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42BDE" w:rsidRPr="000C3158" w14:paraId="30EFEB1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71EE8D03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7A4A3C0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22AD9BD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42BDE" w:rsidRPr="000C3158" w14:paraId="45A38D11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F1AE3D6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B1774F6" wp14:editId="5DEEECBD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BDE" w:rsidRPr="000C3158" w14:paraId="3EC4074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E6796A0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70A3C9C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42BDE" w:rsidRPr="000C3158" w14:paraId="100983A4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1575FF9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42BDE" w:rsidRPr="000C3158" w14:paraId="1A89308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80BD630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1FCF3AA" wp14:editId="501C94E7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924C9D6" w14:textId="77777777" w:rsidR="00B42BDE" w:rsidRPr="000C3158" w:rsidRDefault="00B42BD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3600988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65A8ABC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3893B14" wp14:editId="72AC744F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BDE" w:rsidRPr="000C3158" w14:paraId="3DB2619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C1789E8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E123B1C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C7272FF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7F5716ED" w14:textId="77777777" w:rsidR="00B42BDE" w:rsidRPr="000C3158" w:rsidRDefault="00B42BDE" w:rsidP="00B42BDE">
      <w:pPr>
        <w:jc w:val="center"/>
        <w:rPr>
          <w:rFonts w:ascii="Courier New" w:hAnsi="Courier New" w:cs="Courier New"/>
        </w:rPr>
        <w:sectPr w:rsidR="00B42BDE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BC5802" w:rsidRPr="00602568" w14:paraId="12BD9AF0" w14:textId="77777777" w:rsidTr="00BC5802">
        <w:trPr>
          <w:trHeight w:val="504"/>
          <w:jc w:val="center"/>
        </w:trPr>
        <w:tc>
          <w:tcPr>
            <w:tcW w:w="2880" w:type="dxa"/>
            <w:vAlign w:val="center"/>
          </w:tcPr>
          <w:p w14:paraId="09C620ED" w14:textId="77777777" w:rsidR="00BC5802" w:rsidRPr="00086E87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2" w:name="_Hlk513535905"/>
            <w:bookmarkEnd w:id="1"/>
            <w:r>
              <w:rPr>
                <w:rFonts w:ascii="Courier New" w:hAnsi="Courier New" w:cs="Courier New"/>
              </w:rPr>
              <w:lastRenderedPageBreak/>
              <w:t>******************</w:t>
            </w:r>
          </w:p>
          <w:p w14:paraId="10E9DB40" w14:textId="77777777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bCs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  <w:bCs/>
              </w:rPr>
              <w:t>]</w:t>
            </w:r>
          </w:p>
          <w:p w14:paraId="768CCDBC" w14:textId="77777777" w:rsidR="00BC5802" w:rsidRPr="00086E87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******************</w:t>
            </w:r>
          </w:p>
        </w:tc>
      </w:tr>
    </w:tbl>
    <w:p w14:paraId="0EEDA38F" w14:textId="77777777" w:rsidR="00BC5802" w:rsidRPr="00602568" w:rsidRDefault="00BC5802" w:rsidP="00BC5802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5802" w:rsidRPr="00A52EFF" w14:paraId="58AEE1C7" w14:textId="77777777" w:rsidTr="00BC5802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4DA86B88" w14:textId="77777777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51321E4A" w14:textId="77777777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STATE OF FLORIDA</w:t>
            </w:r>
          </w:p>
          <w:p w14:paraId="0AC0ED94" w14:textId="1F67C392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dca</w:t>
            </w:r>
            <w:proofErr w:type="spellEnd"/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] DISTRICT COURT OF APPEALS</w:t>
            </w:r>
          </w:p>
          <w:p w14:paraId="26670170" w14:textId="77777777" w:rsidR="00BC5802" w:rsidRPr="00A52EFF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4818830F" w14:textId="77777777" w:rsidR="00BC5802" w:rsidRPr="00182D22" w:rsidRDefault="00BC5802" w:rsidP="00BC5802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BC5802" w:rsidRPr="00602568" w14:paraId="2934C700" w14:textId="77777777" w:rsidTr="00BC5802">
        <w:trPr>
          <w:trHeight w:val="504"/>
          <w:jc w:val="center"/>
        </w:trPr>
        <w:tc>
          <w:tcPr>
            <w:tcW w:w="4680" w:type="dxa"/>
          </w:tcPr>
          <w:p w14:paraId="6F68A246" w14:textId="77777777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  <w:p w14:paraId="1C2650BE" w14:textId="77777777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04F43F80" w14:textId="211F5ED5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(Appellant/</w:t>
            </w:r>
            <w:r>
              <w:rPr>
                <w:rFonts w:ascii="Courier New" w:hAnsi="Courier New" w:cs="Courier New"/>
                <w:b/>
              </w:rPr>
              <w:t>Petitioner</w:t>
            </w:r>
            <w:r w:rsidRPr="00E21EC5">
              <w:rPr>
                <w:rFonts w:ascii="Courier New" w:hAnsi="Courier New" w:cs="Courier New"/>
                <w:b/>
              </w:rPr>
              <w:t>)</w:t>
            </w:r>
          </w:p>
        </w:tc>
      </w:tr>
      <w:tr w:rsidR="00BC5802" w:rsidRPr="00602568" w14:paraId="1FA2F237" w14:textId="77777777" w:rsidTr="00BC5802">
        <w:trPr>
          <w:trHeight w:val="720"/>
          <w:jc w:val="center"/>
        </w:trPr>
        <w:tc>
          <w:tcPr>
            <w:tcW w:w="4680" w:type="dxa"/>
            <w:vAlign w:val="center"/>
          </w:tcPr>
          <w:p w14:paraId="68C31900" w14:textId="77777777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BC5802" w:rsidRPr="00602568" w14:paraId="1B17A8D5" w14:textId="77777777" w:rsidTr="00BC5802">
        <w:trPr>
          <w:trHeight w:val="504"/>
          <w:jc w:val="center"/>
        </w:trPr>
        <w:tc>
          <w:tcPr>
            <w:tcW w:w="4680" w:type="dxa"/>
            <w:vAlign w:val="bottom"/>
          </w:tcPr>
          <w:p w14:paraId="4932D9F5" w14:textId="77777777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defName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3EE06BC3" w14:textId="3A752A0A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(Appellee/</w:t>
            </w:r>
            <w:r>
              <w:rPr>
                <w:rFonts w:ascii="Courier New" w:hAnsi="Courier New" w:cs="Courier New"/>
                <w:b/>
              </w:rPr>
              <w:t>Respondent</w:t>
            </w:r>
            <w:r w:rsidRPr="00E21EC5">
              <w:rPr>
                <w:rFonts w:ascii="Courier New" w:hAnsi="Courier New" w:cs="Courier New"/>
                <w:b/>
              </w:rPr>
              <w:t>)</w:t>
            </w:r>
          </w:p>
          <w:p w14:paraId="4292F6ED" w14:textId="77777777" w:rsidR="00BC5802" w:rsidRPr="00E21EC5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</w:tc>
      </w:tr>
    </w:tbl>
    <w:p w14:paraId="75B4B8D6" w14:textId="77777777" w:rsidR="00BC5802" w:rsidRPr="00182D22" w:rsidRDefault="00BC5802" w:rsidP="00BC5802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BC5802" w:rsidRPr="00602568" w14:paraId="4C2960D5" w14:textId="77777777" w:rsidTr="00BC5802">
        <w:trPr>
          <w:trHeight w:val="504"/>
          <w:jc w:val="center"/>
        </w:trPr>
        <w:tc>
          <w:tcPr>
            <w:tcW w:w="8640" w:type="dxa"/>
          </w:tcPr>
          <w:p w14:paraId="3123D232" w14:textId="77777777" w:rsidR="00BC5802" w:rsidRPr="00C75695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On Appeal </w:t>
            </w:r>
            <w:proofErr w:type="gramStart"/>
            <w:r>
              <w:rPr>
                <w:rFonts w:ascii="Courier New" w:hAnsi="Courier New" w:cs="Courier New"/>
              </w:rPr>
              <w:t>From</w:t>
            </w:r>
            <w:proofErr w:type="gramEnd"/>
            <w:r>
              <w:rPr>
                <w:rFonts w:ascii="Courier New" w:hAnsi="Courier New" w:cs="Courier New"/>
              </w:rPr>
              <w:t xml:space="preserve"> The</w:t>
            </w:r>
          </w:p>
          <w:p w14:paraId="464383BB" w14:textId="67CEE5BF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Florida Commission on Human Relations</w:t>
            </w:r>
          </w:p>
          <w:p w14:paraId="27218649" w14:textId="77777777" w:rsidR="00BC5802" w:rsidRPr="00C75695" w:rsidRDefault="00BC5802" w:rsidP="00BC5802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LTNo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6A749BB3" w14:textId="77777777" w:rsidR="00BC5802" w:rsidRPr="00182D22" w:rsidRDefault="00BC5802" w:rsidP="00BC5802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5802" w:rsidRPr="00A52EFF" w14:paraId="3E415719" w14:textId="77777777" w:rsidTr="00BC5802">
        <w:trPr>
          <w:trHeight w:val="1440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61771" w14:textId="77777777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313E15BB" w14:textId="77777777" w:rsidR="00BC5802" w:rsidRPr="00D40DCF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5D46BF2" w14:textId="475E5D54" w:rsidR="00BC5802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APPELLANT’S INITIAL BRIEF</w:t>
            </w:r>
          </w:p>
          <w:p w14:paraId="313DE18E" w14:textId="77777777" w:rsidR="00BC5802" w:rsidRPr="00D40DCF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2E02D8BB" w14:textId="77777777" w:rsidR="00BC5802" w:rsidRPr="00A52EFF" w:rsidRDefault="00BC5802" w:rsidP="00BC5802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6BB739C3" w14:textId="77777777" w:rsidR="00BC5802" w:rsidRDefault="00BC5802" w:rsidP="00BC5802">
      <w:pPr>
        <w:pStyle w:val="Default"/>
        <w:jc w:val="right"/>
        <w:rPr>
          <w:rFonts w:ascii="Courier New" w:hAnsi="Courier New" w:cs="Courier New"/>
          <w:bCs/>
        </w:rPr>
      </w:pPr>
    </w:p>
    <w:p w14:paraId="6F2FEC51" w14:textId="77777777" w:rsidR="00BC5802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1C89D0A5" w14:textId="77777777" w:rsidR="00BC5802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E160F19" w14:textId="77777777" w:rsidR="00BC5802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F4E2505" w14:textId="77777777" w:rsidR="00BC5802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3EF233B" w14:textId="77777777" w:rsidR="00BC5802" w:rsidRPr="00C21534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 w:rsidRPr="00C21534">
        <w:rPr>
          <w:rFonts w:ascii="Courier New" w:hAnsi="Courier New" w:cs="Courier New"/>
          <w:bCs/>
        </w:rPr>
        <w:t xml:space="preserve">W: </w:t>
      </w:r>
      <w:hyperlink r:id="rId18" w:history="1">
        <w:r w:rsidRPr="00C21534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18277649" w14:textId="77777777" w:rsidR="00BC5802" w:rsidRDefault="00BC5802" w:rsidP="00BC5802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 Up</w:t>
      </w:r>
      <w:r>
        <w:rPr>
          <w:rFonts w:ascii="Courier New" w:hAnsi="Courier New" w:cs="Courier New"/>
          <w:bCs/>
        </w:rPr>
        <w:t xml:space="preserve"> on Justice!</w:t>
      </w:r>
    </w:p>
    <w:p w14:paraId="3CF19EEB" w14:textId="77777777" w:rsidR="00BC5802" w:rsidRDefault="00BC5802" w:rsidP="00BC5802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1C6A7364" w14:textId="77777777" w:rsidR="00BC5802" w:rsidRPr="00C75695" w:rsidRDefault="00BC5802" w:rsidP="00BC5802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BC5802" w:rsidRPr="00C75695" w14:paraId="46B1EBD9" w14:textId="77777777" w:rsidTr="00BC5802">
        <w:trPr>
          <w:trHeight w:val="576"/>
          <w:jc w:val="center"/>
        </w:trPr>
        <w:tc>
          <w:tcPr>
            <w:tcW w:w="5400" w:type="dxa"/>
            <w:vAlign w:val="center"/>
          </w:tcPr>
          <w:p w14:paraId="3AD98AE3" w14:textId="1AB4D3E4" w:rsidR="00BC5802" w:rsidRPr="00C75695" w:rsidRDefault="00BC5802" w:rsidP="00BC5802">
            <w:pPr>
              <w:pStyle w:val="Default"/>
              <w:jc w:val="center"/>
              <w:rPr>
                <w:b/>
                <w:bCs/>
                <w:i/>
              </w:rPr>
            </w:pPr>
          </w:p>
        </w:tc>
      </w:tr>
    </w:tbl>
    <w:p w14:paraId="68EB73F6" w14:textId="77777777" w:rsidR="00BC5802" w:rsidRDefault="00BC5802" w:rsidP="0070082B">
      <w:pPr>
        <w:pStyle w:val="Default"/>
        <w:jc w:val="center"/>
        <w:rPr>
          <w:rFonts w:ascii="Courier New" w:hAnsi="Courier New" w:cs="Courier New"/>
          <w:b/>
          <w:bCs/>
        </w:rPr>
      </w:pPr>
    </w:p>
    <w:bookmarkEnd w:id="2"/>
    <w:p w14:paraId="2AEA851A" w14:textId="747D8A26" w:rsidR="00680AAC" w:rsidRPr="00BC5802" w:rsidRDefault="00680AAC">
      <w:pPr>
        <w:rPr>
          <w:rFonts w:ascii="Courier New" w:hAnsi="Courier New" w:cs="Courier New"/>
          <w:b/>
          <w:bCs/>
          <w:color w:val="000000"/>
          <w:sz w:val="24"/>
          <w:szCs w:val="24"/>
        </w:rPr>
      </w:pPr>
    </w:p>
    <w:p w14:paraId="30AE61D8" w14:textId="77777777" w:rsidR="00575F73" w:rsidRDefault="00575F73">
      <w:pPr>
        <w:rPr>
          <w:rFonts w:ascii="Courier New" w:hAnsi="Courier New" w:cs="Courier New"/>
          <w:sz w:val="24"/>
          <w:szCs w:val="24"/>
        </w:rPr>
        <w:sectPr w:rsidR="00575F73" w:rsidSect="00731BEE">
          <w:headerReference w:type="default" r:id="rId19"/>
          <w:footerReference w:type="default" r:id="rId20"/>
          <w:pgSz w:w="12240" w:h="15840"/>
          <w:pgMar w:top="720" w:right="720" w:bottom="720" w:left="720" w:header="720" w:footer="720" w:gutter="0"/>
          <w:pgNumType w:fmt="lowerRoman" w:chapStyle="1"/>
          <w:cols w:space="720"/>
          <w:titlePg/>
          <w:docGrid w:linePitch="360"/>
        </w:sectPr>
      </w:pP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3" w:name="toc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CONTENTS</w:t>
      </w:r>
    </w:p>
    <w:bookmarkEnd w:id="3"/>
    <w:p w14:paraId="6A92AC2A" w14:textId="77777777" w:rsidR="009D106F" w:rsidRDefault="009D106F" w:rsidP="009D106F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784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864"/>
      </w:tblGrid>
      <w:tr w:rsidR="000B53BC" w14:paraId="6C8ABE42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2C320C16" w14:textId="5D9094E3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17066CDB" w14:textId="74797369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proofErr w:type="spellStart"/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B53BC" w14:paraId="4935EB00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8185124" w14:textId="605A9814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Authorities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07EDCF49" w14:textId="724D71F6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0B53BC" w14:paraId="1113EB0C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CF64CB8" w14:textId="5B2BBD86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Preface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3FEA0D7B" w14:textId="7FC9EF0E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E138B8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</w:tbl>
    <w:p w14:paraId="558B0787" w14:textId="77777777" w:rsidR="00757C4F" w:rsidRPr="00BF7540" w:rsidRDefault="00757C4F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8784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864"/>
      </w:tblGrid>
      <w:tr w:rsidR="000B53BC" w14:paraId="153D5E34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8C5F662" w14:textId="7224EC9C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oa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Point</w:t>
              </w:r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</w:t>
              </w:r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on Appeal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5D8A1465" w14:textId="73D764D4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oa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  <w:tr w:rsidR="000B53BC" w14:paraId="535A7BC0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44EDCEA0" w14:textId="3C1DCA3A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c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the Case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721CBBB8" w14:textId="638CC9DA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c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0B53BC" w14:paraId="34E20D58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45AB3EB1" w14:textId="1E73D6A2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f" w:history="1">
              <w:r w:rsidR="000B53BC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of the Facts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5590F3B3" w14:textId="76650919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f" w:history="1">
              <w:r w:rsidR="007F4C03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0B53BC" w14:paraId="15CE40FB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5B77A64D" w14:textId="10FB17C2" w:rsidR="000B53BC" w:rsidRPr="004E4BF2" w:rsidRDefault="00B42BDE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SS01" w:history="1">
              <w:r w:rsidR="007F093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Issue </w:t>
              </w:r>
              <w:r w:rsidR="00FF0BB3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I </w:t>
              </w:r>
              <w:r w:rsidR="007F093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(</w:t>
              </w:r>
              <w:r w:rsidR="00BC5802" w:rsidRP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BC5802" w:rsidRP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ssTtl001</w:t>
              </w:r>
              <w:r w:rsidR="007F093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1833C9B7" w14:textId="5E5CDEA9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SS01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  <w:tr w:rsidR="000B53BC" w14:paraId="56235D81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F8AC08C" w14:textId="26F952F8" w:rsidR="000B53BC" w:rsidRPr="004E4BF2" w:rsidRDefault="00B42BDE" w:rsidP="000B53BC">
            <w:pPr>
              <w:pStyle w:val="ListParagraph"/>
              <w:numPr>
                <w:ilvl w:val="0"/>
                <w:numId w:val="1"/>
              </w:num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01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Summary of Argument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0909C04F" w14:textId="0309C659" w:rsidR="000B53BC" w:rsidRPr="004E4BF2" w:rsidRDefault="00B42BDE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01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  <w:tr w:rsidR="002B4F51" w14:paraId="5F176D64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686005B0" w14:textId="08095C3C" w:rsidR="002B4F51" w:rsidRPr="004E4BF2" w:rsidRDefault="00B42BDE" w:rsidP="002B4F51">
            <w:pPr>
              <w:pStyle w:val="ListParagraph"/>
              <w:numPr>
                <w:ilvl w:val="0"/>
                <w:numId w:val="1"/>
              </w:num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01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Standard of Review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46C71903" w14:textId="6AA4A181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01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  <w:tr w:rsidR="002B4F51" w14:paraId="55261A87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28D0AACB" w14:textId="1CB238EB" w:rsidR="002B4F51" w:rsidRPr="004E4BF2" w:rsidRDefault="00B42BDE" w:rsidP="002B4F51">
            <w:pPr>
              <w:pStyle w:val="ListParagraph"/>
              <w:numPr>
                <w:ilvl w:val="0"/>
                <w:numId w:val="1"/>
              </w:num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1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Argument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683505A3" w14:textId="2382D32D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1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  <w:tr w:rsidR="002B4F51" w14:paraId="72E605AC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F2AFCB2" w14:textId="23D130A3" w:rsidR="002B4F51" w:rsidRPr="004E4BF2" w:rsidRDefault="00B42BDE" w:rsidP="002B4F51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SS02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Issue II (</w:t>
              </w:r>
              <w:r w:rsidR="00BC5802" w:rsidRP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BC5802" w:rsidRP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ssTtl002</w:t>
              </w:r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)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2F2D2B61" w14:textId="040A08FD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SS02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</w:t>
              </w:r>
            </w:hyperlink>
          </w:p>
        </w:tc>
      </w:tr>
      <w:tr w:rsidR="002B4F51" w14:paraId="0DD4CC19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06A64BF" w14:textId="79169417" w:rsidR="002B4F51" w:rsidRPr="004E4BF2" w:rsidRDefault="00B42BDE" w:rsidP="002B4F51">
            <w:pPr>
              <w:pStyle w:val="ListParagraph"/>
              <w:numPr>
                <w:ilvl w:val="0"/>
                <w:numId w:val="5"/>
              </w:numPr>
              <w:ind w:left="108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02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Summary of Argument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3CA7D64B" w14:textId="0C724EAF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A02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8</w:t>
              </w:r>
            </w:hyperlink>
          </w:p>
        </w:tc>
      </w:tr>
      <w:tr w:rsidR="002B4F51" w14:paraId="46C3E0D0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4B7BAD0D" w14:textId="0359D3E8" w:rsidR="002B4F51" w:rsidRPr="004E4BF2" w:rsidRDefault="00B42BDE" w:rsidP="002B4F51">
            <w:pPr>
              <w:pStyle w:val="ListParagraph"/>
              <w:numPr>
                <w:ilvl w:val="0"/>
                <w:numId w:val="5"/>
              </w:numPr>
              <w:ind w:left="108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02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Standard of Review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62AA9FDE" w14:textId="19154E26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OR02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8</w:t>
              </w:r>
            </w:hyperlink>
          </w:p>
        </w:tc>
      </w:tr>
      <w:tr w:rsidR="002B4F51" w14:paraId="154CF7E7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14927083" w14:textId="572E1A0B" w:rsidR="002B4F51" w:rsidRPr="004E4BF2" w:rsidRDefault="00B42BDE" w:rsidP="002B4F51">
            <w:pPr>
              <w:pStyle w:val="ListParagraph"/>
              <w:numPr>
                <w:ilvl w:val="0"/>
                <w:numId w:val="5"/>
              </w:numPr>
              <w:ind w:left="108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2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Argument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50F2FFD2" w14:textId="4D534574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2" w:history="1"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9</w:t>
              </w:r>
            </w:hyperlink>
          </w:p>
        </w:tc>
      </w:tr>
      <w:tr w:rsidR="002B4F51" w14:paraId="652E25B5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5CD08100" w14:textId="17F98BF0" w:rsidR="002B4F51" w:rsidRPr="004E4BF2" w:rsidRDefault="00B42BDE" w:rsidP="002B4F51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ncl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Conclusion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45F1B80A" w14:textId="1CEEAE9C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ncl" w:history="1">
              <w:r w:rsidR="007F4C03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  <w:r w:rsidR="0089138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0</w:t>
              </w:r>
            </w:hyperlink>
          </w:p>
        </w:tc>
      </w:tr>
      <w:tr w:rsidR="002B4F51" w14:paraId="67FB95B6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53A88B21" w14:textId="46BAA8CE" w:rsidR="002B4F51" w:rsidRPr="004E4BF2" w:rsidRDefault="00B42BDE" w:rsidP="002B4F51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 of Service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03EE4C8E" w14:textId="247C0AD1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7F4C03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  <w:tr w:rsidR="002B4F51" w14:paraId="09EB9A52" w14:textId="77777777" w:rsidTr="00333F87">
        <w:trPr>
          <w:trHeight w:val="576"/>
        </w:trPr>
        <w:tc>
          <w:tcPr>
            <w:tcW w:w="7920" w:type="dxa"/>
            <w:shd w:val="clear" w:color="auto" w:fill="auto"/>
            <w:vAlign w:val="center"/>
          </w:tcPr>
          <w:p w14:paraId="72EE0B43" w14:textId="3AFF4909" w:rsidR="002B4F51" w:rsidRPr="004E4BF2" w:rsidRDefault="00B42BDE" w:rsidP="002B4F51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2B4F51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 of Compliance</w:t>
              </w:r>
            </w:hyperlink>
          </w:p>
        </w:tc>
        <w:tc>
          <w:tcPr>
            <w:tcW w:w="864" w:type="dxa"/>
            <w:shd w:val="clear" w:color="auto" w:fill="auto"/>
            <w:vAlign w:val="center"/>
          </w:tcPr>
          <w:p w14:paraId="3132EE45" w14:textId="29C36689" w:rsidR="002B4F51" w:rsidRPr="004E4BF2" w:rsidRDefault="00B42BDE" w:rsidP="002B4F5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7F4C03" w:rsidRPr="004E4BF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</w:tbl>
    <w:p w14:paraId="416A94E4" w14:textId="4E172C69" w:rsidR="000B53BC" w:rsidRDefault="000B53BC" w:rsidP="009D106F">
      <w:pPr>
        <w:rPr>
          <w:rFonts w:ascii="Courier New" w:hAnsi="Courier New" w:cs="Courier New"/>
          <w:sz w:val="24"/>
          <w:szCs w:val="24"/>
        </w:rPr>
      </w:pPr>
    </w:p>
    <w:p w14:paraId="6A0F8C96" w14:textId="77777777" w:rsidR="000B53BC" w:rsidRDefault="000B53BC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6DA8C77" w14:textId="76F192F2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4" w:name="toa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AUTHORITIES</w:t>
      </w:r>
      <w:r w:rsidR="004E7F9B">
        <w:rPr>
          <w:rFonts w:ascii="Courier New" w:hAnsi="Courier New" w:cs="Courier New"/>
          <w:b/>
          <w:sz w:val="24"/>
          <w:szCs w:val="24"/>
          <w:u w:val="single"/>
        </w:rPr>
        <w:t>...</w:t>
      </w: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0"/>
        <w:gridCol w:w="2160"/>
      </w:tblGrid>
      <w:tr w:rsidR="00656D05" w14:paraId="71537A39" w14:textId="77777777" w:rsidTr="00333F87">
        <w:trPr>
          <w:trHeight w:val="936"/>
        </w:trPr>
        <w:tc>
          <w:tcPr>
            <w:tcW w:w="6840" w:type="dxa"/>
            <w:shd w:val="clear" w:color="auto" w:fill="auto"/>
            <w:vAlign w:val="center"/>
          </w:tcPr>
          <w:bookmarkEnd w:id="4"/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BC5802" w14:paraId="1925346E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0AB2D19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1690E685" w14:textId="01EDDF45" w:rsidR="00BC5802" w:rsidRPr="00CC1457" w:rsidRDefault="00BC5802" w:rsidP="00BC580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FE82D78" w14:textId="5DD9BC65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3867A84C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546DC1C9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563C1D7" w14:textId="11B02539" w:rsidR="00BC5802" w:rsidRPr="00CC1457" w:rsidRDefault="00BC5802" w:rsidP="00BC580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F101E4F" w14:textId="22BFEE32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4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43CF52CE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022E21F5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AC736CF" w14:textId="3ED9557F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78E93F7" w14:textId="69AE6CB1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3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099B3254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24FB5AFE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1991EB5" w14:textId="59DE8A94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A3BF7B9" w14:textId="7D24BE3A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60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043C277C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AFC912E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54A9D67" w14:textId="565A5F7C" w:rsidR="00BC5802" w:rsidRPr="00CC1457" w:rsidRDefault="00BC5802" w:rsidP="00BC580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A853B2F" w14:textId="09247F30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59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63C50667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6646567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50360FD" w14:textId="1492FE9B" w:rsidR="00BC5802" w:rsidRPr="00CC1457" w:rsidRDefault="00BC5802" w:rsidP="00BC580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DACA864" w14:textId="7D2FC259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45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3953B7D8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28B3F822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8846F72" w14:textId="1B43046C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BB42748" w14:textId="205EE0C5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1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4E5826BD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5368904A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4EEFB2D" w14:textId="6D7440B8" w:rsidR="00BC5802" w:rsidRPr="00CC1457" w:rsidRDefault="00BC5802" w:rsidP="00BC580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F26CB75" w14:textId="00EAF348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5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1D5A5A63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6A746883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C489713" w14:textId="0EDA6826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7D8A5B9" w14:textId="2AD462AB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C5802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6C982BC5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3645B82F" w14:textId="77777777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695BC8D9" w14:textId="2BB7A3E4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13515F6" w14:textId="74487B1E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3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41DBD635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1ABEB2A5" w14:textId="59B0504D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1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1]</w:t>
            </w:r>
          </w:p>
          <w:p w14:paraId="1D112526" w14:textId="20D826A1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5CAD861" w14:textId="2A73E6B1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C5802" w14:paraId="75E592BD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E9641F5" w14:textId="5861026C" w:rsidR="00BC5802" w:rsidRPr="00DF4B16" w:rsidRDefault="00BC5802" w:rsidP="00BC580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89C49EA" w14:textId="756D4511" w:rsidR="00BC5802" w:rsidRPr="00CC1457" w:rsidRDefault="00BC5802" w:rsidP="00BC5802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ECC7D09" w14:textId="18D23D93" w:rsidR="00BC5802" w:rsidRPr="00CC1457" w:rsidRDefault="00B42BDE" w:rsidP="00BC580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4" w:history="1">
              <w:r w:rsidR="00BC580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37AC1997" w14:textId="68CB1FC7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</w:p>
    <w:tbl>
      <w:tblPr>
        <w:tblStyle w:val="TableGrid"/>
        <w:tblW w:w="9000" w:type="dxa"/>
        <w:tblInd w:w="350" w:type="dxa"/>
        <w:tblLook w:val="04A0" w:firstRow="1" w:lastRow="0" w:firstColumn="1" w:lastColumn="0" w:noHBand="0" w:noVBand="1"/>
      </w:tblPr>
      <w:tblGrid>
        <w:gridCol w:w="6840"/>
        <w:gridCol w:w="2160"/>
      </w:tblGrid>
      <w:tr w:rsidR="00B15715" w14:paraId="606C3890" w14:textId="77777777" w:rsidTr="00333F87">
        <w:trPr>
          <w:trHeight w:val="936"/>
        </w:trPr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6713D" w14:textId="183DD6CC" w:rsidR="00B15715" w:rsidRPr="006C15A1" w:rsidRDefault="00B15715" w:rsidP="00FB57FF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EC32B98" w14:textId="77777777" w:rsidR="00B15715" w:rsidRDefault="00B15715" w:rsidP="0088641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FB57FF" w14:paraId="69219D1B" w14:textId="77777777" w:rsidTr="00333F87">
        <w:trPr>
          <w:trHeight w:val="576"/>
        </w:trPr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32C29" w14:textId="1F0B020C" w:rsidR="00FB57FF" w:rsidRPr="00CC1457" w:rsidRDefault="00B42BDE" w:rsidP="00FB57FF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FB57FF" w:rsidRPr="00CC145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Art. </w:t>
              </w:r>
              <w:r w:rsid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V</w:t>
              </w:r>
              <w:r w:rsidR="00FB57FF" w:rsidRPr="00CC145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, §</w:t>
              </w:r>
              <w:r w:rsid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  <w:r w:rsidR="00FB57FF" w:rsidRPr="00CC145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Fla. Const.</w:t>
              </w:r>
            </w:hyperlink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1E096" w14:textId="317D947B" w:rsidR="00FB57FF" w:rsidRPr="00CC1457" w:rsidRDefault="00B42BDE" w:rsidP="00FB57F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333F87" w:rsidRPr="00CC145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</w:tbl>
    <w:p w14:paraId="6C79ECEF" w14:textId="77777777" w:rsidR="00B110D9" w:rsidRDefault="00B110D9">
      <w:pPr>
        <w:rPr>
          <w:rFonts w:ascii="Courier New" w:hAnsi="Courier New" w:cs="Courier New"/>
          <w:color w:val="000000"/>
          <w:sz w:val="24"/>
        </w:rPr>
      </w:pPr>
    </w:p>
    <w:p w14:paraId="7B873127" w14:textId="77777777" w:rsidR="00B110D9" w:rsidRDefault="00B110D9">
      <w:pPr>
        <w:rPr>
          <w:rFonts w:ascii="Courier New" w:hAnsi="Courier New" w:cs="Courier New"/>
          <w:color w:val="000000"/>
          <w:sz w:val="24"/>
        </w:rPr>
      </w:pPr>
    </w:p>
    <w:p w14:paraId="2F587244" w14:textId="0C75981D" w:rsidR="00333F87" w:rsidRPr="00B110D9" w:rsidRDefault="00333F87">
      <w:pPr>
        <w:rPr>
          <w:rFonts w:ascii="Courier New" w:hAnsi="Courier New" w:cs="Courier New"/>
          <w:color w:val="000000"/>
          <w:sz w:val="24"/>
        </w:rPr>
      </w:pPr>
      <w:r>
        <w:rPr>
          <w:rFonts w:ascii="Courier New" w:hAnsi="Courier New" w:cs="Courier New"/>
          <w:color w:val="000000"/>
          <w:sz w:val="24"/>
        </w:rPr>
        <w:t>...</w:t>
      </w:r>
      <w:r>
        <w:br w:type="page"/>
      </w:r>
    </w:p>
    <w:p w14:paraId="3C4D2EC6" w14:textId="2AE64EC4" w:rsidR="00333F87" w:rsidRDefault="00333F87" w:rsidP="00333F87">
      <w:pPr>
        <w:jc w:val="center"/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...</w:t>
      </w:r>
      <w:r w:rsidRPr="00D21EAB">
        <w:rPr>
          <w:rFonts w:ascii="Courier New" w:hAnsi="Courier New" w:cs="Courier New"/>
          <w:b/>
          <w:sz w:val="24"/>
          <w:szCs w:val="24"/>
          <w:u w:val="single"/>
        </w:rPr>
        <w:t>TABLE OF AUTHORITIES</w:t>
      </w: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0"/>
        <w:gridCol w:w="2160"/>
      </w:tblGrid>
      <w:tr w:rsidR="00FB57FF" w14:paraId="6ADB8A89" w14:textId="77777777" w:rsidTr="00333F87">
        <w:trPr>
          <w:trHeight w:val="936"/>
        </w:trPr>
        <w:tc>
          <w:tcPr>
            <w:tcW w:w="6840" w:type="dxa"/>
            <w:shd w:val="clear" w:color="auto" w:fill="auto"/>
            <w:vAlign w:val="center"/>
          </w:tcPr>
          <w:p w14:paraId="75F8E0E2" w14:textId="6817E97C" w:rsidR="00FB57FF" w:rsidRPr="00680560" w:rsidRDefault="00FB57FF" w:rsidP="00FB57FF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7D82A4C" w14:textId="78652CD5" w:rsidR="00FB57FF" w:rsidRDefault="00FB57FF" w:rsidP="00FB57FF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FB57FF" w14:paraId="280BEFED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3F33D5C9" w14:textId="1463D8AD" w:rsidR="00FB57FF" w:rsidRPr="004A0A8C" w:rsidRDefault="00B42BDE" w:rsidP="00FB57FF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FB57F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§120.56</w:t>
              </w:r>
              <w:r w:rsid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9</w:t>
              </w:r>
              <w:r w:rsidR="00FB57F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FS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429D4FD1" w14:textId="2193EA53" w:rsidR="00FB57FF" w:rsidRPr="004A0A8C" w:rsidRDefault="00B42BDE" w:rsidP="00FB57F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333F8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  <w:r w:rsidR="00333F87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05" w:history="1">
              <w:r w:rsidR="00BB2E5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5</w:t>
              </w:r>
            </w:hyperlink>
          </w:p>
        </w:tc>
      </w:tr>
      <w:tr w:rsidR="00FB57FF" w14:paraId="7C2B8186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7199F6BC" w14:textId="640FC2F5" w:rsidR="00FB57FF" w:rsidRPr="004A0A8C" w:rsidRDefault="00B42BDE" w:rsidP="00FB57FF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0" w:history="1">
              <w:r w:rsidR="00BB2E5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§120.57 FS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3A9B8AE0" w14:textId="47A91A4E" w:rsidR="00FB57FF" w:rsidRPr="004A0A8C" w:rsidRDefault="00B42BDE" w:rsidP="00FB57F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0" w:history="1">
              <w:r w:rsidR="001B3F8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10</w:t>
              </w:r>
            </w:hyperlink>
            <w:r w:rsidR="001B3F8F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4" w:history="1">
              <w:r w:rsidR="001B3F8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</w:hyperlink>
            <w:r w:rsidR="001B3F8F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5" w:history="1">
              <w:r w:rsidR="001B3F8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15</w:t>
              </w:r>
            </w:hyperlink>
            <w:r w:rsidR="001B3F8F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7" w:history="1">
              <w:r w:rsidR="001B3F8F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17</w:t>
              </w:r>
            </w:hyperlink>
          </w:p>
        </w:tc>
      </w:tr>
      <w:tr w:rsidR="00BB2E57" w14:paraId="3DC271B6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00143476" w14:textId="520056F7" w:rsidR="00BB2E57" w:rsidRPr="004A0A8C" w:rsidRDefault="00B42BDE" w:rsidP="00BB2E5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7" w:history="1">
              <w:r w:rsidR="00BB2E5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§120.68 FS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222D4525" w14:textId="4D4C1BDF" w:rsidR="00BB2E57" w:rsidRPr="004A0A8C" w:rsidRDefault="00B42BDE" w:rsidP="00BB2E5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7" w:history="1">
              <w:r w:rsidR="00333F8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7</w:t>
              </w:r>
            </w:hyperlink>
            <w:r w:rsidR="00333F87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1" w:history="1">
              <w:r w:rsidR="00333F8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11</w:t>
              </w:r>
            </w:hyperlink>
            <w:r w:rsidR="00333F87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4" w:history="1">
              <w:r w:rsidR="00333F8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14</w:t>
              </w:r>
            </w:hyperlink>
          </w:p>
        </w:tc>
      </w:tr>
      <w:tr w:rsidR="00BB2E57" w14:paraId="71EF40FB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9C872CE" w14:textId="13D56C6C" w:rsidR="00BB2E57" w:rsidRPr="004A0A8C" w:rsidRDefault="00B42BDE" w:rsidP="00BB2E5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03" w:history="1">
              <w:r w:rsidR="00BB2E5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§760 FS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29E93050" w14:textId="25ACF135" w:rsidR="00BB2E57" w:rsidRPr="004A0A8C" w:rsidRDefault="00B42BDE" w:rsidP="00BB2E5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3" w:history="1">
              <w:r w:rsidR="00333F8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3</w:t>
              </w:r>
            </w:hyperlink>
          </w:p>
        </w:tc>
      </w:tr>
      <w:tr w:rsidR="00996007" w14:paraId="44787C97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3680E706" w14:textId="05A50DD7" w:rsidR="00996007" w:rsidRPr="004A0A8C" w:rsidRDefault="00B42BDE" w:rsidP="0099600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7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§760.</w:t>
              </w:r>
              <w:r w:rsid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11</w:t>
              </w:r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 FS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0A2B9179" w14:textId="4224D909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7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17</w:t>
              </w:r>
            </w:hyperlink>
          </w:p>
        </w:tc>
      </w:tr>
      <w:tr w:rsidR="00996007" w14:paraId="5E0ED6F4" w14:textId="77777777" w:rsidTr="00333F87">
        <w:trPr>
          <w:trHeight w:val="936"/>
        </w:trPr>
        <w:tc>
          <w:tcPr>
            <w:tcW w:w="6840" w:type="dxa"/>
            <w:shd w:val="clear" w:color="auto" w:fill="auto"/>
            <w:vAlign w:val="center"/>
          </w:tcPr>
          <w:p w14:paraId="7FB447BA" w14:textId="4B4158F4" w:rsidR="00996007" w:rsidRPr="006C15A1" w:rsidRDefault="00996007" w:rsidP="0099600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REGULATIONS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2309D49" w14:textId="5F0ED6A1" w:rsidR="00996007" w:rsidRDefault="00996007" w:rsidP="0099600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6007" w14:paraId="59242263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4C5B46DC" w14:textId="1B74D8BE" w:rsidR="00996007" w:rsidRPr="0094757F" w:rsidRDefault="00B42BDE" w:rsidP="0099600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02" w:history="1">
              <w:r w:rsidR="0094757F" w:rsidRP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</w:t>
              </w:r>
              <w:r w:rsidR="0094757F" w:rsidRP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reg001]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64BA4634" w14:textId="07B03944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996007" w14:paraId="2708EFF6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5EBA2FAE" w14:textId="2D8A180E" w:rsidR="00996007" w:rsidRPr="0094757F" w:rsidRDefault="00B42BDE" w:rsidP="0099600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94757F" w:rsidRP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[reg002]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27C40BE4" w14:textId="3B0AE12B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6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16</w:t>
              </w:r>
            </w:hyperlink>
          </w:p>
        </w:tc>
      </w:tr>
      <w:tr w:rsidR="00996007" w14:paraId="31999A04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36929A11" w14:textId="49C8C389" w:rsidR="00996007" w:rsidRPr="0094757F" w:rsidRDefault="00B42BDE" w:rsidP="00996007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5" w:history="1">
              <w:r w:rsidR="0094757F" w:rsidRPr="0094757F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</w:t>
              </w:r>
            </w:hyperlink>
            <w:r w:rsidR="0094757F" w:rsidRPr="0094757F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reg003]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12D4AC1" w14:textId="0A498D9F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15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15</w:t>
              </w:r>
            </w:hyperlink>
          </w:p>
        </w:tc>
      </w:tr>
      <w:tr w:rsidR="00996007" w14:paraId="4C3321AF" w14:textId="77777777" w:rsidTr="00333F87">
        <w:trPr>
          <w:trHeight w:val="936"/>
        </w:trPr>
        <w:tc>
          <w:tcPr>
            <w:tcW w:w="6840" w:type="dxa"/>
            <w:shd w:val="clear" w:color="auto" w:fill="auto"/>
            <w:vAlign w:val="center"/>
          </w:tcPr>
          <w:p w14:paraId="4B049F2D" w14:textId="77777777" w:rsidR="00996007" w:rsidRPr="006C15A1" w:rsidRDefault="00996007" w:rsidP="0099600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t>RULES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B5B64B5" w14:textId="77777777" w:rsidR="00996007" w:rsidRDefault="00996007" w:rsidP="0099600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6007" w14:paraId="6F64E8BF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60A01DAD" w14:textId="1E594884" w:rsidR="00996007" w:rsidRPr="004A0A8C" w:rsidRDefault="00B42BDE" w:rsidP="0099600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02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9.100 Fla. R. App. P.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799F4D49" w14:textId="5EC86215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996007" w14:paraId="51054F99" w14:textId="77777777" w:rsidTr="00333F87">
        <w:trPr>
          <w:trHeight w:val="936"/>
        </w:trPr>
        <w:tc>
          <w:tcPr>
            <w:tcW w:w="6840" w:type="dxa"/>
            <w:shd w:val="clear" w:color="auto" w:fill="auto"/>
            <w:vAlign w:val="center"/>
          </w:tcPr>
          <w:p w14:paraId="00E6948C" w14:textId="0FDB5757" w:rsidR="00996007" w:rsidRPr="006C15A1" w:rsidRDefault="00996007" w:rsidP="00996007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REGISTERS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8DD68AC" w14:textId="77777777" w:rsidR="00996007" w:rsidRDefault="00996007" w:rsidP="00996007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96007" w14:paraId="6409C897" w14:textId="77777777" w:rsidTr="00333F87">
        <w:trPr>
          <w:trHeight w:val="576"/>
        </w:trPr>
        <w:tc>
          <w:tcPr>
            <w:tcW w:w="6840" w:type="dxa"/>
            <w:shd w:val="clear" w:color="auto" w:fill="auto"/>
            <w:vAlign w:val="center"/>
          </w:tcPr>
          <w:p w14:paraId="53CB8001" w14:textId="46F7CB8B" w:rsidR="00996007" w:rsidRPr="004A0A8C" w:rsidRDefault="00B42BDE" w:rsidP="00996007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hyperlink w:anchor="PG02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46 FAR 175</w:t>
              </w:r>
            </w:hyperlink>
          </w:p>
        </w:tc>
        <w:tc>
          <w:tcPr>
            <w:tcW w:w="2160" w:type="dxa"/>
            <w:shd w:val="clear" w:color="auto" w:fill="auto"/>
            <w:vAlign w:val="center"/>
          </w:tcPr>
          <w:p w14:paraId="40FA793C" w14:textId="6C28E9D7" w:rsidR="00996007" w:rsidRPr="004A0A8C" w:rsidRDefault="00B42BDE" w:rsidP="00996007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02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  <w:r w:rsidR="00996007" w:rsidRPr="004A0A8C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04" w:history="1">
              <w:r w:rsidR="00996007" w:rsidRPr="004A0A8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</w:tbl>
    <w:p w14:paraId="247A3F99" w14:textId="77777777" w:rsidR="00BB2E57" w:rsidRDefault="00BB2E57">
      <w:pPr>
        <w:rPr>
          <w:rFonts w:ascii="Courier New" w:hAnsi="Courier New" w:cs="Courier New"/>
          <w:sz w:val="24"/>
          <w:szCs w:val="24"/>
        </w:rPr>
      </w:pPr>
    </w:p>
    <w:p w14:paraId="1F64B332" w14:textId="491376A3" w:rsidR="006C15A1" w:rsidRDefault="006C15A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22A37BD2" w14:textId="21B084A2" w:rsidR="006C15A1" w:rsidRPr="00D21EAB" w:rsidRDefault="00D21EAB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5" w:name="intro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PREFACE</w:t>
      </w:r>
      <w:bookmarkEnd w:id="5"/>
    </w:p>
    <w:p w14:paraId="114AB1F6" w14:textId="0587C9AA" w:rsidR="00680560" w:rsidRDefault="006C15A1" w:rsidP="00D26C66">
      <w:pPr>
        <w:spacing w:before="240"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Appellant, </w:t>
      </w:r>
      <w:r w:rsidR="0094757F">
        <w:rPr>
          <w:rFonts w:ascii="Courier New" w:hAnsi="Courier New" w:cs="Courier New"/>
          <w:sz w:val="24"/>
          <w:szCs w:val="24"/>
        </w:rPr>
        <w:t>[</w:t>
      </w:r>
      <w:proofErr w:type="spellStart"/>
      <w:r w:rsidR="0094757F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94757F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was the </w:t>
      </w:r>
      <w:r w:rsidR="0094757F">
        <w:rPr>
          <w:rFonts w:ascii="Courier New" w:hAnsi="Courier New" w:cs="Courier New"/>
          <w:sz w:val="24"/>
          <w:szCs w:val="24"/>
        </w:rPr>
        <w:t>Complainant/</w:t>
      </w:r>
      <w:r w:rsidR="004E7F9B">
        <w:rPr>
          <w:rFonts w:ascii="Courier New" w:hAnsi="Courier New" w:cs="Courier New"/>
          <w:sz w:val="24"/>
          <w:szCs w:val="24"/>
        </w:rPr>
        <w:t>Petitioner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 w:rsidR="004E7F9B">
        <w:rPr>
          <w:rFonts w:ascii="Courier New" w:hAnsi="Courier New" w:cs="Courier New"/>
          <w:sz w:val="24"/>
          <w:szCs w:val="24"/>
        </w:rPr>
        <w:t>;</w:t>
      </w:r>
      <w:r>
        <w:rPr>
          <w:rFonts w:ascii="Courier New" w:hAnsi="Courier New" w:cs="Courier New"/>
          <w:sz w:val="24"/>
          <w:szCs w:val="24"/>
        </w:rPr>
        <w:t xml:space="preserve"> and will be referred to in this brief as Appellant. </w:t>
      </w:r>
      <w:r w:rsidR="00AA3A5F">
        <w:rPr>
          <w:rFonts w:ascii="Courier New" w:hAnsi="Courier New" w:cs="Courier New"/>
          <w:sz w:val="24"/>
          <w:szCs w:val="24"/>
        </w:rPr>
        <w:t>Appellee</w:t>
      </w:r>
      <w:r w:rsidR="00D26C66">
        <w:rPr>
          <w:rFonts w:ascii="Courier New" w:hAnsi="Courier New" w:cs="Courier New"/>
          <w:sz w:val="24"/>
          <w:szCs w:val="24"/>
        </w:rPr>
        <w:t xml:space="preserve">, </w:t>
      </w:r>
      <w:r w:rsidR="0094757F">
        <w:rPr>
          <w:rFonts w:ascii="Courier New" w:hAnsi="Courier New" w:cs="Courier New"/>
          <w:sz w:val="24"/>
          <w:szCs w:val="24"/>
        </w:rPr>
        <w:t>[</w:t>
      </w:r>
      <w:proofErr w:type="spellStart"/>
      <w:r w:rsidR="0094757F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94757F">
        <w:rPr>
          <w:rFonts w:ascii="Courier New" w:hAnsi="Courier New" w:cs="Courier New"/>
          <w:sz w:val="24"/>
          <w:szCs w:val="24"/>
        </w:rPr>
        <w:t>]</w:t>
      </w:r>
      <w:r w:rsidR="00AA3A5F">
        <w:rPr>
          <w:rFonts w:ascii="Courier New" w:hAnsi="Courier New" w:cs="Courier New"/>
          <w:sz w:val="24"/>
          <w:szCs w:val="24"/>
        </w:rPr>
        <w:t xml:space="preserve">, was the </w:t>
      </w:r>
      <w:r w:rsidR="0094757F">
        <w:rPr>
          <w:rFonts w:ascii="Courier New" w:hAnsi="Courier New" w:cs="Courier New"/>
          <w:sz w:val="24"/>
          <w:szCs w:val="24"/>
        </w:rPr>
        <w:t>Respondent below</w:t>
      </w:r>
      <w:r w:rsidR="00AA3A5F">
        <w:rPr>
          <w:rFonts w:ascii="Courier New" w:hAnsi="Courier New" w:cs="Courier New"/>
          <w:sz w:val="24"/>
          <w:szCs w:val="24"/>
        </w:rPr>
        <w:t>;</w:t>
      </w:r>
      <w:r w:rsidR="00D26C66">
        <w:rPr>
          <w:rFonts w:ascii="Courier New" w:hAnsi="Courier New" w:cs="Courier New"/>
          <w:sz w:val="24"/>
          <w:szCs w:val="24"/>
        </w:rPr>
        <w:t xml:space="preserve"> and will be referred to as Appellee.</w:t>
      </w:r>
    </w:p>
    <w:p w14:paraId="09368340" w14:textId="33E05000" w:rsidR="006C15A1" w:rsidRDefault="006C15A1" w:rsidP="006C15A1">
      <w:pPr>
        <w:spacing w:line="480" w:lineRule="auto"/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following references will be used in this brief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6841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5760"/>
      </w:tblGrid>
      <w:tr w:rsidR="00D26C66" w14:paraId="5891F1EC" w14:textId="77777777" w:rsidTr="00F544A2">
        <w:trPr>
          <w:trHeight w:val="576"/>
        </w:trPr>
        <w:tc>
          <w:tcPr>
            <w:tcW w:w="1081" w:type="dxa"/>
            <w:vAlign w:val="center"/>
          </w:tcPr>
          <w:p w14:paraId="08FFEC40" w14:textId="17DE3BF3" w:rsidR="00D26C66" w:rsidRDefault="00D26C66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[A___]</w:t>
            </w:r>
          </w:p>
        </w:tc>
        <w:tc>
          <w:tcPr>
            <w:tcW w:w="5760" w:type="dxa"/>
            <w:vAlign w:val="center"/>
          </w:tcPr>
          <w:p w14:paraId="5D170E71" w14:textId="48ECE028" w:rsidR="00D26C66" w:rsidRDefault="00D26C66" w:rsidP="00A258D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Appendix</w:t>
            </w:r>
            <w:r w:rsidR="00014F77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Pr="00D26C66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8D374F" w14:paraId="02F4EE03" w14:textId="77777777" w:rsidTr="00F544A2">
        <w:trPr>
          <w:trHeight w:val="576"/>
        </w:trPr>
        <w:tc>
          <w:tcPr>
            <w:tcW w:w="1081" w:type="dxa"/>
            <w:vAlign w:val="center"/>
          </w:tcPr>
          <w:p w14:paraId="1DF7E29D" w14:textId="1949D0C4" w:rsidR="008D374F" w:rsidRDefault="00DF51B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[R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_:_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  <w:tc>
          <w:tcPr>
            <w:tcW w:w="5760" w:type="dxa"/>
            <w:vAlign w:val="center"/>
          </w:tcPr>
          <w:p w14:paraId="49BD6C6A" w14:textId="311047C5" w:rsidR="008D374F" w:rsidRDefault="00DF51BB" w:rsidP="00A258D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Record on Appeal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8D374F" w14:paraId="0F8DB588" w14:textId="77777777" w:rsidTr="00F544A2">
        <w:trPr>
          <w:trHeight w:val="576"/>
        </w:trPr>
        <w:tc>
          <w:tcPr>
            <w:tcW w:w="1081" w:type="dxa"/>
            <w:vAlign w:val="center"/>
          </w:tcPr>
          <w:p w14:paraId="5D337859" w14:textId="18104A70" w:rsidR="008D374F" w:rsidRDefault="00DF51B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_:_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  <w:tc>
          <w:tcPr>
            <w:tcW w:w="5760" w:type="dxa"/>
            <w:vAlign w:val="center"/>
          </w:tcPr>
          <w:p w14:paraId="1A9CE1C3" w14:textId="74B14616" w:rsidR="008D374F" w:rsidRDefault="00DF51BB" w:rsidP="00A258D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Trial Transcript Excerpt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</w:t>
            </w:r>
            <w:r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8D374F" w14:paraId="0B03CABF" w14:textId="77777777" w:rsidTr="00F544A2">
        <w:trPr>
          <w:trHeight w:val="576"/>
        </w:trPr>
        <w:tc>
          <w:tcPr>
            <w:tcW w:w="1081" w:type="dxa"/>
            <w:vAlign w:val="center"/>
          </w:tcPr>
          <w:p w14:paraId="4392E33C" w14:textId="18B18109" w:rsidR="008D374F" w:rsidRDefault="00DF51BB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[X</w:t>
            </w:r>
            <w:proofErr w:type="gramStart"/>
            <w:r>
              <w:rPr>
                <w:rFonts w:ascii="Courier New" w:hAnsi="Courier New" w:cs="Courier New"/>
                <w:sz w:val="24"/>
                <w:szCs w:val="24"/>
              </w:rPr>
              <w:t>_:_</w:t>
            </w:r>
            <w:proofErr w:type="gram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  <w:tc>
          <w:tcPr>
            <w:tcW w:w="5760" w:type="dxa"/>
            <w:vAlign w:val="center"/>
          </w:tcPr>
          <w:p w14:paraId="752441F8" w14:textId="40D4769D" w:rsidR="008D374F" w:rsidRDefault="00DF51BB" w:rsidP="00A258D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Exhibit in Evidence</w:t>
            </w: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4</w:t>
            </w:r>
            <w:r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</w:tbl>
    <w:p w14:paraId="45A78226" w14:textId="2D9D2383" w:rsidR="00160AE7" w:rsidRDefault="00160AE7" w:rsidP="00442ACE">
      <w:pPr>
        <w:spacing w:before="240" w:line="480" w:lineRule="auto"/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following abbreviations will </w:t>
      </w:r>
      <w:r w:rsidR="00905E14">
        <w:rPr>
          <w:rFonts w:ascii="Courier New" w:hAnsi="Courier New" w:cs="Courier New"/>
          <w:sz w:val="24"/>
          <w:szCs w:val="24"/>
        </w:rPr>
        <w:t xml:space="preserve">also </w:t>
      </w:r>
      <w:r>
        <w:rPr>
          <w:rFonts w:ascii="Courier New" w:hAnsi="Courier New" w:cs="Courier New"/>
          <w:sz w:val="24"/>
          <w:szCs w:val="24"/>
        </w:rPr>
        <w:t>be</w:t>
      </w:r>
      <w:r w:rsidR="00F21CF3">
        <w:rPr>
          <w:rFonts w:ascii="Courier New" w:hAnsi="Courier New" w:cs="Courier New"/>
          <w:sz w:val="24"/>
          <w:szCs w:val="24"/>
        </w:rPr>
        <w:t xml:space="preserve"> used</w:t>
      </w:r>
      <w:r w:rsidR="00905E14">
        <w:rPr>
          <w:rFonts w:ascii="Courier New" w:hAnsi="Courier New" w:cs="Courier New"/>
          <w:sz w:val="24"/>
          <w:szCs w:val="24"/>
        </w:rPr>
        <w:t>:</w:t>
      </w:r>
    </w:p>
    <w:tbl>
      <w:tblPr>
        <w:tblStyle w:val="TableGrid"/>
        <w:tblW w:w="6840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5760"/>
      </w:tblGrid>
      <w:tr w:rsidR="0094757F" w14:paraId="717E9956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51497F91" w14:textId="66B0C052" w:rsidR="0094757F" w:rsidRDefault="0094757F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ALJ</w:t>
            </w:r>
          </w:p>
        </w:tc>
        <w:tc>
          <w:tcPr>
            <w:tcW w:w="5760" w:type="dxa"/>
            <w:vAlign w:val="center"/>
          </w:tcPr>
          <w:p w14:paraId="0BAFC754" w14:textId="66C157CF" w:rsidR="0094757F" w:rsidRDefault="0094757F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Administrative Law Judge</w:t>
            </w:r>
          </w:p>
        </w:tc>
      </w:tr>
      <w:tr w:rsidR="0094757F" w14:paraId="3F71050D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1C6CB4F7" w14:textId="4697C515" w:rsidR="0094757F" w:rsidRDefault="0094757F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5760" w:type="dxa"/>
            <w:vAlign w:val="center"/>
          </w:tcPr>
          <w:p w14:paraId="11673536" w14:textId="1D25EFBD" w:rsidR="0094757F" w:rsidRDefault="0094757F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Appeals (FL)</w:t>
            </w:r>
          </w:p>
        </w:tc>
      </w:tr>
      <w:tr w:rsidR="0094757F" w14:paraId="243B06B1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5059F64E" w14:textId="39A42352" w:rsidR="0094757F" w:rsidRDefault="0094757F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DOAH</w:t>
            </w:r>
          </w:p>
        </w:tc>
        <w:tc>
          <w:tcPr>
            <w:tcW w:w="5760" w:type="dxa"/>
            <w:vAlign w:val="center"/>
          </w:tcPr>
          <w:p w14:paraId="264AF238" w14:textId="4DCC2B23" w:rsidR="0094757F" w:rsidRDefault="0094757F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Division of Administrative Hearings</w:t>
            </w:r>
          </w:p>
        </w:tc>
      </w:tr>
      <w:tr w:rsidR="001104BA" w14:paraId="50E29F06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6F2F64CB" w14:textId="3EB2194A" w:rsidR="001104BA" w:rsidRDefault="001104BA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FAC</w:t>
            </w:r>
          </w:p>
        </w:tc>
        <w:tc>
          <w:tcPr>
            <w:tcW w:w="5760" w:type="dxa"/>
            <w:vAlign w:val="center"/>
          </w:tcPr>
          <w:p w14:paraId="083ABFF4" w14:textId="4DB9F74E" w:rsidR="001104BA" w:rsidRDefault="001104BA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Administrative Code</w:t>
            </w:r>
          </w:p>
        </w:tc>
      </w:tr>
      <w:tr w:rsidR="004E7F9B" w14:paraId="76BC508E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6F448C61" w14:textId="58DB7466" w:rsidR="004E7F9B" w:rsidRDefault="00FF7C39" w:rsidP="00F21CF3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FAR</w:t>
            </w:r>
          </w:p>
        </w:tc>
        <w:tc>
          <w:tcPr>
            <w:tcW w:w="5760" w:type="dxa"/>
            <w:vAlign w:val="center"/>
          </w:tcPr>
          <w:p w14:paraId="33CA661E" w14:textId="59496742" w:rsidR="004E7F9B" w:rsidRDefault="00FF7C39" w:rsidP="006C15A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Administrative Register</w:t>
            </w:r>
          </w:p>
        </w:tc>
      </w:tr>
      <w:tr w:rsidR="00FF7C39" w14:paraId="11F3E70B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4D6C4492" w14:textId="00E2C283" w:rsidR="00FF7C39" w:rsidRDefault="00FF7C39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5760" w:type="dxa"/>
            <w:vAlign w:val="center"/>
          </w:tcPr>
          <w:p w14:paraId="4D8F6A75" w14:textId="164CC99A" w:rsidR="00FF7C39" w:rsidRDefault="00FF7C39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FF7C39" w14:paraId="26E548DB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65C0BEC2" w14:textId="1ADEC5CA" w:rsidR="00FF7C39" w:rsidRDefault="00FF7C39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5760" w:type="dxa"/>
            <w:vAlign w:val="center"/>
          </w:tcPr>
          <w:p w14:paraId="2E62FF34" w14:textId="6F56A159" w:rsidR="00FF7C39" w:rsidRDefault="00FF7C39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847C2E" w14:paraId="5F8C554C" w14:textId="77777777" w:rsidTr="00F544A2">
        <w:trPr>
          <w:trHeight w:val="576"/>
        </w:trPr>
        <w:tc>
          <w:tcPr>
            <w:tcW w:w="1080" w:type="dxa"/>
            <w:vAlign w:val="center"/>
          </w:tcPr>
          <w:p w14:paraId="620A3A36" w14:textId="185CC2C5" w:rsidR="00847C2E" w:rsidRDefault="00847C2E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5760" w:type="dxa"/>
            <w:vAlign w:val="center"/>
          </w:tcPr>
          <w:p w14:paraId="3D682626" w14:textId="0F34C033" w:rsidR="00847C2E" w:rsidRDefault="00847C2E" w:rsidP="00FF7C39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3B8464A0" w14:textId="4D5CC532" w:rsidR="00D21EAB" w:rsidRDefault="004A46CC" w:rsidP="002B4F51">
      <w:pPr>
        <w:spacing w:before="240" w:line="480" w:lineRule="auto"/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All statutory </w:t>
      </w:r>
      <w:r w:rsidR="0004415A">
        <w:rPr>
          <w:rFonts w:ascii="Courier New" w:hAnsi="Courier New" w:cs="Courier New"/>
          <w:sz w:val="24"/>
          <w:szCs w:val="24"/>
        </w:rPr>
        <w:t xml:space="preserve">and rule </w:t>
      </w:r>
      <w:r>
        <w:rPr>
          <w:rFonts w:ascii="Courier New" w:hAnsi="Courier New" w:cs="Courier New"/>
          <w:sz w:val="24"/>
          <w:szCs w:val="24"/>
        </w:rPr>
        <w:t>references are made to their 20</w:t>
      </w:r>
      <w:r w:rsidR="00D26C66">
        <w:rPr>
          <w:rFonts w:ascii="Courier New" w:hAnsi="Courier New" w:cs="Courier New"/>
          <w:sz w:val="24"/>
          <w:szCs w:val="24"/>
        </w:rPr>
        <w:t>20</w:t>
      </w:r>
      <w:r>
        <w:rPr>
          <w:rFonts w:ascii="Courier New" w:hAnsi="Courier New" w:cs="Courier New"/>
          <w:sz w:val="24"/>
          <w:szCs w:val="24"/>
        </w:rPr>
        <w:t xml:space="preserve"> versions </w:t>
      </w:r>
      <w:r w:rsidR="006633CC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unless otherwise indicated</w:t>
      </w:r>
      <w:r w:rsidR="006633CC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</w:rPr>
        <w:t>.</w:t>
      </w:r>
    </w:p>
    <w:p w14:paraId="6115335A" w14:textId="77777777" w:rsidR="00D21EAB" w:rsidRDefault="00D21EAB" w:rsidP="00D21EAB">
      <w:pPr>
        <w:rPr>
          <w:rFonts w:ascii="Courier New" w:hAnsi="Courier New" w:cs="Courier New"/>
          <w:sz w:val="24"/>
          <w:szCs w:val="24"/>
        </w:rPr>
        <w:sectPr w:rsidR="00D21EAB" w:rsidSect="00BC5802">
          <w:pgSz w:w="12240" w:h="15840"/>
          <w:pgMar w:top="1440" w:right="1440" w:bottom="1440" w:left="1440" w:header="720" w:footer="720" w:gutter="0"/>
          <w:pgNumType w:fmt="lowerRoman" w:start="1" w:chapStyle="1"/>
          <w:cols w:space="720"/>
          <w:docGrid w:linePitch="360"/>
        </w:sectPr>
      </w:pPr>
    </w:p>
    <w:p w14:paraId="4BD61809" w14:textId="6096A1BA" w:rsidR="00202703" w:rsidRPr="00D21EAB" w:rsidRDefault="00202703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PG01"/>
      <w:bookmarkStart w:id="7" w:name="poa"/>
      <w:bookmarkEnd w:id="6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POINT</w:t>
      </w:r>
      <w:r w:rsidR="00512562">
        <w:rPr>
          <w:rFonts w:ascii="Courier New" w:hAnsi="Courier New" w:cs="Courier New"/>
          <w:b/>
          <w:sz w:val="24"/>
          <w:szCs w:val="24"/>
          <w:u w:val="single"/>
        </w:rPr>
        <w:t>S</w:t>
      </w:r>
      <w:r w:rsidRPr="00D21EAB">
        <w:rPr>
          <w:rFonts w:ascii="Courier New" w:hAnsi="Courier New" w:cs="Courier New"/>
          <w:b/>
          <w:sz w:val="24"/>
          <w:szCs w:val="24"/>
          <w:u w:val="single"/>
        </w:rPr>
        <w:t xml:space="preserve"> ON APPEAL</w:t>
      </w:r>
    </w:p>
    <w:bookmarkEnd w:id="7"/>
    <w:p w14:paraId="0C36F155" w14:textId="050E1CFB" w:rsidR="00202703" w:rsidRDefault="00D87EC1" w:rsidP="006633CC">
      <w:pPr>
        <w:pStyle w:val="ListParagraph"/>
        <w:numPr>
          <w:ilvl w:val="0"/>
          <w:numId w:val="6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Whether [describeIssue001].</w:t>
      </w:r>
    </w:p>
    <w:p w14:paraId="472F9048" w14:textId="7E94EA64" w:rsidR="002B4F51" w:rsidRDefault="00D87EC1" w:rsidP="006633CC">
      <w:pPr>
        <w:pStyle w:val="ListParagraph"/>
        <w:numPr>
          <w:ilvl w:val="0"/>
          <w:numId w:val="6"/>
        </w:numPr>
        <w:spacing w:line="48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Whether [describeIssue002].</w:t>
      </w:r>
    </w:p>
    <w:p w14:paraId="4B16A143" w14:textId="229B9E2F" w:rsidR="00D21EAB" w:rsidRDefault="00D21EA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E356813" w14:textId="5582A7EB" w:rsidR="00925ABC" w:rsidRPr="00D21EAB" w:rsidRDefault="00925ABC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PG02"/>
      <w:bookmarkStart w:id="9" w:name="soc"/>
      <w:bookmarkEnd w:id="8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STATEMENT OF THE CASE</w:t>
      </w:r>
    </w:p>
    <w:p w14:paraId="0EBE8774" w14:textId="34F2A8FF" w:rsidR="00D56526" w:rsidRDefault="00D56526" w:rsidP="006A1E96">
      <w:pPr>
        <w:pStyle w:val="ListParagraph"/>
        <w:numPr>
          <w:ilvl w:val="0"/>
          <w:numId w:val="14"/>
        </w:numPr>
        <w:spacing w:before="24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0" w:name="P001"/>
      <w:bookmarkEnd w:id="9"/>
      <w:bookmarkEnd w:id="10"/>
      <w:r w:rsidRPr="006A1E96">
        <w:rPr>
          <w:rFonts w:ascii="Courier New" w:hAnsi="Courier New" w:cs="Courier New"/>
          <w:sz w:val="24"/>
          <w:szCs w:val="24"/>
        </w:rPr>
        <w:t xml:space="preserve">This is an appeal from a final order of the Florida Commission on Human Relations. </w:t>
      </w:r>
      <w:r w:rsidR="00D87EC1">
        <w:rPr>
          <w:rFonts w:ascii="Courier New" w:hAnsi="Courier New" w:cs="Courier New"/>
          <w:sz w:val="24"/>
          <w:szCs w:val="24"/>
        </w:rPr>
        <w:t>Appellant charged Appellee with [employment/housing/public accommodation] discrimination, but the Lower Tribunal entered an order in Appellee’s favor.</w:t>
      </w:r>
    </w:p>
    <w:p w14:paraId="03B603A4" w14:textId="2D22D38D" w:rsidR="007F4C03" w:rsidRPr="00D21EAB" w:rsidRDefault="007F4C03" w:rsidP="007F4C03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1" w:name="sof"/>
      <w:r w:rsidRPr="00D21EAB">
        <w:rPr>
          <w:rFonts w:ascii="Courier New" w:hAnsi="Courier New" w:cs="Courier New"/>
          <w:b/>
          <w:sz w:val="24"/>
          <w:szCs w:val="24"/>
          <w:u w:val="single"/>
        </w:rPr>
        <w:t xml:space="preserve">STATEMENT OF THE </w:t>
      </w:r>
      <w:r>
        <w:rPr>
          <w:rFonts w:ascii="Courier New" w:hAnsi="Courier New" w:cs="Courier New"/>
          <w:b/>
          <w:sz w:val="24"/>
          <w:szCs w:val="24"/>
          <w:u w:val="single"/>
        </w:rPr>
        <w:t>FACTS</w:t>
      </w:r>
    </w:p>
    <w:p w14:paraId="787182DD" w14:textId="48CB6E7E" w:rsidR="00D87EC1" w:rsidRPr="00934BBE" w:rsidRDefault="00D87EC1" w:rsidP="00D87EC1">
      <w:pPr>
        <w:rPr>
          <w:rFonts w:ascii="Courier New" w:hAnsi="Courier New" w:cs="Courier New"/>
          <w:sz w:val="24"/>
          <w:szCs w:val="24"/>
          <w:u w:val="single"/>
        </w:rPr>
      </w:pPr>
      <w:bookmarkStart w:id="12" w:name="P002"/>
      <w:bookmarkEnd w:id="11"/>
      <w:bookmarkEnd w:id="12"/>
      <w:r>
        <w:rPr>
          <w:rFonts w:ascii="Courier New" w:hAnsi="Courier New" w:cs="Courier New"/>
          <w:sz w:val="24"/>
          <w:szCs w:val="24"/>
          <w:u w:val="single"/>
        </w:rPr>
        <w:t>Overview</w:t>
      </w:r>
    </w:p>
    <w:p w14:paraId="57023202" w14:textId="1581965B" w:rsidR="004E7F9B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[state001].</w:t>
      </w:r>
    </w:p>
    <w:p w14:paraId="4EA99DC7" w14:textId="16078B51" w:rsidR="004A5B8A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3" w:name="P003"/>
      <w:bookmarkEnd w:id="13"/>
      <w:r>
        <w:rPr>
          <w:rFonts w:ascii="Courier New" w:hAnsi="Courier New" w:cs="Courier New"/>
          <w:sz w:val="24"/>
          <w:szCs w:val="24"/>
        </w:rPr>
        <w:t>[state002].</w:t>
      </w:r>
    </w:p>
    <w:p w14:paraId="508C71D4" w14:textId="3602CAE7" w:rsidR="004D3B34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4" w:name="P004"/>
      <w:bookmarkEnd w:id="14"/>
      <w:r>
        <w:rPr>
          <w:rFonts w:ascii="Courier New" w:hAnsi="Courier New" w:cs="Courier New"/>
          <w:sz w:val="24"/>
          <w:szCs w:val="24"/>
        </w:rPr>
        <w:t>[state003].</w:t>
      </w:r>
    </w:p>
    <w:p w14:paraId="51C581A8" w14:textId="30262A09" w:rsidR="00151AD6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5" w:name="P005"/>
      <w:bookmarkEnd w:id="15"/>
      <w:r>
        <w:rPr>
          <w:rFonts w:ascii="Courier New" w:hAnsi="Courier New" w:cs="Courier New"/>
          <w:sz w:val="24"/>
          <w:szCs w:val="24"/>
        </w:rPr>
        <w:t>[state004].</w:t>
      </w:r>
    </w:p>
    <w:p w14:paraId="64832CFA" w14:textId="1A926407" w:rsidR="004D3B34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6" w:name="P006"/>
      <w:bookmarkEnd w:id="16"/>
      <w:r>
        <w:rPr>
          <w:rFonts w:ascii="Courier New" w:hAnsi="Courier New" w:cs="Courier New"/>
          <w:sz w:val="24"/>
          <w:szCs w:val="24"/>
        </w:rPr>
        <w:t>[state005].</w:t>
      </w:r>
    </w:p>
    <w:p w14:paraId="235F49B1" w14:textId="2FD66D6A" w:rsidR="00D87EC1" w:rsidRPr="00F97EB4" w:rsidRDefault="00D87EC1" w:rsidP="00D87EC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[quote00</w:t>
      </w:r>
      <w:r w:rsidR="00F32E58">
        <w:rPr>
          <w:rFonts w:ascii="Courier New" w:hAnsi="Courier New" w:cs="Courier New"/>
          <w:i/>
        </w:rPr>
        <w:t>5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199ACFDD" w14:textId="66478B88" w:rsidR="00D87EC1" w:rsidRDefault="00D87EC1" w:rsidP="00D87EC1">
      <w:pPr>
        <w:pStyle w:val="Default"/>
        <w:spacing w:line="480" w:lineRule="auto"/>
        <w:ind w:left="720"/>
        <w:jc w:val="right"/>
        <w:rPr>
          <w:rFonts w:ascii="Courier New" w:hAnsi="Courier New" w:cs="Courier New"/>
        </w:rPr>
      </w:pPr>
      <w:r w:rsidRPr="005256E8"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>[cite00</w:t>
      </w:r>
      <w:r w:rsidR="00F32E58">
        <w:rPr>
          <w:rFonts w:ascii="Courier New" w:hAnsi="Courier New" w:cs="Courier New"/>
        </w:rPr>
        <w:t>5</w:t>
      </w:r>
      <w:r>
        <w:rPr>
          <w:rFonts w:ascii="Courier New" w:hAnsi="Courier New" w:cs="Courier New"/>
        </w:rPr>
        <w:t>]</w:t>
      </w:r>
    </w:p>
    <w:p w14:paraId="5E78FBE9" w14:textId="21833AF9" w:rsidR="00FF7C39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7" w:name="PG03"/>
      <w:bookmarkStart w:id="18" w:name="P007"/>
      <w:bookmarkEnd w:id="17"/>
      <w:bookmarkEnd w:id="18"/>
      <w:r>
        <w:rPr>
          <w:rFonts w:ascii="Courier New" w:hAnsi="Courier New" w:cs="Courier New"/>
          <w:sz w:val="24"/>
          <w:szCs w:val="24"/>
        </w:rPr>
        <w:t>[state006].</w:t>
      </w:r>
    </w:p>
    <w:p w14:paraId="5E133BF2" w14:textId="64D59363" w:rsidR="004119BD" w:rsidRDefault="00D87EC1" w:rsidP="004D3B34">
      <w:pPr>
        <w:pStyle w:val="ListParagraph"/>
        <w:numPr>
          <w:ilvl w:val="0"/>
          <w:numId w:val="14"/>
        </w:numPr>
        <w:spacing w:before="240" w:after="0" w:line="480" w:lineRule="auto"/>
        <w:jc w:val="both"/>
        <w:rPr>
          <w:rFonts w:ascii="Courier New" w:hAnsi="Courier New" w:cs="Courier New"/>
          <w:sz w:val="24"/>
          <w:szCs w:val="24"/>
        </w:rPr>
      </w:pPr>
      <w:bookmarkStart w:id="19" w:name="P008"/>
      <w:bookmarkEnd w:id="19"/>
      <w:r>
        <w:rPr>
          <w:rFonts w:ascii="Courier New" w:hAnsi="Courier New" w:cs="Courier New"/>
          <w:sz w:val="24"/>
          <w:szCs w:val="24"/>
        </w:rPr>
        <w:t>[state007].</w:t>
      </w:r>
    </w:p>
    <w:p w14:paraId="103ACC43" w14:textId="1693ECB3" w:rsidR="008E22B3" w:rsidRDefault="00D87EC1" w:rsidP="008E22B3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20" w:name="P009"/>
      <w:bookmarkEnd w:id="20"/>
      <w:r>
        <w:rPr>
          <w:rFonts w:ascii="Courier New" w:hAnsi="Courier New" w:cs="Courier New"/>
          <w:sz w:val="24"/>
          <w:szCs w:val="24"/>
        </w:rPr>
        <w:t>[state008].</w:t>
      </w:r>
    </w:p>
    <w:p w14:paraId="0207C712" w14:textId="0EE3960C" w:rsidR="0019109E" w:rsidRDefault="00D87EC1" w:rsidP="008E22B3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21" w:name="P010"/>
      <w:bookmarkEnd w:id="21"/>
      <w:r>
        <w:rPr>
          <w:rFonts w:ascii="Courier New" w:hAnsi="Courier New" w:cs="Courier New"/>
          <w:sz w:val="24"/>
          <w:szCs w:val="24"/>
        </w:rPr>
        <w:t>[state010].</w:t>
      </w:r>
    </w:p>
    <w:p w14:paraId="2388F007" w14:textId="2E915AEA" w:rsidR="0019109E" w:rsidRDefault="00D87EC1" w:rsidP="008E22B3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22" w:name="P011"/>
      <w:bookmarkEnd w:id="22"/>
      <w:r>
        <w:rPr>
          <w:rFonts w:ascii="Courier New" w:hAnsi="Courier New" w:cs="Courier New"/>
          <w:sz w:val="24"/>
          <w:szCs w:val="24"/>
        </w:rPr>
        <w:t>[state011].</w:t>
      </w:r>
    </w:p>
    <w:p w14:paraId="198D746D" w14:textId="63250C7A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[state012].</w:t>
      </w:r>
    </w:p>
    <w:p w14:paraId="50F73F32" w14:textId="50002BD6" w:rsidR="00D87EC1" w:rsidRPr="00F97EB4" w:rsidRDefault="00D87EC1" w:rsidP="00D87EC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</w:t>
      </w:r>
      <w:r w:rsidR="00F32E58">
        <w:rPr>
          <w:rFonts w:ascii="Courier New" w:hAnsi="Courier New" w:cs="Courier New"/>
          <w:i/>
        </w:rPr>
        <w:t>12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3840517B" w14:textId="7C644A3C" w:rsidR="00D87EC1" w:rsidRDefault="00D87EC1" w:rsidP="00D87EC1">
      <w:pPr>
        <w:pStyle w:val="Default"/>
        <w:spacing w:line="480" w:lineRule="auto"/>
        <w:ind w:left="720"/>
        <w:jc w:val="right"/>
        <w:rPr>
          <w:rFonts w:ascii="Courier New" w:hAnsi="Courier New" w:cs="Courier New"/>
        </w:rPr>
      </w:pPr>
      <w:r w:rsidRPr="005256E8"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>[cite0</w:t>
      </w:r>
      <w:r w:rsidR="00F32E58">
        <w:rPr>
          <w:rFonts w:ascii="Courier New" w:hAnsi="Courier New" w:cs="Courier New"/>
        </w:rPr>
        <w:t>12</w:t>
      </w:r>
      <w:r>
        <w:rPr>
          <w:rFonts w:ascii="Courier New" w:hAnsi="Courier New" w:cs="Courier New"/>
        </w:rPr>
        <w:t>]</w:t>
      </w:r>
    </w:p>
    <w:p w14:paraId="62B83E74" w14:textId="63A9731F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[state013].</w:t>
      </w:r>
    </w:p>
    <w:p w14:paraId="5140E592" w14:textId="3511ED40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[state014].</w:t>
      </w:r>
    </w:p>
    <w:p w14:paraId="41B3EE6D" w14:textId="7EA80171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[state015].</w:t>
      </w:r>
    </w:p>
    <w:p w14:paraId="2ECEA404" w14:textId="4FABB8DD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[state016].</w:t>
      </w:r>
    </w:p>
    <w:p w14:paraId="4D3FEFCF" w14:textId="1CCCCED8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[state017].</w:t>
      </w:r>
    </w:p>
    <w:p w14:paraId="28DFBD81" w14:textId="782807B6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[state018].</w:t>
      </w:r>
    </w:p>
    <w:p w14:paraId="14873F1C" w14:textId="0AC3F2B4" w:rsidR="00D87EC1" w:rsidRPr="00F97EB4" w:rsidRDefault="00D87EC1" w:rsidP="00D87EC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</w:t>
      </w:r>
      <w:r w:rsidR="00F32E58">
        <w:rPr>
          <w:rFonts w:ascii="Courier New" w:hAnsi="Courier New" w:cs="Courier New"/>
          <w:i/>
        </w:rPr>
        <w:t>18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238CCF8B" w14:textId="69302F47" w:rsidR="00D87EC1" w:rsidRDefault="00D87EC1" w:rsidP="00D87EC1">
      <w:pPr>
        <w:pStyle w:val="Default"/>
        <w:spacing w:line="480" w:lineRule="auto"/>
        <w:ind w:left="720"/>
        <w:jc w:val="right"/>
        <w:rPr>
          <w:rFonts w:ascii="Courier New" w:hAnsi="Courier New" w:cs="Courier New"/>
        </w:rPr>
      </w:pPr>
      <w:r w:rsidRPr="005256E8"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>[cite0</w:t>
      </w:r>
      <w:r w:rsidR="00F32E58">
        <w:rPr>
          <w:rFonts w:ascii="Courier New" w:hAnsi="Courier New" w:cs="Courier New"/>
        </w:rPr>
        <w:t>18</w:t>
      </w:r>
      <w:r>
        <w:rPr>
          <w:rFonts w:ascii="Courier New" w:hAnsi="Courier New" w:cs="Courier New"/>
        </w:rPr>
        <w:t>]</w:t>
      </w:r>
    </w:p>
    <w:p w14:paraId="2A75C785" w14:textId="62E05734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[state019].</w:t>
      </w:r>
    </w:p>
    <w:p w14:paraId="03740200" w14:textId="4A043019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[state020].</w:t>
      </w:r>
    </w:p>
    <w:p w14:paraId="147D74D2" w14:textId="6795D116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[state021].</w:t>
      </w:r>
    </w:p>
    <w:p w14:paraId="2BF76652" w14:textId="325F76A5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[state022].</w:t>
      </w:r>
    </w:p>
    <w:p w14:paraId="4D1D1CF3" w14:textId="029F2A62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[state023].</w:t>
      </w:r>
    </w:p>
    <w:p w14:paraId="70EC62DA" w14:textId="5CEDA992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[state024].</w:t>
      </w:r>
    </w:p>
    <w:p w14:paraId="10B319A0" w14:textId="2C7DE919" w:rsidR="00D87EC1" w:rsidRPr="00F97EB4" w:rsidRDefault="00D87EC1" w:rsidP="00D87EC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</w:t>
      </w:r>
      <w:r w:rsidR="00F32E58">
        <w:rPr>
          <w:rFonts w:ascii="Courier New" w:hAnsi="Courier New" w:cs="Courier New"/>
          <w:i/>
        </w:rPr>
        <w:t>2</w:t>
      </w:r>
      <w:r>
        <w:rPr>
          <w:rFonts w:ascii="Courier New" w:hAnsi="Courier New" w:cs="Courier New"/>
          <w:i/>
        </w:rPr>
        <w:t>4]</w:t>
      </w:r>
      <w:r w:rsidRPr="00F97EB4">
        <w:rPr>
          <w:rFonts w:ascii="Courier New" w:hAnsi="Courier New" w:cs="Courier New"/>
          <w:i/>
        </w:rPr>
        <w:t>”</w:t>
      </w:r>
    </w:p>
    <w:p w14:paraId="41EAD27C" w14:textId="21019FE9" w:rsidR="00D87EC1" w:rsidRDefault="00D87EC1" w:rsidP="00D87EC1">
      <w:pPr>
        <w:pStyle w:val="Default"/>
        <w:spacing w:line="480" w:lineRule="auto"/>
        <w:ind w:left="720"/>
        <w:jc w:val="right"/>
        <w:rPr>
          <w:rFonts w:ascii="Courier New" w:hAnsi="Courier New" w:cs="Courier New"/>
        </w:rPr>
      </w:pPr>
      <w:r w:rsidRPr="005256E8">
        <w:rPr>
          <w:rFonts w:ascii="Courier New" w:hAnsi="Courier New" w:cs="Courier New"/>
        </w:rPr>
        <w:t xml:space="preserve">- </w:t>
      </w:r>
      <w:r>
        <w:rPr>
          <w:rFonts w:ascii="Courier New" w:hAnsi="Courier New" w:cs="Courier New"/>
        </w:rPr>
        <w:t>[cite0</w:t>
      </w:r>
      <w:r w:rsidR="00F32E58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>4]</w:t>
      </w:r>
    </w:p>
    <w:p w14:paraId="1406BF11" w14:textId="6F4AE776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[state025].</w:t>
      </w:r>
    </w:p>
    <w:p w14:paraId="61DCAE0A" w14:textId="09502476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[state026].</w:t>
      </w:r>
    </w:p>
    <w:p w14:paraId="6A0D9EAE" w14:textId="4E88FBA2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[state027].</w:t>
      </w:r>
    </w:p>
    <w:p w14:paraId="278D6C61" w14:textId="0849019C" w:rsidR="00D87EC1" w:rsidRDefault="00D87EC1" w:rsidP="00D87EC1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[state028].</w:t>
      </w:r>
    </w:p>
    <w:p w14:paraId="73B278E1" w14:textId="5BD3340D" w:rsidR="00A9630D" w:rsidRDefault="00A9630D" w:rsidP="00A9630D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[state029].</w:t>
      </w:r>
    </w:p>
    <w:p w14:paraId="20D43844" w14:textId="647D7D1F" w:rsidR="00A9630D" w:rsidRDefault="00A9630D" w:rsidP="00A9630D">
      <w:pPr>
        <w:pStyle w:val="ListParagraph"/>
        <w:numPr>
          <w:ilvl w:val="0"/>
          <w:numId w:val="14"/>
        </w:numPr>
        <w:spacing w:before="240" w:after="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[state030].</w:t>
      </w:r>
    </w:p>
    <w:p w14:paraId="24584E1B" w14:textId="24357157" w:rsidR="00D21EAB" w:rsidRPr="00E2794D" w:rsidRDefault="00D21EAB" w:rsidP="0080018C">
      <w:pPr>
        <w:spacing w:line="480" w:lineRule="auto"/>
        <w:ind w:firstLine="720"/>
        <w:rPr>
          <w:rFonts w:ascii="Courier New" w:hAnsi="Courier New" w:cs="Courier New"/>
          <w:strike/>
          <w:sz w:val="24"/>
          <w:szCs w:val="24"/>
        </w:rPr>
      </w:pPr>
      <w:bookmarkStart w:id="23" w:name="PG04"/>
      <w:bookmarkStart w:id="24" w:name="P012"/>
      <w:bookmarkEnd w:id="23"/>
      <w:bookmarkEnd w:id="24"/>
      <w:r w:rsidRPr="00E2794D">
        <w:rPr>
          <w:rFonts w:ascii="Courier New" w:hAnsi="Courier New" w:cs="Courier New"/>
          <w:strike/>
          <w:sz w:val="24"/>
          <w:szCs w:val="24"/>
        </w:rPr>
        <w:br w:type="page"/>
      </w:r>
    </w:p>
    <w:p w14:paraId="2A4CFD0A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  <w:bookmarkStart w:id="25" w:name="PG06"/>
      <w:bookmarkEnd w:id="25"/>
    </w:p>
    <w:p w14:paraId="57F13B73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5C827ED8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15491D08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30EB7959" w14:textId="6E2F1BE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204E5465" w14:textId="1AFD36D2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7F2CDA18" w14:textId="1B3698B5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188D2A07" w14:textId="7A9212F3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50EDEE43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78577D2A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549B2312" w14:textId="116B46F5" w:rsidR="00473951" w:rsidRPr="00F020C7" w:rsidRDefault="00473951" w:rsidP="0047395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26" w:name="p02"/>
      <w:bookmarkStart w:id="27" w:name="ISS01"/>
      <w:r w:rsidRPr="00F020C7">
        <w:rPr>
          <w:rFonts w:ascii="Times New Roman" w:hAnsi="Times New Roman" w:cs="Times New Roman"/>
          <w:sz w:val="28"/>
          <w:szCs w:val="28"/>
        </w:rPr>
        <w:t>ISSUE I</w:t>
      </w:r>
    </w:p>
    <w:bookmarkEnd w:id="26"/>
    <w:bookmarkEnd w:id="27"/>
    <w:p w14:paraId="5E9D5E47" w14:textId="5B8DE8F6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1C6651C5" w14:textId="1EB0907E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754167A0" w14:textId="77777777" w:rsidR="00A9630D" w:rsidRDefault="00A9630D" w:rsidP="00A9630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[issTitle001]</w:t>
      </w:r>
    </w:p>
    <w:p w14:paraId="5BE1A603" w14:textId="2767F4EC" w:rsidR="00473951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5A2BC638" w14:textId="77777777" w:rsidR="00A9630D" w:rsidRPr="00F020C7" w:rsidRDefault="00A9630D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02C37790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4E8267D1" w14:textId="77777777" w:rsidR="00473951" w:rsidRPr="00F020C7" w:rsidRDefault="00473951" w:rsidP="00473951">
      <w:pPr>
        <w:jc w:val="center"/>
        <w:rPr>
          <w:rFonts w:ascii="Courier New" w:hAnsi="Courier New" w:cs="Courier New"/>
          <w:sz w:val="24"/>
          <w:szCs w:val="24"/>
        </w:rPr>
      </w:pPr>
    </w:p>
    <w:p w14:paraId="4D1EF558" w14:textId="1C18FB87" w:rsidR="00473951" w:rsidRDefault="004739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7B708C9" w14:textId="1967CEB4" w:rsidR="00D21EAB" w:rsidRPr="00D21EAB" w:rsidRDefault="00D21EAB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8" w:name="PG07"/>
      <w:bookmarkStart w:id="29" w:name="SOA01"/>
      <w:bookmarkEnd w:id="28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SUMMARY OF ARGUMENT</w:t>
      </w:r>
      <w:r w:rsidR="00F020C7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  <w:bookmarkEnd w:id="29"/>
    </w:p>
    <w:p w14:paraId="760B6297" w14:textId="0BF55B10" w:rsidR="00516384" w:rsidRPr="00847C2E" w:rsidRDefault="00766F91" w:rsidP="00847C2E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30" w:name="P017"/>
      <w:bookmarkEnd w:id="30"/>
      <w:r>
        <w:rPr>
          <w:rFonts w:ascii="Courier New" w:hAnsi="Courier New" w:cs="Courier New"/>
          <w:sz w:val="24"/>
          <w:szCs w:val="24"/>
        </w:rPr>
        <w:t>[ovrvw101].</w:t>
      </w:r>
    </w:p>
    <w:p w14:paraId="0A26DE0C" w14:textId="66EF9808" w:rsidR="00EF6411" w:rsidRPr="00EF6411" w:rsidRDefault="00EF6411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31" w:name="SOR01"/>
      <w:r>
        <w:rPr>
          <w:rFonts w:ascii="Courier New" w:hAnsi="Courier New" w:cs="Courier New"/>
          <w:b/>
          <w:sz w:val="24"/>
          <w:szCs w:val="24"/>
          <w:u w:val="single"/>
        </w:rPr>
        <w:t>STANDARD OF REVIEW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</w:p>
    <w:p w14:paraId="620331C9" w14:textId="5F5B4433" w:rsidR="00D57964" w:rsidRDefault="00766F91" w:rsidP="00666CC4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32" w:name="P018"/>
      <w:bookmarkEnd w:id="31"/>
      <w:bookmarkEnd w:id="32"/>
      <w:r>
        <w:rPr>
          <w:rFonts w:ascii="Courier New" w:hAnsi="Courier New" w:cs="Courier New"/>
          <w:sz w:val="24"/>
          <w:szCs w:val="24"/>
        </w:rPr>
        <w:t>[stdRvw101]:</w:t>
      </w:r>
    </w:p>
    <w:p w14:paraId="11C2A485" w14:textId="43DF6FEA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101</w:t>
      </w:r>
      <w:r>
        <w:rPr>
          <w:rFonts w:ascii="Courier New" w:hAnsi="Courier New" w:cs="Courier New"/>
          <w:i/>
        </w:rPr>
        <w:t>]”</w:t>
      </w:r>
    </w:p>
    <w:p w14:paraId="732E405B" w14:textId="0B321D15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233AEC"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101</w:t>
      </w:r>
      <w:r w:rsidRPr="00233AEC">
        <w:rPr>
          <w:rFonts w:ascii="Courier New" w:hAnsi="Courier New" w:cs="Courier New"/>
          <w:sz w:val="24"/>
          <w:szCs w:val="24"/>
        </w:rPr>
        <w:t>]</w:t>
      </w:r>
    </w:p>
    <w:p w14:paraId="650DD96E" w14:textId="5B76ED06" w:rsidR="00766F91" w:rsidRDefault="00766F91" w:rsidP="00666CC4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[stdRvw102]:</w:t>
      </w:r>
    </w:p>
    <w:p w14:paraId="48661299" w14:textId="7F896E9E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102</w:t>
      </w:r>
      <w:r>
        <w:rPr>
          <w:rFonts w:ascii="Courier New" w:hAnsi="Courier New" w:cs="Courier New"/>
          <w:i/>
        </w:rPr>
        <w:t>]”</w:t>
      </w:r>
    </w:p>
    <w:p w14:paraId="0EE44CDB" w14:textId="366EF396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102</w:t>
      </w:r>
      <w:r>
        <w:rPr>
          <w:rFonts w:ascii="Courier New" w:hAnsi="Courier New" w:cs="Courier New"/>
          <w:sz w:val="24"/>
          <w:szCs w:val="24"/>
        </w:rPr>
        <w:t>]</w:t>
      </w:r>
    </w:p>
    <w:p w14:paraId="31B12554" w14:textId="3FA48C2F" w:rsidR="00EF6411" w:rsidRPr="00EF6411" w:rsidRDefault="00EF6411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33" w:name="PG08"/>
      <w:bookmarkStart w:id="34" w:name="A01"/>
      <w:bookmarkEnd w:id="33"/>
      <w:r>
        <w:rPr>
          <w:rFonts w:ascii="Courier New" w:hAnsi="Courier New" w:cs="Courier New"/>
          <w:b/>
          <w:sz w:val="24"/>
          <w:szCs w:val="24"/>
          <w:u w:val="single"/>
        </w:rPr>
        <w:t>ARGUMENT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  <w:bookmarkEnd w:id="34"/>
    </w:p>
    <w:p w14:paraId="6B429D2F" w14:textId="3CC27AFF" w:rsidR="00414461" w:rsidRDefault="00766F91" w:rsidP="00666CC4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35" w:name="P019"/>
      <w:bookmarkEnd w:id="35"/>
      <w:r>
        <w:rPr>
          <w:rFonts w:ascii="Courier New" w:hAnsi="Courier New" w:cs="Courier New"/>
          <w:sz w:val="24"/>
          <w:szCs w:val="24"/>
        </w:rPr>
        <w:t>[arg101].</w:t>
      </w:r>
    </w:p>
    <w:p w14:paraId="48AF634E" w14:textId="1BE71285" w:rsidR="00766F91" w:rsidRDefault="00766F91" w:rsidP="00666CC4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[arg102].</w:t>
      </w:r>
    </w:p>
    <w:p w14:paraId="270BF114" w14:textId="2735DFEA" w:rsidR="00766F91" w:rsidRDefault="00766F91" w:rsidP="00666CC4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[arg103]:</w:t>
      </w:r>
    </w:p>
    <w:p w14:paraId="25D15F4D" w14:textId="61D437A5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103</w:t>
      </w:r>
      <w:r>
        <w:rPr>
          <w:rFonts w:ascii="Courier New" w:hAnsi="Courier New" w:cs="Courier New"/>
          <w:i/>
        </w:rPr>
        <w:t>]”</w:t>
      </w:r>
    </w:p>
    <w:p w14:paraId="6C41C95D" w14:textId="0D647558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103</w:t>
      </w:r>
      <w:r>
        <w:rPr>
          <w:rFonts w:ascii="Courier New" w:hAnsi="Courier New" w:cs="Courier New"/>
          <w:sz w:val="24"/>
          <w:szCs w:val="24"/>
        </w:rPr>
        <w:t>]</w:t>
      </w:r>
    </w:p>
    <w:p w14:paraId="64194889" w14:textId="6E00243F" w:rsidR="00766F91" w:rsidRDefault="00766F91" w:rsidP="00666CC4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[arg104].</w:t>
      </w:r>
    </w:p>
    <w:p w14:paraId="1207B0DD" w14:textId="47F4C033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[arg105].</w:t>
      </w:r>
    </w:p>
    <w:p w14:paraId="4C18D611" w14:textId="3F6E07A8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[arg106]:</w:t>
      </w:r>
    </w:p>
    <w:p w14:paraId="3AA36A9F" w14:textId="551BA8BD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106</w:t>
      </w:r>
      <w:r>
        <w:rPr>
          <w:rFonts w:ascii="Courier New" w:hAnsi="Courier New" w:cs="Courier New"/>
          <w:i/>
        </w:rPr>
        <w:t>]”</w:t>
      </w:r>
    </w:p>
    <w:p w14:paraId="2A3E3AD7" w14:textId="71263656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106</w:t>
      </w:r>
      <w:r>
        <w:rPr>
          <w:rFonts w:ascii="Courier New" w:hAnsi="Courier New" w:cs="Courier New"/>
          <w:sz w:val="24"/>
          <w:szCs w:val="24"/>
        </w:rPr>
        <w:t>]</w:t>
      </w:r>
    </w:p>
    <w:p w14:paraId="2236F1F6" w14:textId="091E44C8" w:rsidR="00766F91" w:rsidRDefault="00766F91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6CFED6F1" w14:textId="012137E0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[arg107].</w:t>
      </w:r>
    </w:p>
    <w:p w14:paraId="0788DB02" w14:textId="2ED467A7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[arg108].</w:t>
      </w:r>
    </w:p>
    <w:p w14:paraId="28468E28" w14:textId="69938514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[arg109]:</w:t>
      </w:r>
    </w:p>
    <w:p w14:paraId="35C85160" w14:textId="219D0998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1</w:t>
      </w:r>
      <w:r>
        <w:rPr>
          <w:rFonts w:ascii="Courier New" w:hAnsi="Courier New" w:cs="Courier New"/>
          <w:i/>
        </w:rPr>
        <w:t>09]”</w:t>
      </w:r>
    </w:p>
    <w:p w14:paraId="60E6963B" w14:textId="4A031433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09]</w:t>
      </w:r>
    </w:p>
    <w:p w14:paraId="4B8AD581" w14:textId="6B443D7C" w:rsidR="008853C2" w:rsidRPr="00EF6411" w:rsidRDefault="008853C2" w:rsidP="008853C2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36" w:name="PG12"/>
      <w:bookmarkEnd w:id="36"/>
      <w:r>
        <w:rPr>
          <w:rFonts w:ascii="Courier New" w:hAnsi="Courier New" w:cs="Courier New"/>
          <w:b/>
          <w:sz w:val="24"/>
          <w:szCs w:val="24"/>
          <w:u w:val="single"/>
        </w:rPr>
        <w:t>CONCLUSION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</w:p>
    <w:p w14:paraId="282D8B82" w14:textId="37E2A19D" w:rsidR="008853C2" w:rsidRPr="00847C2E" w:rsidRDefault="00766F91" w:rsidP="00666CC4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bookmarkStart w:id="37" w:name="P030"/>
      <w:bookmarkEnd w:id="37"/>
      <w:r>
        <w:rPr>
          <w:rFonts w:ascii="Courier New" w:hAnsi="Courier New" w:cs="Courier New"/>
          <w:sz w:val="24"/>
          <w:szCs w:val="24"/>
        </w:rPr>
        <w:t>[arg110].</w:t>
      </w:r>
    </w:p>
    <w:p w14:paraId="5AE42DA9" w14:textId="77777777" w:rsidR="00027E57" w:rsidRDefault="00027E5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3E248D4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  <w:bookmarkStart w:id="38" w:name="PG13"/>
      <w:bookmarkEnd w:id="38"/>
    </w:p>
    <w:p w14:paraId="0B10B447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1AE0BCCF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3AB80516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40A801CF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085A3812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0825C42A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2BE32686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44499D0D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571AC24E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389D0839" w14:textId="0E988DC3" w:rsidR="00F020C7" w:rsidRPr="00F020C7" w:rsidRDefault="00F020C7" w:rsidP="00F020C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39" w:name="ISS02"/>
      <w:r w:rsidRPr="00F020C7">
        <w:rPr>
          <w:rFonts w:ascii="Times New Roman" w:hAnsi="Times New Roman" w:cs="Times New Roman"/>
          <w:sz w:val="28"/>
          <w:szCs w:val="28"/>
        </w:rPr>
        <w:t>ISSUE I</w:t>
      </w:r>
      <w:r>
        <w:rPr>
          <w:rFonts w:ascii="Times New Roman" w:hAnsi="Times New Roman" w:cs="Times New Roman"/>
          <w:sz w:val="28"/>
          <w:szCs w:val="28"/>
        </w:rPr>
        <w:t>I</w:t>
      </w:r>
    </w:p>
    <w:bookmarkEnd w:id="39"/>
    <w:p w14:paraId="7B513D08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769F634C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18FDFD7D" w14:textId="7F2876DD" w:rsidR="00766F91" w:rsidRDefault="00766F91" w:rsidP="00766F91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[issTitle002]</w:t>
      </w:r>
    </w:p>
    <w:p w14:paraId="0D3B4561" w14:textId="62F273E8" w:rsid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0A5580C6" w14:textId="77777777" w:rsidR="00766F91" w:rsidRDefault="00766F91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185B6709" w14:textId="77777777" w:rsidR="00D57964" w:rsidRPr="00F020C7" w:rsidRDefault="00D57964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35E14313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1DD70985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5D94F015" w14:textId="77777777" w:rsidR="00F020C7" w:rsidRPr="00F020C7" w:rsidRDefault="00F020C7" w:rsidP="00F020C7">
      <w:pPr>
        <w:jc w:val="center"/>
        <w:rPr>
          <w:rFonts w:ascii="Courier New" w:hAnsi="Courier New" w:cs="Courier New"/>
          <w:sz w:val="24"/>
          <w:szCs w:val="24"/>
        </w:rPr>
      </w:pPr>
    </w:p>
    <w:p w14:paraId="35CB3B62" w14:textId="77777777" w:rsidR="00F020C7" w:rsidRDefault="00F020C7" w:rsidP="00F020C7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EAF4E83" w14:textId="5BA8DD0D" w:rsidR="00766F91" w:rsidRPr="00D21EAB" w:rsidRDefault="00766F91" w:rsidP="00766F9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40" w:name="PG14"/>
      <w:bookmarkEnd w:id="40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SUMMARY OF ARGUMENT</w:t>
      </w:r>
      <w:r>
        <w:rPr>
          <w:rFonts w:ascii="Courier New" w:hAnsi="Courier New" w:cs="Courier New"/>
          <w:b/>
          <w:sz w:val="24"/>
          <w:szCs w:val="24"/>
          <w:u w:val="single"/>
        </w:rPr>
        <w:t xml:space="preserve"> II</w:t>
      </w:r>
    </w:p>
    <w:p w14:paraId="7663AECF" w14:textId="341817C4" w:rsidR="00766F91" w:rsidRPr="00847C2E" w:rsidRDefault="00766F91" w:rsidP="00766F91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[ovrvw201].</w:t>
      </w:r>
    </w:p>
    <w:p w14:paraId="69363661" w14:textId="78352EA9" w:rsidR="00766F91" w:rsidRPr="00EF6411" w:rsidRDefault="00766F91" w:rsidP="00766F9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STANDARD OF REVIEW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  <w:r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5FD118C1" w14:textId="15224E4B" w:rsidR="00766F91" w:rsidRDefault="00766F91" w:rsidP="00766F91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[stdRvw201]:</w:t>
      </w:r>
    </w:p>
    <w:p w14:paraId="73AF8511" w14:textId="305D1361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[quote201]”</w:t>
      </w:r>
    </w:p>
    <w:p w14:paraId="2F90DF07" w14:textId="7E5A0025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233AEC">
        <w:rPr>
          <w:rFonts w:ascii="Courier New" w:hAnsi="Courier New" w:cs="Courier New"/>
          <w:sz w:val="24"/>
          <w:szCs w:val="24"/>
        </w:rPr>
        <w:t>[cite</w:t>
      </w:r>
      <w:r>
        <w:rPr>
          <w:rFonts w:ascii="Courier New" w:hAnsi="Courier New" w:cs="Courier New"/>
          <w:sz w:val="24"/>
          <w:szCs w:val="24"/>
        </w:rPr>
        <w:t>201</w:t>
      </w:r>
      <w:r w:rsidRPr="00233AEC">
        <w:rPr>
          <w:rFonts w:ascii="Courier New" w:hAnsi="Courier New" w:cs="Courier New"/>
          <w:sz w:val="24"/>
          <w:szCs w:val="24"/>
        </w:rPr>
        <w:t>]</w:t>
      </w:r>
    </w:p>
    <w:p w14:paraId="63C8E123" w14:textId="20A09A9E" w:rsidR="00766F91" w:rsidRDefault="00766F91" w:rsidP="00766F91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[stdRvw202]:</w:t>
      </w:r>
    </w:p>
    <w:p w14:paraId="2C71F480" w14:textId="0C066760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[quote202]”</w:t>
      </w:r>
    </w:p>
    <w:p w14:paraId="2ABDA4D9" w14:textId="7DAD325B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[cite202]</w:t>
      </w:r>
    </w:p>
    <w:p w14:paraId="4869E436" w14:textId="2B4BFBA9" w:rsidR="00766F91" w:rsidRPr="00EF6411" w:rsidRDefault="00766F91" w:rsidP="00766F9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  <w:r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2164BB1E" w14:textId="40947865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[arg201].</w:t>
      </w:r>
    </w:p>
    <w:p w14:paraId="306B3D06" w14:textId="7517747D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[arg202].</w:t>
      </w:r>
    </w:p>
    <w:p w14:paraId="1D10E1D4" w14:textId="768FA662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[arg203]:</w:t>
      </w:r>
    </w:p>
    <w:p w14:paraId="2BB442E8" w14:textId="625D3B03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203</w:t>
      </w:r>
      <w:r>
        <w:rPr>
          <w:rFonts w:ascii="Courier New" w:hAnsi="Courier New" w:cs="Courier New"/>
          <w:i/>
        </w:rPr>
        <w:t>]”</w:t>
      </w:r>
    </w:p>
    <w:p w14:paraId="3D777D4C" w14:textId="4870A37D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203</w:t>
      </w:r>
      <w:r>
        <w:rPr>
          <w:rFonts w:ascii="Courier New" w:hAnsi="Courier New" w:cs="Courier New"/>
          <w:sz w:val="24"/>
          <w:szCs w:val="24"/>
        </w:rPr>
        <w:t>]</w:t>
      </w:r>
    </w:p>
    <w:p w14:paraId="2C0E9D3C" w14:textId="0E6BFAEF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[arg204].</w:t>
      </w:r>
    </w:p>
    <w:p w14:paraId="47B2CB5B" w14:textId="40A68E44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[arg205].</w:t>
      </w:r>
    </w:p>
    <w:p w14:paraId="3130439E" w14:textId="06EBA4F4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[arg206]:</w:t>
      </w:r>
    </w:p>
    <w:p w14:paraId="239ECAE8" w14:textId="697C68AF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[quote0</w:t>
      </w:r>
      <w:r w:rsidR="00F32E58">
        <w:rPr>
          <w:rFonts w:ascii="Courier New" w:hAnsi="Courier New" w:cs="Courier New"/>
          <w:i/>
        </w:rPr>
        <w:t>206</w:t>
      </w:r>
      <w:r>
        <w:rPr>
          <w:rFonts w:ascii="Courier New" w:hAnsi="Courier New" w:cs="Courier New"/>
          <w:i/>
        </w:rPr>
        <w:t>]”</w:t>
      </w:r>
    </w:p>
    <w:p w14:paraId="1DDAFD33" w14:textId="01DE0BCA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206</w:t>
      </w:r>
      <w:r>
        <w:rPr>
          <w:rFonts w:ascii="Courier New" w:hAnsi="Courier New" w:cs="Courier New"/>
          <w:sz w:val="24"/>
          <w:szCs w:val="24"/>
        </w:rPr>
        <w:t>]</w:t>
      </w:r>
    </w:p>
    <w:p w14:paraId="75305BF9" w14:textId="77777777" w:rsidR="00766F91" w:rsidRDefault="00766F91" w:rsidP="00766F91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5B45667A" w14:textId="0C97660F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[arg207].</w:t>
      </w:r>
    </w:p>
    <w:p w14:paraId="10793C73" w14:textId="6D7A75F4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[arg208].</w:t>
      </w:r>
    </w:p>
    <w:p w14:paraId="1610D15C" w14:textId="7D917A2E" w:rsidR="00766F91" w:rsidRDefault="00766F91" w:rsidP="00766F91">
      <w:pPr>
        <w:pStyle w:val="ListParagraph"/>
        <w:numPr>
          <w:ilvl w:val="0"/>
          <w:numId w:val="14"/>
        </w:numPr>
        <w:spacing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[arg209]:</w:t>
      </w:r>
    </w:p>
    <w:p w14:paraId="1E3C7823" w14:textId="398D5CC8" w:rsidR="00766F91" w:rsidRDefault="00766F91" w:rsidP="00766F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</w:t>
      </w:r>
      <w:r w:rsidR="00F32E58">
        <w:rPr>
          <w:rFonts w:ascii="Courier New" w:hAnsi="Courier New" w:cs="Courier New"/>
          <w:i/>
        </w:rPr>
        <w:t>209</w:t>
      </w:r>
      <w:r>
        <w:rPr>
          <w:rFonts w:ascii="Courier New" w:hAnsi="Courier New" w:cs="Courier New"/>
          <w:i/>
        </w:rPr>
        <w:t>]”</w:t>
      </w:r>
    </w:p>
    <w:p w14:paraId="10D995A8" w14:textId="74A978CC" w:rsidR="00766F91" w:rsidRPr="00233AEC" w:rsidRDefault="00766F91" w:rsidP="00766F91">
      <w:pPr>
        <w:pStyle w:val="ListParagraph"/>
        <w:numPr>
          <w:ilvl w:val="0"/>
          <w:numId w:val="17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</w:t>
      </w:r>
      <w:r w:rsidR="00F32E58">
        <w:rPr>
          <w:rFonts w:ascii="Courier New" w:hAnsi="Courier New" w:cs="Courier New"/>
          <w:sz w:val="24"/>
          <w:szCs w:val="24"/>
        </w:rPr>
        <w:t>209</w:t>
      </w:r>
      <w:r>
        <w:rPr>
          <w:rFonts w:ascii="Courier New" w:hAnsi="Courier New" w:cs="Courier New"/>
          <w:sz w:val="24"/>
          <w:szCs w:val="24"/>
        </w:rPr>
        <w:t>]</w:t>
      </w:r>
    </w:p>
    <w:p w14:paraId="064F17B1" w14:textId="1D025C63" w:rsidR="00766F91" w:rsidRPr="00EF6411" w:rsidRDefault="00766F91" w:rsidP="00766F9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CONCLUSION</w:t>
      </w:r>
      <w:r w:rsidRPr="00EF6411">
        <w:rPr>
          <w:rFonts w:ascii="Courier New" w:hAnsi="Courier New" w:cs="Courier New"/>
          <w:b/>
          <w:sz w:val="24"/>
          <w:szCs w:val="24"/>
          <w:u w:val="single"/>
        </w:rPr>
        <w:t xml:space="preserve"> I</w:t>
      </w:r>
      <w:r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234C839F" w14:textId="6AE29170" w:rsidR="00766F91" w:rsidRPr="00847C2E" w:rsidRDefault="00766F91" w:rsidP="00766F91">
      <w:pPr>
        <w:pStyle w:val="ListParagraph"/>
        <w:numPr>
          <w:ilvl w:val="0"/>
          <w:numId w:val="14"/>
        </w:numPr>
        <w:spacing w:before="240" w:line="480" w:lineRule="auto"/>
        <w:ind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[arg210].</w:t>
      </w:r>
    </w:p>
    <w:p w14:paraId="5307463C" w14:textId="2DA81138" w:rsidR="00394586" w:rsidRPr="00874C27" w:rsidRDefault="00394586" w:rsidP="00874C27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874C27">
        <w:rPr>
          <w:rFonts w:ascii="Courier New" w:hAnsi="Courier New" w:cs="Courier New"/>
          <w:sz w:val="24"/>
          <w:szCs w:val="24"/>
        </w:rPr>
        <w:br w:type="page"/>
      </w:r>
    </w:p>
    <w:p w14:paraId="1A21A4B1" w14:textId="7AADB86F" w:rsidR="00027E57" w:rsidRPr="007810C8" w:rsidRDefault="00027E57" w:rsidP="00027E57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41" w:name="PG18"/>
      <w:bookmarkStart w:id="42" w:name="PG19"/>
      <w:bookmarkStart w:id="43" w:name="cncl"/>
      <w:bookmarkEnd w:id="41"/>
      <w:bookmarkEnd w:id="42"/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</w:p>
    <w:bookmarkEnd w:id="43"/>
    <w:p w14:paraId="17B7DA5E" w14:textId="77777777" w:rsidR="00027E57" w:rsidRPr="007810C8" w:rsidRDefault="00027E57" w:rsidP="00027E57">
      <w:pPr>
        <w:spacing w:after="0"/>
        <w:rPr>
          <w:rFonts w:ascii="Courier New" w:hAnsi="Courier New" w:cs="Courier New"/>
          <w:sz w:val="24"/>
          <w:szCs w:val="24"/>
        </w:rPr>
      </w:pPr>
    </w:p>
    <w:p w14:paraId="35D86B40" w14:textId="77777777" w:rsidR="00FA4F3D" w:rsidRDefault="00FA4F3D" w:rsidP="00FA4F3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cnclStatement</w:t>
      </w:r>
      <w:proofErr w:type="spellEnd"/>
      <w:r>
        <w:rPr>
          <w:rFonts w:ascii="Courier New" w:hAnsi="Courier New" w:cs="Courier New"/>
        </w:rPr>
        <w:t>].</w:t>
      </w:r>
    </w:p>
    <w:p w14:paraId="03CBF56A" w14:textId="77777777" w:rsidR="008D374F" w:rsidRPr="007810C8" w:rsidRDefault="008D374F" w:rsidP="008D374F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 Appellant ([</w:t>
      </w:r>
      <w:proofErr w:type="spellStart"/>
      <w:r>
        <w:rPr>
          <w:rFonts w:ascii="Courier New" w:hAnsi="Courier New" w:cs="Courier New"/>
        </w:rPr>
        <w:t>plfShrtNm</w:t>
      </w:r>
      <w:proofErr w:type="spellEnd"/>
      <w:r>
        <w:rPr>
          <w:rFonts w:ascii="Courier New" w:hAnsi="Courier New" w:cs="Courier New"/>
        </w:rPr>
        <w:t>]) asks this Court to reverse the lower tribunal’s judgment, because it was [</w:t>
      </w:r>
      <w:proofErr w:type="spellStart"/>
      <w:r>
        <w:rPr>
          <w:rFonts w:ascii="Courier New" w:hAnsi="Courier New" w:cs="Courier New"/>
        </w:rPr>
        <w:t>qkRzn</w:t>
      </w:r>
      <w:proofErr w:type="spellEnd"/>
      <w:r>
        <w:rPr>
          <w:rFonts w:ascii="Courier New" w:hAnsi="Courier New" w:cs="Courier New"/>
        </w:rPr>
        <w:t>].</w:t>
      </w:r>
    </w:p>
    <w:p w14:paraId="0BA5FF82" w14:textId="77777777" w:rsidR="008D374F" w:rsidRPr="007810C8" w:rsidRDefault="008D374F" w:rsidP="008D374F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 w:rsidRPr="00A71EB3">
        <w:rPr>
          <w:rFonts w:ascii="Courier New" w:hAnsi="Courier New" w:cs="Courier New"/>
          <w:vertAlign w:val="superscript"/>
        </w:rPr>
        <w:t>th</w:t>
      </w:r>
      <w:proofErr w:type="spellEnd"/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0F1BCC3C" w14:textId="1786F47E" w:rsidR="00027E57" w:rsidRDefault="00027E57" w:rsidP="003C5ABC">
      <w:pPr>
        <w:pStyle w:val="Default"/>
        <w:ind w:left="43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2F5E417E" w14:textId="518BEF1B" w:rsidR="003C5ABC" w:rsidRPr="007810C8" w:rsidRDefault="003C5ABC" w:rsidP="003C5ABC">
      <w:pPr>
        <w:pStyle w:val="Default"/>
        <w:ind w:left="4320"/>
        <w:rPr>
          <w:rFonts w:ascii="Courier New" w:hAnsi="Courier New" w:cs="Courier New"/>
        </w:rPr>
      </w:pPr>
    </w:p>
    <w:p w14:paraId="09010F78" w14:textId="77777777" w:rsidR="008D374F" w:rsidRPr="00EC58B0" w:rsidRDefault="008D374F" w:rsidP="008D374F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8BB24C5" w14:textId="4F96A544" w:rsidR="008D374F" w:rsidRPr="004C6F92" w:rsidRDefault="008D374F" w:rsidP="008D374F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Appellant</w:t>
      </w:r>
    </w:p>
    <w:p w14:paraId="0E7E598F" w14:textId="77777777" w:rsidR="008D374F" w:rsidRPr="007810C8" w:rsidRDefault="008D374F" w:rsidP="008D374F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03E7B13" w14:textId="77777777" w:rsidR="008D374F" w:rsidRPr="007810C8" w:rsidRDefault="008D374F" w:rsidP="008D374F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18043D41" w14:textId="77777777" w:rsidR="008D374F" w:rsidRDefault="008D374F" w:rsidP="008D374F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75AEA6AD" w14:textId="77777777" w:rsidR="008D374F" w:rsidRDefault="008D374F" w:rsidP="008D374F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483D204D" w14:textId="77777777" w:rsidR="008D374F" w:rsidRPr="00DF5058" w:rsidRDefault="008D374F" w:rsidP="008D374F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244EF10A" w14:textId="77777777" w:rsidR="003C5ABC" w:rsidRDefault="003C5ABC" w:rsidP="00027E57">
      <w:pPr>
        <w:rPr>
          <w:rFonts w:ascii="Courier New" w:hAnsi="Courier New" w:cs="Courier New"/>
        </w:rPr>
      </w:pPr>
    </w:p>
    <w:p w14:paraId="2549119C" w14:textId="77777777" w:rsidR="00FC2C1E" w:rsidRDefault="00FC2C1E" w:rsidP="00027E57">
      <w:pPr>
        <w:rPr>
          <w:rFonts w:ascii="Courier New" w:hAnsi="Courier New" w:cs="Courier New"/>
        </w:rPr>
      </w:pPr>
    </w:p>
    <w:p w14:paraId="3A088A37" w14:textId="0381CAAD" w:rsidR="00FC2C1E" w:rsidRDefault="00FC2C1E" w:rsidP="00027E57">
      <w:pPr>
        <w:rPr>
          <w:rFonts w:ascii="Courier New" w:hAnsi="Courier New" w:cs="Courier New"/>
        </w:rPr>
        <w:sectPr w:rsidR="00FC2C1E" w:rsidSect="006A1E96">
          <w:footerReference w:type="default" r:id="rId21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44" w:name="cos"/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 OF SERVICE</w:t>
      </w:r>
      <w:bookmarkEnd w:id="44"/>
    </w:p>
    <w:p w14:paraId="5D0FE56E" w14:textId="73903C27" w:rsidR="00027E57" w:rsidRDefault="00027E57" w:rsidP="003C5ABC">
      <w:pPr>
        <w:pStyle w:val="Default"/>
        <w:spacing w:line="36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 w:rsidR="008D374F"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 w:rsidR="008D374F">
        <w:rPr>
          <w:rFonts w:ascii="Courier New" w:hAnsi="Courier New" w:cs="Courier New"/>
          <w:color w:val="auto"/>
        </w:rPr>
        <w:t>[MMMM]</w:t>
      </w:r>
      <w:r w:rsidRPr="007810C8">
        <w:rPr>
          <w:rFonts w:ascii="Courier New" w:hAnsi="Courier New" w:cs="Courier New"/>
          <w:color w:val="auto"/>
        </w:rPr>
        <w:t xml:space="preserve"> </w:t>
      </w:r>
      <w:r w:rsidR="008D374F">
        <w:rPr>
          <w:rFonts w:ascii="Courier New" w:hAnsi="Courier New" w:cs="Courier New"/>
          <w:color w:val="auto"/>
        </w:rPr>
        <w:t>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the Florida Courts E-filing Portal which will send a notice of electronic filing to the </w:t>
      </w:r>
      <w:r w:rsidR="007941BC">
        <w:rPr>
          <w:rFonts w:ascii="Courier New" w:hAnsi="Courier New" w:cs="Courier New"/>
          <w:color w:val="auto"/>
        </w:rPr>
        <w:t>people on the attached service list.</w:t>
      </w:r>
    </w:p>
    <w:p w14:paraId="25ACDF6E" w14:textId="5370A052" w:rsidR="00E4539F" w:rsidRPr="007810C8" w:rsidRDefault="00E4539F" w:rsidP="00E4539F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12"/>
        <w:gridCol w:w="2948"/>
      </w:tblGrid>
      <w:tr w:rsidR="00482891" w14:paraId="029C9801" w14:textId="77777777" w:rsidTr="00E4539F">
        <w:tc>
          <w:tcPr>
            <w:tcW w:w="64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D853E" w14:textId="77777777" w:rsidR="008D374F" w:rsidRPr="00E4136C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80D7BCF" w14:textId="77777777" w:rsidR="008D374F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8537755" w14:textId="77777777" w:rsidR="008D374F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515EE7E" w14:textId="77777777" w:rsidR="008D374F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56B1FEE" w14:textId="77777777" w:rsidR="008D374F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9B4C43B" w14:textId="77777777" w:rsidR="008D374F" w:rsidRPr="00E4136C" w:rsidRDefault="008D374F" w:rsidP="008D374F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6D8CBF2" w14:textId="0614EBD1" w:rsidR="008D374F" w:rsidRDefault="008D374F" w:rsidP="008D374F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’s 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6DD77502" w14:textId="77777777" w:rsidR="00482891" w:rsidRDefault="00482891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  <w:tc>
          <w:tcPr>
            <w:tcW w:w="2948" w:type="dxa"/>
          </w:tcPr>
          <w:p w14:paraId="7DB0CC5A" w14:textId="77777777" w:rsidR="00482891" w:rsidRDefault="00482891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58C07C5E" w14:textId="77777777" w:rsidR="00027E57" w:rsidRPr="007810C8" w:rsidRDefault="00027E57" w:rsidP="00E4539F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bookmarkStart w:id="45" w:name="coc"/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bookmarkEnd w:id="45"/>
    <w:p w14:paraId="6B701A7B" w14:textId="2309103F" w:rsidR="00027E57" w:rsidRDefault="00027E57" w:rsidP="003C5ABC">
      <w:pPr>
        <w:pStyle w:val="Default"/>
        <w:spacing w:line="36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2E97DDFA" w14:textId="77777777" w:rsidR="003C5ABC" w:rsidRDefault="003C5ABC">
      <w:pPr>
        <w:rPr>
          <w:rFonts w:ascii="Courier New" w:hAnsi="Courier New" w:cs="Courier New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1"/>
      </w:tblGrid>
      <w:tr w:rsidR="003C5ABC" w:rsidRPr="007810C8" w14:paraId="365155C7" w14:textId="77777777" w:rsidTr="003C5ABC">
        <w:trPr>
          <w:trHeight w:val="504"/>
        </w:trPr>
        <w:tc>
          <w:tcPr>
            <w:tcW w:w="4670" w:type="dxa"/>
            <w:vAlign w:val="center"/>
          </w:tcPr>
          <w:p w14:paraId="1D83AE4C" w14:textId="77777777" w:rsidR="003C5ABC" w:rsidRPr="007810C8" w:rsidRDefault="003C5ABC" w:rsidP="003C5AB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1" w:type="dxa"/>
            <w:vAlign w:val="center"/>
          </w:tcPr>
          <w:p w14:paraId="3D3F0937" w14:textId="6A109608" w:rsidR="003C5ABC" w:rsidRPr="007810C8" w:rsidRDefault="003C5ABC" w:rsidP="003C5AB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 Elias Makere</w:t>
            </w:r>
          </w:p>
        </w:tc>
      </w:tr>
    </w:tbl>
    <w:p w14:paraId="08FAEDDB" w14:textId="77777777" w:rsidR="003C5ABC" w:rsidRDefault="003C5ABC">
      <w:pPr>
        <w:rPr>
          <w:rFonts w:ascii="Courier New" w:hAnsi="Courier New" w:cs="Courier New"/>
          <w:u w:val="single"/>
        </w:rPr>
      </w:pPr>
    </w:p>
    <w:p w14:paraId="00DB5FEA" w14:textId="132B8E33" w:rsidR="00575F73" w:rsidRDefault="00575F73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u w:val="single"/>
        </w:rPr>
        <w:br w:type="page"/>
      </w:r>
    </w:p>
    <w:p w14:paraId="2DC1018D" w14:textId="41234358" w:rsidR="00575F73" w:rsidRPr="00575F73" w:rsidRDefault="00575F73" w:rsidP="0077232D">
      <w:pPr>
        <w:pStyle w:val="Default"/>
        <w:spacing w:line="480" w:lineRule="auto"/>
        <w:jc w:val="both"/>
        <w:rPr>
          <w:rFonts w:ascii="Courier New" w:hAnsi="Courier New" w:cs="Courier New"/>
          <w:color w:val="auto"/>
          <w:u w:val="single"/>
        </w:rPr>
      </w:pPr>
      <w:r w:rsidRPr="00575F73">
        <w:rPr>
          <w:rFonts w:ascii="Courier New" w:hAnsi="Courier New" w:cs="Courier New"/>
          <w:color w:val="auto"/>
          <w:u w:val="single"/>
        </w:rPr>
        <w:lastRenderedPageBreak/>
        <w:t>Endnotes: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90"/>
      </w:tblGrid>
      <w:tr w:rsidR="000C44EB" w14:paraId="5F373C38" w14:textId="77777777" w:rsidTr="003C5ABC">
        <w:trPr>
          <w:trHeight w:val="1080"/>
        </w:trPr>
        <w:tc>
          <w:tcPr>
            <w:tcW w:w="4670" w:type="dxa"/>
          </w:tcPr>
          <w:p w14:paraId="3C33992D" w14:textId="3A4D2097" w:rsidR="000C44EB" w:rsidRDefault="004F6007" w:rsidP="0013772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="000C44EB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  <w:r w:rsidR="000C44EB"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0C44EB">
              <w:rPr>
                <w:rFonts w:ascii="Courier New" w:hAnsi="Courier New" w:cs="Courier New"/>
                <w:sz w:val="24"/>
                <w:szCs w:val="24"/>
              </w:rPr>
              <w:t>[A0120] means page 120 from the appendix.</w:t>
            </w:r>
          </w:p>
        </w:tc>
        <w:tc>
          <w:tcPr>
            <w:tcW w:w="4690" w:type="dxa"/>
          </w:tcPr>
          <w:p w14:paraId="22883A74" w14:textId="77777777" w:rsidR="000C44EB" w:rsidRDefault="000C44EB" w:rsidP="007F77E1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  <w:tr w:rsidR="00DF51BB" w14:paraId="03BCB0C2" w14:textId="77777777" w:rsidTr="003C5ABC">
        <w:trPr>
          <w:trHeight w:val="1080"/>
        </w:trPr>
        <w:tc>
          <w:tcPr>
            <w:tcW w:w="4670" w:type="dxa"/>
          </w:tcPr>
          <w:p w14:paraId="7E3400A4" w14:textId="40EEFE63" w:rsidR="00DF51BB" w:rsidRDefault="00DF51BB" w:rsidP="0013772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[R04:0210] means page 210 from the 4</w:t>
            </w:r>
            <w:r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th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volume of the record.</w:t>
            </w:r>
          </w:p>
        </w:tc>
        <w:tc>
          <w:tcPr>
            <w:tcW w:w="4690" w:type="dxa"/>
          </w:tcPr>
          <w:p w14:paraId="2C098193" w14:textId="77777777" w:rsidR="00DF51BB" w:rsidRDefault="00DF51BB" w:rsidP="007F77E1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  <w:tr w:rsidR="00DF51BB" w14:paraId="54E57437" w14:textId="77777777" w:rsidTr="003C5ABC">
        <w:trPr>
          <w:trHeight w:val="1080"/>
        </w:trPr>
        <w:tc>
          <w:tcPr>
            <w:tcW w:w="4670" w:type="dxa"/>
          </w:tcPr>
          <w:p w14:paraId="1ABF30B4" w14:textId="56B95ADC" w:rsidR="00DF51BB" w:rsidRDefault="00DF51BB" w:rsidP="0013772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[T09:1235-1239] means pages 1235 through 1239 from the 9</w:t>
            </w:r>
            <w:r w:rsidRPr="00A258D5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th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volume of the transcript.</w:t>
            </w:r>
          </w:p>
        </w:tc>
        <w:tc>
          <w:tcPr>
            <w:tcW w:w="4690" w:type="dxa"/>
          </w:tcPr>
          <w:p w14:paraId="33BC2BB4" w14:textId="77777777" w:rsidR="00DF51BB" w:rsidRDefault="00DF51BB" w:rsidP="007F77E1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  <w:tr w:rsidR="00DF51BB" w14:paraId="31DB4A8D" w14:textId="77777777" w:rsidTr="003C5ABC">
        <w:trPr>
          <w:trHeight w:val="1080"/>
        </w:trPr>
        <w:tc>
          <w:tcPr>
            <w:tcW w:w="4670" w:type="dxa"/>
          </w:tcPr>
          <w:p w14:paraId="3DF265DB" w14:textId="35DDBEC3" w:rsidR="00DF51BB" w:rsidRDefault="00DF51BB" w:rsidP="0013772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4/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[XL1:0001] means page 1 within exhibit L-1.</w:t>
            </w:r>
          </w:p>
        </w:tc>
        <w:tc>
          <w:tcPr>
            <w:tcW w:w="4690" w:type="dxa"/>
          </w:tcPr>
          <w:p w14:paraId="173A47A5" w14:textId="77777777" w:rsidR="00DF51BB" w:rsidRDefault="00DF51BB" w:rsidP="007F77E1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05C20526" w14:textId="77777777" w:rsidR="00457F09" w:rsidRDefault="00457F09" w:rsidP="00457F09">
      <w:pPr>
        <w:spacing w:before="240"/>
        <w:rPr>
          <w:rFonts w:ascii="Courier New" w:hAnsi="Courier New" w:cs="Courier New"/>
          <w:bCs/>
        </w:rPr>
      </w:pPr>
      <w:bookmarkStart w:id="46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F4C4543" w14:textId="589F5816" w:rsidR="00457F09" w:rsidRDefault="00B42BDE" w:rsidP="00457F09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2" w:history="1">
        <w:r w:rsidR="00457F09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TextBookDiscrimination.com/Guides/Briefs/Initial.html</w:t>
        </w:r>
      </w:hyperlink>
    </w:p>
    <w:bookmarkEnd w:id="46"/>
    <w:p w14:paraId="2BDBEF34" w14:textId="77777777" w:rsidR="00B42BDE" w:rsidRDefault="00B42BDE" w:rsidP="00B42BDE">
      <w:pPr>
        <w:jc w:val="center"/>
        <w:sectPr w:rsidR="00B42BDE">
          <w:footerReference w:type="default" r:id="rId2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42BDE" w:rsidRPr="000C3158" w14:paraId="7EE4A7C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F746513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F5652CF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DB39EEC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42BDE" w:rsidRPr="000C3158" w14:paraId="44BF0D9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504D07D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E429BB8" wp14:editId="6C5CB2B0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BDE" w:rsidRPr="000C3158" w14:paraId="248FF5D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07882C9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A3E56AC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7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42BDE" w:rsidRPr="000C3158" w14:paraId="033844B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1D77F37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42BDE" w:rsidRPr="000C3158" w14:paraId="03841D8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0B0CAE4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B4009C4" wp14:editId="22C3798C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9645F54" w14:textId="77777777" w:rsidR="00B42BDE" w:rsidRPr="000C3158" w:rsidRDefault="00B42BD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AA9E378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2885726" w14:textId="77777777" w:rsidR="00B42BDE" w:rsidRPr="000C3158" w:rsidRDefault="00B42BD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01AC56E" wp14:editId="5E14D112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BDE" w:rsidRPr="000C3158" w14:paraId="21407B4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E6CA963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9AB3EC4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993AC29" w14:textId="77777777" w:rsidR="00B42BDE" w:rsidRPr="000C3158" w:rsidRDefault="00B42BD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47193CCD" w14:textId="77777777" w:rsidR="007F77E1" w:rsidRDefault="007F77E1" w:rsidP="0077232D">
      <w:pPr>
        <w:ind w:right="5130"/>
        <w:jc w:val="both"/>
        <w:rPr>
          <w:rFonts w:ascii="Courier New" w:hAnsi="Courier New" w:cs="Courier New"/>
          <w:sz w:val="24"/>
          <w:szCs w:val="24"/>
        </w:rPr>
      </w:pPr>
      <w:bookmarkStart w:id="47" w:name="_GoBack"/>
      <w:bookmarkEnd w:id="47"/>
    </w:p>
    <w:sectPr w:rsidR="007F77E1" w:rsidSect="006A1E96">
      <w:headerReference w:type="default" r:id="rId32"/>
      <w:footerReference w:type="default" r:id="rId3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BC5802" w:rsidRDefault="00BC580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BC5802" w:rsidRDefault="00BC580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6F940" w14:textId="77777777" w:rsidR="00B42BDE" w:rsidRPr="00C41F43" w:rsidRDefault="00B42BD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9C50483" w14:textId="77777777" w:rsidR="00B42BDE" w:rsidRDefault="00B42BD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64ADD85" w14:textId="77777777" w:rsidR="00B42BDE" w:rsidRPr="00FF6121" w:rsidRDefault="00B42BD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77777777" w:rsidR="00BC5802" w:rsidRPr="00731BEE" w:rsidRDefault="00BC5802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9D4E669" w:rsidR="00BC5802" w:rsidRDefault="00BC5802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57DA6" w14:textId="77777777" w:rsidR="00B42BDE" w:rsidRPr="00C41F43" w:rsidRDefault="00B42BD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AD22889" w14:textId="77777777" w:rsidR="00B42BDE" w:rsidRDefault="00B42BD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B6A0ACE" w14:textId="77777777" w:rsidR="00B42BDE" w:rsidRPr="00FF6121" w:rsidRDefault="00B42BD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874DC" w14:textId="70C7E353" w:rsidR="00BC5802" w:rsidRDefault="00BC5802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BC5802" w:rsidRDefault="00BC580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BC5802" w:rsidRDefault="00BC580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FECC0" w14:textId="71AEB36B" w:rsidR="00BC5802" w:rsidRDefault="00D87EC1" w:rsidP="00F21CF3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>] |</w:t>
    </w:r>
    <w:r w:rsidR="004852FF">
      <w:t xml:space="preserve"> </w:t>
    </w:r>
    <w:sdt>
      <w:sdtPr>
        <w:alias w:val="Title"/>
        <w:tag w:val=""/>
        <w:id w:val="-1968039275"/>
        <w:placeholder>
          <w:docPart w:val="3AD2D4AF64164415BE046F24492D856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C5802">
          <w:t>Initial Brief</w:t>
        </w:r>
      </w:sdtContent>
    </w:sdt>
    <w:r w:rsidR="00BC5802">
      <w:t xml:space="preserve"> | </w:t>
    </w:r>
    <w:sdt>
      <w:sdtPr>
        <w:alias w:val="Publish Date"/>
        <w:tag w:val=""/>
        <w:id w:val="-631945270"/>
        <w:placeholder>
          <w:docPart w:val="EFEA8F8BCE214538827FE3D8A0E74E63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744C2" w14:textId="3DB45108" w:rsidR="00B42BDE" w:rsidRDefault="00B42BDE" w:rsidP="00F21CF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BB1D2F"/>
    <w:multiLevelType w:val="hybridMultilevel"/>
    <w:tmpl w:val="1346B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F7FAA"/>
    <w:multiLevelType w:val="hybridMultilevel"/>
    <w:tmpl w:val="BAC00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F785E"/>
    <w:multiLevelType w:val="hybridMultilevel"/>
    <w:tmpl w:val="FEE43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4"/>
  </w:num>
  <w:num w:numId="5">
    <w:abstractNumId w:val="10"/>
  </w:num>
  <w:num w:numId="6">
    <w:abstractNumId w:val="2"/>
  </w:num>
  <w:num w:numId="7">
    <w:abstractNumId w:val="15"/>
  </w:num>
  <w:num w:numId="8">
    <w:abstractNumId w:val="6"/>
  </w:num>
  <w:num w:numId="9">
    <w:abstractNumId w:val="16"/>
  </w:num>
  <w:num w:numId="10">
    <w:abstractNumId w:val="0"/>
  </w:num>
  <w:num w:numId="11">
    <w:abstractNumId w:val="3"/>
  </w:num>
  <w:num w:numId="12">
    <w:abstractNumId w:val="1"/>
  </w:num>
  <w:num w:numId="13">
    <w:abstractNumId w:val="9"/>
  </w:num>
  <w:num w:numId="14">
    <w:abstractNumId w:val="7"/>
  </w:num>
  <w:num w:numId="15">
    <w:abstractNumId w:val="11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6196"/>
    <w:rsid w:val="00010D15"/>
    <w:rsid w:val="00014F77"/>
    <w:rsid w:val="00022038"/>
    <w:rsid w:val="00024D5D"/>
    <w:rsid w:val="000253DE"/>
    <w:rsid w:val="00027E57"/>
    <w:rsid w:val="00031289"/>
    <w:rsid w:val="0004113B"/>
    <w:rsid w:val="00042018"/>
    <w:rsid w:val="0004415A"/>
    <w:rsid w:val="00046723"/>
    <w:rsid w:val="00047529"/>
    <w:rsid w:val="0006102D"/>
    <w:rsid w:val="000941C3"/>
    <w:rsid w:val="000B53BC"/>
    <w:rsid w:val="000C44EB"/>
    <w:rsid w:val="000E3F6E"/>
    <w:rsid w:val="000F0DB9"/>
    <w:rsid w:val="001104BA"/>
    <w:rsid w:val="00111FFC"/>
    <w:rsid w:val="00124732"/>
    <w:rsid w:val="00137727"/>
    <w:rsid w:val="00150743"/>
    <w:rsid w:val="00151AD6"/>
    <w:rsid w:val="00160AE7"/>
    <w:rsid w:val="0016392F"/>
    <w:rsid w:val="0017465A"/>
    <w:rsid w:val="001762AB"/>
    <w:rsid w:val="00184A58"/>
    <w:rsid w:val="0019109E"/>
    <w:rsid w:val="001A4562"/>
    <w:rsid w:val="001A6D77"/>
    <w:rsid w:val="001B0D48"/>
    <w:rsid w:val="001B3F8F"/>
    <w:rsid w:val="001D22C6"/>
    <w:rsid w:val="001E2252"/>
    <w:rsid w:val="001E6DF5"/>
    <w:rsid w:val="001F0B19"/>
    <w:rsid w:val="00202703"/>
    <w:rsid w:val="002068E4"/>
    <w:rsid w:val="00241024"/>
    <w:rsid w:val="0024417D"/>
    <w:rsid w:val="00252FEB"/>
    <w:rsid w:val="002551A9"/>
    <w:rsid w:val="00260CAD"/>
    <w:rsid w:val="002759CC"/>
    <w:rsid w:val="00290850"/>
    <w:rsid w:val="002A4BFE"/>
    <w:rsid w:val="002B4F51"/>
    <w:rsid w:val="002C20EF"/>
    <w:rsid w:val="002D4AEE"/>
    <w:rsid w:val="002E53F8"/>
    <w:rsid w:val="002E6385"/>
    <w:rsid w:val="003235DA"/>
    <w:rsid w:val="003318A1"/>
    <w:rsid w:val="00333DB1"/>
    <w:rsid w:val="00333F87"/>
    <w:rsid w:val="003340C5"/>
    <w:rsid w:val="00344F32"/>
    <w:rsid w:val="00351E79"/>
    <w:rsid w:val="00372D20"/>
    <w:rsid w:val="00373770"/>
    <w:rsid w:val="00394586"/>
    <w:rsid w:val="003A7874"/>
    <w:rsid w:val="003C5ABC"/>
    <w:rsid w:val="003E4FB4"/>
    <w:rsid w:val="003E75EC"/>
    <w:rsid w:val="003F05E7"/>
    <w:rsid w:val="003F13D0"/>
    <w:rsid w:val="004119BD"/>
    <w:rsid w:val="0041321B"/>
    <w:rsid w:val="00414461"/>
    <w:rsid w:val="004158D8"/>
    <w:rsid w:val="0041758E"/>
    <w:rsid w:val="00431ABF"/>
    <w:rsid w:val="0044091B"/>
    <w:rsid w:val="00442ACE"/>
    <w:rsid w:val="00445F8B"/>
    <w:rsid w:val="00450265"/>
    <w:rsid w:val="00452DED"/>
    <w:rsid w:val="00457F09"/>
    <w:rsid w:val="004718DE"/>
    <w:rsid w:val="00473951"/>
    <w:rsid w:val="00482891"/>
    <w:rsid w:val="004852FF"/>
    <w:rsid w:val="004878CF"/>
    <w:rsid w:val="00487B99"/>
    <w:rsid w:val="00490152"/>
    <w:rsid w:val="00490C54"/>
    <w:rsid w:val="0049575A"/>
    <w:rsid w:val="004A0A8C"/>
    <w:rsid w:val="004A46CC"/>
    <w:rsid w:val="004A5B8A"/>
    <w:rsid w:val="004B7409"/>
    <w:rsid w:val="004C6766"/>
    <w:rsid w:val="004D0F3C"/>
    <w:rsid w:val="004D172D"/>
    <w:rsid w:val="004D1FF3"/>
    <w:rsid w:val="004D3B34"/>
    <w:rsid w:val="004D7304"/>
    <w:rsid w:val="004E4BF2"/>
    <w:rsid w:val="004E7F9B"/>
    <w:rsid w:val="004F6007"/>
    <w:rsid w:val="00512562"/>
    <w:rsid w:val="00516384"/>
    <w:rsid w:val="005256E7"/>
    <w:rsid w:val="00534C2D"/>
    <w:rsid w:val="0054425E"/>
    <w:rsid w:val="00547DC6"/>
    <w:rsid w:val="00575F73"/>
    <w:rsid w:val="0058426D"/>
    <w:rsid w:val="005A250A"/>
    <w:rsid w:val="005B30A2"/>
    <w:rsid w:val="005B5D72"/>
    <w:rsid w:val="005C3414"/>
    <w:rsid w:val="005C6864"/>
    <w:rsid w:val="005D0ECC"/>
    <w:rsid w:val="005D33DD"/>
    <w:rsid w:val="005E31E7"/>
    <w:rsid w:val="00600129"/>
    <w:rsid w:val="00602568"/>
    <w:rsid w:val="00607785"/>
    <w:rsid w:val="006130BD"/>
    <w:rsid w:val="00635ED0"/>
    <w:rsid w:val="00652FED"/>
    <w:rsid w:val="006542D5"/>
    <w:rsid w:val="00656D05"/>
    <w:rsid w:val="00661D77"/>
    <w:rsid w:val="006633CC"/>
    <w:rsid w:val="00666CC4"/>
    <w:rsid w:val="00673A03"/>
    <w:rsid w:val="006746F3"/>
    <w:rsid w:val="00680560"/>
    <w:rsid w:val="00680AAC"/>
    <w:rsid w:val="00686CC8"/>
    <w:rsid w:val="006947A6"/>
    <w:rsid w:val="006963D3"/>
    <w:rsid w:val="006A1E96"/>
    <w:rsid w:val="006A764A"/>
    <w:rsid w:val="006C15A1"/>
    <w:rsid w:val="006C51B3"/>
    <w:rsid w:val="006F09F4"/>
    <w:rsid w:val="006F1AA5"/>
    <w:rsid w:val="006F3AEB"/>
    <w:rsid w:val="006F4D87"/>
    <w:rsid w:val="006F7281"/>
    <w:rsid w:val="0070082B"/>
    <w:rsid w:val="00702288"/>
    <w:rsid w:val="00702BA9"/>
    <w:rsid w:val="007053CA"/>
    <w:rsid w:val="0071316B"/>
    <w:rsid w:val="00724AF9"/>
    <w:rsid w:val="00725BDE"/>
    <w:rsid w:val="00731533"/>
    <w:rsid w:val="00731BEE"/>
    <w:rsid w:val="00734CA7"/>
    <w:rsid w:val="00746615"/>
    <w:rsid w:val="00747156"/>
    <w:rsid w:val="00757C4F"/>
    <w:rsid w:val="0076652C"/>
    <w:rsid w:val="00766F91"/>
    <w:rsid w:val="0077232D"/>
    <w:rsid w:val="007770CD"/>
    <w:rsid w:val="00784C37"/>
    <w:rsid w:val="00792006"/>
    <w:rsid w:val="007941BC"/>
    <w:rsid w:val="00795487"/>
    <w:rsid w:val="00796104"/>
    <w:rsid w:val="0079788D"/>
    <w:rsid w:val="007A1D61"/>
    <w:rsid w:val="007A1FB7"/>
    <w:rsid w:val="007B3BF4"/>
    <w:rsid w:val="007D7B77"/>
    <w:rsid w:val="007F08EB"/>
    <w:rsid w:val="007F0931"/>
    <w:rsid w:val="007F369D"/>
    <w:rsid w:val="007F4C03"/>
    <w:rsid w:val="007F77E1"/>
    <w:rsid w:val="0080018C"/>
    <w:rsid w:val="00813C20"/>
    <w:rsid w:val="00824D85"/>
    <w:rsid w:val="00830417"/>
    <w:rsid w:val="0083556A"/>
    <w:rsid w:val="0083645D"/>
    <w:rsid w:val="00836EA9"/>
    <w:rsid w:val="00840B61"/>
    <w:rsid w:val="00845102"/>
    <w:rsid w:val="00845C9F"/>
    <w:rsid w:val="00847C2E"/>
    <w:rsid w:val="0085141F"/>
    <w:rsid w:val="00874C27"/>
    <w:rsid w:val="008853C2"/>
    <w:rsid w:val="00886415"/>
    <w:rsid w:val="00886BF8"/>
    <w:rsid w:val="0089138E"/>
    <w:rsid w:val="008A38D5"/>
    <w:rsid w:val="008B4E16"/>
    <w:rsid w:val="008D374F"/>
    <w:rsid w:val="008E22B3"/>
    <w:rsid w:val="008F3866"/>
    <w:rsid w:val="008F7DF2"/>
    <w:rsid w:val="00902FBB"/>
    <w:rsid w:val="0090414C"/>
    <w:rsid w:val="00905E14"/>
    <w:rsid w:val="00921370"/>
    <w:rsid w:val="00925ABC"/>
    <w:rsid w:val="00926660"/>
    <w:rsid w:val="009349F3"/>
    <w:rsid w:val="00934BBE"/>
    <w:rsid w:val="00943F9B"/>
    <w:rsid w:val="0094757F"/>
    <w:rsid w:val="00950B7F"/>
    <w:rsid w:val="00964B25"/>
    <w:rsid w:val="00972802"/>
    <w:rsid w:val="00972D90"/>
    <w:rsid w:val="00973761"/>
    <w:rsid w:val="00973FCF"/>
    <w:rsid w:val="009770F3"/>
    <w:rsid w:val="0097760F"/>
    <w:rsid w:val="00996007"/>
    <w:rsid w:val="00997F9C"/>
    <w:rsid w:val="009A6AB2"/>
    <w:rsid w:val="009D106F"/>
    <w:rsid w:val="009D3460"/>
    <w:rsid w:val="009D78AF"/>
    <w:rsid w:val="009E3F01"/>
    <w:rsid w:val="009F19B5"/>
    <w:rsid w:val="009F49B5"/>
    <w:rsid w:val="009F7636"/>
    <w:rsid w:val="00A02656"/>
    <w:rsid w:val="00A07BDE"/>
    <w:rsid w:val="00A07CAB"/>
    <w:rsid w:val="00A1005D"/>
    <w:rsid w:val="00A10844"/>
    <w:rsid w:val="00A12D33"/>
    <w:rsid w:val="00A258D5"/>
    <w:rsid w:val="00A340DF"/>
    <w:rsid w:val="00A43902"/>
    <w:rsid w:val="00A54604"/>
    <w:rsid w:val="00A60962"/>
    <w:rsid w:val="00A64DA6"/>
    <w:rsid w:val="00A6610F"/>
    <w:rsid w:val="00A77928"/>
    <w:rsid w:val="00A9062A"/>
    <w:rsid w:val="00A9327A"/>
    <w:rsid w:val="00A94059"/>
    <w:rsid w:val="00A9630D"/>
    <w:rsid w:val="00AA26C5"/>
    <w:rsid w:val="00AA2ADB"/>
    <w:rsid w:val="00AA3A5F"/>
    <w:rsid w:val="00AA504D"/>
    <w:rsid w:val="00AB1181"/>
    <w:rsid w:val="00AC47E3"/>
    <w:rsid w:val="00AC7677"/>
    <w:rsid w:val="00AD00C3"/>
    <w:rsid w:val="00B04EBF"/>
    <w:rsid w:val="00B110D9"/>
    <w:rsid w:val="00B1489B"/>
    <w:rsid w:val="00B15715"/>
    <w:rsid w:val="00B167C6"/>
    <w:rsid w:val="00B16816"/>
    <w:rsid w:val="00B21029"/>
    <w:rsid w:val="00B25A04"/>
    <w:rsid w:val="00B412BF"/>
    <w:rsid w:val="00B42BDE"/>
    <w:rsid w:val="00B42E02"/>
    <w:rsid w:val="00B45018"/>
    <w:rsid w:val="00B81B11"/>
    <w:rsid w:val="00B96F57"/>
    <w:rsid w:val="00BA7F93"/>
    <w:rsid w:val="00BB2E57"/>
    <w:rsid w:val="00BC1477"/>
    <w:rsid w:val="00BC5802"/>
    <w:rsid w:val="00BC6FA2"/>
    <w:rsid w:val="00BD12E7"/>
    <w:rsid w:val="00BD5621"/>
    <w:rsid w:val="00BD58A0"/>
    <w:rsid w:val="00BE3C8D"/>
    <w:rsid w:val="00BF19A0"/>
    <w:rsid w:val="00BF7540"/>
    <w:rsid w:val="00C11638"/>
    <w:rsid w:val="00C178E1"/>
    <w:rsid w:val="00C23CCC"/>
    <w:rsid w:val="00C466A3"/>
    <w:rsid w:val="00C54E32"/>
    <w:rsid w:val="00C630F8"/>
    <w:rsid w:val="00C63DA6"/>
    <w:rsid w:val="00C63E0A"/>
    <w:rsid w:val="00C74CCB"/>
    <w:rsid w:val="00C7738C"/>
    <w:rsid w:val="00C929AE"/>
    <w:rsid w:val="00C97976"/>
    <w:rsid w:val="00CA36B2"/>
    <w:rsid w:val="00CB6280"/>
    <w:rsid w:val="00CC1457"/>
    <w:rsid w:val="00CD0A80"/>
    <w:rsid w:val="00CD64EA"/>
    <w:rsid w:val="00CE16BC"/>
    <w:rsid w:val="00CF58D6"/>
    <w:rsid w:val="00CF7338"/>
    <w:rsid w:val="00D21EAB"/>
    <w:rsid w:val="00D236EB"/>
    <w:rsid w:val="00D26C66"/>
    <w:rsid w:val="00D30F80"/>
    <w:rsid w:val="00D37FE9"/>
    <w:rsid w:val="00D439DB"/>
    <w:rsid w:val="00D56526"/>
    <w:rsid w:val="00D57566"/>
    <w:rsid w:val="00D57964"/>
    <w:rsid w:val="00D7163C"/>
    <w:rsid w:val="00D75D50"/>
    <w:rsid w:val="00D87EC1"/>
    <w:rsid w:val="00D87F3F"/>
    <w:rsid w:val="00D97DC1"/>
    <w:rsid w:val="00D97DCE"/>
    <w:rsid w:val="00DA1A50"/>
    <w:rsid w:val="00DC025B"/>
    <w:rsid w:val="00DC0817"/>
    <w:rsid w:val="00DD3B2E"/>
    <w:rsid w:val="00DD7734"/>
    <w:rsid w:val="00DD7D7A"/>
    <w:rsid w:val="00DF51BB"/>
    <w:rsid w:val="00E008AF"/>
    <w:rsid w:val="00E12DFA"/>
    <w:rsid w:val="00E13753"/>
    <w:rsid w:val="00E138B8"/>
    <w:rsid w:val="00E13D49"/>
    <w:rsid w:val="00E21248"/>
    <w:rsid w:val="00E2794D"/>
    <w:rsid w:val="00E314B7"/>
    <w:rsid w:val="00E3227E"/>
    <w:rsid w:val="00E3694C"/>
    <w:rsid w:val="00E4539F"/>
    <w:rsid w:val="00E457DC"/>
    <w:rsid w:val="00E5290C"/>
    <w:rsid w:val="00E843B1"/>
    <w:rsid w:val="00E84B8A"/>
    <w:rsid w:val="00E911E0"/>
    <w:rsid w:val="00EB60D2"/>
    <w:rsid w:val="00EC22CE"/>
    <w:rsid w:val="00ED0E30"/>
    <w:rsid w:val="00ED7F11"/>
    <w:rsid w:val="00EE1571"/>
    <w:rsid w:val="00EF0830"/>
    <w:rsid w:val="00EF6411"/>
    <w:rsid w:val="00F01CDC"/>
    <w:rsid w:val="00F020C7"/>
    <w:rsid w:val="00F16DCA"/>
    <w:rsid w:val="00F2050E"/>
    <w:rsid w:val="00F21CF3"/>
    <w:rsid w:val="00F251A9"/>
    <w:rsid w:val="00F26234"/>
    <w:rsid w:val="00F32BB1"/>
    <w:rsid w:val="00F32E58"/>
    <w:rsid w:val="00F3532A"/>
    <w:rsid w:val="00F42A8D"/>
    <w:rsid w:val="00F50D4F"/>
    <w:rsid w:val="00F544A2"/>
    <w:rsid w:val="00F7089B"/>
    <w:rsid w:val="00F9017E"/>
    <w:rsid w:val="00F95378"/>
    <w:rsid w:val="00FA04BE"/>
    <w:rsid w:val="00FA2079"/>
    <w:rsid w:val="00FA4F3D"/>
    <w:rsid w:val="00FB57FF"/>
    <w:rsid w:val="00FC1393"/>
    <w:rsid w:val="00FC2C1E"/>
    <w:rsid w:val="00FE1B11"/>
    <w:rsid w:val="00FE3064"/>
    <w:rsid w:val="00FF0BB3"/>
    <w:rsid w:val="00FF3D6D"/>
    <w:rsid w:val="00F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Shop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33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Buy/Templates/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Buy/Templates/?tbdMrkt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footer" Target="footer4.xml"/><Relationship Id="rId28" Type="http://schemas.openxmlformats.org/officeDocument/2006/relationships/hyperlink" Target="https://textbookdiscrimination.com/Sell/Templates?tbdMrkt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hyperlink" Target="https://textbookdiscrimination.com/Shop/?tbdSm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Guides/Briefs/Initial.html?tmp" TargetMode="External"/><Relationship Id="rId27" Type="http://schemas.openxmlformats.org/officeDocument/2006/relationships/hyperlink" Target="https://textbookdiscrimination.com/?tbdMrkt" TargetMode="External"/><Relationship Id="rId30" Type="http://schemas.openxmlformats.org/officeDocument/2006/relationships/hyperlink" Target="https://textbookdiscrimination.com/Sell/Templates?tbdMrkt" TargetMode="External"/><Relationship Id="rId35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FEA8F8BCE214538827FE3D8A0E74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D3EF8-FA30-46B2-9864-D27A5367D8AD}"/>
      </w:docPartPr>
      <w:docPartBody>
        <w:p w:rsidR="00910697" w:rsidRDefault="000B210A">
          <w:r w:rsidRPr="00722FDA">
            <w:rPr>
              <w:rStyle w:val="PlaceholderText"/>
            </w:rPr>
            <w:t>[Publish Date]</w:t>
          </w:r>
        </w:p>
      </w:docPartBody>
    </w:docPart>
    <w:docPart>
      <w:docPartPr>
        <w:name w:val="3AD2D4AF64164415BE046F24492D8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A6911-15A5-454D-9EC4-1FC151DC9AF6}"/>
      </w:docPartPr>
      <w:docPartBody>
        <w:p w:rsidR="00910697" w:rsidRDefault="00910697"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10A"/>
    <w:rsid w:val="000B210A"/>
    <w:rsid w:val="001D2CD9"/>
    <w:rsid w:val="00215E59"/>
    <w:rsid w:val="002B0C6C"/>
    <w:rsid w:val="003D500E"/>
    <w:rsid w:val="006A31A7"/>
    <w:rsid w:val="00910697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2CD9"/>
    <w:rPr>
      <w:color w:val="808080"/>
    </w:rPr>
  </w:style>
  <w:style w:type="paragraph" w:customStyle="1" w:styleId="D782764A318345C79767ADB677F6349A">
    <w:name w:val="D782764A318345C79767ADB677F6349A"/>
    <w:rsid w:val="002B0C6C"/>
  </w:style>
  <w:style w:type="paragraph" w:customStyle="1" w:styleId="21C47363106A4E5FA77BD75F5D049A6F">
    <w:name w:val="21C47363106A4E5FA77BD75F5D049A6F"/>
    <w:rsid w:val="001D2CD9"/>
  </w:style>
  <w:style w:type="paragraph" w:customStyle="1" w:styleId="F6E8AE3F9B6C4C2D8F4C90479A0C730A">
    <w:name w:val="F6E8AE3F9B6C4C2D8F4C90479A0C730A"/>
    <w:rsid w:val="001D2C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0p_Brief_001_Initial.dotx</Template>
  <TotalTime>34</TotalTime>
  <Pages>19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Initial Brief</vt:lpstr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Initial Brief</dc:title>
  <dc:subject/>
  <dc:creator>®TextBookDiscrimination.com</dc:creator>
  <cp:keywords/>
  <dc:description>0.430</dc:description>
  <cp:lastModifiedBy>THNK</cp:lastModifiedBy>
  <cp:revision>13</cp:revision>
  <cp:lastPrinted>2021-08-12T19:16:00Z</cp:lastPrinted>
  <dcterms:created xsi:type="dcterms:W3CDTF">2021-08-12T18:36:00Z</dcterms:created>
  <dcterms:modified xsi:type="dcterms:W3CDTF">2025-02-07T22:14:00Z</dcterms:modified>
</cp:coreProperties>
</file>