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header3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4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7208FF" w:rsidRPr="000C3158" w14:paraId="71CCD9E0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189836588"/>
          <w:bookmarkStart w:id="1" w:name="_Hlk189836733"/>
          <w:p w14:paraId="37F62FAF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7A901CF8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5B4527B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7208FF" w:rsidRPr="000C3158" w14:paraId="5E8E50E4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ACF521F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3D89EC90" wp14:editId="6F4523C8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6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6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08FF" w:rsidRPr="000C3158" w14:paraId="277F8E3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4C22EAC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788528EA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9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7208FF" w:rsidRPr="000C3158" w14:paraId="17FBE859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37EF14C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7208FF" w:rsidRPr="000C3158" w14:paraId="1EAF1D2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60D5BD9" w14:textId="77777777" w:rsidR="007208FF" w:rsidRPr="000C3158" w:rsidRDefault="007208F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A7A96D5" wp14:editId="5BF947DD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989728B" w14:textId="77777777" w:rsidR="007208FF" w:rsidRPr="000C3158" w:rsidRDefault="007208FF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8FC08BF" w14:textId="77777777" w:rsidR="007208FF" w:rsidRPr="000C3158" w:rsidRDefault="007208F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7E887D1" w14:textId="77777777" w:rsidR="007208FF" w:rsidRPr="000C3158" w:rsidRDefault="007208F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546C500" wp14:editId="07005111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08FF" w:rsidRPr="000C3158" w14:paraId="6C092884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EFDBB1B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6FFCA29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DFB4815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36643675" w14:textId="77777777" w:rsidR="007208FF" w:rsidRPr="000C3158" w:rsidRDefault="007208FF" w:rsidP="007208FF">
      <w:pPr>
        <w:jc w:val="center"/>
        <w:rPr>
          <w:rFonts w:ascii="Courier New" w:hAnsi="Courier New" w:cs="Courier New"/>
        </w:rPr>
        <w:sectPr w:rsidR="007208FF" w:rsidRPr="000C3158">
          <w:footerReference w:type="default" r:id="rId15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28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</w:tblGrid>
      <w:tr w:rsidR="00257C5F" w:rsidRPr="00602568" w14:paraId="4F365315" w14:textId="77777777" w:rsidTr="00DC5DE3">
        <w:trPr>
          <w:trHeight w:val="504"/>
          <w:jc w:val="center"/>
        </w:trPr>
        <w:tc>
          <w:tcPr>
            <w:tcW w:w="2880" w:type="dxa"/>
            <w:vAlign w:val="center"/>
          </w:tcPr>
          <w:p w14:paraId="68F91F5C" w14:textId="77777777" w:rsidR="00257C5F" w:rsidRPr="00086E87" w:rsidRDefault="00257C5F" w:rsidP="00DC5DE3">
            <w:pPr>
              <w:pStyle w:val="Default"/>
              <w:jc w:val="center"/>
              <w:rPr>
                <w:rFonts w:ascii="Courier New" w:hAnsi="Courier New" w:cs="Courier New"/>
              </w:rPr>
            </w:pPr>
            <w:bookmarkStart w:id="2" w:name="_Hlk513535905"/>
            <w:bookmarkEnd w:id="1"/>
            <w:r>
              <w:rPr>
                <w:rFonts w:ascii="Courier New" w:hAnsi="Courier New" w:cs="Courier New"/>
              </w:rPr>
              <w:lastRenderedPageBreak/>
              <w:t>******************</w:t>
            </w:r>
          </w:p>
          <w:p w14:paraId="3834F64C" w14:textId="0BFFB848" w:rsidR="00257C5F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  <w:p w14:paraId="62D98E56" w14:textId="77777777" w:rsidR="00257C5F" w:rsidRPr="00086E87" w:rsidRDefault="00257C5F" w:rsidP="00DC5DE3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******************</w:t>
            </w:r>
          </w:p>
        </w:tc>
      </w:tr>
    </w:tbl>
    <w:p w14:paraId="721E1E4C" w14:textId="77777777" w:rsidR="00257C5F" w:rsidRPr="00602568" w:rsidRDefault="00257C5F" w:rsidP="00257C5F">
      <w:pPr>
        <w:pStyle w:val="Default"/>
        <w:jc w:val="center"/>
        <w:rPr>
          <w:rFonts w:ascii="Courier New" w:hAnsi="Courier New" w:cs="Courier Ne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0"/>
      </w:tblGrid>
      <w:tr w:rsidR="00257C5F" w:rsidRPr="00A52EFF" w14:paraId="74D7857F" w14:textId="77777777" w:rsidTr="00DC5DE3"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</w:tcPr>
          <w:p w14:paraId="087D495E" w14:textId="77777777" w:rsidR="00257C5F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  <w:p w14:paraId="49744316" w14:textId="77777777" w:rsidR="00257C5F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 w:rsidRPr="00A52EFF">
              <w:rPr>
                <w:rFonts w:ascii="Courier New" w:hAnsi="Courier New" w:cs="Courier New"/>
                <w:b/>
                <w:bCs/>
                <w:sz w:val="36"/>
                <w:szCs w:val="36"/>
              </w:rPr>
              <w:t>UNITED</w:t>
            </w: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 xml:space="preserve"> </w:t>
            </w:r>
            <w:r w:rsidRPr="00A52EFF">
              <w:rPr>
                <w:rFonts w:ascii="Courier New" w:hAnsi="Courier New" w:cs="Courier New"/>
                <w:b/>
                <w:bCs/>
                <w:sz w:val="36"/>
                <w:szCs w:val="36"/>
              </w:rPr>
              <w:t>STATES</w:t>
            </w: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 xml:space="preserve"> COURT OF APPEALS</w:t>
            </w:r>
          </w:p>
          <w:p w14:paraId="0C3E75B7" w14:textId="77777777" w:rsidR="00257C5F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ELEVENTH CIRCUIT</w:t>
            </w:r>
          </w:p>
          <w:p w14:paraId="5336B556" w14:textId="77777777" w:rsidR="00257C5F" w:rsidRPr="00A52EFF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</w:tc>
      </w:tr>
    </w:tbl>
    <w:p w14:paraId="0B295080" w14:textId="77777777" w:rsidR="00257C5F" w:rsidRPr="00182D22" w:rsidRDefault="00257C5F" w:rsidP="00257C5F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46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</w:tblGrid>
      <w:tr w:rsidR="00257C5F" w:rsidRPr="00602568" w14:paraId="53914A63" w14:textId="77777777" w:rsidTr="00DC5DE3">
        <w:trPr>
          <w:trHeight w:val="504"/>
          <w:jc w:val="center"/>
        </w:trPr>
        <w:tc>
          <w:tcPr>
            <w:tcW w:w="4680" w:type="dxa"/>
          </w:tcPr>
          <w:p w14:paraId="4B01FF9D" w14:textId="77777777" w:rsidR="00257C5F" w:rsidRPr="00E21EC5" w:rsidRDefault="00257C5F" w:rsidP="00DC5DE3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</w:rPr>
              <w:t>*************************</w:t>
            </w:r>
          </w:p>
          <w:p w14:paraId="26B7FDF5" w14:textId="24E722FC" w:rsidR="00257C5F" w:rsidRPr="00E21EC5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pffName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  <w:p w14:paraId="7B966443" w14:textId="77777777" w:rsidR="00257C5F" w:rsidRPr="00E21EC5" w:rsidRDefault="00257C5F" w:rsidP="00DC5DE3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  <w:b/>
              </w:rPr>
              <w:t>(Appellant/Plaintiff)</w:t>
            </w:r>
          </w:p>
        </w:tc>
      </w:tr>
      <w:tr w:rsidR="00257C5F" w:rsidRPr="00602568" w14:paraId="2681E22A" w14:textId="77777777" w:rsidTr="00DC5DE3">
        <w:trPr>
          <w:trHeight w:val="720"/>
          <w:jc w:val="center"/>
        </w:trPr>
        <w:tc>
          <w:tcPr>
            <w:tcW w:w="4680" w:type="dxa"/>
            <w:vAlign w:val="center"/>
          </w:tcPr>
          <w:p w14:paraId="07DF8F1C" w14:textId="77777777" w:rsidR="00257C5F" w:rsidRPr="00E21EC5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  <w:b/>
              </w:rPr>
              <w:t>v.</w:t>
            </w:r>
          </w:p>
        </w:tc>
      </w:tr>
      <w:tr w:rsidR="00257C5F" w:rsidRPr="00602568" w14:paraId="100BD016" w14:textId="77777777" w:rsidTr="00DC5DE3">
        <w:trPr>
          <w:trHeight w:val="504"/>
          <w:jc w:val="center"/>
        </w:trPr>
        <w:tc>
          <w:tcPr>
            <w:tcW w:w="4680" w:type="dxa"/>
            <w:vAlign w:val="bottom"/>
          </w:tcPr>
          <w:p w14:paraId="5FCE398D" w14:textId="73547CC8" w:rsidR="00257C5F" w:rsidRPr="00E21EC5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  <w:p w14:paraId="0582BD54" w14:textId="77777777" w:rsidR="00257C5F" w:rsidRPr="00E21EC5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  <w:b/>
              </w:rPr>
              <w:t>(Appellee/Defendant)</w:t>
            </w:r>
          </w:p>
          <w:p w14:paraId="03A5F099" w14:textId="77777777" w:rsidR="00257C5F" w:rsidRPr="00E21EC5" w:rsidRDefault="00257C5F" w:rsidP="00DC5DE3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</w:rPr>
              <w:t>*************************</w:t>
            </w:r>
          </w:p>
        </w:tc>
      </w:tr>
    </w:tbl>
    <w:p w14:paraId="303A9FCE" w14:textId="77777777" w:rsidR="00257C5F" w:rsidRPr="00182D22" w:rsidRDefault="00257C5F" w:rsidP="00257C5F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8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0"/>
      </w:tblGrid>
      <w:tr w:rsidR="00257C5F" w:rsidRPr="00602568" w14:paraId="1FD41E1C" w14:textId="77777777" w:rsidTr="00DC5DE3">
        <w:trPr>
          <w:trHeight w:val="504"/>
          <w:jc w:val="center"/>
        </w:trPr>
        <w:tc>
          <w:tcPr>
            <w:tcW w:w="8640" w:type="dxa"/>
          </w:tcPr>
          <w:p w14:paraId="54116412" w14:textId="77777777" w:rsidR="00257C5F" w:rsidRPr="00C75695" w:rsidRDefault="00257C5F" w:rsidP="00DC5DE3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On Appeal </w:t>
            </w:r>
            <w:proofErr w:type="gramStart"/>
            <w:r>
              <w:rPr>
                <w:rFonts w:ascii="Courier New" w:hAnsi="Courier New" w:cs="Courier New"/>
              </w:rPr>
              <w:t>From</w:t>
            </w:r>
            <w:proofErr w:type="gramEnd"/>
            <w:r>
              <w:rPr>
                <w:rFonts w:ascii="Courier New" w:hAnsi="Courier New" w:cs="Courier New"/>
              </w:rPr>
              <w:t xml:space="preserve"> The</w:t>
            </w:r>
          </w:p>
          <w:p w14:paraId="3A38F642" w14:textId="0E24CB36" w:rsidR="00257C5F" w:rsidRDefault="00257C5F" w:rsidP="00DC5DE3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courtName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  <w:p w14:paraId="364C1526" w14:textId="67A0762E" w:rsidR="00257C5F" w:rsidRPr="00C75695" w:rsidRDefault="00257C5F" w:rsidP="00DC5DE3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LTNo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</w:tbl>
    <w:p w14:paraId="2793E0B4" w14:textId="77777777" w:rsidR="00257C5F" w:rsidRPr="00182D22" w:rsidRDefault="00257C5F" w:rsidP="00257C5F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0"/>
      </w:tblGrid>
      <w:tr w:rsidR="00257C5F" w:rsidRPr="00A52EFF" w14:paraId="54565743" w14:textId="77777777" w:rsidTr="00DC5DE3">
        <w:trPr>
          <w:trHeight w:val="1440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02CA2" w14:textId="77777777" w:rsidR="00257C5F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  <w:p w14:paraId="405D3B7D" w14:textId="77777777" w:rsidR="00257C5F" w:rsidRPr="00D40DCF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</w:p>
          <w:p w14:paraId="53BFEEF8" w14:textId="77777777" w:rsidR="00257C5F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APPENDIX TO APPELLANT’S OPENING BRIEF</w:t>
            </w:r>
          </w:p>
          <w:p w14:paraId="053F81A8" w14:textId="77777777" w:rsidR="00257C5F" w:rsidRPr="00D40DCF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</w:p>
          <w:p w14:paraId="705DAA2C" w14:textId="77777777" w:rsidR="00257C5F" w:rsidRPr="00A52EFF" w:rsidRDefault="00257C5F" w:rsidP="00DC5DE3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</w:tc>
      </w:tr>
    </w:tbl>
    <w:p w14:paraId="0F5E9A28" w14:textId="77777777" w:rsidR="00257C5F" w:rsidRDefault="00257C5F" w:rsidP="00257C5F">
      <w:pPr>
        <w:pStyle w:val="Default"/>
        <w:jc w:val="right"/>
        <w:rPr>
          <w:rFonts w:ascii="Courier New" w:hAnsi="Courier New" w:cs="Courier New"/>
          <w:bCs/>
        </w:rPr>
      </w:pPr>
    </w:p>
    <w:p w14:paraId="3B4CAAD3" w14:textId="4311941B" w:rsidR="00257C5F" w:rsidRDefault="00257C5F" w:rsidP="00257C5F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plfName</w:t>
      </w:r>
      <w:proofErr w:type="spellEnd"/>
      <w:r>
        <w:rPr>
          <w:rFonts w:ascii="Courier New" w:hAnsi="Courier New" w:cs="Courier New"/>
          <w:bCs/>
        </w:rPr>
        <w:t>]</w:t>
      </w:r>
    </w:p>
    <w:p w14:paraId="149C707F" w14:textId="16E20AA4" w:rsidR="00257C5F" w:rsidRDefault="00257C5F" w:rsidP="00257C5F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plfAddy</w:t>
      </w:r>
      <w:proofErr w:type="spellEnd"/>
      <w:r>
        <w:rPr>
          <w:rFonts w:ascii="Courier New" w:hAnsi="Courier New" w:cs="Courier New"/>
          <w:bCs/>
        </w:rPr>
        <w:t>]]</w:t>
      </w:r>
    </w:p>
    <w:p w14:paraId="50948217" w14:textId="00A1EA1B" w:rsidR="00257C5F" w:rsidRDefault="00257C5F" w:rsidP="00257C5F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plfCity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plfState</w:t>
      </w:r>
      <w:proofErr w:type="spellEnd"/>
      <w:r>
        <w:rPr>
          <w:rFonts w:ascii="Courier New" w:hAnsi="Courier New" w:cs="Courier New"/>
          <w:bCs/>
        </w:rPr>
        <w:t>] [</w:t>
      </w:r>
      <w:proofErr w:type="spellStart"/>
      <w:r>
        <w:rPr>
          <w:rFonts w:ascii="Courier New" w:hAnsi="Courier New" w:cs="Courier New"/>
          <w:bCs/>
        </w:rPr>
        <w:t>plfZip</w:t>
      </w:r>
      <w:proofErr w:type="spellEnd"/>
      <w:r>
        <w:rPr>
          <w:rFonts w:ascii="Courier New" w:hAnsi="Courier New" w:cs="Courier New"/>
          <w:bCs/>
        </w:rPr>
        <w:t>]</w:t>
      </w:r>
    </w:p>
    <w:p w14:paraId="6C4F90E8" w14:textId="45FFA6D7" w:rsidR="00257C5F" w:rsidRDefault="00257C5F" w:rsidP="00257C5F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P: [</w:t>
      </w:r>
      <w:proofErr w:type="spellStart"/>
      <w:r>
        <w:rPr>
          <w:rFonts w:ascii="Courier New" w:hAnsi="Courier New" w:cs="Courier New"/>
          <w:bCs/>
        </w:rPr>
        <w:t>plfPhn</w:t>
      </w:r>
      <w:proofErr w:type="spellEnd"/>
      <w:r>
        <w:rPr>
          <w:rFonts w:ascii="Courier New" w:hAnsi="Courier New" w:cs="Courier New"/>
          <w:bCs/>
        </w:rPr>
        <w:t>]</w:t>
      </w:r>
    </w:p>
    <w:p w14:paraId="43770B58" w14:textId="2A3C108C" w:rsidR="00257C5F" w:rsidRPr="000838A9" w:rsidRDefault="00257C5F" w:rsidP="00257C5F">
      <w:pPr>
        <w:pStyle w:val="Default"/>
        <w:ind w:left="4320"/>
        <w:rPr>
          <w:rFonts w:ascii="Courier New" w:hAnsi="Courier New" w:cs="Courier New"/>
          <w:bCs/>
        </w:rPr>
      </w:pPr>
      <w:r w:rsidRPr="000838A9">
        <w:rPr>
          <w:rFonts w:ascii="Courier New" w:hAnsi="Courier New" w:cs="Courier New"/>
          <w:bCs/>
        </w:rPr>
        <w:t>E:</w:t>
      </w:r>
      <w:r>
        <w:rPr>
          <w:rFonts w:ascii="Courier New" w:hAnsi="Courier New" w:cs="Courier New"/>
          <w:bCs/>
        </w:rPr>
        <w:t xml:space="preserve"> </w:t>
      </w:r>
      <w:hyperlink r:id="rId16" w:history="1">
        <w:r>
          <w:rPr>
            <w:rStyle w:val="Hyperlink"/>
            <w:rFonts w:ascii="Courier New" w:hAnsi="Courier New" w:cs="Courier New"/>
            <w:bCs/>
            <w:color w:val="000000"/>
            <w:u w:val="none"/>
          </w:rPr>
          <w:t>[</w:t>
        </w:r>
        <w:proofErr w:type="spellStart"/>
        <w:r>
          <w:rPr>
            <w:rStyle w:val="Hyperlink"/>
            <w:rFonts w:ascii="Courier New" w:hAnsi="Courier New" w:cs="Courier New"/>
            <w:bCs/>
            <w:color w:val="000000"/>
            <w:u w:val="none"/>
          </w:rPr>
          <w:t>plfEml</w:t>
        </w:r>
        <w:proofErr w:type="spellEnd"/>
        <w:r>
          <w:rPr>
            <w:rStyle w:val="Hyperlink"/>
            <w:rFonts w:ascii="Courier New" w:hAnsi="Courier New" w:cs="Courier New"/>
            <w:bCs/>
            <w:color w:val="000000"/>
            <w:u w:val="none"/>
          </w:rPr>
          <w:t>]</w:t>
        </w:r>
      </w:hyperlink>
    </w:p>
    <w:p w14:paraId="48FAFA92" w14:textId="17DC9E39" w:rsidR="00257C5F" w:rsidRPr="000838A9" w:rsidRDefault="00257C5F" w:rsidP="00257C5F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   </w:t>
      </w:r>
      <w:hyperlink r:id="rId17" w:history="1">
        <w:r w:rsidRPr="000838A9">
          <w:rPr>
            <w:rStyle w:val="Hyperlink"/>
            <w:rFonts w:ascii="Courier New" w:hAnsi="Courier New" w:cs="Courier New"/>
            <w:bCs/>
            <w:color w:val="000000"/>
            <w:u w:val="none"/>
          </w:rPr>
          <w:t>TextBookDiscrimination.com</w:t>
        </w:r>
      </w:hyperlink>
    </w:p>
    <w:p w14:paraId="5F6B9771" w14:textId="77777777" w:rsidR="00257C5F" w:rsidRDefault="00257C5F" w:rsidP="00257C5F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   Get </w:t>
      </w:r>
      <w:r w:rsidRPr="00C21534">
        <w:rPr>
          <w:rFonts w:ascii="Courier New" w:hAnsi="Courier New" w:cs="Courier New"/>
          <w:b/>
          <w:bCs/>
          <w:i/>
        </w:rPr>
        <w:t>Booked</w:t>
      </w:r>
      <w:r>
        <w:rPr>
          <w:rFonts w:ascii="Courier New" w:hAnsi="Courier New" w:cs="Courier New"/>
          <w:b/>
          <w:bCs/>
          <w:i/>
        </w:rPr>
        <w:t xml:space="preserve"> </w:t>
      </w:r>
      <w:r w:rsidRPr="00C21534">
        <w:rPr>
          <w:rFonts w:ascii="Courier New" w:hAnsi="Courier New" w:cs="Courier New"/>
          <w:b/>
          <w:bCs/>
          <w:i/>
        </w:rPr>
        <w:t>Up</w:t>
      </w:r>
      <w:r>
        <w:rPr>
          <w:rFonts w:ascii="Courier New" w:hAnsi="Courier New" w:cs="Courier New"/>
          <w:bCs/>
        </w:rPr>
        <w:t xml:space="preserve"> on Justice!</w:t>
      </w:r>
    </w:p>
    <w:p w14:paraId="3D9DB32D" w14:textId="77777777" w:rsidR="00257C5F" w:rsidRDefault="00257C5F" w:rsidP="00257C5F">
      <w:pPr>
        <w:pStyle w:val="Default"/>
        <w:jc w:val="center"/>
        <w:rPr>
          <w:rFonts w:ascii="Courier New" w:hAnsi="Courier New" w:cs="Courier New"/>
          <w:b/>
          <w:bCs/>
        </w:rPr>
      </w:pPr>
    </w:p>
    <w:p w14:paraId="65EF991E" w14:textId="77777777" w:rsidR="00257C5F" w:rsidRPr="00C75695" w:rsidRDefault="00257C5F" w:rsidP="00257C5F">
      <w:pPr>
        <w:pStyle w:val="Default"/>
        <w:jc w:val="center"/>
        <w:rPr>
          <w:rFonts w:ascii="Courier New" w:hAnsi="Courier New" w:cs="Courier New"/>
          <w:b/>
          <w:bCs/>
        </w:rPr>
      </w:pPr>
    </w:p>
    <w:tbl>
      <w:tblPr>
        <w:tblStyle w:val="TableGrid"/>
        <w:tblW w:w="0" w:type="auto"/>
        <w:jc w:val="center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</w:tblGrid>
      <w:tr w:rsidR="00257C5F" w:rsidRPr="00C75695" w14:paraId="1807786C" w14:textId="77777777" w:rsidTr="00DC5DE3">
        <w:trPr>
          <w:trHeight w:val="576"/>
          <w:jc w:val="center"/>
        </w:trPr>
        <w:tc>
          <w:tcPr>
            <w:tcW w:w="5400" w:type="dxa"/>
            <w:vAlign w:val="center"/>
          </w:tcPr>
          <w:p w14:paraId="33D1F096" w14:textId="77777777" w:rsidR="00257C5F" w:rsidRPr="00C75695" w:rsidRDefault="00257C5F" w:rsidP="00DC5DE3">
            <w:pPr>
              <w:pStyle w:val="Default"/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ORAL ARGUMENT REQUESTED</w:t>
            </w:r>
          </w:p>
        </w:tc>
      </w:tr>
    </w:tbl>
    <w:p w14:paraId="71A3771C" w14:textId="77777777" w:rsidR="00257C5F" w:rsidRDefault="00257C5F" w:rsidP="00257C5F">
      <w:pPr>
        <w:rPr>
          <w:rFonts w:ascii="Courier New" w:hAnsi="Courier New" w:cs="Courier New"/>
          <w:bCs/>
        </w:rPr>
      </w:pPr>
    </w:p>
    <w:p w14:paraId="271D7000" w14:textId="6FA64A37" w:rsidR="00257C5F" w:rsidRDefault="00257C5F" w:rsidP="00257C5F">
      <w:pPr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dtSent</w:t>
      </w:r>
      <w:proofErr w:type="spellEnd"/>
      <w:r>
        <w:rPr>
          <w:rFonts w:ascii="Courier New" w:hAnsi="Courier New" w:cs="Courier New"/>
          <w:bCs/>
        </w:rPr>
        <w:t>]</w:t>
      </w:r>
    </w:p>
    <w:bookmarkEnd w:id="2"/>
    <w:p w14:paraId="46DFAE77" w14:textId="6F5172F0" w:rsidR="00682BE1" w:rsidRPr="00C105B7" w:rsidRDefault="00257C5F" w:rsidP="00682BE1">
      <w:pPr>
        <w:rPr>
          <w:rFonts w:ascii="Courier New" w:hAnsi="Courier New" w:cs="Courier New"/>
          <w:sz w:val="24"/>
          <w:szCs w:val="24"/>
          <w:u w:val="single"/>
        </w:rPr>
      </w:pPr>
      <w:r>
        <w:lastRenderedPageBreak/>
        <w:fldChar w:fldCharType="begin"/>
      </w:r>
      <w:r>
        <w:instrText xml:space="preserve"> HYPERLINK \l "A0004" </w:instrText>
      </w:r>
      <w:r>
        <w:fldChar w:fldCharType="separate"/>
      </w:r>
      <w:r w:rsidR="00682BE1" w:rsidRPr="00C105B7">
        <w:rPr>
          <w:rStyle w:val="Hyperlink"/>
          <w:rFonts w:ascii="Courier New" w:hAnsi="Courier New" w:cs="Courier New"/>
          <w:color w:val="auto"/>
          <w:sz w:val="24"/>
          <w:szCs w:val="24"/>
        </w:rPr>
        <w:t xml:space="preserve">TABLE OF CONTENTS | </w:t>
      </w:r>
      <w:r w:rsidR="00682BE1">
        <w:rPr>
          <w:rStyle w:val="Hyperlink"/>
          <w:rFonts w:ascii="Courier New" w:hAnsi="Courier New" w:cs="Courier New"/>
          <w:color w:val="auto"/>
          <w:sz w:val="24"/>
          <w:szCs w:val="24"/>
        </w:rPr>
        <w:t>DOCKET SHEET</w:t>
      </w:r>
      <w:r>
        <w:rPr>
          <w:rStyle w:val="Hyperlink"/>
          <w:rFonts w:ascii="Courier New" w:hAnsi="Courier New" w:cs="Courier New"/>
          <w:color w:val="auto"/>
          <w:sz w:val="24"/>
          <w:szCs w:val="24"/>
        </w:rPr>
        <w:fldChar w:fldCharType="end"/>
      </w:r>
    </w:p>
    <w:p w14:paraId="0E34DA48" w14:textId="77777777" w:rsidR="00682BE1" w:rsidRDefault="00682BE1" w:rsidP="00682BE1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8927" w:type="dxa"/>
        <w:tblInd w:w="355" w:type="dxa"/>
        <w:tblLook w:val="04A0" w:firstRow="1" w:lastRow="0" w:firstColumn="1" w:lastColumn="0" w:noHBand="0" w:noVBand="1"/>
      </w:tblPr>
      <w:tblGrid>
        <w:gridCol w:w="505"/>
        <w:gridCol w:w="1438"/>
        <w:gridCol w:w="6120"/>
        <w:gridCol w:w="864"/>
      </w:tblGrid>
      <w:tr w:rsidR="00682BE1" w:rsidRPr="00E10C1A" w14:paraId="67439C24" w14:textId="77777777" w:rsidTr="00976191">
        <w:trPr>
          <w:trHeight w:val="576"/>
        </w:trPr>
        <w:tc>
          <w:tcPr>
            <w:tcW w:w="50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A6C7D6" w14:textId="77777777" w:rsidR="00682BE1" w:rsidRPr="00E10C1A" w:rsidRDefault="00682BE1" w:rsidP="0097619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E10C1A">
              <w:rPr>
                <w:rFonts w:ascii="Courier New" w:hAnsi="Courier New" w:cs="Courier New"/>
                <w:b/>
                <w:sz w:val="24"/>
                <w:szCs w:val="24"/>
              </w:rPr>
              <w:t>#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4D21C0" w14:textId="77777777" w:rsidR="00682BE1" w:rsidRPr="00E10C1A" w:rsidRDefault="00682BE1" w:rsidP="0097619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Date</w:t>
            </w:r>
          </w:p>
        </w:tc>
        <w:tc>
          <w:tcPr>
            <w:tcW w:w="612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14A7C1" w14:textId="77777777" w:rsidR="00682BE1" w:rsidRPr="00E10C1A" w:rsidRDefault="00682BE1" w:rsidP="0097619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Title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746B43" w14:textId="77777777" w:rsidR="00682BE1" w:rsidRPr="00E10C1A" w:rsidRDefault="00682BE1" w:rsidP="0097619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Page</w:t>
            </w:r>
          </w:p>
        </w:tc>
      </w:tr>
      <w:tr w:rsidR="00682BE1" w14:paraId="39934456" w14:textId="77777777" w:rsidTr="009761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F0C3" w14:textId="400B88D4" w:rsidR="00682BE1" w:rsidRPr="00682BE1" w:rsidRDefault="007208FF" w:rsidP="0097619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0004" w:history="1">
              <w:r w:rsidR="00682BE1" w:rsidRPr="00682BE1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-</w:t>
              </w:r>
            </w:hyperlink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40F6" w14:textId="15FF066D" w:rsidR="00682BE1" w:rsidRPr="00975F7A" w:rsidRDefault="007208FF" w:rsidP="0097619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0004" w:history="1">
              <w:r w:rsidR="006E2BFD" w:rsidRPr="00975F7A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--</w:t>
              </w:r>
            </w:hyperlink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C1DC" w14:textId="17A7B5FB" w:rsidR="00682BE1" w:rsidRPr="00682BE1" w:rsidRDefault="007208FF" w:rsidP="00976191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0004" w:history="1">
              <w:r w:rsidR="00682BE1" w:rsidRPr="00682BE1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D</w:t>
              </w:r>
              <w:r w:rsidR="00682BE1" w:rsidRPr="00682BE1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ocket</w:t>
              </w:r>
            </w:hyperlink>
            <w:r w:rsidR="00682BE1" w:rsidRPr="00682BE1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 xml:space="preserve"> </w:t>
            </w:r>
            <w:r w:rsidR="00682BE1" w:rsidRPr="00682BE1">
              <w:rPr>
                <w:rStyle w:val="Hyperlink"/>
                <w:rFonts w:ascii="Courier New" w:hAnsi="Courier New" w:cs="Courier New"/>
                <w:color w:val="000000"/>
                <w:sz w:val="24"/>
                <w:u w:val="none"/>
              </w:rPr>
              <w:t>Sheet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DA03" w14:textId="77777777" w:rsidR="00682BE1" w:rsidRPr="00682BE1" w:rsidRDefault="007208FF" w:rsidP="00976191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A0004" w:history="1">
              <w:r w:rsidR="00682BE1" w:rsidRPr="00682BE1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0004</w:t>
              </w:r>
            </w:hyperlink>
          </w:p>
        </w:tc>
      </w:tr>
    </w:tbl>
    <w:p w14:paraId="3A438956" w14:textId="77777777" w:rsidR="006E2BFD" w:rsidRDefault="006E2BFD" w:rsidP="006E2BFD">
      <w:pPr>
        <w:spacing w:after="0"/>
        <w:rPr>
          <w:rFonts w:ascii="Courier New" w:hAnsi="Courier New" w:cs="Courier New"/>
          <w:sz w:val="24"/>
          <w:szCs w:val="24"/>
        </w:rPr>
      </w:pPr>
    </w:p>
    <w:p w14:paraId="04EE77CE" w14:textId="58EACF05" w:rsidR="0070082B" w:rsidRPr="00C105B7" w:rsidRDefault="007208FF">
      <w:pPr>
        <w:rPr>
          <w:rFonts w:ascii="Courier New" w:hAnsi="Courier New" w:cs="Courier New"/>
          <w:sz w:val="24"/>
          <w:szCs w:val="24"/>
          <w:u w:val="single"/>
        </w:rPr>
      </w:pPr>
      <w:hyperlink w:anchor="A0004" w:history="1">
        <w:r w:rsidR="0070082B" w:rsidRPr="00C105B7">
          <w:rPr>
            <w:rStyle w:val="Hyperlink"/>
            <w:rFonts w:ascii="Courier New" w:hAnsi="Courier New" w:cs="Courier New"/>
            <w:color w:val="auto"/>
            <w:sz w:val="24"/>
            <w:szCs w:val="24"/>
          </w:rPr>
          <w:t>TABLE OF CONTENTS</w:t>
        </w:r>
        <w:r w:rsidR="00F12478" w:rsidRPr="00C105B7">
          <w:rPr>
            <w:rStyle w:val="Hyperlink"/>
            <w:rFonts w:ascii="Courier New" w:hAnsi="Courier New" w:cs="Courier New"/>
            <w:color w:val="auto"/>
            <w:sz w:val="24"/>
            <w:szCs w:val="24"/>
          </w:rPr>
          <w:t xml:space="preserve"> | VOLUME I | DOCKET</w:t>
        </w:r>
      </w:hyperlink>
      <w:r w:rsidR="00682BE1">
        <w:rPr>
          <w:rStyle w:val="Hyperlink"/>
          <w:rFonts w:ascii="Courier New" w:hAnsi="Courier New" w:cs="Courier New"/>
          <w:color w:val="auto"/>
          <w:sz w:val="24"/>
          <w:szCs w:val="24"/>
        </w:rPr>
        <w:t xml:space="preserve"> (Pertinent)</w:t>
      </w:r>
    </w:p>
    <w:p w14:paraId="4B76D94D" w14:textId="4366B15B" w:rsidR="0070082B" w:rsidRDefault="0070082B" w:rsidP="001F0B19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8927" w:type="dxa"/>
        <w:tblInd w:w="355" w:type="dxa"/>
        <w:tblLook w:val="04A0" w:firstRow="1" w:lastRow="0" w:firstColumn="1" w:lastColumn="0" w:noHBand="0" w:noVBand="1"/>
      </w:tblPr>
      <w:tblGrid>
        <w:gridCol w:w="505"/>
        <w:gridCol w:w="1438"/>
        <w:gridCol w:w="6120"/>
        <w:gridCol w:w="864"/>
      </w:tblGrid>
      <w:tr w:rsidR="00732283" w:rsidRPr="00E10C1A" w14:paraId="5F2B585F" w14:textId="77777777" w:rsidTr="009F5898">
        <w:trPr>
          <w:trHeight w:val="576"/>
        </w:trPr>
        <w:tc>
          <w:tcPr>
            <w:tcW w:w="50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958D74" w14:textId="77777777" w:rsidR="003E1152" w:rsidRPr="00E10C1A" w:rsidRDefault="003E1152" w:rsidP="007472DF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E10C1A">
              <w:rPr>
                <w:rFonts w:ascii="Courier New" w:hAnsi="Courier New" w:cs="Courier New"/>
                <w:b/>
                <w:sz w:val="24"/>
                <w:szCs w:val="24"/>
              </w:rPr>
              <w:t>#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605BCD" w14:textId="77777777" w:rsidR="003E1152" w:rsidRPr="00E10C1A" w:rsidRDefault="003E1152" w:rsidP="007472DF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Date</w:t>
            </w:r>
          </w:p>
        </w:tc>
        <w:tc>
          <w:tcPr>
            <w:tcW w:w="612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AEBE4F" w14:textId="77777777" w:rsidR="003E1152" w:rsidRPr="00E10C1A" w:rsidRDefault="003E1152" w:rsidP="007472DF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Title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C7B9AF" w14:textId="77777777" w:rsidR="003E1152" w:rsidRPr="00E10C1A" w:rsidRDefault="003E1152" w:rsidP="007472DF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Page</w:t>
            </w:r>
          </w:p>
        </w:tc>
      </w:tr>
      <w:tr w:rsidR="00732283" w14:paraId="1568991A" w14:textId="77777777" w:rsidTr="009F58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330B" w14:textId="1837ED1D" w:rsidR="00BE3C8D" w:rsidRPr="00942C4F" w:rsidRDefault="00BE3C8D" w:rsidP="00BE3C8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FF30" w14:textId="129FD195" w:rsidR="00BE3C8D" w:rsidRPr="00942C4F" w:rsidRDefault="00BE3C8D" w:rsidP="00BE3C8D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7DE9B" w14:textId="101BB949" w:rsidR="00BE3C8D" w:rsidRPr="00942C4F" w:rsidRDefault="00BE3C8D" w:rsidP="00BE3C8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3B80C" w14:textId="4314CD7B" w:rsidR="00BE3C8D" w:rsidRPr="00942C4F" w:rsidRDefault="00BE3C8D" w:rsidP="00BE3C8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732283" w14:paraId="3A19C05F" w14:textId="77777777" w:rsidTr="009F58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68C62DEB" w14:textId="3B793D58" w:rsidR="00BE3C8D" w:rsidRPr="0046141C" w:rsidRDefault="00BE3C8D" w:rsidP="00BE3C8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15DC8869" w14:textId="1C4FC65A" w:rsidR="00BE3C8D" w:rsidRPr="0046141C" w:rsidRDefault="00BE3C8D" w:rsidP="00BE3C8D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4869D72C" w14:textId="1C7DAC82" w:rsidR="00BE3C8D" w:rsidRPr="0046141C" w:rsidRDefault="00BE3C8D" w:rsidP="00BE3C8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1F708136" w14:textId="34903CEA" w:rsidR="00BE3C8D" w:rsidRPr="0046141C" w:rsidRDefault="00BE3C8D" w:rsidP="00BE3C8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732283" w14:paraId="784AE0E8" w14:textId="77777777" w:rsidTr="009F58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C87E" w14:textId="2A379E20" w:rsidR="00BE3C8D" w:rsidRPr="006B584D" w:rsidRDefault="00BE3C8D" w:rsidP="00BE3C8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444B" w14:textId="696386CF" w:rsidR="00BE3C8D" w:rsidRPr="006B584D" w:rsidRDefault="00BE3C8D" w:rsidP="00BE3C8D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DC5C4" w14:textId="0473CBF1" w:rsidR="00BE3C8D" w:rsidRPr="006B584D" w:rsidRDefault="00BE3C8D" w:rsidP="00BE3C8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C5D9" w14:textId="353319DC" w:rsidR="00BE3C8D" w:rsidRPr="006B584D" w:rsidRDefault="00BE3C8D" w:rsidP="00BE3C8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732283" w14:paraId="108A44A3" w14:textId="77777777" w:rsidTr="009F58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6BA324A2" w14:textId="6EED49FE" w:rsidR="00076176" w:rsidRPr="00274B38" w:rsidRDefault="00076176" w:rsidP="0007617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6CC13A88" w14:textId="36A83B07" w:rsidR="00076176" w:rsidRPr="00274B38" w:rsidRDefault="00076176" w:rsidP="00076176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4BEF71F6" w14:textId="21BEFACC" w:rsidR="00076176" w:rsidRPr="00274B38" w:rsidRDefault="00076176" w:rsidP="0007617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3BF3BC44" w14:textId="32B9ECD2" w:rsidR="00076176" w:rsidRPr="00274B38" w:rsidRDefault="00076176" w:rsidP="0007617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732283" w14:paraId="4AFDB10D" w14:textId="77777777" w:rsidTr="009F58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E314" w14:textId="27BE6567" w:rsidR="00076176" w:rsidRPr="003B6A96" w:rsidRDefault="00076176" w:rsidP="0007617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4324" w14:textId="6E00976F" w:rsidR="00076176" w:rsidRPr="003B6A96" w:rsidRDefault="00076176" w:rsidP="00076176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A3DC" w14:textId="4A851196" w:rsidR="00076176" w:rsidRPr="003B6A96" w:rsidRDefault="00076176" w:rsidP="0007617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D1FD" w14:textId="203C75EF" w:rsidR="00076176" w:rsidRPr="003B6A96" w:rsidRDefault="00076176" w:rsidP="0007617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732283" w14:paraId="13F7260E" w14:textId="77777777" w:rsidTr="009F58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017E125F" w14:textId="00B7864E" w:rsidR="00076176" w:rsidRPr="003B6A96" w:rsidRDefault="00076176" w:rsidP="0007617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5C938766" w14:textId="0185AFD7" w:rsidR="00076176" w:rsidRPr="003B6A96" w:rsidRDefault="00076176" w:rsidP="00076176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22BE3970" w14:textId="433C75F2" w:rsidR="00076176" w:rsidRPr="003B6A96" w:rsidRDefault="00076176" w:rsidP="0007617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76AE3368" w14:textId="4E44DF6F" w:rsidR="00076176" w:rsidRPr="003B6A96" w:rsidRDefault="00076176" w:rsidP="0007617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732283" w14:paraId="3A0879FB" w14:textId="77777777" w:rsidTr="009F58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9193" w14:textId="65AD4644" w:rsidR="00906539" w:rsidRPr="003B6A96" w:rsidRDefault="00906539" w:rsidP="0090653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6781" w14:textId="5AE3868A" w:rsidR="00906539" w:rsidRPr="003B6A96" w:rsidRDefault="00906539" w:rsidP="00906539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950F" w14:textId="16DA971A" w:rsidR="00906539" w:rsidRPr="003B6A96" w:rsidRDefault="00906539" w:rsidP="00906539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22815" w14:textId="1BA7FE7C" w:rsidR="00906539" w:rsidRPr="003B6A96" w:rsidRDefault="00906539" w:rsidP="0090653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732283" w14:paraId="6CACDDD4" w14:textId="77777777" w:rsidTr="009F58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723C6F8B" w14:textId="4A61B0D7" w:rsidR="00906539" w:rsidRPr="00746D2E" w:rsidRDefault="00906539" w:rsidP="0090653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13900DC7" w14:textId="116E2A83" w:rsidR="00906539" w:rsidRPr="00746D2E" w:rsidRDefault="00906539" w:rsidP="00906539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186D3C86" w14:textId="5E482988" w:rsidR="00906539" w:rsidRPr="00746D2E" w:rsidRDefault="00906539" w:rsidP="00906539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31B7A11F" w14:textId="436D970A" w:rsidR="00906539" w:rsidRPr="00746D2E" w:rsidRDefault="00906539" w:rsidP="0090653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</w:tbl>
    <w:p w14:paraId="32CD4794" w14:textId="12E66298" w:rsidR="00F90942" w:rsidRDefault="00F90942">
      <w:pPr>
        <w:rPr>
          <w:rFonts w:ascii="Courier New" w:hAnsi="Courier New" w:cs="Courier New"/>
          <w:color w:val="000000"/>
          <w:sz w:val="24"/>
        </w:rPr>
      </w:pPr>
    </w:p>
    <w:p w14:paraId="7D4779CD" w14:textId="2F1CF7E9" w:rsidR="00F12478" w:rsidRPr="0070082B" w:rsidRDefault="00F12478" w:rsidP="00F12478">
      <w:pPr>
        <w:rPr>
          <w:rFonts w:ascii="Courier New" w:hAnsi="Courier New" w:cs="Courier New"/>
          <w:sz w:val="24"/>
          <w:szCs w:val="24"/>
          <w:u w:val="single"/>
        </w:rPr>
      </w:pPr>
      <w:r w:rsidRPr="0070082B">
        <w:rPr>
          <w:rFonts w:ascii="Courier New" w:hAnsi="Courier New" w:cs="Courier New"/>
          <w:sz w:val="24"/>
          <w:szCs w:val="24"/>
          <w:u w:val="single"/>
        </w:rPr>
        <w:t>TABLE OF CONTENTS</w:t>
      </w:r>
      <w:r>
        <w:rPr>
          <w:rFonts w:ascii="Courier New" w:hAnsi="Courier New" w:cs="Courier New"/>
          <w:sz w:val="24"/>
          <w:szCs w:val="24"/>
          <w:u w:val="single"/>
        </w:rPr>
        <w:t xml:space="preserve"> | </w:t>
      </w:r>
      <w:r w:rsidR="00A14DBF">
        <w:rPr>
          <w:rFonts w:ascii="Courier New" w:hAnsi="Courier New" w:cs="Courier New"/>
          <w:sz w:val="24"/>
          <w:szCs w:val="24"/>
          <w:u w:val="single"/>
        </w:rPr>
        <w:t xml:space="preserve">VOLUME SR | </w:t>
      </w:r>
      <w:r>
        <w:rPr>
          <w:rFonts w:ascii="Courier New" w:hAnsi="Courier New" w:cs="Courier New"/>
          <w:sz w:val="24"/>
          <w:szCs w:val="24"/>
          <w:u w:val="single"/>
        </w:rPr>
        <w:t>SUPPLEMENTAL RECORDS</w:t>
      </w:r>
    </w:p>
    <w:p w14:paraId="3A18AB21" w14:textId="77777777" w:rsidR="00F12478" w:rsidRDefault="00F12478" w:rsidP="00F12478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8927" w:type="dxa"/>
        <w:tblInd w:w="355" w:type="dxa"/>
        <w:tblLook w:val="04A0" w:firstRow="1" w:lastRow="0" w:firstColumn="1" w:lastColumn="0" w:noHBand="0" w:noVBand="1"/>
      </w:tblPr>
      <w:tblGrid>
        <w:gridCol w:w="505"/>
        <w:gridCol w:w="1438"/>
        <w:gridCol w:w="6120"/>
        <w:gridCol w:w="864"/>
      </w:tblGrid>
      <w:tr w:rsidR="00F12478" w:rsidRPr="00E10C1A" w14:paraId="27649E97" w14:textId="77777777" w:rsidTr="00EB56D7">
        <w:trPr>
          <w:trHeight w:val="576"/>
        </w:trPr>
        <w:tc>
          <w:tcPr>
            <w:tcW w:w="50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69DBFD" w14:textId="77777777" w:rsidR="00F12478" w:rsidRPr="00E10C1A" w:rsidRDefault="00F12478" w:rsidP="00EB56D7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E10C1A">
              <w:rPr>
                <w:rFonts w:ascii="Courier New" w:hAnsi="Courier New" w:cs="Courier New"/>
                <w:b/>
                <w:sz w:val="24"/>
                <w:szCs w:val="24"/>
              </w:rPr>
              <w:t>#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9724A" w14:textId="77777777" w:rsidR="00F12478" w:rsidRPr="00E10C1A" w:rsidRDefault="00F12478" w:rsidP="00EB56D7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Date</w:t>
            </w:r>
          </w:p>
        </w:tc>
        <w:tc>
          <w:tcPr>
            <w:tcW w:w="612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128AFB" w14:textId="77777777" w:rsidR="00F12478" w:rsidRPr="00E10C1A" w:rsidRDefault="00F12478" w:rsidP="00EB56D7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Title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A69AB" w14:textId="77777777" w:rsidR="00F12478" w:rsidRPr="00E10C1A" w:rsidRDefault="00F12478" w:rsidP="00EB56D7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Page</w:t>
            </w:r>
          </w:p>
        </w:tc>
      </w:tr>
      <w:tr w:rsidR="00076176" w14:paraId="3DCBC501" w14:textId="77777777" w:rsidTr="006C08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8E5A" w14:textId="0889E184" w:rsidR="00076176" w:rsidRPr="00942C4F" w:rsidRDefault="00076176" w:rsidP="0007617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CA11" w14:textId="45A93CAF" w:rsidR="00076176" w:rsidRPr="00942C4F" w:rsidRDefault="00076176" w:rsidP="00076176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D0EE" w14:textId="0249009D" w:rsidR="00076176" w:rsidRPr="00942C4F" w:rsidRDefault="00076176" w:rsidP="0007617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23BB" w14:textId="20CA0C5D" w:rsidR="00076176" w:rsidRPr="00942C4F" w:rsidRDefault="00076176" w:rsidP="0007617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</w:tbl>
    <w:p w14:paraId="74A7DA6E" w14:textId="7AF7B10C" w:rsidR="00072C43" w:rsidRDefault="00072C43">
      <w:pPr>
        <w:rPr>
          <w:rFonts w:ascii="Courier New" w:hAnsi="Courier New" w:cs="Courier New"/>
          <w:sz w:val="24"/>
          <w:szCs w:val="24"/>
        </w:rPr>
      </w:pPr>
    </w:p>
    <w:p w14:paraId="0B500CFA" w14:textId="77777777" w:rsidR="00072C43" w:rsidRDefault="00072C43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22B1CAB" w14:textId="77777777" w:rsidR="00F90942" w:rsidRDefault="00F90942">
      <w:pPr>
        <w:rPr>
          <w:rFonts w:ascii="Courier New" w:hAnsi="Courier New" w:cs="Courier New"/>
          <w:sz w:val="24"/>
          <w:szCs w:val="24"/>
        </w:rPr>
      </w:pPr>
    </w:p>
    <w:p w14:paraId="5DAAE850" w14:textId="2E531DEF" w:rsidR="00A14DBF" w:rsidRPr="00C105B7" w:rsidRDefault="007208FF" w:rsidP="00A14DBF">
      <w:pPr>
        <w:rPr>
          <w:rFonts w:ascii="Courier New" w:hAnsi="Courier New" w:cs="Courier New"/>
          <w:sz w:val="24"/>
          <w:szCs w:val="24"/>
          <w:u w:val="single"/>
        </w:rPr>
      </w:pPr>
      <w:hyperlink w:anchor="V03" w:history="1">
        <w:r w:rsidR="00A14DBF" w:rsidRPr="00C105B7">
          <w:rPr>
            <w:rStyle w:val="Hyperlink"/>
            <w:rFonts w:ascii="Courier New" w:hAnsi="Courier New" w:cs="Courier New"/>
            <w:color w:val="auto"/>
            <w:sz w:val="24"/>
            <w:szCs w:val="24"/>
          </w:rPr>
          <w:t xml:space="preserve">TABLE OF CONTENTS | VOLUME </w:t>
        </w:r>
        <w:r w:rsidR="00C105B7" w:rsidRPr="00C105B7">
          <w:rPr>
            <w:rStyle w:val="Hyperlink"/>
            <w:rFonts w:ascii="Courier New" w:hAnsi="Courier New" w:cs="Courier New"/>
            <w:color w:val="auto"/>
            <w:sz w:val="24"/>
            <w:szCs w:val="24"/>
          </w:rPr>
          <w:t>P</w:t>
        </w:r>
        <w:r w:rsidR="00A14DBF" w:rsidRPr="00C105B7">
          <w:rPr>
            <w:rStyle w:val="Hyperlink"/>
            <w:rFonts w:ascii="Courier New" w:hAnsi="Courier New" w:cs="Courier New"/>
            <w:color w:val="auto"/>
            <w:sz w:val="24"/>
            <w:szCs w:val="24"/>
          </w:rPr>
          <w:t>R | SPECIFIC PUBLIC RECORDS</w:t>
        </w:r>
      </w:hyperlink>
    </w:p>
    <w:p w14:paraId="009F2A98" w14:textId="77777777" w:rsidR="00A14DBF" w:rsidRDefault="00A14DBF" w:rsidP="00A14DBF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8927" w:type="dxa"/>
        <w:tblInd w:w="355" w:type="dxa"/>
        <w:tblLook w:val="04A0" w:firstRow="1" w:lastRow="0" w:firstColumn="1" w:lastColumn="0" w:noHBand="0" w:noVBand="1"/>
      </w:tblPr>
      <w:tblGrid>
        <w:gridCol w:w="505"/>
        <w:gridCol w:w="1438"/>
        <w:gridCol w:w="6120"/>
        <w:gridCol w:w="864"/>
      </w:tblGrid>
      <w:tr w:rsidR="00D733AD" w:rsidRPr="00E10C1A" w14:paraId="56521777" w14:textId="77777777" w:rsidTr="00A14DBF">
        <w:trPr>
          <w:trHeight w:val="576"/>
        </w:trPr>
        <w:tc>
          <w:tcPr>
            <w:tcW w:w="50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31C169" w14:textId="77777777" w:rsidR="00A14DBF" w:rsidRPr="00E10C1A" w:rsidRDefault="00A14DBF" w:rsidP="00A14DBF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E10C1A">
              <w:rPr>
                <w:rFonts w:ascii="Courier New" w:hAnsi="Courier New" w:cs="Courier New"/>
                <w:b/>
                <w:sz w:val="24"/>
                <w:szCs w:val="24"/>
              </w:rPr>
              <w:t>#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D5E231" w14:textId="77777777" w:rsidR="00A14DBF" w:rsidRPr="00E10C1A" w:rsidRDefault="00A14DBF" w:rsidP="00A14DBF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Date</w:t>
            </w:r>
          </w:p>
        </w:tc>
        <w:tc>
          <w:tcPr>
            <w:tcW w:w="612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53395B" w14:textId="77777777" w:rsidR="00A14DBF" w:rsidRPr="00E10C1A" w:rsidRDefault="00A14DBF" w:rsidP="00A14DBF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Title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CC43CF" w14:textId="77777777" w:rsidR="00A14DBF" w:rsidRPr="00E10C1A" w:rsidRDefault="00A14DBF" w:rsidP="00A14DBF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Page</w:t>
            </w:r>
          </w:p>
        </w:tc>
      </w:tr>
      <w:tr w:rsidR="00D733AD" w14:paraId="08F8B271" w14:textId="77777777" w:rsidTr="00A14D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2412" w14:textId="522316D1" w:rsidR="00A14DBF" w:rsidRPr="00451DA7" w:rsidRDefault="00A14DBF" w:rsidP="00A14DBF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9957" w14:textId="6E912AC7" w:rsidR="00A14DBF" w:rsidRPr="00451DA7" w:rsidRDefault="00A14DBF" w:rsidP="00A14DBF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4712" w14:textId="29424656" w:rsidR="00A14DBF" w:rsidRPr="00451DA7" w:rsidRDefault="00A14DBF" w:rsidP="00A14DBF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3450" w14:textId="2C9D4A90" w:rsidR="00A14DBF" w:rsidRPr="00451DA7" w:rsidRDefault="00A14DBF" w:rsidP="00A14DBF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D733AD" w14:paraId="05E1CFE4" w14:textId="77777777" w:rsidTr="00A14D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47E23BAB" w14:textId="57A9D83A" w:rsidR="00A14DBF" w:rsidRPr="00804F3D" w:rsidRDefault="00A14DBF" w:rsidP="00A14DBF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4D17E5D0" w14:textId="74576425" w:rsidR="00A14DBF" w:rsidRPr="00804F3D" w:rsidRDefault="00A14DBF" w:rsidP="00A14DBF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28D83C79" w14:textId="59CEF9F0" w:rsidR="00A14DBF" w:rsidRPr="00804F3D" w:rsidRDefault="00A14DBF" w:rsidP="00A14DBF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AFA"/>
            <w:vAlign w:val="center"/>
          </w:tcPr>
          <w:p w14:paraId="0A94B49E" w14:textId="272F39F3" w:rsidR="00A14DBF" w:rsidRPr="00804F3D" w:rsidRDefault="00A14DBF" w:rsidP="00A14DBF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</w:tbl>
    <w:p w14:paraId="5A49FB20" w14:textId="77777777" w:rsidR="00072C43" w:rsidRDefault="00072C43" w:rsidP="00072C43">
      <w:pPr>
        <w:rPr>
          <w:rFonts w:ascii="Courier New" w:hAnsi="Courier New" w:cs="Courier New"/>
          <w:sz w:val="24"/>
          <w:szCs w:val="24"/>
        </w:rPr>
      </w:pPr>
    </w:p>
    <w:p w14:paraId="6333D357" w14:textId="76AE867B" w:rsidR="00072C43" w:rsidRPr="00C105B7" w:rsidRDefault="007208FF" w:rsidP="00072C43">
      <w:pPr>
        <w:rPr>
          <w:rFonts w:ascii="Courier New" w:hAnsi="Courier New" w:cs="Courier New"/>
          <w:sz w:val="24"/>
          <w:szCs w:val="24"/>
          <w:u w:val="single"/>
        </w:rPr>
      </w:pPr>
      <w:hyperlink w:anchor="V03" w:history="1">
        <w:r w:rsidR="00072C43">
          <w:rPr>
            <w:rStyle w:val="Hyperlink"/>
            <w:rFonts w:ascii="Courier New" w:hAnsi="Courier New" w:cs="Courier New"/>
            <w:color w:val="auto"/>
            <w:sz w:val="24"/>
            <w:szCs w:val="24"/>
          </w:rPr>
          <w:t>TABLE OF CONTENTS | CERTIFICATES</w:t>
        </w:r>
      </w:hyperlink>
    </w:p>
    <w:p w14:paraId="563F8CD7" w14:textId="77777777" w:rsidR="00072C43" w:rsidRDefault="00072C43" w:rsidP="00072C43">
      <w:pPr>
        <w:spacing w:after="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8929" w:type="dxa"/>
        <w:tblInd w:w="355" w:type="dxa"/>
        <w:tblLook w:val="04A0" w:firstRow="1" w:lastRow="0" w:firstColumn="1" w:lastColumn="0" w:noHBand="0" w:noVBand="1"/>
      </w:tblPr>
      <w:tblGrid>
        <w:gridCol w:w="505"/>
        <w:gridCol w:w="7560"/>
        <w:gridCol w:w="864"/>
      </w:tblGrid>
      <w:tr w:rsidR="00072C43" w:rsidRPr="00E10C1A" w14:paraId="781F358C" w14:textId="77777777" w:rsidTr="00072C43">
        <w:trPr>
          <w:trHeight w:val="576"/>
        </w:trPr>
        <w:tc>
          <w:tcPr>
            <w:tcW w:w="50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0B04F2" w14:textId="77777777" w:rsidR="00072C43" w:rsidRPr="00E10C1A" w:rsidRDefault="00072C43" w:rsidP="00761236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E10C1A">
              <w:rPr>
                <w:rFonts w:ascii="Courier New" w:hAnsi="Courier New" w:cs="Courier New"/>
                <w:b/>
                <w:sz w:val="24"/>
                <w:szCs w:val="24"/>
              </w:rPr>
              <w:t>#</w:t>
            </w:r>
          </w:p>
        </w:tc>
        <w:tc>
          <w:tcPr>
            <w:tcW w:w="756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140652" w14:textId="77777777" w:rsidR="00072C43" w:rsidRPr="00E10C1A" w:rsidRDefault="00072C43" w:rsidP="00761236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Title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431F94" w14:textId="77777777" w:rsidR="00072C43" w:rsidRPr="00E10C1A" w:rsidRDefault="00072C43" w:rsidP="00761236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Page</w:t>
            </w:r>
          </w:p>
        </w:tc>
      </w:tr>
      <w:tr w:rsidR="00072C43" w14:paraId="2884B9FF" w14:textId="77777777" w:rsidTr="00072C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3252" w14:textId="46C23D77" w:rsidR="00072C43" w:rsidRPr="00570807" w:rsidRDefault="007208FF" w:rsidP="00072C43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IP" w:history="1">
              <w:r w:rsidR="00072C43" w:rsidRPr="0057080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-</w:t>
              </w:r>
            </w:hyperlink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9F85" w14:textId="0391CF63" w:rsidR="00072C43" w:rsidRPr="00570807" w:rsidRDefault="007208FF" w:rsidP="0076123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IP" w:history="1">
              <w:r w:rsidR="00072C43" w:rsidRPr="0057080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Certificates (</w:t>
              </w:r>
              <w:r w:rsidR="00570807" w:rsidRPr="0057080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CIP, Service)</w:t>
              </w:r>
            </w:hyperlink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E9772" w14:textId="4BB9DB9E" w:rsidR="00072C43" w:rsidRPr="00570807" w:rsidRDefault="007208FF" w:rsidP="00761236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IP" w:history="1">
              <w:r w:rsidR="00072C43" w:rsidRPr="0057080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0495</w:t>
              </w:r>
            </w:hyperlink>
          </w:p>
        </w:tc>
      </w:tr>
    </w:tbl>
    <w:p w14:paraId="3DF936DE" w14:textId="77777777" w:rsidR="00D733AD" w:rsidRDefault="00D733AD">
      <w:pPr>
        <w:rPr>
          <w:rFonts w:ascii="Courier New" w:hAnsi="Courier New" w:cs="Courier New"/>
          <w:sz w:val="24"/>
          <w:szCs w:val="24"/>
        </w:rPr>
      </w:pPr>
    </w:p>
    <w:p w14:paraId="4DA57825" w14:textId="77777777" w:rsidR="00A11A5B" w:rsidRDefault="00A11A5B">
      <w:pPr>
        <w:rPr>
          <w:rFonts w:ascii="Courier New" w:hAnsi="Courier New" w:cs="Courier New"/>
          <w:sz w:val="24"/>
          <w:szCs w:val="24"/>
        </w:rPr>
      </w:pPr>
    </w:p>
    <w:p w14:paraId="18AACEBE" w14:textId="2C68AD89" w:rsidR="00A11A5B" w:rsidRDefault="00A11A5B">
      <w:pPr>
        <w:rPr>
          <w:rFonts w:ascii="Courier New" w:hAnsi="Courier New" w:cs="Courier New"/>
          <w:sz w:val="24"/>
          <w:szCs w:val="24"/>
        </w:rPr>
        <w:sectPr w:rsidR="00A11A5B" w:rsidSect="009F5898">
          <w:footerReference w:type="default" r:id="rId1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2960" w:type="dxa"/>
        <w:tblInd w:w="-113" w:type="dxa"/>
        <w:tblLook w:val="04A0" w:firstRow="1" w:lastRow="0" w:firstColumn="1" w:lastColumn="0" w:noHBand="0" w:noVBand="1"/>
      </w:tblPr>
      <w:tblGrid>
        <w:gridCol w:w="1440"/>
        <w:gridCol w:w="720"/>
        <w:gridCol w:w="10800"/>
      </w:tblGrid>
      <w:tr w:rsidR="00682BE1" w:rsidRPr="00E10C1A" w14:paraId="40985FAC" w14:textId="77777777" w:rsidTr="00062ABF">
        <w:trPr>
          <w:trHeight w:val="576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C4ABF1" w14:textId="385852C7" w:rsidR="00682BE1" w:rsidRDefault="00682BE1" w:rsidP="00682BE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bookmarkStart w:id="3" w:name="A0004" w:colFirst="0" w:colLast="2"/>
            <w:bookmarkStart w:id="4" w:name="V01"/>
            <w:r>
              <w:rPr>
                <w:rFonts w:ascii="Courier New" w:hAnsi="Courier New" w:cs="Courier New"/>
                <w:b/>
                <w:sz w:val="24"/>
                <w:szCs w:val="24"/>
              </w:rPr>
              <w:lastRenderedPageBreak/>
              <w:t>Date Filed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CECA00" w14:textId="66EC7808" w:rsidR="00682BE1" w:rsidRPr="00E10C1A" w:rsidRDefault="00682BE1" w:rsidP="0097619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#</w:t>
            </w:r>
          </w:p>
        </w:tc>
        <w:tc>
          <w:tcPr>
            <w:tcW w:w="1080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AC99E2" w14:textId="3D6A840E" w:rsidR="00682BE1" w:rsidRPr="00E10C1A" w:rsidRDefault="00682BE1" w:rsidP="0097619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Docket Text</w:t>
            </w:r>
          </w:p>
        </w:tc>
      </w:tr>
      <w:bookmarkEnd w:id="3"/>
      <w:tr w:rsidR="005C2CB1" w14:paraId="338782BB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B9711" w14:textId="0DB37DC1" w:rsidR="005C2CB1" w:rsidRPr="00682BE1" w:rsidRDefault="005C2CB1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4BC3" w14:textId="04320341" w:rsidR="005C2CB1" w:rsidRPr="00682BE1" w:rsidRDefault="005C2CB1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68B3" w14:textId="29D8FB6B" w:rsidR="005C2CB1" w:rsidRPr="004166A5" w:rsidRDefault="005C2CB1" w:rsidP="005C2CB1">
            <w:pPr>
              <w:jc w:val="both"/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</w:pPr>
          </w:p>
        </w:tc>
      </w:tr>
      <w:tr w:rsidR="005C2CB1" w14:paraId="645CB0A6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FC0C" w14:textId="54D2A011" w:rsidR="005C2CB1" w:rsidRPr="00682BE1" w:rsidRDefault="005C2CB1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0F6E" w14:textId="2D774D06" w:rsidR="005C2CB1" w:rsidRPr="00682BE1" w:rsidRDefault="005C2CB1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DC35" w14:textId="39EBFDE0" w:rsidR="005C2CB1" w:rsidRPr="004166A5" w:rsidRDefault="005C2CB1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761236" w14:paraId="5A00FD31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B2210" w14:textId="77777777" w:rsidR="00761236" w:rsidRPr="00682BE1" w:rsidRDefault="00761236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8F3D" w14:textId="77777777" w:rsidR="00761236" w:rsidRPr="00682BE1" w:rsidRDefault="00761236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DF51" w14:textId="77777777" w:rsidR="00761236" w:rsidRPr="004166A5" w:rsidRDefault="00761236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761236" w14:paraId="0B9A5D03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E6415" w14:textId="77777777" w:rsidR="00761236" w:rsidRPr="00682BE1" w:rsidRDefault="00761236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6CCB" w14:textId="77777777" w:rsidR="00761236" w:rsidRPr="00682BE1" w:rsidRDefault="00761236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88A0" w14:textId="77777777" w:rsidR="00761236" w:rsidRPr="004166A5" w:rsidRDefault="00761236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761236" w14:paraId="3E9934C2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2A614" w14:textId="77777777" w:rsidR="00761236" w:rsidRPr="00682BE1" w:rsidRDefault="00761236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A1E6B" w14:textId="77777777" w:rsidR="00761236" w:rsidRPr="00682BE1" w:rsidRDefault="00761236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D977C" w14:textId="77777777" w:rsidR="00761236" w:rsidRPr="004166A5" w:rsidRDefault="00761236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5C2CB1" w14:paraId="1DDED6F6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ADAC3" w14:textId="0FB16D2E" w:rsidR="005C2CB1" w:rsidRPr="00682BE1" w:rsidRDefault="005C2CB1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761D3" w14:textId="3403C536" w:rsidR="005C2CB1" w:rsidRPr="00682BE1" w:rsidRDefault="005C2CB1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0C694" w14:textId="2F53918E" w:rsidR="005C2CB1" w:rsidRPr="00682BE1" w:rsidRDefault="005C2CB1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5C2CB1" w14:paraId="52C632C6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1966" w14:textId="2C56364D" w:rsidR="005C2CB1" w:rsidRPr="00682BE1" w:rsidRDefault="005C2CB1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24A3" w14:textId="7DB1E2C9" w:rsidR="005C2CB1" w:rsidRPr="00682BE1" w:rsidRDefault="005C2CB1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D5F1A" w14:textId="24B638E8" w:rsidR="005C2CB1" w:rsidRPr="00682BE1" w:rsidRDefault="005C2CB1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761236" w14:paraId="678BCDC9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B7F8" w14:textId="77777777" w:rsidR="00761236" w:rsidRPr="00682BE1" w:rsidRDefault="00761236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C5C8A" w14:textId="77777777" w:rsidR="00761236" w:rsidRPr="00682BE1" w:rsidRDefault="00761236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03DC" w14:textId="77777777" w:rsidR="00761236" w:rsidRPr="00682BE1" w:rsidRDefault="00761236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5C2CB1" w14:paraId="767B514F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A5E9" w14:textId="65EBA9CE" w:rsidR="005C2CB1" w:rsidRPr="00682BE1" w:rsidRDefault="005C2CB1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2D4F5" w14:textId="4F936DE4" w:rsidR="005C2CB1" w:rsidRPr="00682BE1" w:rsidRDefault="005C2CB1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7166" w14:textId="026DF66D" w:rsidR="005C2CB1" w:rsidRPr="00682BE1" w:rsidRDefault="005C2CB1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5C2CB1" w14:paraId="44BDE453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5C31" w14:textId="33A1A539" w:rsidR="005C2CB1" w:rsidRPr="00682BE1" w:rsidRDefault="005C2CB1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599BE" w14:textId="14D111B9" w:rsidR="005C2CB1" w:rsidRPr="00682BE1" w:rsidRDefault="005C2CB1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F4F9" w14:textId="1CDE3CD9" w:rsidR="005C2CB1" w:rsidRPr="00682BE1" w:rsidRDefault="005C2CB1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5C2CB1" w:rsidRPr="00682BE1" w14:paraId="35528805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A935" w14:textId="738B333E" w:rsidR="005C2CB1" w:rsidRPr="00682BE1" w:rsidRDefault="005C2CB1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05E67" w14:textId="19191D71" w:rsidR="005C2CB1" w:rsidRPr="00682BE1" w:rsidRDefault="005C2CB1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24A8A" w14:textId="5B4C4C54" w:rsidR="005C2CB1" w:rsidRPr="00682BE1" w:rsidRDefault="005C2CB1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5C2CB1" w:rsidRPr="00682BE1" w14:paraId="46D15CF3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F345" w14:textId="59E2B1FE" w:rsidR="005C2CB1" w:rsidRPr="00682BE1" w:rsidRDefault="005C2CB1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97489" w14:textId="4849FFAF" w:rsidR="005C2CB1" w:rsidRPr="00682BE1" w:rsidRDefault="005C2CB1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76C5" w14:textId="3E39BE65" w:rsidR="005C2CB1" w:rsidRPr="00682BE1" w:rsidRDefault="005C2CB1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5C2CB1" w:rsidRPr="00682BE1" w14:paraId="285E76F4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01" w14:textId="44E51FB5" w:rsidR="005C2CB1" w:rsidRPr="00682BE1" w:rsidRDefault="005C2CB1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7AF80" w14:textId="0A5DA08E" w:rsidR="005C2CB1" w:rsidRPr="00682BE1" w:rsidRDefault="005C2CB1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9400" w14:textId="68D339CF" w:rsidR="005C2CB1" w:rsidRPr="00682BE1" w:rsidRDefault="005C2CB1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  <w:tr w:rsidR="00761236" w:rsidRPr="00682BE1" w14:paraId="1DC695C1" w14:textId="77777777" w:rsidTr="00062A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CDED" w14:textId="77777777" w:rsidR="00761236" w:rsidRPr="00682BE1" w:rsidRDefault="00761236" w:rsidP="005C2CB1">
            <w:pPr>
              <w:jc w:val="center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3F91B" w14:textId="77777777" w:rsidR="00761236" w:rsidRPr="00682BE1" w:rsidRDefault="00761236" w:rsidP="001B6A29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62E4" w14:textId="77777777" w:rsidR="00761236" w:rsidRPr="00682BE1" w:rsidRDefault="00761236" w:rsidP="005C2CB1">
            <w:pPr>
              <w:jc w:val="both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</w:tbl>
    <w:p w14:paraId="4F6CF9FC" w14:textId="449297FA" w:rsidR="00187C65" w:rsidRDefault="00187C65" w:rsidP="00062ABF">
      <w:r>
        <w:br w:type="page"/>
      </w:r>
    </w:p>
    <w:p w14:paraId="04FBBAF5" w14:textId="06ED5C01" w:rsidR="00682BE1" w:rsidRDefault="00682BE1">
      <w:pPr>
        <w:rPr>
          <w:rFonts w:ascii="Courier New" w:hAnsi="Courier New" w:cs="Courier New"/>
          <w:sz w:val="24"/>
          <w:szCs w:val="24"/>
        </w:rPr>
        <w:sectPr w:rsidR="00682BE1" w:rsidSect="007502A0">
          <w:headerReference w:type="default" r:id="rId19"/>
          <w:footerReference w:type="default" r:id="rId20"/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3EC6F75D" w14:textId="70AF0264" w:rsidR="00B1489B" w:rsidRDefault="00B1489B">
      <w:pPr>
        <w:rPr>
          <w:rFonts w:ascii="Courier New" w:hAnsi="Courier New" w:cs="Courier New"/>
          <w:sz w:val="24"/>
          <w:szCs w:val="24"/>
        </w:rPr>
      </w:pPr>
    </w:p>
    <w:p w14:paraId="0397535F" w14:textId="77777777" w:rsidR="00A07BDE" w:rsidRDefault="00A07BDE">
      <w:pPr>
        <w:rPr>
          <w:rFonts w:ascii="Courier New" w:hAnsi="Courier New" w:cs="Courier New"/>
          <w:sz w:val="24"/>
          <w:szCs w:val="24"/>
        </w:rPr>
      </w:pPr>
    </w:p>
    <w:p w14:paraId="7C7FE628" w14:textId="60841666" w:rsidR="00A07BDE" w:rsidRPr="009F5898" w:rsidRDefault="009F5898" w:rsidP="00A07BDE">
      <w:pPr>
        <w:jc w:val="center"/>
        <w:rPr>
          <w:rFonts w:ascii="Courier New" w:hAnsi="Courier New" w:cs="Courier New"/>
          <w:sz w:val="32"/>
          <w:szCs w:val="32"/>
          <w:u w:val="single"/>
        </w:rPr>
      </w:pPr>
      <w:bookmarkStart w:id="5" w:name="X01"/>
      <w:bookmarkStart w:id="6" w:name="A0009"/>
      <w:bookmarkStart w:id="7" w:name="A0016"/>
      <w:bookmarkEnd w:id="4"/>
      <w:r w:rsidRPr="009F5898">
        <w:rPr>
          <w:rFonts w:ascii="Courier New" w:hAnsi="Courier New" w:cs="Courier New"/>
          <w:sz w:val="32"/>
          <w:szCs w:val="32"/>
          <w:u w:val="single"/>
        </w:rPr>
        <w:t>APPENDIX</w:t>
      </w:r>
    </w:p>
    <w:p w14:paraId="06EF476B" w14:textId="77777777" w:rsidR="009F5898" w:rsidRPr="009F5898" w:rsidRDefault="009F5898" w:rsidP="009F5898">
      <w:pPr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11</w:t>
      </w:r>
      <w:r w:rsidRPr="009F5898">
        <w:rPr>
          <w:rFonts w:ascii="Courier New" w:hAnsi="Courier New" w:cs="Courier New"/>
          <w:sz w:val="32"/>
          <w:szCs w:val="32"/>
          <w:vertAlign w:val="superscript"/>
        </w:rPr>
        <w:t>TH</w:t>
      </w:r>
      <w:r>
        <w:rPr>
          <w:rFonts w:ascii="Courier New" w:hAnsi="Courier New" w:cs="Courier New"/>
          <w:sz w:val="32"/>
          <w:szCs w:val="32"/>
        </w:rPr>
        <w:t xml:space="preserve"> CIRCUIT COURT OF APPEALS</w:t>
      </w:r>
    </w:p>
    <w:p w14:paraId="6BDA2A94" w14:textId="0993127A" w:rsidR="00A07BDE" w:rsidRDefault="00761236" w:rsidP="00A07BDE">
      <w:pPr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[</w:t>
      </w:r>
      <w:proofErr w:type="spellStart"/>
      <w:r>
        <w:rPr>
          <w:rFonts w:ascii="Courier New" w:hAnsi="Courier New" w:cs="Courier New"/>
          <w:sz w:val="32"/>
          <w:szCs w:val="32"/>
        </w:rPr>
        <w:t>caseNo</w:t>
      </w:r>
      <w:proofErr w:type="spellEnd"/>
      <w:r>
        <w:rPr>
          <w:rFonts w:ascii="Courier New" w:hAnsi="Courier New" w:cs="Courier New"/>
          <w:sz w:val="32"/>
          <w:szCs w:val="32"/>
        </w:rPr>
        <w:t>]</w:t>
      </w:r>
    </w:p>
    <w:p w14:paraId="3278CC6D" w14:textId="5F47442B" w:rsidR="009F5898" w:rsidRPr="009F5898" w:rsidRDefault="009F5898" w:rsidP="009D4AB1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 w:rsidRPr="009F5898">
        <w:rPr>
          <w:rFonts w:ascii="Courier New" w:hAnsi="Courier New" w:cs="Courier New"/>
          <w:sz w:val="28"/>
          <w:szCs w:val="28"/>
        </w:rPr>
        <w:t>Appeal From</w:t>
      </w:r>
    </w:p>
    <w:p w14:paraId="4A6BB6A0" w14:textId="56738E62" w:rsidR="009F5898" w:rsidRDefault="00761236" w:rsidP="009D4AB1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courtName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</w:p>
    <w:p w14:paraId="7762586A" w14:textId="66A91F8A" w:rsidR="009F5898" w:rsidRPr="00283C5F" w:rsidRDefault="00761236" w:rsidP="009D4AB1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LtNo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</w:p>
    <w:bookmarkEnd w:id="5"/>
    <w:p w14:paraId="4B7E89E3" w14:textId="54B712D5" w:rsidR="00283C5F" w:rsidRPr="00283C5F" w:rsidRDefault="00761236" w:rsidP="009D4AB1">
      <w:pPr>
        <w:spacing w:after="0"/>
        <w:jc w:val="center"/>
        <w:rPr>
          <w:rFonts w:ascii="Courier New" w:hAnsi="Courier New" w:cs="Courier New"/>
          <w:i/>
          <w:sz w:val="28"/>
          <w:szCs w:val="28"/>
        </w:rPr>
      </w:pPr>
      <w:r>
        <w:rPr>
          <w:rFonts w:ascii="Courier New" w:hAnsi="Courier New" w:cs="Courier New"/>
          <w:i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i/>
          <w:sz w:val="28"/>
          <w:szCs w:val="28"/>
        </w:rPr>
        <w:t>cptn</w:t>
      </w:r>
      <w:proofErr w:type="spellEnd"/>
      <w:r>
        <w:rPr>
          <w:rFonts w:ascii="Courier New" w:hAnsi="Courier New" w:cs="Courier New"/>
          <w:i/>
          <w:sz w:val="28"/>
          <w:szCs w:val="28"/>
        </w:rPr>
        <w:t>]</w:t>
      </w:r>
    </w:p>
    <w:bookmarkEnd w:id="6"/>
    <w:p w14:paraId="23671242" w14:textId="77777777" w:rsidR="00A07BDE" w:rsidRDefault="00A07BDE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</w:tblGrid>
      <w:tr w:rsidR="00A07BDE" w14:paraId="61F8EDB2" w14:textId="77777777" w:rsidTr="00A07BDE">
        <w:trPr>
          <w:trHeight w:val="432"/>
        </w:trPr>
        <w:tc>
          <w:tcPr>
            <w:tcW w:w="1440" w:type="dxa"/>
            <w:vAlign w:val="center"/>
          </w:tcPr>
          <w:bookmarkEnd w:id="7"/>
          <w:p w14:paraId="50548D0F" w14:textId="7CCF5FEF" w:rsidR="00A07BDE" w:rsidRDefault="00A07BDE" w:rsidP="00A07BD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56B467A4" w14:textId="2BC9FDAF" w:rsidR="00A07BDE" w:rsidRDefault="00A07BDE" w:rsidP="00A07BD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A07BDE" w14:paraId="35F70747" w14:textId="77777777" w:rsidTr="00A07BDE">
        <w:trPr>
          <w:trHeight w:val="432"/>
        </w:trPr>
        <w:tc>
          <w:tcPr>
            <w:tcW w:w="1440" w:type="dxa"/>
            <w:vAlign w:val="center"/>
          </w:tcPr>
          <w:p w14:paraId="25C3ADD1" w14:textId="608F3B2D" w:rsidR="00A07BDE" w:rsidRDefault="00A07BDE" w:rsidP="00A07BD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5EEFF0D5" w14:textId="29F92D95" w:rsidR="00A07BDE" w:rsidRDefault="00A07BDE" w:rsidP="00A07BD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A07BDE" w14:paraId="5A469609" w14:textId="77777777" w:rsidTr="00A07BDE">
        <w:trPr>
          <w:trHeight w:val="432"/>
        </w:trPr>
        <w:tc>
          <w:tcPr>
            <w:tcW w:w="1440" w:type="dxa"/>
            <w:vAlign w:val="center"/>
          </w:tcPr>
          <w:p w14:paraId="4200C35F" w14:textId="3B7FCA9A" w:rsidR="00A07BDE" w:rsidRDefault="00A07BDE" w:rsidP="00A07BD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3253F764" w14:textId="031FC60F" w:rsidR="00A07BDE" w:rsidRDefault="00A07BDE" w:rsidP="00A07BD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</w:t>
            </w:r>
            <w:r w:rsidR="00761236">
              <w:rPr>
                <w:rFonts w:ascii="Courier New" w:hAnsi="Courier New" w:cs="Courier New"/>
                <w:sz w:val="24"/>
                <w:szCs w:val="24"/>
              </w:rPr>
              <w:t>XX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– 0</w:t>
            </w:r>
            <w:r w:rsidR="009E0D03">
              <w:rPr>
                <w:rFonts w:ascii="Courier New" w:hAnsi="Courier New" w:cs="Courier New"/>
                <w:sz w:val="24"/>
                <w:szCs w:val="24"/>
              </w:rPr>
              <w:t>0</w:t>
            </w:r>
            <w:r w:rsidR="00761236">
              <w:rPr>
                <w:rFonts w:ascii="Courier New" w:hAnsi="Courier New" w:cs="Courier New"/>
                <w:sz w:val="24"/>
                <w:szCs w:val="24"/>
              </w:rPr>
              <w:t>XY</w:t>
            </w:r>
          </w:p>
        </w:tc>
      </w:tr>
    </w:tbl>
    <w:p w14:paraId="1C830933" w14:textId="77777777" w:rsidR="002B5BB6" w:rsidRPr="00614B43" w:rsidRDefault="002B5BB6">
      <w:pPr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200"/>
      </w:tblGrid>
      <w:tr w:rsidR="002B5BB6" w14:paraId="52EE56C1" w14:textId="77777777" w:rsidTr="00DC114C">
        <w:trPr>
          <w:trHeight w:val="864"/>
        </w:trPr>
        <w:tc>
          <w:tcPr>
            <w:tcW w:w="2160" w:type="dxa"/>
            <w:vAlign w:val="center"/>
          </w:tcPr>
          <w:p w14:paraId="3EA52C44" w14:textId="4E6A0FFA" w:rsidR="002B5BB6" w:rsidRDefault="002B5BB6" w:rsidP="002B5BB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SHORT TITLE:</w:t>
            </w:r>
          </w:p>
        </w:tc>
        <w:tc>
          <w:tcPr>
            <w:tcW w:w="7200" w:type="dxa"/>
            <w:vAlign w:val="center"/>
          </w:tcPr>
          <w:p w14:paraId="61A0050B" w14:textId="341C952D" w:rsidR="002B5BB6" w:rsidRDefault="00761236" w:rsidP="00A07BD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[ttl001]</w:t>
            </w:r>
          </w:p>
        </w:tc>
      </w:tr>
      <w:tr w:rsidR="00614B43" w14:paraId="35648006" w14:textId="77777777" w:rsidTr="00DC114C">
        <w:trPr>
          <w:trHeight w:val="432"/>
        </w:trPr>
        <w:tc>
          <w:tcPr>
            <w:tcW w:w="2160" w:type="dxa"/>
            <w:vAlign w:val="center"/>
          </w:tcPr>
          <w:p w14:paraId="780C5E68" w14:textId="024051D6" w:rsidR="00614B43" w:rsidRDefault="004719EE" w:rsidP="002B5BB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DATE ENTERED:</w:t>
            </w:r>
          </w:p>
        </w:tc>
        <w:tc>
          <w:tcPr>
            <w:tcW w:w="7200" w:type="dxa"/>
            <w:vAlign w:val="center"/>
          </w:tcPr>
          <w:p w14:paraId="0D8EABE1" w14:textId="65875B42" w:rsidR="00614B43" w:rsidRDefault="00761236" w:rsidP="00A07BD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[dt001]</w:t>
            </w:r>
          </w:p>
        </w:tc>
      </w:tr>
      <w:tr w:rsidR="002B5BB6" w14:paraId="097F663B" w14:textId="77777777" w:rsidTr="00DC114C">
        <w:trPr>
          <w:trHeight w:val="432"/>
        </w:trPr>
        <w:tc>
          <w:tcPr>
            <w:tcW w:w="2160" w:type="dxa"/>
            <w:vAlign w:val="center"/>
          </w:tcPr>
          <w:p w14:paraId="58E88437" w14:textId="379CF3DE" w:rsidR="002B5BB6" w:rsidRDefault="002B5BB6" w:rsidP="002B5BB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DOC TYPE:</w:t>
            </w:r>
          </w:p>
        </w:tc>
        <w:tc>
          <w:tcPr>
            <w:tcW w:w="7200" w:type="dxa"/>
            <w:vAlign w:val="center"/>
          </w:tcPr>
          <w:p w14:paraId="6B251ABB" w14:textId="4BC51135" w:rsidR="002B5BB6" w:rsidRDefault="00761236" w:rsidP="00A07BD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[doc001]</w:t>
            </w:r>
          </w:p>
        </w:tc>
      </w:tr>
      <w:tr w:rsidR="002B5BB6" w14:paraId="44C0D077" w14:textId="77777777" w:rsidTr="00DC114C">
        <w:trPr>
          <w:trHeight w:val="432"/>
        </w:trPr>
        <w:tc>
          <w:tcPr>
            <w:tcW w:w="2160" w:type="dxa"/>
            <w:vAlign w:val="center"/>
          </w:tcPr>
          <w:p w14:paraId="7AA65BC4" w14:textId="2E9506F6" w:rsidR="002B5BB6" w:rsidRDefault="002B5BB6" w:rsidP="002B5BB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TRIBUNAL:</w:t>
            </w:r>
          </w:p>
        </w:tc>
        <w:tc>
          <w:tcPr>
            <w:tcW w:w="7200" w:type="dxa"/>
            <w:vAlign w:val="center"/>
          </w:tcPr>
          <w:p w14:paraId="5B1B6364" w14:textId="16D74B8A" w:rsidR="002B5BB6" w:rsidRDefault="00761236" w:rsidP="00A07BD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crt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2B5BB6" w14:paraId="30242EBC" w14:textId="77777777" w:rsidTr="00DC114C">
        <w:trPr>
          <w:trHeight w:val="432"/>
        </w:trPr>
        <w:tc>
          <w:tcPr>
            <w:tcW w:w="2160" w:type="dxa"/>
            <w:vAlign w:val="center"/>
          </w:tcPr>
          <w:p w14:paraId="7779AF05" w14:textId="5ED8B2F3" w:rsidR="002B5BB6" w:rsidRDefault="002B5BB6" w:rsidP="002B5BB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CASE NO:</w:t>
            </w:r>
          </w:p>
        </w:tc>
        <w:tc>
          <w:tcPr>
            <w:tcW w:w="7200" w:type="dxa"/>
            <w:vAlign w:val="center"/>
          </w:tcPr>
          <w:p w14:paraId="123C58B7" w14:textId="23DC2326" w:rsidR="002B5BB6" w:rsidRDefault="00761236" w:rsidP="00A07BDE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LTNo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2B5BB6" w14:paraId="2A0609FA" w14:textId="77777777" w:rsidTr="00DC114C">
        <w:trPr>
          <w:trHeight w:val="432"/>
        </w:trPr>
        <w:tc>
          <w:tcPr>
            <w:tcW w:w="2160" w:type="dxa"/>
            <w:vAlign w:val="center"/>
          </w:tcPr>
          <w:p w14:paraId="06CD9F03" w14:textId="1A389135" w:rsidR="002B5BB6" w:rsidRDefault="002B5BB6" w:rsidP="002B5BB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CASE CAPTION:</w:t>
            </w:r>
          </w:p>
        </w:tc>
        <w:tc>
          <w:tcPr>
            <w:tcW w:w="7200" w:type="dxa"/>
            <w:vAlign w:val="center"/>
          </w:tcPr>
          <w:p w14:paraId="1959EDD7" w14:textId="261657CB" w:rsidR="002B5BB6" w:rsidRPr="00614B43" w:rsidRDefault="00761236" w:rsidP="00A07BDE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cptn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</w:p>
        </w:tc>
      </w:tr>
      <w:tr w:rsidR="002B5BB6" w14:paraId="428B4121" w14:textId="77777777" w:rsidTr="00DC114C">
        <w:trPr>
          <w:trHeight w:val="432"/>
        </w:trPr>
        <w:tc>
          <w:tcPr>
            <w:tcW w:w="2160" w:type="dxa"/>
            <w:vAlign w:val="center"/>
          </w:tcPr>
          <w:p w14:paraId="28759483" w14:textId="3BA089F5" w:rsidR="002B5BB6" w:rsidRDefault="002B5BB6" w:rsidP="002B5BB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LINK:</w:t>
            </w:r>
          </w:p>
        </w:tc>
        <w:tc>
          <w:tcPr>
            <w:tcW w:w="7200" w:type="dxa"/>
            <w:vAlign w:val="center"/>
          </w:tcPr>
          <w:p w14:paraId="41CF2355" w14:textId="4A64B79D" w:rsidR="002B5BB6" w:rsidRPr="00761236" w:rsidRDefault="007208FF" w:rsidP="00A07BDE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r:id="rId21" w:history="1">
              <w:r w:rsidR="00761236" w:rsidRPr="0076123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[hyperlink]</w:t>
              </w:r>
            </w:hyperlink>
          </w:p>
        </w:tc>
      </w:tr>
      <w:tr w:rsidR="004716AD" w14:paraId="165820C0" w14:textId="77777777" w:rsidTr="00DC114C">
        <w:trPr>
          <w:trHeight w:val="432"/>
        </w:trPr>
        <w:tc>
          <w:tcPr>
            <w:tcW w:w="2160" w:type="dxa"/>
            <w:vAlign w:val="center"/>
          </w:tcPr>
          <w:p w14:paraId="116EF5EF" w14:textId="0244600C" w:rsidR="004716AD" w:rsidRDefault="004716AD" w:rsidP="002B5BB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DOC NO:</w:t>
            </w:r>
          </w:p>
        </w:tc>
        <w:tc>
          <w:tcPr>
            <w:tcW w:w="7200" w:type="dxa"/>
            <w:vAlign w:val="center"/>
          </w:tcPr>
          <w:p w14:paraId="68DD8C31" w14:textId="24988EEB" w:rsidR="004716AD" w:rsidRPr="00C72198" w:rsidRDefault="00761236" w:rsidP="00A07BDE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[N001]</w:t>
            </w:r>
          </w:p>
        </w:tc>
      </w:tr>
    </w:tbl>
    <w:p w14:paraId="319E709A" w14:textId="4AC6CF58" w:rsidR="00A07BDE" w:rsidRDefault="00A07BDE" w:rsidP="00A07BDE">
      <w:pPr>
        <w:rPr>
          <w:rFonts w:ascii="Courier New" w:hAnsi="Courier New" w:cs="Courier New"/>
          <w:sz w:val="24"/>
          <w:szCs w:val="24"/>
        </w:rPr>
      </w:pPr>
    </w:p>
    <w:p w14:paraId="480D2FB2" w14:textId="77777777" w:rsidR="002D7674" w:rsidRDefault="002D7674" w:rsidP="00A07BDE">
      <w:pPr>
        <w:rPr>
          <w:rFonts w:ascii="Courier New" w:hAnsi="Courier New" w:cs="Courier New"/>
          <w:sz w:val="24"/>
          <w:szCs w:val="24"/>
        </w:rPr>
      </w:pPr>
    </w:p>
    <w:p w14:paraId="500E2C50" w14:textId="77777777" w:rsidR="002D7674" w:rsidRDefault="002D7674" w:rsidP="009F5898">
      <w:pPr>
        <w:rPr>
          <w:rFonts w:ascii="Courier New" w:hAnsi="Courier New" w:cs="Courier New"/>
          <w:sz w:val="24"/>
          <w:szCs w:val="24"/>
        </w:rPr>
        <w:sectPr w:rsidR="002D7674" w:rsidSect="00C84A60">
          <w:footerReference w:type="default" r:id="rId2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C7F7695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p w14:paraId="20F513B0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p w14:paraId="75010D71" w14:textId="77777777" w:rsidR="00761236" w:rsidRPr="009F5898" w:rsidRDefault="00761236" w:rsidP="00761236">
      <w:pPr>
        <w:jc w:val="center"/>
        <w:rPr>
          <w:rFonts w:ascii="Courier New" w:hAnsi="Courier New" w:cs="Courier New"/>
          <w:sz w:val="32"/>
          <w:szCs w:val="32"/>
          <w:u w:val="single"/>
        </w:rPr>
      </w:pPr>
      <w:r w:rsidRPr="009F5898">
        <w:rPr>
          <w:rFonts w:ascii="Courier New" w:hAnsi="Courier New" w:cs="Courier New"/>
          <w:sz w:val="32"/>
          <w:szCs w:val="32"/>
          <w:u w:val="single"/>
        </w:rPr>
        <w:t>APPENDIX</w:t>
      </w:r>
    </w:p>
    <w:p w14:paraId="446DA555" w14:textId="77777777" w:rsidR="00761236" w:rsidRPr="009F5898" w:rsidRDefault="00761236" w:rsidP="00761236">
      <w:pPr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11</w:t>
      </w:r>
      <w:r w:rsidRPr="009F5898">
        <w:rPr>
          <w:rFonts w:ascii="Courier New" w:hAnsi="Courier New" w:cs="Courier New"/>
          <w:sz w:val="32"/>
          <w:szCs w:val="32"/>
          <w:vertAlign w:val="superscript"/>
        </w:rPr>
        <w:t>TH</w:t>
      </w:r>
      <w:r>
        <w:rPr>
          <w:rFonts w:ascii="Courier New" w:hAnsi="Courier New" w:cs="Courier New"/>
          <w:sz w:val="32"/>
          <w:szCs w:val="32"/>
        </w:rPr>
        <w:t xml:space="preserve"> CIRCUIT COURT OF APPEALS</w:t>
      </w:r>
    </w:p>
    <w:p w14:paraId="3D6C7C54" w14:textId="77777777" w:rsidR="00761236" w:rsidRDefault="00761236" w:rsidP="00761236">
      <w:pPr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[</w:t>
      </w:r>
      <w:proofErr w:type="spellStart"/>
      <w:r>
        <w:rPr>
          <w:rFonts w:ascii="Courier New" w:hAnsi="Courier New" w:cs="Courier New"/>
          <w:sz w:val="32"/>
          <w:szCs w:val="32"/>
        </w:rPr>
        <w:t>caseNo</w:t>
      </w:r>
      <w:proofErr w:type="spellEnd"/>
      <w:r>
        <w:rPr>
          <w:rFonts w:ascii="Courier New" w:hAnsi="Courier New" w:cs="Courier New"/>
          <w:sz w:val="32"/>
          <w:szCs w:val="32"/>
        </w:rPr>
        <w:t>]</w:t>
      </w:r>
    </w:p>
    <w:p w14:paraId="05EA832D" w14:textId="77777777" w:rsidR="00761236" w:rsidRPr="009F5898" w:rsidRDefault="00761236" w:rsidP="00761236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 w:rsidRPr="009F5898">
        <w:rPr>
          <w:rFonts w:ascii="Courier New" w:hAnsi="Courier New" w:cs="Courier New"/>
          <w:sz w:val="28"/>
          <w:szCs w:val="28"/>
        </w:rPr>
        <w:t>Appeal From</w:t>
      </w:r>
    </w:p>
    <w:p w14:paraId="10B714F7" w14:textId="77777777" w:rsidR="00761236" w:rsidRDefault="00761236" w:rsidP="00761236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courtName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</w:p>
    <w:p w14:paraId="5AAC035F" w14:textId="77777777" w:rsidR="00761236" w:rsidRPr="00283C5F" w:rsidRDefault="00761236" w:rsidP="00761236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LtNo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</w:p>
    <w:p w14:paraId="140A43D5" w14:textId="77777777" w:rsidR="00761236" w:rsidRPr="00283C5F" w:rsidRDefault="00761236" w:rsidP="00761236">
      <w:pPr>
        <w:spacing w:after="0"/>
        <w:jc w:val="center"/>
        <w:rPr>
          <w:rFonts w:ascii="Courier New" w:hAnsi="Courier New" w:cs="Courier New"/>
          <w:i/>
          <w:sz w:val="28"/>
          <w:szCs w:val="28"/>
        </w:rPr>
      </w:pPr>
      <w:r>
        <w:rPr>
          <w:rFonts w:ascii="Courier New" w:hAnsi="Courier New" w:cs="Courier New"/>
          <w:i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i/>
          <w:sz w:val="28"/>
          <w:szCs w:val="28"/>
        </w:rPr>
        <w:t>cptn</w:t>
      </w:r>
      <w:proofErr w:type="spellEnd"/>
      <w:r>
        <w:rPr>
          <w:rFonts w:ascii="Courier New" w:hAnsi="Courier New" w:cs="Courier New"/>
          <w:i/>
          <w:sz w:val="28"/>
          <w:szCs w:val="28"/>
        </w:rPr>
        <w:t>]</w:t>
      </w:r>
    </w:p>
    <w:p w14:paraId="68D90091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</w:tblGrid>
      <w:tr w:rsidR="00761236" w14:paraId="219EEDE0" w14:textId="77777777" w:rsidTr="00761236">
        <w:trPr>
          <w:trHeight w:val="432"/>
        </w:trPr>
        <w:tc>
          <w:tcPr>
            <w:tcW w:w="1440" w:type="dxa"/>
            <w:vAlign w:val="center"/>
          </w:tcPr>
          <w:p w14:paraId="67F7B1BC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246A6B31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761236" w14:paraId="302350B9" w14:textId="77777777" w:rsidTr="00761236">
        <w:trPr>
          <w:trHeight w:val="432"/>
        </w:trPr>
        <w:tc>
          <w:tcPr>
            <w:tcW w:w="1440" w:type="dxa"/>
            <w:vAlign w:val="center"/>
          </w:tcPr>
          <w:p w14:paraId="69187141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69BDC45F" w14:textId="32737C3C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02</w:t>
            </w:r>
          </w:p>
        </w:tc>
      </w:tr>
      <w:tr w:rsidR="00761236" w14:paraId="7178A097" w14:textId="77777777" w:rsidTr="00761236">
        <w:trPr>
          <w:trHeight w:val="432"/>
        </w:trPr>
        <w:tc>
          <w:tcPr>
            <w:tcW w:w="1440" w:type="dxa"/>
            <w:vAlign w:val="center"/>
          </w:tcPr>
          <w:p w14:paraId="55DC8560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07F5883F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00XX – 00XY</w:t>
            </w:r>
          </w:p>
        </w:tc>
      </w:tr>
    </w:tbl>
    <w:p w14:paraId="3BB5BA8A" w14:textId="77777777" w:rsidR="00761236" w:rsidRPr="00614B43" w:rsidRDefault="00761236" w:rsidP="00761236">
      <w:pPr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200"/>
      </w:tblGrid>
      <w:tr w:rsidR="00761236" w14:paraId="33FB7741" w14:textId="77777777" w:rsidTr="00761236">
        <w:trPr>
          <w:trHeight w:val="864"/>
        </w:trPr>
        <w:tc>
          <w:tcPr>
            <w:tcW w:w="2160" w:type="dxa"/>
            <w:vAlign w:val="center"/>
          </w:tcPr>
          <w:p w14:paraId="45C2195F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SHORT TITLE:</w:t>
            </w:r>
          </w:p>
        </w:tc>
        <w:tc>
          <w:tcPr>
            <w:tcW w:w="7200" w:type="dxa"/>
            <w:vAlign w:val="center"/>
          </w:tcPr>
          <w:p w14:paraId="4254382A" w14:textId="1070B5D5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[ttl002]</w:t>
            </w:r>
          </w:p>
        </w:tc>
      </w:tr>
      <w:tr w:rsidR="00761236" w14:paraId="1A2CC546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511AC3D7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DATE ENTERED:</w:t>
            </w:r>
          </w:p>
        </w:tc>
        <w:tc>
          <w:tcPr>
            <w:tcW w:w="7200" w:type="dxa"/>
            <w:vAlign w:val="center"/>
          </w:tcPr>
          <w:p w14:paraId="0AD7F709" w14:textId="45F5A3B3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[dt002]</w:t>
            </w:r>
          </w:p>
        </w:tc>
      </w:tr>
      <w:tr w:rsidR="00761236" w14:paraId="7EB103A3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4298E054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DOC TYPE:</w:t>
            </w:r>
          </w:p>
        </w:tc>
        <w:tc>
          <w:tcPr>
            <w:tcW w:w="7200" w:type="dxa"/>
            <w:vAlign w:val="center"/>
          </w:tcPr>
          <w:p w14:paraId="7DE2BE71" w14:textId="4216D904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[doc002]</w:t>
            </w:r>
          </w:p>
        </w:tc>
      </w:tr>
      <w:tr w:rsidR="00761236" w14:paraId="27553E90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67E57787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TRIBUNAL:</w:t>
            </w:r>
          </w:p>
        </w:tc>
        <w:tc>
          <w:tcPr>
            <w:tcW w:w="7200" w:type="dxa"/>
            <w:vAlign w:val="center"/>
          </w:tcPr>
          <w:p w14:paraId="692764DC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crt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761236" w14:paraId="27BC0387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0C4DF0B5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CASE NO:</w:t>
            </w:r>
          </w:p>
        </w:tc>
        <w:tc>
          <w:tcPr>
            <w:tcW w:w="7200" w:type="dxa"/>
            <w:vAlign w:val="center"/>
          </w:tcPr>
          <w:p w14:paraId="251813CA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LTNo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761236" w14:paraId="57F59B7D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72E00F08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CASE CAPTION:</w:t>
            </w:r>
          </w:p>
        </w:tc>
        <w:tc>
          <w:tcPr>
            <w:tcW w:w="7200" w:type="dxa"/>
            <w:vAlign w:val="center"/>
          </w:tcPr>
          <w:p w14:paraId="18ADA091" w14:textId="77777777" w:rsidR="00761236" w:rsidRPr="00614B43" w:rsidRDefault="00761236" w:rsidP="00761236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cptn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</w:p>
        </w:tc>
      </w:tr>
      <w:tr w:rsidR="00761236" w14:paraId="2E3C3E75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045AE8D3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LINK:</w:t>
            </w:r>
          </w:p>
        </w:tc>
        <w:tc>
          <w:tcPr>
            <w:tcW w:w="7200" w:type="dxa"/>
            <w:vAlign w:val="center"/>
          </w:tcPr>
          <w:p w14:paraId="2EA29509" w14:textId="77777777" w:rsidR="00761236" w:rsidRPr="00761236" w:rsidRDefault="007208FF" w:rsidP="0076123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r:id="rId23" w:history="1">
              <w:r w:rsidR="00761236" w:rsidRPr="0076123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[hyperlink]</w:t>
              </w:r>
            </w:hyperlink>
          </w:p>
        </w:tc>
      </w:tr>
      <w:tr w:rsidR="00761236" w14:paraId="48FE358C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5834CD38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DOC NO:</w:t>
            </w:r>
          </w:p>
        </w:tc>
        <w:tc>
          <w:tcPr>
            <w:tcW w:w="7200" w:type="dxa"/>
            <w:vAlign w:val="center"/>
          </w:tcPr>
          <w:p w14:paraId="7CB1B874" w14:textId="17EA2EA5" w:rsidR="00761236" w:rsidRPr="00C72198" w:rsidRDefault="00761236" w:rsidP="00761236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[N002]</w:t>
            </w:r>
          </w:p>
        </w:tc>
      </w:tr>
    </w:tbl>
    <w:p w14:paraId="5B591BFE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p w14:paraId="51092861" w14:textId="77777777" w:rsidR="00637690" w:rsidRPr="0070082B" w:rsidRDefault="00637690" w:rsidP="00A07BDE">
      <w:pPr>
        <w:rPr>
          <w:rFonts w:ascii="Courier New" w:hAnsi="Courier New" w:cs="Courier New"/>
          <w:sz w:val="24"/>
          <w:szCs w:val="24"/>
        </w:rPr>
      </w:pPr>
    </w:p>
    <w:p w14:paraId="3CF83282" w14:textId="77777777" w:rsidR="00637690" w:rsidRDefault="00637690" w:rsidP="00637690">
      <w:pPr>
        <w:rPr>
          <w:rFonts w:ascii="Courier New" w:hAnsi="Courier New" w:cs="Courier New"/>
          <w:sz w:val="24"/>
          <w:szCs w:val="24"/>
        </w:rPr>
        <w:sectPr w:rsidR="00637690" w:rsidSect="009F5898">
          <w:footerReference w:type="default" r:id="rId24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E0C27C4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p w14:paraId="035E558C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p w14:paraId="550494B1" w14:textId="77777777" w:rsidR="00761236" w:rsidRPr="009F5898" w:rsidRDefault="00761236" w:rsidP="00761236">
      <w:pPr>
        <w:jc w:val="center"/>
        <w:rPr>
          <w:rFonts w:ascii="Courier New" w:hAnsi="Courier New" w:cs="Courier New"/>
          <w:sz w:val="32"/>
          <w:szCs w:val="32"/>
          <w:u w:val="single"/>
        </w:rPr>
      </w:pPr>
      <w:r w:rsidRPr="009F5898">
        <w:rPr>
          <w:rFonts w:ascii="Courier New" w:hAnsi="Courier New" w:cs="Courier New"/>
          <w:sz w:val="32"/>
          <w:szCs w:val="32"/>
          <w:u w:val="single"/>
        </w:rPr>
        <w:t>APPENDIX</w:t>
      </w:r>
    </w:p>
    <w:p w14:paraId="2BC92EAB" w14:textId="77777777" w:rsidR="00761236" w:rsidRPr="009F5898" w:rsidRDefault="00761236" w:rsidP="00761236">
      <w:pPr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11</w:t>
      </w:r>
      <w:r w:rsidRPr="009F5898">
        <w:rPr>
          <w:rFonts w:ascii="Courier New" w:hAnsi="Courier New" w:cs="Courier New"/>
          <w:sz w:val="32"/>
          <w:szCs w:val="32"/>
          <w:vertAlign w:val="superscript"/>
        </w:rPr>
        <w:t>TH</w:t>
      </w:r>
      <w:r>
        <w:rPr>
          <w:rFonts w:ascii="Courier New" w:hAnsi="Courier New" w:cs="Courier New"/>
          <w:sz w:val="32"/>
          <w:szCs w:val="32"/>
        </w:rPr>
        <w:t xml:space="preserve"> CIRCUIT COURT OF APPEALS</w:t>
      </w:r>
    </w:p>
    <w:p w14:paraId="6010288A" w14:textId="77777777" w:rsidR="00761236" w:rsidRDefault="00761236" w:rsidP="00761236">
      <w:pPr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[</w:t>
      </w:r>
      <w:proofErr w:type="spellStart"/>
      <w:r>
        <w:rPr>
          <w:rFonts w:ascii="Courier New" w:hAnsi="Courier New" w:cs="Courier New"/>
          <w:sz w:val="32"/>
          <w:szCs w:val="32"/>
        </w:rPr>
        <w:t>caseNo</w:t>
      </w:r>
      <w:proofErr w:type="spellEnd"/>
      <w:r>
        <w:rPr>
          <w:rFonts w:ascii="Courier New" w:hAnsi="Courier New" w:cs="Courier New"/>
          <w:sz w:val="32"/>
          <w:szCs w:val="32"/>
        </w:rPr>
        <w:t>]</w:t>
      </w:r>
    </w:p>
    <w:p w14:paraId="66F02ED7" w14:textId="77777777" w:rsidR="00761236" w:rsidRPr="009F5898" w:rsidRDefault="00761236" w:rsidP="00761236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 w:rsidRPr="009F5898">
        <w:rPr>
          <w:rFonts w:ascii="Courier New" w:hAnsi="Courier New" w:cs="Courier New"/>
          <w:sz w:val="28"/>
          <w:szCs w:val="28"/>
        </w:rPr>
        <w:t>Appeal From</w:t>
      </w:r>
    </w:p>
    <w:p w14:paraId="2741DFD9" w14:textId="77777777" w:rsidR="00761236" w:rsidRDefault="00761236" w:rsidP="00761236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courtName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</w:p>
    <w:p w14:paraId="25355755" w14:textId="77777777" w:rsidR="00761236" w:rsidRPr="00283C5F" w:rsidRDefault="00761236" w:rsidP="00761236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LtNo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</w:p>
    <w:p w14:paraId="0A642702" w14:textId="77777777" w:rsidR="00761236" w:rsidRPr="00283C5F" w:rsidRDefault="00761236" w:rsidP="00761236">
      <w:pPr>
        <w:spacing w:after="0"/>
        <w:jc w:val="center"/>
        <w:rPr>
          <w:rFonts w:ascii="Courier New" w:hAnsi="Courier New" w:cs="Courier New"/>
          <w:i/>
          <w:sz w:val="28"/>
          <w:szCs w:val="28"/>
        </w:rPr>
      </w:pPr>
      <w:r>
        <w:rPr>
          <w:rFonts w:ascii="Courier New" w:hAnsi="Courier New" w:cs="Courier New"/>
          <w:i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i/>
          <w:sz w:val="28"/>
          <w:szCs w:val="28"/>
        </w:rPr>
        <w:t>cptn</w:t>
      </w:r>
      <w:proofErr w:type="spellEnd"/>
      <w:r>
        <w:rPr>
          <w:rFonts w:ascii="Courier New" w:hAnsi="Courier New" w:cs="Courier New"/>
          <w:i/>
          <w:sz w:val="28"/>
          <w:szCs w:val="28"/>
        </w:rPr>
        <w:t>]</w:t>
      </w:r>
    </w:p>
    <w:p w14:paraId="3F392402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</w:tblGrid>
      <w:tr w:rsidR="00761236" w14:paraId="0B49A027" w14:textId="77777777" w:rsidTr="00761236">
        <w:trPr>
          <w:trHeight w:val="432"/>
        </w:trPr>
        <w:tc>
          <w:tcPr>
            <w:tcW w:w="1440" w:type="dxa"/>
            <w:vAlign w:val="center"/>
          </w:tcPr>
          <w:p w14:paraId="0E2747FB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14012734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761236" w14:paraId="05BE7180" w14:textId="77777777" w:rsidTr="00761236">
        <w:trPr>
          <w:trHeight w:val="432"/>
        </w:trPr>
        <w:tc>
          <w:tcPr>
            <w:tcW w:w="1440" w:type="dxa"/>
            <w:vAlign w:val="center"/>
          </w:tcPr>
          <w:p w14:paraId="2291BCBB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4C020D20" w14:textId="4BAB0AA5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03</w:t>
            </w:r>
          </w:p>
        </w:tc>
      </w:tr>
      <w:tr w:rsidR="00761236" w14:paraId="627E9F80" w14:textId="77777777" w:rsidTr="00761236">
        <w:trPr>
          <w:trHeight w:val="432"/>
        </w:trPr>
        <w:tc>
          <w:tcPr>
            <w:tcW w:w="1440" w:type="dxa"/>
            <w:vAlign w:val="center"/>
          </w:tcPr>
          <w:p w14:paraId="7614EC0D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1BB0A38A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00XX – 00XY</w:t>
            </w:r>
          </w:p>
        </w:tc>
      </w:tr>
    </w:tbl>
    <w:p w14:paraId="2EB9DE72" w14:textId="77777777" w:rsidR="00761236" w:rsidRPr="00614B43" w:rsidRDefault="00761236" w:rsidP="00761236">
      <w:pPr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200"/>
      </w:tblGrid>
      <w:tr w:rsidR="00761236" w14:paraId="5C631001" w14:textId="77777777" w:rsidTr="00761236">
        <w:trPr>
          <w:trHeight w:val="864"/>
        </w:trPr>
        <w:tc>
          <w:tcPr>
            <w:tcW w:w="2160" w:type="dxa"/>
            <w:vAlign w:val="center"/>
          </w:tcPr>
          <w:p w14:paraId="2B97994D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SHORT TITLE:</w:t>
            </w:r>
          </w:p>
        </w:tc>
        <w:tc>
          <w:tcPr>
            <w:tcW w:w="7200" w:type="dxa"/>
            <w:vAlign w:val="center"/>
          </w:tcPr>
          <w:p w14:paraId="71E0E94C" w14:textId="316CCA09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[ttl003]</w:t>
            </w:r>
          </w:p>
        </w:tc>
      </w:tr>
      <w:tr w:rsidR="00761236" w14:paraId="31536505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5F69D8E4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DATE ENTERED:</w:t>
            </w:r>
          </w:p>
        </w:tc>
        <w:tc>
          <w:tcPr>
            <w:tcW w:w="7200" w:type="dxa"/>
            <w:vAlign w:val="center"/>
          </w:tcPr>
          <w:p w14:paraId="7AB29D8F" w14:textId="5FD9AA88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[dt003]</w:t>
            </w:r>
          </w:p>
        </w:tc>
      </w:tr>
      <w:tr w:rsidR="00761236" w14:paraId="5B2CA02F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67574436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DOC TYPE:</w:t>
            </w:r>
          </w:p>
        </w:tc>
        <w:tc>
          <w:tcPr>
            <w:tcW w:w="7200" w:type="dxa"/>
            <w:vAlign w:val="center"/>
          </w:tcPr>
          <w:p w14:paraId="19E0ABD4" w14:textId="336F3C3A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[doc003]</w:t>
            </w:r>
          </w:p>
        </w:tc>
      </w:tr>
      <w:tr w:rsidR="00761236" w14:paraId="37D4F895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5A09FF71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TRIBUNAL:</w:t>
            </w:r>
          </w:p>
        </w:tc>
        <w:tc>
          <w:tcPr>
            <w:tcW w:w="7200" w:type="dxa"/>
            <w:vAlign w:val="center"/>
          </w:tcPr>
          <w:p w14:paraId="4C99801F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crt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761236" w14:paraId="30214578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0051455F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CASE NO:</w:t>
            </w:r>
          </w:p>
        </w:tc>
        <w:tc>
          <w:tcPr>
            <w:tcW w:w="7200" w:type="dxa"/>
            <w:vAlign w:val="center"/>
          </w:tcPr>
          <w:p w14:paraId="48DF0DCD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LTNo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761236" w14:paraId="50292F5B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0772E636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CASE CAPTION:</w:t>
            </w:r>
          </w:p>
        </w:tc>
        <w:tc>
          <w:tcPr>
            <w:tcW w:w="7200" w:type="dxa"/>
            <w:vAlign w:val="center"/>
          </w:tcPr>
          <w:p w14:paraId="5DF66262" w14:textId="77777777" w:rsidR="00761236" w:rsidRPr="00614B43" w:rsidRDefault="00761236" w:rsidP="00761236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cptn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</w:p>
        </w:tc>
      </w:tr>
      <w:tr w:rsidR="00761236" w14:paraId="1934050D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570A8329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LINK:</w:t>
            </w:r>
          </w:p>
        </w:tc>
        <w:tc>
          <w:tcPr>
            <w:tcW w:w="7200" w:type="dxa"/>
            <w:vAlign w:val="center"/>
          </w:tcPr>
          <w:p w14:paraId="49569236" w14:textId="77777777" w:rsidR="00761236" w:rsidRPr="00761236" w:rsidRDefault="007208FF" w:rsidP="0076123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r:id="rId25" w:history="1">
              <w:r w:rsidR="00761236" w:rsidRPr="0076123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[hyperlink]</w:t>
              </w:r>
            </w:hyperlink>
          </w:p>
        </w:tc>
      </w:tr>
      <w:tr w:rsidR="00761236" w14:paraId="543BA6EA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7BB2789E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DOC NO:</w:t>
            </w:r>
          </w:p>
        </w:tc>
        <w:tc>
          <w:tcPr>
            <w:tcW w:w="7200" w:type="dxa"/>
            <w:vAlign w:val="center"/>
          </w:tcPr>
          <w:p w14:paraId="08CA4EBF" w14:textId="683E100A" w:rsidR="00761236" w:rsidRPr="00C72198" w:rsidRDefault="00761236" w:rsidP="00761236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[N003]</w:t>
            </w:r>
          </w:p>
        </w:tc>
      </w:tr>
    </w:tbl>
    <w:p w14:paraId="0F7F3B53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p w14:paraId="70BDF6DE" w14:textId="77777777" w:rsidR="00637690" w:rsidRPr="0070082B" w:rsidRDefault="00637690" w:rsidP="00637690">
      <w:pPr>
        <w:rPr>
          <w:rFonts w:ascii="Courier New" w:hAnsi="Courier New" w:cs="Courier New"/>
          <w:sz w:val="24"/>
          <w:szCs w:val="24"/>
        </w:rPr>
      </w:pPr>
    </w:p>
    <w:p w14:paraId="42B4936A" w14:textId="77777777" w:rsidR="00637690" w:rsidRDefault="00637690" w:rsidP="00637690">
      <w:pPr>
        <w:rPr>
          <w:rFonts w:ascii="Courier New" w:hAnsi="Courier New" w:cs="Courier New"/>
          <w:sz w:val="24"/>
          <w:szCs w:val="24"/>
        </w:rPr>
        <w:sectPr w:rsidR="00637690" w:rsidSect="009F5898">
          <w:headerReference w:type="default" r:id="rId26"/>
          <w:footerReference w:type="default" r:id="rId2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4A0AB17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52D09395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6BA94AC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5EE64048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423CF408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376AA3A2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111457B2" w14:textId="3858007A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31714E6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5474F2F9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59A13D9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2F83A0F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7D81D34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8E51FDF" w14:textId="2A68E1E6" w:rsidR="008014BC" w:rsidRPr="00D52F09" w:rsidRDefault="008014BC" w:rsidP="008014BC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8" w:name="V02"/>
      <w:r>
        <w:rPr>
          <w:rFonts w:ascii="Courier New" w:hAnsi="Courier New" w:cs="Courier New"/>
          <w:sz w:val="96"/>
          <w:szCs w:val="96"/>
        </w:rPr>
        <w:t>SUPPLEMENTAL RECORDS</w:t>
      </w:r>
      <w:bookmarkEnd w:id="8"/>
    </w:p>
    <w:p w14:paraId="79046887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38492EF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3804BDE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359EED09" w14:textId="1BEB7BB0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33F4C21D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2CF84943" w14:textId="58B61740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4C1F64C2" w14:textId="5CA6DE38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6B694303" w14:textId="08A800BC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403CB071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7349BDAF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6EFECC38" w14:textId="3030DF79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3FED850B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1615C4D9" w14:textId="5DFA011E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5C2D881B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59CB5464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68715F56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60634C5E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5C75A217" w14:textId="5B09C5C5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7D8346F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C604544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044E0B5D" w14:textId="77777777" w:rsidR="008014BC" w:rsidRPr="008014BC" w:rsidRDefault="008014BC" w:rsidP="008014BC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663DDD7D" w14:textId="77777777" w:rsidR="00CF05DE" w:rsidRDefault="00CF05DE" w:rsidP="008014BC">
      <w:pPr>
        <w:spacing w:after="0"/>
        <w:rPr>
          <w:rFonts w:ascii="Courier New" w:hAnsi="Courier New" w:cs="Courier New"/>
          <w:color w:val="000000"/>
          <w:sz w:val="24"/>
          <w:szCs w:val="23"/>
        </w:rPr>
        <w:sectPr w:rsidR="00CF05DE" w:rsidSect="009F5898">
          <w:headerReference w:type="default" r:id="rId28"/>
          <w:footerReference w:type="default" r:id="rId2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1095416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p w14:paraId="4DEBABEE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p w14:paraId="652F9E6D" w14:textId="77777777" w:rsidR="00761236" w:rsidRPr="009F5898" w:rsidRDefault="00761236" w:rsidP="00761236">
      <w:pPr>
        <w:jc w:val="center"/>
        <w:rPr>
          <w:rFonts w:ascii="Courier New" w:hAnsi="Courier New" w:cs="Courier New"/>
          <w:sz w:val="32"/>
          <w:szCs w:val="32"/>
          <w:u w:val="single"/>
        </w:rPr>
      </w:pPr>
      <w:r w:rsidRPr="009F5898">
        <w:rPr>
          <w:rFonts w:ascii="Courier New" w:hAnsi="Courier New" w:cs="Courier New"/>
          <w:sz w:val="32"/>
          <w:szCs w:val="32"/>
          <w:u w:val="single"/>
        </w:rPr>
        <w:t>APPENDIX</w:t>
      </w:r>
    </w:p>
    <w:p w14:paraId="6EDDBB0C" w14:textId="77777777" w:rsidR="00761236" w:rsidRPr="009F5898" w:rsidRDefault="00761236" w:rsidP="00761236">
      <w:pPr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11</w:t>
      </w:r>
      <w:r w:rsidRPr="009F5898">
        <w:rPr>
          <w:rFonts w:ascii="Courier New" w:hAnsi="Courier New" w:cs="Courier New"/>
          <w:sz w:val="32"/>
          <w:szCs w:val="32"/>
          <w:vertAlign w:val="superscript"/>
        </w:rPr>
        <w:t>TH</w:t>
      </w:r>
      <w:r>
        <w:rPr>
          <w:rFonts w:ascii="Courier New" w:hAnsi="Courier New" w:cs="Courier New"/>
          <w:sz w:val="32"/>
          <w:szCs w:val="32"/>
        </w:rPr>
        <w:t xml:space="preserve"> CIRCUIT COURT OF APPEALS</w:t>
      </w:r>
    </w:p>
    <w:p w14:paraId="4B5DBA70" w14:textId="77777777" w:rsidR="00761236" w:rsidRDefault="00761236" w:rsidP="00761236">
      <w:pPr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[</w:t>
      </w:r>
      <w:proofErr w:type="spellStart"/>
      <w:r>
        <w:rPr>
          <w:rFonts w:ascii="Courier New" w:hAnsi="Courier New" w:cs="Courier New"/>
          <w:sz w:val="32"/>
          <w:szCs w:val="32"/>
        </w:rPr>
        <w:t>caseNo</w:t>
      </w:r>
      <w:proofErr w:type="spellEnd"/>
      <w:r>
        <w:rPr>
          <w:rFonts w:ascii="Courier New" w:hAnsi="Courier New" w:cs="Courier New"/>
          <w:sz w:val="32"/>
          <w:szCs w:val="32"/>
        </w:rPr>
        <w:t>]</w:t>
      </w:r>
    </w:p>
    <w:p w14:paraId="65C636EC" w14:textId="77777777" w:rsidR="00761236" w:rsidRPr="009F5898" w:rsidRDefault="00761236" w:rsidP="00761236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 w:rsidRPr="009F5898">
        <w:rPr>
          <w:rFonts w:ascii="Courier New" w:hAnsi="Courier New" w:cs="Courier New"/>
          <w:sz w:val="28"/>
          <w:szCs w:val="28"/>
        </w:rPr>
        <w:t>Appeal From</w:t>
      </w:r>
    </w:p>
    <w:p w14:paraId="0035EC95" w14:textId="77777777" w:rsidR="00761236" w:rsidRDefault="00761236" w:rsidP="00761236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courtName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</w:p>
    <w:p w14:paraId="2FC1B25F" w14:textId="77777777" w:rsidR="00761236" w:rsidRPr="00283C5F" w:rsidRDefault="00761236" w:rsidP="00761236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LtNo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</w:p>
    <w:p w14:paraId="34E4C0BA" w14:textId="77777777" w:rsidR="00761236" w:rsidRPr="00283C5F" w:rsidRDefault="00761236" w:rsidP="00761236">
      <w:pPr>
        <w:spacing w:after="0"/>
        <w:jc w:val="center"/>
        <w:rPr>
          <w:rFonts w:ascii="Courier New" w:hAnsi="Courier New" w:cs="Courier New"/>
          <w:i/>
          <w:sz w:val="28"/>
          <w:szCs w:val="28"/>
        </w:rPr>
      </w:pPr>
      <w:r>
        <w:rPr>
          <w:rFonts w:ascii="Courier New" w:hAnsi="Courier New" w:cs="Courier New"/>
          <w:i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i/>
          <w:sz w:val="28"/>
          <w:szCs w:val="28"/>
        </w:rPr>
        <w:t>cptn</w:t>
      </w:r>
      <w:proofErr w:type="spellEnd"/>
      <w:r>
        <w:rPr>
          <w:rFonts w:ascii="Courier New" w:hAnsi="Courier New" w:cs="Courier New"/>
          <w:i/>
          <w:sz w:val="28"/>
          <w:szCs w:val="28"/>
        </w:rPr>
        <w:t>]</w:t>
      </w:r>
    </w:p>
    <w:p w14:paraId="46C27C1B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</w:tblGrid>
      <w:tr w:rsidR="00761236" w14:paraId="1B19E9F4" w14:textId="77777777" w:rsidTr="00761236">
        <w:trPr>
          <w:trHeight w:val="432"/>
        </w:trPr>
        <w:tc>
          <w:tcPr>
            <w:tcW w:w="1440" w:type="dxa"/>
            <w:vAlign w:val="center"/>
          </w:tcPr>
          <w:p w14:paraId="2E1FFE29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1C664962" w14:textId="1232D85D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SR</w:t>
            </w:r>
          </w:p>
        </w:tc>
      </w:tr>
      <w:tr w:rsidR="00761236" w14:paraId="25EE3910" w14:textId="77777777" w:rsidTr="00761236">
        <w:trPr>
          <w:trHeight w:val="432"/>
        </w:trPr>
        <w:tc>
          <w:tcPr>
            <w:tcW w:w="1440" w:type="dxa"/>
            <w:vAlign w:val="center"/>
          </w:tcPr>
          <w:p w14:paraId="4C30F5B4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0D4EDFD9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761236" w14:paraId="6555B60F" w14:textId="77777777" w:rsidTr="00761236">
        <w:trPr>
          <w:trHeight w:val="432"/>
        </w:trPr>
        <w:tc>
          <w:tcPr>
            <w:tcW w:w="1440" w:type="dxa"/>
            <w:vAlign w:val="center"/>
          </w:tcPr>
          <w:p w14:paraId="3F0FDB40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5E5B082E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00XX – 00XY</w:t>
            </w:r>
          </w:p>
        </w:tc>
      </w:tr>
    </w:tbl>
    <w:p w14:paraId="24364620" w14:textId="77777777" w:rsidR="00761236" w:rsidRPr="00614B43" w:rsidRDefault="00761236" w:rsidP="00761236">
      <w:pPr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200"/>
      </w:tblGrid>
      <w:tr w:rsidR="00761236" w14:paraId="7D722831" w14:textId="77777777" w:rsidTr="00761236">
        <w:trPr>
          <w:trHeight w:val="864"/>
        </w:trPr>
        <w:tc>
          <w:tcPr>
            <w:tcW w:w="2160" w:type="dxa"/>
            <w:vAlign w:val="center"/>
          </w:tcPr>
          <w:p w14:paraId="512D09F3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SHORT TITLE:</w:t>
            </w:r>
          </w:p>
        </w:tc>
        <w:tc>
          <w:tcPr>
            <w:tcW w:w="7200" w:type="dxa"/>
            <w:vAlign w:val="center"/>
          </w:tcPr>
          <w:p w14:paraId="47E37E54" w14:textId="6584720D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[ttl101]</w:t>
            </w:r>
          </w:p>
        </w:tc>
      </w:tr>
      <w:tr w:rsidR="00761236" w14:paraId="258C0CED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1F7CCB2D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DATE ENTERED:</w:t>
            </w:r>
          </w:p>
        </w:tc>
        <w:tc>
          <w:tcPr>
            <w:tcW w:w="7200" w:type="dxa"/>
            <w:vAlign w:val="center"/>
          </w:tcPr>
          <w:p w14:paraId="118B3C11" w14:textId="2E6A930B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[dt101]</w:t>
            </w:r>
          </w:p>
        </w:tc>
      </w:tr>
      <w:tr w:rsidR="00761236" w14:paraId="21BA4150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08D8B525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DOC TYPE:</w:t>
            </w:r>
          </w:p>
        </w:tc>
        <w:tc>
          <w:tcPr>
            <w:tcW w:w="7200" w:type="dxa"/>
            <w:vAlign w:val="center"/>
          </w:tcPr>
          <w:p w14:paraId="7CAA0622" w14:textId="6303D6F9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[doc101]</w:t>
            </w:r>
          </w:p>
        </w:tc>
      </w:tr>
      <w:tr w:rsidR="00761236" w14:paraId="5C620812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01685064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TRIBUNAL:</w:t>
            </w:r>
          </w:p>
        </w:tc>
        <w:tc>
          <w:tcPr>
            <w:tcW w:w="7200" w:type="dxa"/>
            <w:vAlign w:val="center"/>
          </w:tcPr>
          <w:p w14:paraId="19E0B3E5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crt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761236" w14:paraId="600E127D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37DC8281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CASE NO:</w:t>
            </w:r>
          </w:p>
        </w:tc>
        <w:tc>
          <w:tcPr>
            <w:tcW w:w="7200" w:type="dxa"/>
            <w:vAlign w:val="center"/>
          </w:tcPr>
          <w:p w14:paraId="2187567F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LTNo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761236" w14:paraId="00D4C6FD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16E822C6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CASE CAPTION:</w:t>
            </w:r>
          </w:p>
        </w:tc>
        <w:tc>
          <w:tcPr>
            <w:tcW w:w="7200" w:type="dxa"/>
            <w:vAlign w:val="center"/>
          </w:tcPr>
          <w:p w14:paraId="628AC5D7" w14:textId="77777777" w:rsidR="00761236" w:rsidRPr="00614B43" w:rsidRDefault="00761236" w:rsidP="00761236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cptn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</w:p>
        </w:tc>
      </w:tr>
      <w:tr w:rsidR="00761236" w14:paraId="517A3765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7DE29160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LINK:</w:t>
            </w:r>
          </w:p>
        </w:tc>
        <w:tc>
          <w:tcPr>
            <w:tcW w:w="7200" w:type="dxa"/>
            <w:vAlign w:val="center"/>
          </w:tcPr>
          <w:p w14:paraId="77F01C4A" w14:textId="77777777" w:rsidR="00761236" w:rsidRPr="00761236" w:rsidRDefault="007208FF" w:rsidP="0076123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r:id="rId30" w:history="1">
              <w:r w:rsidR="00761236" w:rsidRPr="0076123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[hyperlink]</w:t>
              </w:r>
            </w:hyperlink>
          </w:p>
        </w:tc>
      </w:tr>
      <w:tr w:rsidR="00761236" w14:paraId="30E1454A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58AC08EA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DOC NO:</w:t>
            </w:r>
          </w:p>
        </w:tc>
        <w:tc>
          <w:tcPr>
            <w:tcW w:w="7200" w:type="dxa"/>
            <w:vAlign w:val="center"/>
          </w:tcPr>
          <w:p w14:paraId="5ADED013" w14:textId="2F0C7510" w:rsidR="00761236" w:rsidRPr="00C72198" w:rsidRDefault="00761236" w:rsidP="00761236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[N101]</w:t>
            </w:r>
          </w:p>
        </w:tc>
      </w:tr>
    </w:tbl>
    <w:p w14:paraId="4D2C004C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p w14:paraId="20A05CC9" w14:textId="77777777" w:rsidR="002D7674" w:rsidRDefault="002D7674" w:rsidP="002D7674">
      <w:pPr>
        <w:rPr>
          <w:rFonts w:ascii="Courier New" w:hAnsi="Courier New" w:cs="Courier New"/>
          <w:sz w:val="24"/>
          <w:szCs w:val="24"/>
        </w:rPr>
      </w:pPr>
    </w:p>
    <w:p w14:paraId="431441F1" w14:textId="77777777" w:rsidR="002D7674" w:rsidRPr="0070082B" w:rsidRDefault="002D7674" w:rsidP="002D7674">
      <w:pPr>
        <w:rPr>
          <w:rFonts w:ascii="Courier New" w:hAnsi="Courier New" w:cs="Courier New"/>
          <w:sz w:val="24"/>
          <w:szCs w:val="24"/>
        </w:rPr>
      </w:pPr>
    </w:p>
    <w:p w14:paraId="7B3299DB" w14:textId="77777777" w:rsidR="002D7674" w:rsidRDefault="002D7674" w:rsidP="002D7674">
      <w:pPr>
        <w:rPr>
          <w:rFonts w:ascii="Courier New" w:hAnsi="Courier New" w:cs="Courier New"/>
          <w:sz w:val="24"/>
          <w:szCs w:val="24"/>
        </w:rPr>
        <w:sectPr w:rsidR="002D7674" w:rsidSect="009F5898">
          <w:footerReference w:type="default" r:id="rId3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993992B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E67F870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65B2B73A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142C2468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7C7D78AD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748B8F50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905E3AE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61FC482D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669C881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433DD4C1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3617CC6D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4A0A430B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06BAE7D9" w14:textId="07DF5712" w:rsidR="00C105B7" w:rsidRPr="00D52F09" w:rsidRDefault="00C105B7" w:rsidP="00C105B7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9" w:name="V03"/>
      <w:r>
        <w:rPr>
          <w:rFonts w:ascii="Courier New" w:hAnsi="Courier New" w:cs="Courier New"/>
          <w:sz w:val="96"/>
          <w:szCs w:val="96"/>
        </w:rPr>
        <w:t>SPECIFIC PUBLIC RECORDS</w:t>
      </w:r>
      <w:bookmarkEnd w:id="9"/>
    </w:p>
    <w:p w14:paraId="4B5D240F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F3D1E14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6B7BBCE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01ACC62D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5C3B5508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6B3A05F2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2C03174A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0DA14DD3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00334643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4A1B2B11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0F5003E5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0BB22C74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4D6023D3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7C4B2CA4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6AFC8B5B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757B24F5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  <w:szCs w:val="24"/>
        </w:rPr>
      </w:pPr>
    </w:p>
    <w:p w14:paraId="1045B16F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5CB4AE7D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1A96CFF9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26B53FC7" w14:textId="77777777" w:rsidR="00C105B7" w:rsidRPr="008014BC" w:rsidRDefault="00C105B7" w:rsidP="00C105B7">
      <w:pPr>
        <w:spacing w:after="0"/>
        <w:jc w:val="center"/>
        <w:rPr>
          <w:rFonts w:ascii="Courier New" w:hAnsi="Courier New" w:cs="Courier New"/>
          <w:color w:val="000000"/>
          <w:sz w:val="24"/>
        </w:rPr>
      </w:pPr>
    </w:p>
    <w:p w14:paraId="125C713D" w14:textId="77777777" w:rsidR="00C105B7" w:rsidRPr="008014BC" w:rsidRDefault="00C105B7" w:rsidP="00855A63">
      <w:pPr>
        <w:spacing w:after="0"/>
        <w:rPr>
          <w:rFonts w:ascii="Courier New" w:hAnsi="Courier New" w:cs="Courier New"/>
          <w:color w:val="000000"/>
          <w:sz w:val="24"/>
        </w:rPr>
      </w:pPr>
    </w:p>
    <w:p w14:paraId="7F70F09F" w14:textId="77777777" w:rsidR="00C105B7" w:rsidRDefault="00C105B7" w:rsidP="00C105B7">
      <w:pPr>
        <w:spacing w:after="0"/>
        <w:rPr>
          <w:rFonts w:ascii="Courier New" w:hAnsi="Courier New" w:cs="Courier New"/>
          <w:color w:val="000000"/>
          <w:sz w:val="24"/>
          <w:szCs w:val="23"/>
        </w:rPr>
        <w:sectPr w:rsidR="00C105B7" w:rsidSect="009F5898">
          <w:headerReference w:type="default" r:id="rId32"/>
          <w:footerReference w:type="default" r:id="rId3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BF3B08C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p w14:paraId="1EC89426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p w14:paraId="0FE82C81" w14:textId="77777777" w:rsidR="00761236" w:rsidRPr="009F5898" w:rsidRDefault="00761236" w:rsidP="00761236">
      <w:pPr>
        <w:jc w:val="center"/>
        <w:rPr>
          <w:rFonts w:ascii="Courier New" w:hAnsi="Courier New" w:cs="Courier New"/>
          <w:sz w:val="32"/>
          <w:szCs w:val="32"/>
          <w:u w:val="single"/>
        </w:rPr>
      </w:pPr>
      <w:r w:rsidRPr="009F5898">
        <w:rPr>
          <w:rFonts w:ascii="Courier New" w:hAnsi="Courier New" w:cs="Courier New"/>
          <w:sz w:val="32"/>
          <w:szCs w:val="32"/>
          <w:u w:val="single"/>
        </w:rPr>
        <w:t>APPENDIX</w:t>
      </w:r>
    </w:p>
    <w:p w14:paraId="59001B44" w14:textId="77777777" w:rsidR="00761236" w:rsidRPr="009F5898" w:rsidRDefault="00761236" w:rsidP="00761236">
      <w:pPr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11</w:t>
      </w:r>
      <w:r w:rsidRPr="009F5898">
        <w:rPr>
          <w:rFonts w:ascii="Courier New" w:hAnsi="Courier New" w:cs="Courier New"/>
          <w:sz w:val="32"/>
          <w:szCs w:val="32"/>
          <w:vertAlign w:val="superscript"/>
        </w:rPr>
        <w:t>TH</w:t>
      </w:r>
      <w:r>
        <w:rPr>
          <w:rFonts w:ascii="Courier New" w:hAnsi="Courier New" w:cs="Courier New"/>
          <w:sz w:val="32"/>
          <w:szCs w:val="32"/>
        </w:rPr>
        <w:t xml:space="preserve"> CIRCUIT COURT OF APPEALS</w:t>
      </w:r>
    </w:p>
    <w:p w14:paraId="7422E7B3" w14:textId="77777777" w:rsidR="00761236" w:rsidRDefault="00761236" w:rsidP="00761236">
      <w:pPr>
        <w:jc w:val="center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[</w:t>
      </w:r>
      <w:proofErr w:type="spellStart"/>
      <w:r>
        <w:rPr>
          <w:rFonts w:ascii="Courier New" w:hAnsi="Courier New" w:cs="Courier New"/>
          <w:sz w:val="32"/>
          <w:szCs w:val="32"/>
        </w:rPr>
        <w:t>caseNo</w:t>
      </w:r>
      <w:proofErr w:type="spellEnd"/>
      <w:r>
        <w:rPr>
          <w:rFonts w:ascii="Courier New" w:hAnsi="Courier New" w:cs="Courier New"/>
          <w:sz w:val="32"/>
          <w:szCs w:val="32"/>
        </w:rPr>
        <w:t>]</w:t>
      </w:r>
    </w:p>
    <w:p w14:paraId="7A1FC2B9" w14:textId="77777777" w:rsidR="00761236" w:rsidRPr="009F5898" w:rsidRDefault="00761236" w:rsidP="00761236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 w:rsidRPr="009F5898">
        <w:rPr>
          <w:rFonts w:ascii="Courier New" w:hAnsi="Courier New" w:cs="Courier New"/>
          <w:sz w:val="28"/>
          <w:szCs w:val="28"/>
        </w:rPr>
        <w:t>Appeal From</w:t>
      </w:r>
    </w:p>
    <w:p w14:paraId="2F7E276C" w14:textId="77777777" w:rsidR="00761236" w:rsidRDefault="00761236" w:rsidP="00761236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courtName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</w:p>
    <w:p w14:paraId="15BB2996" w14:textId="77777777" w:rsidR="00761236" w:rsidRPr="00283C5F" w:rsidRDefault="00761236" w:rsidP="00761236">
      <w:pPr>
        <w:spacing w:after="0"/>
        <w:jc w:val="center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sz w:val="28"/>
          <w:szCs w:val="28"/>
        </w:rPr>
        <w:t>LtNo</w:t>
      </w:r>
      <w:proofErr w:type="spellEnd"/>
      <w:r>
        <w:rPr>
          <w:rFonts w:ascii="Courier New" w:hAnsi="Courier New" w:cs="Courier New"/>
          <w:sz w:val="28"/>
          <w:szCs w:val="28"/>
        </w:rPr>
        <w:t>]</w:t>
      </w:r>
    </w:p>
    <w:p w14:paraId="483720AE" w14:textId="77777777" w:rsidR="00761236" w:rsidRPr="00283C5F" w:rsidRDefault="00761236" w:rsidP="00761236">
      <w:pPr>
        <w:spacing w:after="0"/>
        <w:jc w:val="center"/>
        <w:rPr>
          <w:rFonts w:ascii="Courier New" w:hAnsi="Courier New" w:cs="Courier New"/>
          <w:i/>
          <w:sz w:val="28"/>
          <w:szCs w:val="28"/>
        </w:rPr>
      </w:pPr>
      <w:r>
        <w:rPr>
          <w:rFonts w:ascii="Courier New" w:hAnsi="Courier New" w:cs="Courier New"/>
          <w:i/>
          <w:sz w:val="28"/>
          <w:szCs w:val="28"/>
        </w:rPr>
        <w:t>[</w:t>
      </w:r>
      <w:proofErr w:type="spellStart"/>
      <w:r>
        <w:rPr>
          <w:rFonts w:ascii="Courier New" w:hAnsi="Courier New" w:cs="Courier New"/>
          <w:i/>
          <w:sz w:val="28"/>
          <w:szCs w:val="28"/>
        </w:rPr>
        <w:t>cptn</w:t>
      </w:r>
      <w:proofErr w:type="spellEnd"/>
      <w:r>
        <w:rPr>
          <w:rFonts w:ascii="Courier New" w:hAnsi="Courier New" w:cs="Courier New"/>
          <w:i/>
          <w:sz w:val="28"/>
          <w:szCs w:val="28"/>
        </w:rPr>
        <w:t>]</w:t>
      </w:r>
    </w:p>
    <w:p w14:paraId="05ED8E1A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944"/>
      </w:tblGrid>
      <w:tr w:rsidR="00761236" w14:paraId="15E687B2" w14:textId="77777777" w:rsidTr="00761236">
        <w:trPr>
          <w:trHeight w:val="432"/>
        </w:trPr>
        <w:tc>
          <w:tcPr>
            <w:tcW w:w="1440" w:type="dxa"/>
            <w:vAlign w:val="center"/>
          </w:tcPr>
          <w:p w14:paraId="05713B96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VOLUME</w:t>
            </w:r>
          </w:p>
        </w:tc>
        <w:tc>
          <w:tcPr>
            <w:tcW w:w="1944" w:type="dxa"/>
            <w:vAlign w:val="center"/>
          </w:tcPr>
          <w:p w14:paraId="6407AF8C" w14:textId="05653BFD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PR</w:t>
            </w:r>
          </w:p>
        </w:tc>
      </w:tr>
      <w:tr w:rsidR="00761236" w14:paraId="2183E0AE" w14:textId="77777777" w:rsidTr="00761236">
        <w:trPr>
          <w:trHeight w:val="432"/>
        </w:trPr>
        <w:tc>
          <w:tcPr>
            <w:tcW w:w="1440" w:type="dxa"/>
            <w:vAlign w:val="center"/>
          </w:tcPr>
          <w:p w14:paraId="47F0787A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ITEM</w:t>
            </w:r>
          </w:p>
        </w:tc>
        <w:tc>
          <w:tcPr>
            <w:tcW w:w="1944" w:type="dxa"/>
            <w:vAlign w:val="center"/>
          </w:tcPr>
          <w:p w14:paraId="6F4ABEBA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01</w:t>
            </w:r>
          </w:p>
        </w:tc>
      </w:tr>
      <w:tr w:rsidR="00761236" w14:paraId="41768492" w14:textId="77777777" w:rsidTr="00761236">
        <w:trPr>
          <w:trHeight w:val="432"/>
        </w:trPr>
        <w:tc>
          <w:tcPr>
            <w:tcW w:w="1440" w:type="dxa"/>
            <w:vAlign w:val="center"/>
          </w:tcPr>
          <w:p w14:paraId="5B4F3778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PAGES</w:t>
            </w:r>
          </w:p>
        </w:tc>
        <w:tc>
          <w:tcPr>
            <w:tcW w:w="1944" w:type="dxa"/>
            <w:vAlign w:val="center"/>
          </w:tcPr>
          <w:p w14:paraId="090FE2A5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00XX – 00XY</w:t>
            </w:r>
          </w:p>
        </w:tc>
      </w:tr>
    </w:tbl>
    <w:p w14:paraId="7AC8AA74" w14:textId="77777777" w:rsidR="00761236" w:rsidRPr="00614B43" w:rsidRDefault="00761236" w:rsidP="00761236">
      <w:pPr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200"/>
      </w:tblGrid>
      <w:tr w:rsidR="00761236" w14:paraId="7197D1F9" w14:textId="77777777" w:rsidTr="00761236">
        <w:trPr>
          <w:trHeight w:val="864"/>
        </w:trPr>
        <w:tc>
          <w:tcPr>
            <w:tcW w:w="2160" w:type="dxa"/>
            <w:vAlign w:val="center"/>
          </w:tcPr>
          <w:p w14:paraId="7F402709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SHORT TITLE:</w:t>
            </w:r>
          </w:p>
        </w:tc>
        <w:tc>
          <w:tcPr>
            <w:tcW w:w="7200" w:type="dxa"/>
            <w:vAlign w:val="center"/>
          </w:tcPr>
          <w:p w14:paraId="5B26910F" w14:textId="7EA5FA52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[ttl201]</w:t>
            </w:r>
          </w:p>
        </w:tc>
      </w:tr>
      <w:tr w:rsidR="00761236" w14:paraId="0A928A6C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685F4261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DATE ENTERED:</w:t>
            </w:r>
          </w:p>
        </w:tc>
        <w:tc>
          <w:tcPr>
            <w:tcW w:w="7200" w:type="dxa"/>
            <w:vAlign w:val="center"/>
          </w:tcPr>
          <w:p w14:paraId="29826612" w14:textId="35916035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[dt201]</w:t>
            </w:r>
          </w:p>
        </w:tc>
      </w:tr>
      <w:tr w:rsidR="00761236" w14:paraId="1F1A4C4F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32D50875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DOC TYPE:</w:t>
            </w:r>
          </w:p>
        </w:tc>
        <w:tc>
          <w:tcPr>
            <w:tcW w:w="7200" w:type="dxa"/>
            <w:vAlign w:val="center"/>
          </w:tcPr>
          <w:p w14:paraId="31B24553" w14:textId="0BF25BD1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[doc201]</w:t>
            </w:r>
          </w:p>
        </w:tc>
      </w:tr>
      <w:tr w:rsidR="00761236" w14:paraId="69B40AD1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4EEE2D4B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TRIBUNAL:</w:t>
            </w:r>
          </w:p>
        </w:tc>
        <w:tc>
          <w:tcPr>
            <w:tcW w:w="7200" w:type="dxa"/>
            <w:vAlign w:val="center"/>
          </w:tcPr>
          <w:p w14:paraId="224C71BC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crt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761236" w14:paraId="11672CC8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3B0FE5BE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CASE NO:</w:t>
            </w:r>
          </w:p>
        </w:tc>
        <w:tc>
          <w:tcPr>
            <w:tcW w:w="7200" w:type="dxa"/>
            <w:vAlign w:val="center"/>
          </w:tcPr>
          <w:p w14:paraId="6BED807D" w14:textId="77777777" w:rsidR="00761236" w:rsidRDefault="00761236" w:rsidP="0076123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LTNo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  <w:tr w:rsidR="00761236" w14:paraId="336B6F69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3E2DA164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CASE CAPTION:</w:t>
            </w:r>
          </w:p>
        </w:tc>
        <w:tc>
          <w:tcPr>
            <w:tcW w:w="7200" w:type="dxa"/>
            <w:vAlign w:val="center"/>
          </w:tcPr>
          <w:p w14:paraId="77953DA9" w14:textId="77777777" w:rsidR="00761236" w:rsidRPr="00614B43" w:rsidRDefault="00761236" w:rsidP="00761236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cptn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</w:p>
        </w:tc>
      </w:tr>
      <w:tr w:rsidR="00761236" w14:paraId="588878CB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3B9DE217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LINK:</w:t>
            </w:r>
          </w:p>
        </w:tc>
        <w:tc>
          <w:tcPr>
            <w:tcW w:w="7200" w:type="dxa"/>
            <w:vAlign w:val="center"/>
          </w:tcPr>
          <w:p w14:paraId="32F7691E" w14:textId="77777777" w:rsidR="00761236" w:rsidRPr="00761236" w:rsidRDefault="007208FF" w:rsidP="00761236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r:id="rId34" w:history="1">
              <w:r w:rsidR="00761236" w:rsidRPr="00761236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[hyperlink]</w:t>
              </w:r>
            </w:hyperlink>
          </w:p>
        </w:tc>
      </w:tr>
      <w:tr w:rsidR="00761236" w14:paraId="582DAAE8" w14:textId="77777777" w:rsidTr="00761236">
        <w:trPr>
          <w:trHeight w:val="432"/>
        </w:trPr>
        <w:tc>
          <w:tcPr>
            <w:tcW w:w="2160" w:type="dxa"/>
            <w:vAlign w:val="center"/>
          </w:tcPr>
          <w:p w14:paraId="068ED5DF" w14:textId="77777777" w:rsidR="00761236" w:rsidRDefault="00761236" w:rsidP="00761236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DOC NO:</w:t>
            </w:r>
          </w:p>
        </w:tc>
        <w:tc>
          <w:tcPr>
            <w:tcW w:w="7200" w:type="dxa"/>
            <w:vAlign w:val="center"/>
          </w:tcPr>
          <w:p w14:paraId="30AF827C" w14:textId="34A4385C" w:rsidR="00761236" w:rsidRPr="00C72198" w:rsidRDefault="00761236" w:rsidP="00761236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[N201]</w:t>
            </w:r>
          </w:p>
        </w:tc>
      </w:tr>
    </w:tbl>
    <w:p w14:paraId="6B027AA5" w14:textId="77777777" w:rsidR="00761236" w:rsidRDefault="00761236" w:rsidP="00761236">
      <w:pPr>
        <w:rPr>
          <w:rFonts w:ascii="Courier New" w:hAnsi="Courier New" w:cs="Courier New"/>
          <w:sz w:val="24"/>
          <w:szCs w:val="24"/>
        </w:rPr>
      </w:pPr>
    </w:p>
    <w:p w14:paraId="460D5A17" w14:textId="1B67470D" w:rsidR="00A14DBF" w:rsidRDefault="00A14DBF" w:rsidP="00A14DBF">
      <w:pPr>
        <w:rPr>
          <w:rFonts w:ascii="Courier New" w:hAnsi="Courier New" w:cs="Courier New"/>
          <w:sz w:val="24"/>
          <w:szCs w:val="24"/>
        </w:rPr>
      </w:pPr>
    </w:p>
    <w:p w14:paraId="641D7ED5" w14:textId="77777777" w:rsidR="00A14DBF" w:rsidRDefault="00A14DBF" w:rsidP="00A14DBF">
      <w:pPr>
        <w:rPr>
          <w:rFonts w:ascii="Courier New" w:hAnsi="Courier New" w:cs="Courier New"/>
          <w:sz w:val="24"/>
          <w:szCs w:val="24"/>
        </w:rPr>
      </w:pPr>
    </w:p>
    <w:p w14:paraId="0A132461" w14:textId="77777777" w:rsidR="00A14DBF" w:rsidRDefault="00A14DBF" w:rsidP="00A14DBF">
      <w:pPr>
        <w:rPr>
          <w:rFonts w:ascii="Courier New" w:hAnsi="Courier New" w:cs="Courier New"/>
          <w:sz w:val="24"/>
          <w:szCs w:val="24"/>
        </w:rPr>
        <w:sectPr w:rsidR="00A14DBF" w:rsidSect="009F5898">
          <w:footerReference w:type="default" r:id="rId35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A5F040F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  <w:bookmarkStart w:id="10" w:name="cos"/>
    </w:p>
    <w:p w14:paraId="0A2BA99D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4816B0AB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298478A6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5A153AB1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7B796F97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7CBAE525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28F5AEDC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7441EF7B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208D3F6A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65C6978D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0EB0F875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36385A20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2AE64B41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5FE1B6FB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7135A820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b/>
        </w:rPr>
      </w:pPr>
    </w:p>
    <w:p w14:paraId="327FD7E0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11" w:name="CIP"/>
      <w:r>
        <w:rPr>
          <w:rFonts w:ascii="Courier New" w:hAnsi="Courier New" w:cs="Courier New"/>
          <w:sz w:val="96"/>
          <w:szCs w:val="96"/>
        </w:rPr>
        <w:t>CIP</w:t>
      </w:r>
      <w:bookmarkEnd w:id="11"/>
    </w:p>
    <w:p w14:paraId="6D8976C7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D9E984B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United States Court of Appeals</w:t>
      </w:r>
    </w:p>
    <w:p w14:paraId="58455394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Eleventh Circuit</w:t>
      </w:r>
    </w:p>
    <w:p w14:paraId="76A448E7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78DB497" w14:textId="3F8C85F7" w:rsidR="000D0EA7" w:rsidRDefault="00761236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caseNo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3255C346" w14:textId="75B60CE6" w:rsidR="000D0EA7" w:rsidRDefault="00257C5F" w:rsidP="000D0EA7">
      <w:pPr>
        <w:spacing w:after="0"/>
        <w:jc w:val="center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i/>
          <w:sz w:val="24"/>
          <w:szCs w:val="24"/>
        </w:rPr>
        <w:t>cptn</w:t>
      </w:r>
      <w:proofErr w:type="spellEnd"/>
      <w:r>
        <w:rPr>
          <w:rFonts w:ascii="Courier New" w:hAnsi="Courier New" w:cs="Courier New"/>
          <w:i/>
          <w:sz w:val="24"/>
          <w:szCs w:val="24"/>
        </w:rPr>
        <w:t>]</w:t>
      </w:r>
    </w:p>
    <w:p w14:paraId="1F3113AC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8CC6CA6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570FADE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{unchanged}</w:t>
      </w:r>
    </w:p>
    <w:p w14:paraId="2A54D2F8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32E300A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DF5AF18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54B2628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F037884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3332B55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D122B61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D16F75D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51C7D6F" w14:textId="77777777" w:rsidR="000D0EA7" w:rsidRDefault="000D0EA7" w:rsidP="000D0E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104CC37" w14:textId="77777777" w:rsidR="000D0EA7" w:rsidRDefault="000D0EA7" w:rsidP="000D0EA7">
      <w:pPr>
        <w:spacing w:after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br w:type="page"/>
      </w:r>
    </w:p>
    <w:p w14:paraId="201B18FF" w14:textId="77777777" w:rsidR="000D0EA7" w:rsidRPr="004D7AA6" w:rsidRDefault="000D0EA7" w:rsidP="000D0EA7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COURT OF APPEALS</w:t>
      </w:r>
    </w:p>
    <w:p w14:paraId="4A9ABF42" w14:textId="77777777" w:rsidR="000D0EA7" w:rsidRDefault="000D0EA7" w:rsidP="000D0EA7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ELEVENTH CIRCUIT</w:t>
      </w:r>
    </w:p>
    <w:p w14:paraId="2DA831E7" w14:textId="77777777" w:rsidR="000D0EA7" w:rsidRDefault="000D0EA7" w:rsidP="000D0EA7">
      <w:pPr>
        <w:pStyle w:val="Default"/>
        <w:jc w:val="center"/>
        <w:rPr>
          <w:rFonts w:ascii="Courier New" w:hAnsi="Courier New" w:cs="Courier New"/>
          <w:bCs/>
        </w:rPr>
      </w:pPr>
    </w:p>
    <w:p w14:paraId="288F261D" w14:textId="0F0D3C7B" w:rsidR="000D0EA7" w:rsidRPr="004D7AA6" w:rsidRDefault="00761236" w:rsidP="000D0EA7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cptn</w:t>
      </w:r>
      <w:proofErr w:type="spellEnd"/>
      <w:r>
        <w:rPr>
          <w:rFonts w:ascii="Courier New" w:hAnsi="Courier New" w:cs="Courier New"/>
          <w:i/>
        </w:rPr>
        <w:t>]</w:t>
      </w:r>
      <w:r w:rsidR="000D0EA7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caseNo</w:t>
      </w:r>
      <w:proofErr w:type="spellEnd"/>
      <w:r>
        <w:rPr>
          <w:rFonts w:ascii="Courier New" w:hAnsi="Courier New" w:cs="Courier New"/>
        </w:rPr>
        <w:t>]</w:t>
      </w:r>
    </w:p>
    <w:p w14:paraId="16B5ED0C" w14:textId="77777777" w:rsidR="000D0EA7" w:rsidRDefault="000D0EA7" w:rsidP="000D0EA7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D0EA7" w14:paraId="743D6929" w14:textId="77777777" w:rsidTr="004166A5">
        <w:trPr>
          <w:trHeight w:val="1080"/>
          <w:jc w:val="center"/>
        </w:trPr>
        <w:tc>
          <w:tcPr>
            <w:tcW w:w="9360" w:type="dxa"/>
            <w:vAlign w:val="center"/>
          </w:tcPr>
          <w:p w14:paraId="5C5395E9" w14:textId="77777777" w:rsidR="000D0EA7" w:rsidRDefault="000D0EA7" w:rsidP="004166A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CERTIFICATE OF INTERESTED PERSONS </w:t>
            </w:r>
          </w:p>
          <w:p w14:paraId="0DAB0076" w14:textId="77777777" w:rsidR="000D0EA7" w:rsidRPr="004158D8" w:rsidRDefault="000D0EA7" w:rsidP="004166A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AND CORPORATE DISCLOSURE STATEMENT</w:t>
            </w:r>
          </w:p>
        </w:tc>
      </w:tr>
    </w:tbl>
    <w:p w14:paraId="72F82FDF" w14:textId="77777777" w:rsidR="000D0EA7" w:rsidRDefault="000D0EA7" w:rsidP="000D0EA7">
      <w:pPr>
        <w:rPr>
          <w:rFonts w:ascii="Courier New" w:hAnsi="Courier New" w:cs="Courier New"/>
          <w:sz w:val="24"/>
          <w:szCs w:val="24"/>
        </w:rPr>
      </w:pPr>
    </w:p>
    <w:p w14:paraId="36516018" w14:textId="77777777" w:rsidR="000D0EA7" w:rsidRDefault="000D0EA7" w:rsidP="000D0EA7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Lower Tribunal: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3240"/>
      </w:tblGrid>
      <w:tr w:rsidR="000D0EA7" w14:paraId="6C25230D" w14:textId="77777777" w:rsidTr="004166A5">
        <w:trPr>
          <w:trHeight w:val="648"/>
        </w:trPr>
        <w:tc>
          <w:tcPr>
            <w:tcW w:w="5400" w:type="dxa"/>
            <w:vAlign w:val="center"/>
            <w:hideMark/>
          </w:tcPr>
          <w:p w14:paraId="6AE049B7" w14:textId="65C8F71A" w:rsidR="000D0EA7" w:rsidRDefault="00761236" w:rsidP="004166A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[judgeNm001]</w:t>
            </w:r>
          </w:p>
        </w:tc>
        <w:tc>
          <w:tcPr>
            <w:tcW w:w="3240" w:type="dxa"/>
            <w:vAlign w:val="center"/>
            <w:hideMark/>
          </w:tcPr>
          <w:p w14:paraId="3978D8E2" w14:textId="77777777" w:rsidR="000D0EA7" w:rsidRDefault="000D0EA7" w:rsidP="004166A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Magistrate</w:t>
            </w:r>
          </w:p>
        </w:tc>
      </w:tr>
      <w:tr w:rsidR="000D0EA7" w14:paraId="18BE502D" w14:textId="77777777" w:rsidTr="004166A5">
        <w:trPr>
          <w:trHeight w:val="648"/>
        </w:trPr>
        <w:tc>
          <w:tcPr>
            <w:tcW w:w="5400" w:type="dxa"/>
            <w:vAlign w:val="center"/>
            <w:hideMark/>
          </w:tcPr>
          <w:p w14:paraId="67BE9877" w14:textId="23B5C997" w:rsidR="000D0EA7" w:rsidRDefault="00761236" w:rsidP="004166A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[judgeNm002]</w:t>
            </w:r>
          </w:p>
        </w:tc>
        <w:tc>
          <w:tcPr>
            <w:tcW w:w="3240" w:type="dxa"/>
            <w:vAlign w:val="center"/>
            <w:hideMark/>
          </w:tcPr>
          <w:p w14:paraId="15EBF90E" w14:textId="77777777" w:rsidR="000D0EA7" w:rsidRDefault="000D0EA7" w:rsidP="004166A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District Judge</w:t>
            </w:r>
          </w:p>
        </w:tc>
      </w:tr>
    </w:tbl>
    <w:p w14:paraId="581689C4" w14:textId="77777777" w:rsidR="000D0EA7" w:rsidRDefault="000D0EA7" w:rsidP="000D0EA7">
      <w:pPr>
        <w:pStyle w:val="Default"/>
        <w:ind w:left="720" w:right="540"/>
        <w:jc w:val="both"/>
        <w:rPr>
          <w:rFonts w:ascii="Courier New" w:hAnsi="Courier New" w:cs="Courier New"/>
        </w:rPr>
      </w:pPr>
    </w:p>
    <w:p w14:paraId="73AFFF9D" w14:textId="77777777" w:rsidR="000D0EA7" w:rsidRDefault="000D0EA7" w:rsidP="000D0EA7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Non-Parties:</w:t>
      </w:r>
    </w:p>
    <w:tbl>
      <w:tblPr>
        <w:tblStyle w:val="TableGrid"/>
        <w:tblW w:w="864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0"/>
      </w:tblGrid>
      <w:tr w:rsidR="000D0EA7" w14:paraId="668CD24A" w14:textId="77777777" w:rsidTr="004166A5">
        <w:trPr>
          <w:trHeight w:val="648"/>
        </w:trPr>
        <w:tc>
          <w:tcPr>
            <w:tcW w:w="8640" w:type="dxa"/>
            <w:vAlign w:val="center"/>
            <w:hideMark/>
          </w:tcPr>
          <w:p w14:paraId="41EE1AF4" w14:textId="6FBCD30D" w:rsidR="000D0EA7" w:rsidRDefault="00761236" w:rsidP="004166A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[persNm001]</w:t>
            </w:r>
          </w:p>
        </w:tc>
      </w:tr>
      <w:tr w:rsidR="000D0EA7" w14:paraId="2A913752" w14:textId="77777777" w:rsidTr="004166A5">
        <w:trPr>
          <w:trHeight w:val="648"/>
        </w:trPr>
        <w:tc>
          <w:tcPr>
            <w:tcW w:w="8640" w:type="dxa"/>
            <w:vAlign w:val="center"/>
            <w:hideMark/>
          </w:tcPr>
          <w:p w14:paraId="436C3DF2" w14:textId="48E2BDBF" w:rsidR="000D0EA7" w:rsidRDefault="00761236" w:rsidP="004166A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[persNm002]</w:t>
            </w:r>
          </w:p>
        </w:tc>
      </w:tr>
      <w:tr w:rsidR="000D0EA7" w14:paraId="557761EE" w14:textId="77777777" w:rsidTr="004166A5">
        <w:trPr>
          <w:trHeight w:val="648"/>
        </w:trPr>
        <w:tc>
          <w:tcPr>
            <w:tcW w:w="8640" w:type="dxa"/>
            <w:vAlign w:val="center"/>
            <w:hideMark/>
          </w:tcPr>
          <w:p w14:paraId="2004066E" w14:textId="448EF287" w:rsidR="000D0EA7" w:rsidRDefault="00761236" w:rsidP="004166A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[persNm003]</w:t>
            </w:r>
          </w:p>
        </w:tc>
      </w:tr>
      <w:tr w:rsidR="000D0EA7" w14:paraId="4F996B40" w14:textId="77777777" w:rsidTr="004166A5">
        <w:trPr>
          <w:trHeight w:val="648"/>
        </w:trPr>
        <w:tc>
          <w:tcPr>
            <w:tcW w:w="8640" w:type="dxa"/>
            <w:vAlign w:val="center"/>
            <w:hideMark/>
          </w:tcPr>
          <w:p w14:paraId="5FF4DB99" w14:textId="4733F6C0" w:rsidR="000D0EA7" w:rsidRDefault="00761236" w:rsidP="004166A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[persNm004]</w:t>
            </w:r>
          </w:p>
        </w:tc>
      </w:tr>
    </w:tbl>
    <w:p w14:paraId="4BB45AF4" w14:textId="77777777" w:rsidR="000D0EA7" w:rsidRDefault="000D0EA7" w:rsidP="000D0EA7">
      <w:pPr>
        <w:pStyle w:val="Default"/>
        <w:ind w:right="540"/>
        <w:jc w:val="both"/>
        <w:rPr>
          <w:rFonts w:ascii="Courier New" w:hAnsi="Courier New" w:cs="Courier New"/>
        </w:rPr>
      </w:pPr>
    </w:p>
    <w:p w14:paraId="61122146" w14:textId="77777777" w:rsidR="000D0EA7" w:rsidRDefault="000D0EA7" w:rsidP="000D0EA7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Parties: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3240"/>
      </w:tblGrid>
      <w:tr w:rsidR="000D0EA7" w14:paraId="723CEEFA" w14:textId="77777777" w:rsidTr="004166A5">
        <w:trPr>
          <w:trHeight w:val="648"/>
        </w:trPr>
        <w:tc>
          <w:tcPr>
            <w:tcW w:w="5400" w:type="dxa"/>
            <w:vAlign w:val="center"/>
            <w:hideMark/>
          </w:tcPr>
          <w:p w14:paraId="0F936415" w14:textId="19A67C30" w:rsidR="000D0EA7" w:rsidRDefault="00761236" w:rsidP="004166A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</w:t>
            </w:r>
            <w:r w:rsidR="00257C5F">
              <w:rPr>
                <w:rFonts w:ascii="Courier New" w:hAnsi="Courier New" w:cs="Courier New"/>
              </w:rPr>
              <w:t>a</w:t>
            </w:r>
            <w:r>
              <w:rPr>
                <w:rFonts w:ascii="Courier New" w:hAnsi="Courier New" w:cs="Courier New"/>
              </w:rPr>
              <w:t>m</w:t>
            </w:r>
            <w:r w:rsidR="00257C5F">
              <w:rPr>
                <w:rFonts w:ascii="Courier New" w:hAnsi="Courier New" w:cs="Courier New"/>
              </w:rPr>
              <w:t>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  <w:hideMark/>
          </w:tcPr>
          <w:p w14:paraId="24733174" w14:textId="534EFF92" w:rsidR="000D0EA7" w:rsidRDefault="00761236" w:rsidP="004166A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([</w:t>
            </w:r>
            <w:proofErr w:type="spellStart"/>
            <w:r>
              <w:rPr>
                <w:rFonts w:ascii="Courier New" w:hAnsi="Courier New" w:cs="Courier New"/>
              </w:rPr>
              <w:t>stockTicker</w:t>
            </w:r>
            <w:proofErr w:type="spellEnd"/>
            <w:r>
              <w:rPr>
                <w:rFonts w:ascii="Courier New" w:hAnsi="Courier New" w:cs="Courier New"/>
              </w:rPr>
              <w:t>])</w:t>
            </w:r>
          </w:p>
        </w:tc>
      </w:tr>
      <w:tr w:rsidR="000D0EA7" w14:paraId="72D5AA03" w14:textId="77777777" w:rsidTr="004166A5">
        <w:trPr>
          <w:trHeight w:val="648"/>
        </w:trPr>
        <w:tc>
          <w:tcPr>
            <w:tcW w:w="5400" w:type="dxa"/>
            <w:vAlign w:val="center"/>
            <w:hideMark/>
          </w:tcPr>
          <w:p w14:paraId="26A8E3BC" w14:textId="75FDF8C1" w:rsidR="000D0EA7" w:rsidRDefault="00761236" w:rsidP="004166A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plfN</w:t>
            </w:r>
            <w:r w:rsidR="00257C5F">
              <w:rPr>
                <w:rFonts w:ascii="Courier New" w:hAnsi="Courier New" w:cs="Courier New"/>
              </w:rPr>
              <w:t>a</w:t>
            </w:r>
            <w:r>
              <w:rPr>
                <w:rFonts w:ascii="Courier New" w:hAnsi="Courier New" w:cs="Courier New"/>
              </w:rPr>
              <w:t>m</w:t>
            </w:r>
            <w:r w:rsidR="00257C5F">
              <w:rPr>
                <w:rFonts w:ascii="Courier New" w:hAnsi="Courier New" w:cs="Courier New"/>
              </w:rPr>
              <w:t>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  <w:hideMark/>
          </w:tcPr>
          <w:p w14:paraId="383560F7" w14:textId="77777777" w:rsidR="000D0EA7" w:rsidRDefault="000D0EA7" w:rsidP="004166A5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Appellant</w:t>
            </w:r>
          </w:p>
        </w:tc>
      </w:tr>
    </w:tbl>
    <w:p w14:paraId="09E81D78" w14:textId="77777777" w:rsidR="000D0EA7" w:rsidRDefault="000D0EA7" w:rsidP="000D0EA7">
      <w:pPr>
        <w:pStyle w:val="Default"/>
        <w:ind w:right="540"/>
        <w:jc w:val="both"/>
        <w:rPr>
          <w:rFonts w:ascii="Courier New" w:hAnsi="Courier New" w:cs="Courier New"/>
        </w:rPr>
      </w:pPr>
    </w:p>
    <w:p w14:paraId="28BF391F" w14:textId="77777777" w:rsidR="000D0EA7" w:rsidRDefault="000D0EA7" w:rsidP="000D0EA7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Appellant is not a subsidiary/affiliate of a publicly owned corporation. Pursuant to Rule 26.1-2 11</w:t>
      </w:r>
      <w:r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Cir. R., Appellant does not know of any other entities that have interest in this case. Appellant hereby certifies that this CIP is complete.</w:t>
      </w:r>
    </w:p>
    <w:p w14:paraId="4AFF1A66" w14:textId="77777777" w:rsidR="000D0EA7" w:rsidRDefault="000D0EA7" w:rsidP="000D0EA7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p w14:paraId="37A4A77A" w14:textId="77777777" w:rsidR="000D0EA7" w:rsidRDefault="000D0EA7" w:rsidP="000D0EA7">
      <w:pPr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br w:type="page"/>
      </w:r>
    </w:p>
    <w:p w14:paraId="2A222EBC" w14:textId="77777777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7C67AE0C" w14:textId="77777777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308CF4B4" w14:textId="77777777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2A945810" w14:textId="77777777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180319E8" w14:textId="77777777" w:rsidR="003775C2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4A05A6AF" w14:textId="77777777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55D85367" w14:textId="77777777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6704695D" w14:textId="77777777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2F4AF18C" w14:textId="77777777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69215CC0" w14:textId="77777777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3FF02A3C" w14:textId="77777777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7B911CA1" w14:textId="6E2CF646" w:rsidR="003775C2" w:rsidRPr="003775C2" w:rsidRDefault="003775C2" w:rsidP="003775C2">
      <w:pPr>
        <w:jc w:val="center"/>
        <w:rPr>
          <w:rFonts w:ascii="Courier New" w:hAnsi="Courier New" w:cs="Courier New"/>
          <w:color w:val="000000"/>
          <w:sz w:val="32"/>
          <w:szCs w:val="32"/>
        </w:rPr>
      </w:pPr>
      <w:r w:rsidRPr="003775C2">
        <w:rPr>
          <w:rFonts w:ascii="Courier New" w:hAnsi="Courier New" w:cs="Courier New"/>
          <w:color w:val="000000"/>
          <w:sz w:val="32"/>
          <w:szCs w:val="32"/>
        </w:rPr>
        <w:t>CERTIFICATE OF SERVICE</w:t>
      </w:r>
    </w:p>
    <w:p w14:paraId="09044EB8" w14:textId="77777777" w:rsidR="003775C2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054C90A2" w14:textId="4DF0D676" w:rsidR="003775C2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65555BA2" w14:textId="2B605099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16A94C51" w14:textId="77777777" w:rsidR="003775C2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77E17991" w14:textId="2900CE5B" w:rsidR="003775C2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2001AE15" w14:textId="77777777" w:rsidR="003775C2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7B801F96" w14:textId="77777777" w:rsidR="003775C2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7D48B406" w14:textId="77777777" w:rsidR="003775C2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692F582B" w14:textId="77777777" w:rsidR="003775C2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58564B8D" w14:textId="77777777" w:rsidR="003775C2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019D4993" w14:textId="77777777" w:rsidR="003775C2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0A1C4EB8" w14:textId="77777777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7B0492CD" w14:textId="77777777" w:rsidR="003775C2" w:rsidRPr="00F020C7" w:rsidRDefault="003775C2" w:rsidP="003775C2">
      <w:pPr>
        <w:jc w:val="center"/>
        <w:rPr>
          <w:rFonts w:ascii="Courier New" w:hAnsi="Courier New" w:cs="Courier New"/>
          <w:sz w:val="24"/>
          <w:szCs w:val="24"/>
        </w:rPr>
      </w:pPr>
    </w:p>
    <w:p w14:paraId="7980C362" w14:textId="77777777" w:rsidR="003775C2" w:rsidRDefault="003775C2" w:rsidP="003775C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662027E0" w14:textId="77777777" w:rsidR="003775C2" w:rsidRPr="007810C8" w:rsidRDefault="003775C2" w:rsidP="003775C2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lastRenderedPageBreak/>
        <w:t>CERTIFICATE OF SERVICE</w:t>
      </w:r>
      <w:bookmarkEnd w:id="10"/>
    </w:p>
    <w:p w14:paraId="7AA6A5DF" w14:textId="0C503956" w:rsidR="003775C2" w:rsidRDefault="003775C2" w:rsidP="003775C2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proofErr w:type="spellStart"/>
      <w:r w:rsidR="00761236">
        <w:rPr>
          <w:rFonts w:ascii="Courier New" w:hAnsi="Courier New" w:cs="Courier New"/>
          <w:color w:val="auto"/>
        </w:rPr>
        <w:t>DD</w:t>
      </w:r>
      <w:r w:rsidR="00B7055F" w:rsidRPr="00B7055F">
        <w:rPr>
          <w:rFonts w:ascii="Courier New" w:hAnsi="Courier New" w:cs="Courier New"/>
          <w:color w:val="auto"/>
          <w:vertAlign w:val="superscript"/>
        </w:rPr>
        <w:t>th</w:t>
      </w:r>
      <w:proofErr w:type="spellEnd"/>
      <w:r w:rsidR="00B7055F"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 xml:space="preserve">day of </w:t>
      </w:r>
      <w:r w:rsidR="00761236">
        <w:rPr>
          <w:rFonts w:ascii="Courier New" w:hAnsi="Courier New" w:cs="Courier New"/>
          <w:color w:val="auto"/>
        </w:rPr>
        <w:t>MMMM</w:t>
      </w:r>
      <w:r>
        <w:rPr>
          <w:rFonts w:ascii="Courier New" w:hAnsi="Courier New" w:cs="Courier New"/>
          <w:color w:val="auto"/>
        </w:rPr>
        <w:t xml:space="preserve"> </w:t>
      </w:r>
      <w:r w:rsidR="00761236">
        <w:rPr>
          <w:rFonts w:ascii="Courier New" w:hAnsi="Courier New" w:cs="Courier New"/>
          <w:color w:val="auto"/>
        </w:rPr>
        <w:t>YYYY</w:t>
      </w:r>
      <w:r w:rsidRPr="007810C8">
        <w:rPr>
          <w:rFonts w:ascii="Courier New" w:hAnsi="Courier New" w:cs="Courier New"/>
          <w:color w:val="auto"/>
        </w:rPr>
        <w:t xml:space="preserve">, I electronically filed the foregoing with the Clerk of Courts by using </w:t>
      </w:r>
      <w:r>
        <w:rPr>
          <w:rFonts w:ascii="Courier New" w:hAnsi="Courier New" w:cs="Courier New"/>
          <w:color w:val="auto"/>
        </w:rPr>
        <w:t>PACER;</w:t>
      </w:r>
      <w:r w:rsidRPr="007810C8">
        <w:rPr>
          <w:rFonts w:ascii="Courier New" w:hAnsi="Courier New" w:cs="Courier New"/>
          <w:color w:val="auto"/>
        </w:rPr>
        <w:t xml:space="preserve"> which will send a notice of electronic filing to the </w:t>
      </w:r>
      <w:r>
        <w:rPr>
          <w:rFonts w:ascii="Courier New" w:hAnsi="Courier New" w:cs="Courier New"/>
          <w:color w:val="auto"/>
        </w:rPr>
        <w:t>attached service list.</w:t>
      </w:r>
      <w:r w:rsidRPr="007810C8">
        <w:rPr>
          <w:rFonts w:ascii="Courier New" w:hAnsi="Courier New" w:cs="Courier New"/>
          <w:color w:val="auto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0"/>
        <w:gridCol w:w="4750"/>
      </w:tblGrid>
      <w:tr w:rsidR="003775C2" w:rsidRPr="007810C8" w14:paraId="756E7CEC" w14:textId="77777777" w:rsidTr="00BC53C6">
        <w:trPr>
          <w:trHeight w:val="504"/>
        </w:trPr>
        <w:tc>
          <w:tcPr>
            <w:tcW w:w="4610" w:type="dxa"/>
            <w:vAlign w:val="center"/>
          </w:tcPr>
          <w:p w14:paraId="6636529F" w14:textId="77777777" w:rsidR="003775C2" w:rsidRPr="007810C8" w:rsidRDefault="003775C2" w:rsidP="002637D5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750" w:type="dxa"/>
            <w:vAlign w:val="center"/>
          </w:tcPr>
          <w:p w14:paraId="4D0C8C48" w14:textId="4F3C3B72" w:rsidR="003775C2" w:rsidRPr="007810C8" w:rsidRDefault="003775C2" w:rsidP="002637D5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 w:rsidR="00761236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 w:rsidR="00761236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</w:t>
            </w:r>
            <w:r w:rsidR="00257C5F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a</w:t>
            </w:r>
            <w:r w:rsidR="00761236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m</w:t>
            </w:r>
            <w:r w:rsidR="00257C5F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e</w:t>
            </w:r>
            <w:proofErr w:type="spellEnd"/>
            <w:r w:rsidR="00761236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</w:tc>
      </w:tr>
    </w:tbl>
    <w:p w14:paraId="23356958" w14:textId="77777777" w:rsidR="00C4495B" w:rsidRDefault="00C4495B" w:rsidP="00C4495B">
      <w:pPr>
        <w:spacing w:before="240"/>
        <w:rPr>
          <w:rFonts w:ascii="Courier New" w:hAnsi="Courier New" w:cs="Courier New"/>
          <w:bCs/>
        </w:rPr>
      </w:pPr>
      <w:bookmarkStart w:id="12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53170FDD" w14:textId="77777777" w:rsidR="00C4495B" w:rsidRDefault="007208FF" w:rsidP="00C4495B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36" w:history="1">
        <w:r w:rsidR="00C4495B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TextBookDiscrimination.com/Guides/Briefs/Initial.html</w:t>
        </w:r>
      </w:hyperlink>
    </w:p>
    <w:bookmarkEnd w:id="12"/>
    <w:p w14:paraId="36C86249" w14:textId="77777777" w:rsidR="00C4495B" w:rsidRPr="007810C8" w:rsidRDefault="00C4495B" w:rsidP="00C4495B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7"/>
        <w:gridCol w:w="3293"/>
      </w:tblGrid>
      <w:tr w:rsidR="00C4495B" w:rsidRPr="007810C8" w14:paraId="7BDB943C" w14:textId="77777777" w:rsidTr="007208FF">
        <w:tc>
          <w:tcPr>
            <w:tcW w:w="6067" w:type="dxa"/>
            <w:tcBorders>
              <w:top w:val="single" w:sz="4" w:space="0" w:color="auto"/>
              <w:bottom w:val="single" w:sz="4" w:space="0" w:color="auto"/>
            </w:tcBorders>
          </w:tcPr>
          <w:p w14:paraId="406F4B8F" w14:textId="77777777" w:rsidR="00C4495B" w:rsidRPr="00E4136C" w:rsidRDefault="00C4495B" w:rsidP="00152AC5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8B279E7" w14:textId="77777777" w:rsidR="00C4495B" w:rsidRDefault="00C4495B" w:rsidP="00152AC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41FB5B4D" w14:textId="77777777" w:rsidR="00C4495B" w:rsidRDefault="00C4495B" w:rsidP="00152AC5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62EA5E48" w14:textId="77777777" w:rsidR="00C4495B" w:rsidRDefault="00C4495B" w:rsidP="00152AC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42FCAAB" w14:textId="77777777" w:rsidR="00C4495B" w:rsidRDefault="00C4495B" w:rsidP="00152AC5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87EEC25" w14:textId="77777777" w:rsidR="00C4495B" w:rsidRPr="00E4136C" w:rsidRDefault="00C4495B" w:rsidP="00152AC5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836221B" w14:textId="77777777" w:rsidR="00C4495B" w:rsidRDefault="00C4495B" w:rsidP="00152AC5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appellant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5FC73767" w14:textId="77777777" w:rsidR="00C4495B" w:rsidRPr="00005777" w:rsidRDefault="00C4495B" w:rsidP="00152AC5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293" w:type="dxa"/>
          </w:tcPr>
          <w:p w14:paraId="78A56333" w14:textId="77777777" w:rsidR="00C4495B" w:rsidRPr="007810C8" w:rsidRDefault="00C4495B" w:rsidP="00152AC5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293F96BF" w14:textId="77777777" w:rsidR="007208FF" w:rsidRDefault="007208FF" w:rsidP="007208FF">
      <w:pPr>
        <w:jc w:val="center"/>
        <w:sectPr w:rsidR="007208FF">
          <w:footerReference w:type="default" r:id="rId3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7208FF" w:rsidRPr="000C3158" w14:paraId="0F017B34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0786DDE7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3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5BFBA974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3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0A0AC5E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4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7208FF" w:rsidRPr="000C3158" w14:paraId="1F451753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6E02054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2954B5B0" wp14:editId="31CAFADA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39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39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08FF" w:rsidRPr="000C3158" w14:paraId="5907C83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89C98B4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6A9B0B27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4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7208FF" w:rsidRPr="000C3158" w14:paraId="0E4F3B8E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A99834F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7208FF" w:rsidRPr="000C3158" w14:paraId="3F2CB6CF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0AC5F80" w14:textId="77777777" w:rsidR="007208FF" w:rsidRPr="000C3158" w:rsidRDefault="007208F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30655D6" wp14:editId="3517C803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FD86BB8" w14:textId="77777777" w:rsidR="007208FF" w:rsidRPr="000C3158" w:rsidRDefault="007208FF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4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CA950DA" w14:textId="77777777" w:rsidR="007208FF" w:rsidRPr="000C3158" w:rsidRDefault="007208F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68FA153" w14:textId="77777777" w:rsidR="007208FF" w:rsidRPr="000C3158" w:rsidRDefault="007208FF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C60E9B0" wp14:editId="5CF1F388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42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08FF" w:rsidRPr="000C3158" w14:paraId="4EFD3E5D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16DEBE2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4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0FEF7EB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4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079E2C4" w14:textId="77777777" w:rsidR="007208FF" w:rsidRPr="000C3158" w:rsidRDefault="007208FF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4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31D2B39D" w14:textId="77777777" w:rsidR="00C4495B" w:rsidRDefault="00C4495B" w:rsidP="00C4495B">
      <w:pPr>
        <w:rPr>
          <w:rFonts w:ascii="Courier New" w:hAnsi="Courier New" w:cs="Courier New"/>
        </w:rPr>
      </w:pPr>
      <w:bookmarkStart w:id="13" w:name="_GoBack"/>
      <w:bookmarkEnd w:id="13"/>
    </w:p>
    <w:sectPr w:rsidR="00C4495B" w:rsidSect="00072C43">
      <w:footerReference w:type="default" r:id="rId46"/>
      <w:pgSz w:w="12240" w:h="15840"/>
      <w:pgMar w:top="1440" w:right="1440" w:bottom="1440" w:left="1440" w:header="720" w:footer="720" w:gutter="0"/>
      <w:pgNumType w:start="49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F9890D" w14:textId="77777777" w:rsidR="00761236" w:rsidRDefault="00761236" w:rsidP="00283C5F">
      <w:pPr>
        <w:spacing w:after="0" w:line="240" w:lineRule="auto"/>
      </w:pPr>
      <w:r>
        <w:separator/>
      </w:r>
    </w:p>
  </w:endnote>
  <w:endnote w:type="continuationSeparator" w:id="0">
    <w:p w14:paraId="6428AAD5" w14:textId="77777777" w:rsidR="00761236" w:rsidRDefault="00761236" w:rsidP="00283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2B844" w14:textId="77777777" w:rsidR="007208FF" w:rsidRPr="00C41F43" w:rsidRDefault="007208FF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5ED3E04B" w14:textId="77777777" w:rsidR="007208FF" w:rsidRDefault="007208FF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0150840D" w14:textId="77777777" w:rsidR="007208FF" w:rsidRPr="00FF6121" w:rsidRDefault="007208FF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2D1EE3" w14:textId="2F068C42" w:rsidR="007208FF" w:rsidRPr="00FF6121" w:rsidRDefault="007208FF" w:rsidP="00CE33EF">
    <w:pPr>
      <w:pStyle w:val="Footer"/>
      <w:jc w:val="center"/>
      <w:rPr>
        <w:rFonts w:ascii="Courier New" w:hAnsi="Courier New" w:cs="Courier New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8437C" w14:textId="00599F26" w:rsidR="00761236" w:rsidRDefault="00761236" w:rsidP="00C84A60">
    <w:pPr>
      <w:pStyle w:val="Footer"/>
    </w:pPr>
    <w:r>
      <w:t>Volume 01 | Item 01 | Page 000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E01A3" w14:textId="0016F2F7" w:rsidR="00761236" w:rsidRDefault="00761236" w:rsidP="00C84A60">
    <w:pPr>
      <w:pStyle w:val="Footer"/>
    </w:pPr>
    <w:r>
      <w:t>Volume 01 | Item 01 | Page 0016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9388F" w14:textId="0CFD91C7" w:rsidR="00761236" w:rsidRDefault="00761236" w:rsidP="00C84A60">
    <w:pPr>
      <w:pStyle w:val="Footer"/>
    </w:pPr>
    <w:r>
      <w:t>Volume 01 | Item 02 | Page 0039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BD659" w14:textId="200E5C48" w:rsidR="00761236" w:rsidRDefault="00761236" w:rsidP="00C84A60">
    <w:pPr>
      <w:pStyle w:val="Footer"/>
    </w:pPr>
    <w:r>
      <w:t>Volume 01 | Item 03 | Page 0131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A003A" w14:textId="14994C67" w:rsidR="00761236" w:rsidRPr="00CF05DE" w:rsidRDefault="00761236" w:rsidP="00CF05DE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FAAD4" w14:textId="6E154E3F" w:rsidR="00761236" w:rsidRDefault="00761236" w:rsidP="00C84A60">
    <w:pPr>
      <w:pStyle w:val="Footer"/>
    </w:pPr>
    <w:r>
      <w:t>Volume SR | Item 01 | Page 0305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1EAF8" w14:textId="77777777" w:rsidR="00761236" w:rsidRPr="00CF05DE" w:rsidRDefault="00761236" w:rsidP="00CF05DE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A92BB" w14:textId="66687B21" w:rsidR="00761236" w:rsidRDefault="00761236" w:rsidP="00C84A60">
    <w:pPr>
      <w:pStyle w:val="Footer"/>
    </w:pPr>
    <w:r>
      <w:t>Volume PR | Item 01 | Page 0341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9D5A8" w14:textId="52F37365" w:rsidR="007208FF" w:rsidRPr="00FF6121" w:rsidRDefault="007208FF" w:rsidP="00CE33EF">
    <w:pPr>
      <w:pStyle w:val="Footer"/>
      <w:jc w:val="center"/>
      <w:rPr>
        <w:rFonts w:ascii="Courier New" w:hAnsi="Courier New" w:cs="Courier New"/>
        <w:sz w:val="16"/>
        <w:szCs w:val="16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F47C7" w14:textId="65C44441" w:rsidR="00761236" w:rsidRDefault="00761236" w:rsidP="00C84A60">
    <w:pPr>
      <w:pStyle w:val="Footer"/>
    </w:pPr>
    <w:r>
      <w:t>Page 0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36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381DFD" w14:textId="77777777" w:rsidR="00761236" w:rsidRDefault="00761236" w:rsidP="00283C5F">
      <w:pPr>
        <w:spacing w:after="0" w:line="240" w:lineRule="auto"/>
      </w:pPr>
      <w:r>
        <w:separator/>
      </w:r>
    </w:p>
  </w:footnote>
  <w:footnote w:type="continuationSeparator" w:id="0">
    <w:p w14:paraId="2D63DDC0" w14:textId="77777777" w:rsidR="00761236" w:rsidRDefault="00761236" w:rsidP="00283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6775A" w14:textId="77777777" w:rsidR="00761236" w:rsidRDefault="007612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83196" w14:textId="77777777" w:rsidR="00761236" w:rsidRDefault="007612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45688F" w14:textId="77777777" w:rsidR="00761236" w:rsidRDefault="007612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CBFE32" w14:textId="77777777" w:rsidR="00761236" w:rsidRDefault="007612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2B"/>
    <w:rsid w:val="000159E9"/>
    <w:rsid w:val="00062ABF"/>
    <w:rsid w:val="00072C43"/>
    <w:rsid w:val="00076176"/>
    <w:rsid w:val="000A56A5"/>
    <w:rsid w:val="000B0B3E"/>
    <w:rsid w:val="000D0EA7"/>
    <w:rsid w:val="000F0F05"/>
    <w:rsid w:val="00187C65"/>
    <w:rsid w:val="001B6A29"/>
    <w:rsid w:val="001D7B7D"/>
    <w:rsid w:val="001F0B19"/>
    <w:rsid w:val="00223410"/>
    <w:rsid w:val="00257C5F"/>
    <w:rsid w:val="002637D5"/>
    <w:rsid w:val="00274052"/>
    <w:rsid w:val="00274B38"/>
    <w:rsid w:val="00283C5F"/>
    <w:rsid w:val="002B5BB6"/>
    <w:rsid w:val="002D32D7"/>
    <w:rsid w:val="002D7674"/>
    <w:rsid w:val="002E1CF0"/>
    <w:rsid w:val="002F67B4"/>
    <w:rsid w:val="002F6E77"/>
    <w:rsid w:val="0031159F"/>
    <w:rsid w:val="003340C5"/>
    <w:rsid w:val="003453BC"/>
    <w:rsid w:val="00356E85"/>
    <w:rsid w:val="00372A55"/>
    <w:rsid w:val="003775C2"/>
    <w:rsid w:val="003B6A96"/>
    <w:rsid w:val="003C26EF"/>
    <w:rsid w:val="003E1152"/>
    <w:rsid w:val="004166A5"/>
    <w:rsid w:val="00451DA7"/>
    <w:rsid w:val="0046141C"/>
    <w:rsid w:val="004716AD"/>
    <w:rsid w:val="004719EE"/>
    <w:rsid w:val="00487B99"/>
    <w:rsid w:val="00497C4D"/>
    <w:rsid w:val="00506861"/>
    <w:rsid w:val="00565114"/>
    <w:rsid w:val="00570807"/>
    <w:rsid w:val="00572359"/>
    <w:rsid w:val="005C2CB1"/>
    <w:rsid w:val="00602568"/>
    <w:rsid w:val="00614B43"/>
    <w:rsid w:val="00617A9A"/>
    <w:rsid w:val="00637690"/>
    <w:rsid w:val="00680AAC"/>
    <w:rsid w:val="00682BE1"/>
    <w:rsid w:val="0069115F"/>
    <w:rsid w:val="006A2C02"/>
    <w:rsid w:val="006A68FB"/>
    <w:rsid w:val="006B584D"/>
    <w:rsid w:val="006C08FE"/>
    <w:rsid w:val="006C1076"/>
    <w:rsid w:val="006E2BFD"/>
    <w:rsid w:val="006E4D44"/>
    <w:rsid w:val="0070082B"/>
    <w:rsid w:val="007208FF"/>
    <w:rsid w:val="00732283"/>
    <w:rsid w:val="00746D2E"/>
    <w:rsid w:val="007472DF"/>
    <w:rsid w:val="007502A0"/>
    <w:rsid w:val="00761236"/>
    <w:rsid w:val="00786AB0"/>
    <w:rsid w:val="00793037"/>
    <w:rsid w:val="008014BC"/>
    <w:rsid w:val="00804F3D"/>
    <w:rsid w:val="00855A63"/>
    <w:rsid w:val="00855CEF"/>
    <w:rsid w:val="00872988"/>
    <w:rsid w:val="00882D1B"/>
    <w:rsid w:val="008A39C8"/>
    <w:rsid w:val="008F3866"/>
    <w:rsid w:val="008F6B2A"/>
    <w:rsid w:val="009046A0"/>
    <w:rsid w:val="00906539"/>
    <w:rsid w:val="00942C4F"/>
    <w:rsid w:val="00954D46"/>
    <w:rsid w:val="00975F7A"/>
    <w:rsid w:val="00976191"/>
    <w:rsid w:val="009D4AB1"/>
    <w:rsid w:val="009E0D03"/>
    <w:rsid w:val="009F5898"/>
    <w:rsid w:val="00A07BDE"/>
    <w:rsid w:val="00A11A5B"/>
    <w:rsid w:val="00A14DBF"/>
    <w:rsid w:val="00A1651E"/>
    <w:rsid w:val="00A9243B"/>
    <w:rsid w:val="00AE6830"/>
    <w:rsid w:val="00B1489B"/>
    <w:rsid w:val="00B54322"/>
    <w:rsid w:val="00B7055F"/>
    <w:rsid w:val="00BC53C6"/>
    <w:rsid w:val="00BE3C8D"/>
    <w:rsid w:val="00BF1EC6"/>
    <w:rsid w:val="00C105B7"/>
    <w:rsid w:val="00C3593B"/>
    <w:rsid w:val="00C4495B"/>
    <w:rsid w:val="00C50932"/>
    <w:rsid w:val="00C72198"/>
    <w:rsid w:val="00C84A60"/>
    <w:rsid w:val="00CB6C1A"/>
    <w:rsid w:val="00CD64EA"/>
    <w:rsid w:val="00CD6F5C"/>
    <w:rsid w:val="00CE16BC"/>
    <w:rsid w:val="00CE3DE2"/>
    <w:rsid w:val="00CF05DE"/>
    <w:rsid w:val="00D733AD"/>
    <w:rsid w:val="00D825B1"/>
    <w:rsid w:val="00DA1A50"/>
    <w:rsid w:val="00DA3546"/>
    <w:rsid w:val="00DC114C"/>
    <w:rsid w:val="00E0100F"/>
    <w:rsid w:val="00E53C13"/>
    <w:rsid w:val="00E67103"/>
    <w:rsid w:val="00E8094A"/>
    <w:rsid w:val="00EB56D7"/>
    <w:rsid w:val="00EC5DB2"/>
    <w:rsid w:val="00F00A4A"/>
    <w:rsid w:val="00F12478"/>
    <w:rsid w:val="00F33C58"/>
    <w:rsid w:val="00F748D4"/>
    <w:rsid w:val="00F90942"/>
    <w:rsid w:val="00F91587"/>
    <w:rsid w:val="00F96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83C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3C5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283C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C5F"/>
    <w:rPr>
      <w:rFonts w:eastAsia="MS Mincho"/>
    </w:rPr>
  </w:style>
  <w:style w:type="character" w:styleId="Hyperlink">
    <w:name w:val="Hyperlink"/>
    <w:basedOn w:val="DefaultParagraphFont"/>
    <w:uiPriority w:val="99"/>
    <w:unhideWhenUsed/>
    <w:rsid w:val="00614B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B43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637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5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footer" Target="footer2.xml"/><Relationship Id="rId26" Type="http://schemas.openxmlformats.org/officeDocument/2006/relationships/header" Target="header2.xml"/><Relationship Id="rId39" Type="http://schemas.openxmlformats.org/officeDocument/2006/relationships/hyperlink" Target="https://textbookdiscrimination.com/Sell/Templates?tbdMrk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cf.flmd.uscourts.gov/" TargetMode="External"/><Relationship Id="rId34" Type="http://schemas.openxmlformats.org/officeDocument/2006/relationships/hyperlink" Target="https://ecf.flmd.uscourts.gov/" TargetMode="External"/><Relationship Id="rId42" Type="http://schemas.openxmlformats.org/officeDocument/2006/relationships/hyperlink" Target="https://textbookdiscrimination.com/Sell/Templates?tbdMrkt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textbookdiscrimination.com/Shop/?tbdMrkt" TargetMode="External"/><Relationship Id="rId12" Type="http://schemas.openxmlformats.org/officeDocument/2006/relationships/hyperlink" Target="https://textbookdiscrimination.com/Buy/Templates/?tbdMrkt" TargetMode="External"/><Relationship Id="rId17" Type="http://schemas.openxmlformats.org/officeDocument/2006/relationships/hyperlink" Target="http://TextBookDiscrimination.com" TargetMode="External"/><Relationship Id="rId25" Type="http://schemas.openxmlformats.org/officeDocument/2006/relationships/hyperlink" Target="https://ecf.flmd.uscourts.gov/" TargetMode="External"/><Relationship Id="rId33" Type="http://schemas.openxmlformats.org/officeDocument/2006/relationships/footer" Target="footer9.xml"/><Relationship Id="rId38" Type="http://schemas.openxmlformats.org/officeDocument/2006/relationships/hyperlink" Target="https://textbookdiscrimination.com/Buy/Templates/?tbdMrkt" TargetMode="External"/><Relationship Id="rId46" Type="http://schemas.openxmlformats.org/officeDocument/2006/relationships/footer" Target="footer12.xml"/><Relationship Id="rId2" Type="http://schemas.openxmlformats.org/officeDocument/2006/relationships/settings" Target="settings.xml"/><Relationship Id="rId16" Type="http://schemas.openxmlformats.org/officeDocument/2006/relationships/hyperlink" Target="mailto:Justice.Actuarial@gmail.com" TargetMode="External"/><Relationship Id="rId20" Type="http://schemas.openxmlformats.org/officeDocument/2006/relationships/footer" Target="footer3.xml"/><Relationship Id="rId29" Type="http://schemas.openxmlformats.org/officeDocument/2006/relationships/footer" Target="footer7.xml"/><Relationship Id="rId41" Type="http://schemas.openxmlformats.org/officeDocument/2006/relationships/hyperlink" Target="https://textbookdiscrimination.com/?tbdMrkt" TargetMode="External"/><Relationship Id="rId1" Type="http://schemas.openxmlformats.org/officeDocument/2006/relationships/styles" Target="styles.xml"/><Relationship Id="rId6" Type="http://schemas.openxmlformats.org/officeDocument/2006/relationships/hyperlink" Target="https://textbookdiscrimination.com/Sell/Templates?tbdMrkt" TargetMode="External"/><Relationship Id="rId11" Type="http://schemas.openxmlformats.org/officeDocument/2006/relationships/hyperlink" Target="https://textbookdiscrimination.com/Sell/Templates?tbdMrkt" TargetMode="External"/><Relationship Id="rId24" Type="http://schemas.openxmlformats.org/officeDocument/2006/relationships/footer" Target="footer5.xml"/><Relationship Id="rId32" Type="http://schemas.openxmlformats.org/officeDocument/2006/relationships/header" Target="header4.xml"/><Relationship Id="rId37" Type="http://schemas.openxmlformats.org/officeDocument/2006/relationships/footer" Target="footer11.xml"/><Relationship Id="rId40" Type="http://schemas.openxmlformats.org/officeDocument/2006/relationships/hyperlink" Target="https://textbookdiscrimination.com/Shop/?tbdMrkt" TargetMode="External"/><Relationship Id="rId45" Type="http://schemas.openxmlformats.org/officeDocument/2006/relationships/hyperlink" Target="https://textbookdiscrimination.com/Shop/?tbdSmp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23" Type="http://schemas.openxmlformats.org/officeDocument/2006/relationships/hyperlink" Target="https://ecf.flmd.uscourts.gov/" TargetMode="External"/><Relationship Id="rId28" Type="http://schemas.openxmlformats.org/officeDocument/2006/relationships/header" Target="header3.xml"/><Relationship Id="rId36" Type="http://schemas.openxmlformats.org/officeDocument/2006/relationships/hyperlink" Target="https://textbookdiscrimination.com/Guides/Briefs/Initial.html?tmp" TargetMode="Externa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31" Type="http://schemas.openxmlformats.org/officeDocument/2006/relationships/footer" Target="footer8.xml"/><Relationship Id="rId44" Type="http://schemas.openxmlformats.org/officeDocument/2006/relationships/hyperlink" Target="https://textbookdiscrimination.com/Sell/Templates?tbdMrk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extbookdiscrimination.com/?tbdMrkt" TargetMode="External"/><Relationship Id="rId14" Type="http://schemas.openxmlformats.org/officeDocument/2006/relationships/hyperlink" Target="https://textbookdiscrimination.com/Shop/?tbdSmp" TargetMode="External"/><Relationship Id="rId22" Type="http://schemas.openxmlformats.org/officeDocument/2006/relationships/footer" Target="footer4.xml"/><Relationship Id="rId27" Type="http://schemas.openxmlformats.org/officeDocument/2006/relationships/footer" Target="footer6.xml"/><Relationship Id="rId30" Type="http://schemas.openxmlformats.org/officeDocument/2006/relationships/hyperlink" Target="https://ecf.flmd.uscourts.gov/" TargetMode="External"/><Relationship Id="rId35" Type="http://schemas.openxmlformats.org/officeDocument/2006/relationships/footer" Target="footer10.xml"/><Relationship Id="rId43" Type="http://schemas.openxmlformats.org/officeDocument/2006/relationships/hyperlink" Target="https://textbookdiscrimination.com/Buy/Templates/?tbdMrkt" TargetMode="External"/><Relationship Id="rId48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0h_Notice_004_Appendix_01.dotx</Template>
  <TotalTime>9</TotalTime>
  <Pages>17</Pages>
  <Words>1177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TBD | Templates | Appendix | CA11</vt:lpstr>
    </vt:vector>
  </TitlesOfParts>
  <Company>TBD Corporation</Company>
  <LinksUpToDate>false</LinksUpToDate>
  <CharactersWithSpaces>7872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TBD | Templates | Appendix | CA11</dc:title>
  <dc:subject>Makere v Allstate</dc:subject>
  <dc:creator>TextBookDiscrimination.com®</dc:creator>
  <cp:keywords>Discrimination; Civil; Legal; Lawsuits; ADA; ADEA; EPA; FCRA; FFHA; FHA; GINA; Title VII; EPA; FCHR; DOAH;</cp:keywords>
  <dc:description>Appeal from District Court</dc:description>
  <cp:lastModifiedBy>THNK</cp:lastModifiedBy>
  <cp:revision>5</cp:revision>
  <cp:lastPrinted>2022-12-06T14:29:00Z</cp:lastPrinted>
  <dcterms:created xsi:type="dcterms:W3CDTF">2023-10-16T23:46:00Z</dcterms:created>
  <dcterms:modified xsi:type="dcterms:W3CDTF">2025-02-07T22:18:00Z</dcterms:modified>
  <cp:category>42 USC §1981;§760 FS;Title VII;EPA</cp:category>
</cp:coreProperties>
</file>