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EE138B" w:rsidRPr="000C3158" w14:paraId="41AC873E"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p w14:paraId="2FEAD39A" w14:textId="77777777" w:rsidR="00EE138B" w:rsidRPr="000C3158" w:rsidRDefault="00EE138B"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5EC481E7" w14:textId="77777777" w:rsidR="00EE138B" w:rsidRPr="000C3158" w:rsidRDefault="00EE138B"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33B85548" w14:textId="77777777" w:rsidR="00EE138B" w:rsidRPr="000C3158" w:rsidRDefault="00EE138B"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EE138B" w:rsidRPr="000C3158" w14:paraId="65FAA4CE" w14:textId="77777777" w:rsidTr="00512ED6">
        <w:trPr>
          <w:gridBefore w:val="1"/>
          <w:gridAfter w:val="1"/>
          <w:wBefore w:w="630" w:type="dxa"/>
          <w:wAfter w:w="810" w:type="dxa"/>
          <w:trHeight w:val="7920"/>
        </w:trPr>
        <w:tc>
          <w:tcPr>
            <w:tcW w:w="9360" w:type="dxa"/>
            <w:gridSpan w:val="7"/>
            <w:shd w:val="clear" w:color="auto" w:fill="FAFAFA"/>
            <w:vAlign w:val="center"/>
          </w:tcPr>
          <w:p w14:paraId="12CD386F" w14:textId="77777777" w:rsidR="00EE138B" w:rsidRPr="000C3158" w:rsidRDefault="00EE138B" w:rsidP="00512ED6">
            <w:pPr>
              <w:jc w:val="center"/>
              <w:rPr>
                <w:rFonts w:ascii="Courier New" w:hAnsi="Courier New" w:cs="Courier New"/>
              </w:rPr>
            </w:pPr>
            <w:r w:rsidRPr="000C3158">
              <w:rPr>
                <w:rFonts w:ascii="Courier New" w:hAnsi="Courier New" w:cs="Courier New"/>
                <w:noProof/>
              </w:rPr>
              <w:drawing>
                <wp:inline distT="0" distB="0" distL="0" distR="0" wp14:anchorId="58DF03F7" wp14:editId="7EA7EE1F">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EE138B" w:rsidRPr="000C3158" w14:paraId="7C0C3045" w14:textId="77777777" w:rsidTr="00512ED6">
        <w:trPr>
          <w:gridBefore w:val="1"/>
          <w:gridAfter w:val="1"/>
          <w:wBefore w:w="630" w:type="dxa"/>
          <w:wAfter w:w="810" w:type="dxa"/>
        </w:trPr>
        <w:tc>
          <w:tcPr>
            <w:tcW w:w="9360" w:type="dxa"/>
            <w:gridSpan w:val="7"/>
            <w:shd w:val="clear" w:color="auto" w:fill="FAFAFA"/>
            <w:vAlign w:val="center"/>
          </w:tcPr>
          <w:p w14:paraId="5B9172AA" w14:textId="77777777" w:rsidR="00EE138B" w:rsidRPr="000C3158" w:rsidRDefault="00EE138B"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75E8B8F3" w14:textId="77777777" w:rsidR="00EE138B" w:rsidRPr="000C3158" w:rsidRDefault="00EE138B"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EE138B" w:rsidRPr="000C3158" w14:paraId="1C780B18" w14:textId="77777777" w:rsidTr="00512ED6">
        <w:trPr>
          <w:gridBefore w:val="1"/>
          <w:gridAfter w:val="1"/>
          <w:wBefore w:w="630" w:type="dxa"/>
          <w:wAfter w:w="810" w:type="dxa"/>
          <w:trHeight w:val="1440"/>
        </w:trPr>
        <w:tc>
          <w:tcPr>
            <w:tcW w:w="9360" w:type="dxa"/>
            <w:gridSpan w:val="7"/>
            <w:shd w:val="clear" w:color="auto" w:fill="FAFAFA"/>
            <w:vAlign w:val="center"/>
          </w:tcPr>
          <w:p w14:paraId="7AA4B9C7" w14:textId="77777777" w:rsidR="00EE138B" w:rsidRPr="000C3158" w:rsidRDefault="00EE138B" w:rsidP="00512ED6">
            <w:pPr>
              <w:jc w:val="center"/>
              <w:rPr>
                <w:rFonts w:ascii="Courier New" w:hAnsi="Courier New" w:cs="Courier New"/>
              </w:rPr>
            </w:pPr>
          </w:p>
        </w:tc>
      </w:tr>
      <w:tr w:rsidR="00EE138B" w:rsidRPr="000C3158" w14:paraId="4F1B8C75" w14:textId="77777777" w:rsidTr="00512ED6">
        <w:trPr>
          <w:gridBefore w:val="1"/>
          <w:gridAfter w:val="1"/>
          <w:wBefore w:w="630" w:type="dxa"/>
          <w:wAfter w:w="810" w:type="dxa"/>
        </w:trPr>
        <w:tc>
          <w:tcPr>
            <w:tcW w:w="1080" w:type="dxa"/>
            <w:shd w:val="clear" w:color="auto" w:fill="FAFAFA"/>
            <w:vAlign w:val="center"/>
          </w:tcPr>
          <w:p w14:paraId="444E5EAD" w14:textId="77777777" w:rsidR="00EE138B" w:rsidRPr="000C3158" w:rsidRDefault="00EE138B"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B6721D6" wp14:editId="0E89CAEA">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0D92ED37" w14:textId="77777777" w:rsidR="00EE138B" w:rsidRPr="000C3158" w:rsidRDefault="00EE138B"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58A30CB4" w14:textId="77777777" w:rsidR="00EE138B" w:rsidRPr="000C3158" w:rsidRDefault="00EE138B"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022B384D" w14:textId="77777777" w:rsidR="00EE138B" w:rsidRPr="000C3158" w:rsidRDefault="00EE138B"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73A2103" wp14:editId="6C115E28">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EE138B" w:rsidRPr="000C3158" w14:paraId="21E69EBE" w14:textId="77777777" w:rsidTr="00512ED6">
        <w:tc>
          <w:tcPr>
            <w:tcW w:w="3600" w:type="dxa"/>
            <w:gridSpan w:val="3"/>
            <w:tcBorders>
              <w:right w:val="single" w:sz="24" w:space="0" w:color="FFFFFF" w:themeColor="background1"/>
            </w:tcBorders>
            <w:shd w:val="clear" w:color="auto" w:fill="000000" w:themeFill="text1"/>
            <w:vAlign w:val="center"/>
          </w:tcPr>
          <w:p w14:paraId="6EE83DF8" w14:textId="77777777" w:rsidR="00EE138B" w:rsidRPr="000C3158" w:rsidRDefault="00EE138B"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5E9E3F4A" w14:textId="77777777" w:rsidR="00EE138B" w:rsidRPr="000C3158" w:rsidRDefault="00EE138B"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77EEDECF" w14:textId="77777777" w:rsidR="00EE138B" w:rsidRPr="000C3158" w:rsidRDefault="00EE138B"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27649619" w14:textId="77777777" w:rsidR="00EE138B" w:rsidRPr="000C3158" w:rsidRDefault="00EE138B" w:rsidP="00EE138B">
      <w:pPr>
        <w:jc w:val="center"/>
        <w:rPr>
          <w:rFonts w:ascii="Courier New" w:hAnsi="Courier New" w:cs="Courier New"/>
        </w:rPr>
        <w:sectPr w:rsidR="00EE138B" w:rsidRPr="000C3158">
          <w:footerReference w:type="default" r:id="rId17"/>
          <w:pgSz w:w="12240" w:h="15840"/>
          <w:pgMar w:top="1440" w:right="1440" w:bottom="1440" w:left="1440" w:header="720" w:footer="720" w:gutter="0"/>
          <w:cols w:space="720"/>
          <w:docGrid w:linePitch="360"/>
        </w:sectPr>
      </w:pPr>
    </w:p>
    <w:bookmarkEnd w:id="2"/>
    <w:p w14:paraId="6CEC6941" w14:textId="74A4F783" w:rsidR="0070082B" w:rsidRPr="004D7AA6" w:rsidRDefault="00561300" w:rsidP="0070082B">
      <w:pPr>
        <w:pStyle w:val="Default"/>
        <w:jc w:val="center"/>
        <w:rPr>
          <w:rFonts w:ascii="Courier New" w:hAnsi="Courier New" w:cs="Courier New"/>
          <w:bCs/>
        </w:rPr>
      </w:pPr>
      <w:r>
        <w:rPr>
          <w:rFonts w:ascii="Courier New" w:hAnsi="Courier New" w:cs="Courier New"/>
          <w:bCs/>
        </w:rPr>
        <w:lastRenderedPageBreak/>
        <w:t>UNITED</w:t>
      </w:r>
      <w:r w:rsidR="005F4069">
        <w:rPr>
          <w:rFonts w:ascii="Courier New" w:hAnsi="Courier New" w:cs="Courier New"/>
          <w:bCs/>
        </w:rPr>
        <w:t xml:space="preserve"> </w:t>
      </w:r>
      <w:r>
        <w:rPr>
          <w:rFonts w:ascii="Courier New" w:hAnsi="Courier New" w:cs="Courier New"/>
          <w:bCs/>
        </w:rPr>
        <w:t>STATE</w:t>
      </w:r>
      <w:r w:rsidR="00913E8C">
        <w:rPr>
          <w:rFonts w:ascii="Courier New" w:hAnsi="Courier New" w:cs="Courier New"/>
          <w:bCs/>
        </w:rPr>
        <w:t>S</w:t>
      </w:r>
      <w:r w:rsidR="005F4069">
        <w:rPr>
          <w:rFonts w:ascii="Courier New" w:hAnsi="Courier New" w:cs="Courier New"/>
          <w:bCs/>
        </w:rPr>
        <w:t xml:space="preserve"> </w:t>
      </w:r>
      <w:r>
        <w:rPr>
          <w:rFonts w:ascii="Courier New" w:hAnsi="Courier New" w:cs="Courier New"/>
          <w:bCs/>
        </w:rPr>
        <w:t>DISTRICT</w:t>
      </w:r>
      <w:r w:rsidR="005F4069">
        <w:rPr>
          <w:rFonts w:ascii="Courier New" w:hAnsi="Courier New" w:cs="Courier New"/>
          <w:bCs/>
        </w:rPr>
        <w:t xml:space="preserve"> </w:t>
      </w:r>
      <w:r>
        <w:rPr>
          <w:rFonts w:ascii="Courier New" w:hAnsi="Courier New" w:cs="Courier New"/>
          <w:bCs/>
        </w:rPr>
        <w:t>COURT</w:t>
      </w:r>
    </w:p>
    <w:p w14:paraId="4AFC47EA" w14:textId="77F5FE9B" w:rsidR="00561300" w:rsidRPr="004D7AA6" w:rsidRDefault="00FB037D" w:rsidP="0070082B">
      <w:pPr>
        <w:pStyle w:val="Default"/>
        <w:jc w:val="center"/>
        <w:rPr>
          <w:rFonts w:ascii="Courier New" w:hAnsi="Courier New" w:cs="Courier New"/>
          <w:bCs/>
        </w:rPr>
      </w:pPr>
      <w:r>
        <w:rPr>
          <w:rFonts w:ascii="Courier New" w:hAnsi="Courier New" w:cs="Courier New"/>
          <w:bCs/>
        </w:rPr>
        <w:t>[</w:t>
      </w:r>
      <w:proofErr w:type="spellStart"/>
      <w:r>
        <w:rPr>
          <w:rFonts w:ascii="Courier New" w:hAnsi="Courier New" w:cs="Courier New"/>
          <w:bCs/>
        </w:rPr>
        <w:t>courtDistrict</w:t>
      </w:r>
      <w:proofErr w:type="spellEnd"/>
      <w:r>
        <w:rPr>
          <w:rFonts w:ascii="Courier New" w:hAnsi="Courier New" w:cs="Courier New"/>
          <w:bCs/>
        </w:rPr>
        <w:t>], [</w:t>
      </w:r>
      <w:proofErr w:type="spellStart"/>
      <w:r>
        <w:rPr>
          <w:rFonts w:ascii="Courier New" w:hAnsi="Courier New" w:cs="Courier New"/>
          <w:bCs/>
        </w:rPr>
        <w:t>courtDivision</w:t>
      </w:r>
      <w:proofErr w:type="spellEnd"/>
      <w:r>
        <w:rPr>
          <w:rFonts w:ascii="Courier New" w:hAnsi="Courier New" w:cs="Courier New"/>
          <w:bCs/>
        </w:rPr>
        <w:t>]</w:t>
      </w:r>
    </w:p>
    <w:p w14:paraId="3838C254" w14:textId="77777777" w:rsidR="0070082B" w:rsidRPr="00602568" w:rsidRDefault="0070082B" w:rsidP="0070082B">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FB037D" w:rsidRPr="00602568" w14:paraId="5785BB19" w14:textId="77777777" w:rsidTr="00561300">
        <w:trPr>
          <w:trHeight w:val="504"/>
          <w:jc w:val="center"/>
        </w:trPr>
        <w:tc>
          <w:tcPr>
            <w:tcW w:w="4680" w:type="dxa"/>
          </w:tcPr>
          <w:p w14:paraId="7483EBC7" w14:textId="50145756" w:rsidR="00FB037D" w:rsidRPr="00602568" w:rsidRDefault="00FB037D" w:rsidP="00FB037D">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03F91447" w14:textId="11DBF89E" w:rsidR="00FB037D" w:rsidRPr="00602568" w:rsidRDefault="00FB037D" w:rsidP="00FB037D">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058B9953" w14:textId="4FDACD69" w:rsidR="00FB037D" w:rsidRPr="00F917E4" w:rsidRDefault="00FB037D" w:rsidP="00FB037D">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FB037D" w:rsidRPr="00602568" w14:paraId="39249451" w14:textId="77777777" w:rsidTr="00561300">
        <w:trPr>
          <w:trHeight w:val="504"/>
          <w:jc w:val="center"/>
        </w:trPr>
        <w:tc>
          <w:tcPr>
            <w:tcW w:w="4680" w:type="dxa"/>
            <w:vAlign w:val="center"/>
          </w:tcPr>
          <w:p w14:paraId="4067A5E5" w14:textId="633B1B2E" w:rsidR="00FB037D" w:rsidRPr="00602568" w:rsidRDefault="00FB037D" w:rsidP="00FB037D">
            <w:pPr>
              <w:pStyle w:val="Default"/>
              <w:ind w:left="720"/>
              <w:rPr>
                <w:rFonts w:ascii="Courier New" w:hAnsi="Courier New" w:cs="Courier New"/>
              </w:rPr>
            </w:pPr>
            <w:r>
              <w:rPr>
                <w:rFonts w:ascii="Courier New" w:hAnsi="Courier New" w:cs="Courier New"/>
              </w:rPr>
              <w:t>Plaintiff</w:t>
            </w:r>
          </w:p>
        </w:tc>
        <w:tc>
          <w:tcPr>
            <w:tcW w:w="361" w:type="dxa"/>
            <w:vAlign w:val="center"/>
          </w:tcPr>
          <w:p w14:paraId="635406AD" w14:textId="14B03FAB" w:rsidR="00FB037D" w:rsidRPr="00602568" w:rsidRDefault="00FB037D" w:rsidP="00FB037D">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990F570" w14:textId="07B64CB4" w:rsidR="00FB037D" w:rsidRPr="00561300" w:rsidRDefault="00FB037D" w:rsidP="00FB037D">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FB037D" w:rsidRPr="00602568" w14:paraId="1FDE5915" w14:textId="77777777" w:rsidTr="00BB00D6">
        <w:trPr>
          <w:trHeight w:val="504"/>
          <w:jc w:val="center"/>
        </w:trPr>
        <w:tc>
          <w:tcPr>
            <w:tcW w:w="4680" w:type="dxa"/>
          </w:tcPr>
          <w:p w14:paraId="4B5ABDF8" w14:textId="77777777" w:rsidR="00FB037D" w:rsidRPr="00602568" w:rsidRDefault="00FB037D" w:rsidP="00FB037D">
            <w:pPr>
              <w:pStyle w:val="Default"/>
              <w:rPr>
                <w:rFonts w:ascii="Courier New" w:hAnsi="Courier New" w:cs="Courier New"/>
              </w:rPr>
            </w:pPr>
          </w:p>
        </w:tc>
        <w:tc>
          <w:tcPr>
            <w:tcW w:w="361" w:type="dxa"/>
            <w:vAlign w:val="center"/>
          </w:tcPr>
          <w:p w14:paraId="7336A510" w14:textId="35BBEE8B" w:rsidR="00FB037D" w:rsidRPr="00602568" w:rsidRDefault="00FB037D" w:rsidP="00FB037D">
            <w:pPr>
              <w:pStyle w:val="Default"/>
              <w:jc w:val="center"/>
              <w:rPr>
                <w:rFonts w:ascii="Courier New" w:hAnsi="Courier New" w:cs="Courier New"/>
              </w:rPr>
            </w:pPr>
            <w:r w:rsidRPr="00602568">
              <w:rPr>
                <w:rFonts w:ascii="Courier New" w:hAnsi="Courier New" w:cs="Courier New"/>
              </w:rPr>
              <w:t>)</w:t>
            </w:r>
          </w:p>
        </w:tc>
        <w:tc>
          <w:tcPr>
            <w:tcW w:w="2339" w:type="dxa"/>
          </w:tcPr>
          <w:p w14:paraId="3A4BFCD4" w14:textId="77777777" w:rsidR="00FB037D" w:rsidRPr="00F915B7" w:rsidRDefault="00FB037D" w:rsidP="00FB037D">
            <w:pPr>
              <w:pStyle w:val="Default"/>
              <w:ind w:left="-100" w:right="260"/>
              <w:jc w:val="right"/>
              <w:rPr>
                <w:rFonts w:ascii="Courier New" w:hAnsi="Courier New" w:cs="Courier New"/>
              </w:rPr>
            </w:pPr>
          </w:p>
        </w:tc>
        <w:tc>
          <w:tcPr>
            <w:tcW w:w="2340" w:type="dxa"/>
          </w:tcPr>
          <w:p w14:paraId="12674C14" w14:textId="40618D68" w:rsidR="00FB037D" w:rsidRPr="00F915B7" w:rsidRDefault="00FB037D" w:rsidP="00FB037D">
            <w:pPr>
              <w:pStyle w:val="Default"/>
              <w:ind w:left="620" w:right="260"/>
              <w:jc w:val="right"/>
              <w:rPr>
                <w:rFonts w:ascii="Courier New" w:hAnsi="Courier New" w:cs="Courier New"/>
              </w:rPr>
            </w:pPr>
          </w:p>
        </w:tc>
      </w:tr>
      <w:tr w:rsidR="00FB037D" w:rsidRPr="00602568" w14:paraId="2FF522BD" w14:textId="77777777" w:rsidTr="00BB00D6">
        <w:trPr>
          <w:trHeight w:val="504"/>
          <w:jc w:val="center"/>
        </w:trPr>
        <w:tc>
          <w:tcPr>
            <w:tcW w:w="4680" w:type="dxa"/>
          </w:tcPr>
          <w:p w14:paraId="300C4ED9" w14:textId="76C150AC" w:rsidR="00FB037D" w:rsidRPr="00602568" w:rsidRDefault="00FB037D" w:rsidP="00FB037D">
            <w:pPr>
              <w:pStyle w:val="Default"/>
              <w:rPr>
                <w:rFonts w:ascii="Courier New" w:hAnsi="Courier New" w:cs="Courier New"/>
              </w:rPr>
            </w:pPr>
            <w:r w:rsidRPr="00602568">
              <w:rPr>
                <w:rFonts w:ascii="Courier New" w:hAnsi="Courier New" w:cs="Courier New"/>
              </w:rPr>
              <w:t>v.</w:t>
            </w:r>
          </w:p>
        </w:tc>
        <w:tc>
          <w:tcPr>
            <w:tcW w:w="361" w:type="dxa"/>
            <w:vAlign w:val="center"/>
          </w:tcPr>
          <w:p w14:paraId="6339BAF7" w14:textId="5C375530" w:rsidR="00FB037D" w:rsidRPr="00602568" w:rsidRDefault="00FB037D" w:rsidP="00FB037D">
            <w:pPr>
              <w:pStyle w:val="Default"/>
              <w:jc w:val="center"/>
              <w:rPr>
                <w:rFonts w:ascii="Courier New" w:hAnsi="Courier New" w:cs="Courier New"/>
              </w:rPr>
            </w:pPr>
            <w:r w:rsidRPr="00602568">
              <w:rPr>
                <w:rFonts w:ascii="Courier New" w:hAnsi="Courier New" w:cs="Courier New"/>
              </w:rPr>
              <w:t>)</w:t>
            </w:r>
          </w:p>
        </w:tc>
        <w:tc>
          <w:tcPr>
            <w:tcW w:w="2339" w:type="dxa"/>
          </w:tcPr>
          <w:p w14:paraId="4F825036" w14:textId="77777777" w:rsidR="00FB037D" w:rsidRPr="00602568" w:rsidRDefault="00FB037D" w:rsidP="00FB037D">
            <w:pPr>
              <w:pStyle w:val="Default"/>
              <w:ind w:left="-100" w:right="260"/>
              <w:jc w:val="right"/>
              <w:rPr>
                <w:rFonts w:ascii="Courier New" w:hAnsi="Courier New" w:cs="Courier New"/>
              </w:rPr>
            </w:pPr>
          </w:p>
        </w:tc>
        <w:tc>
          <w:tcPr>
            <w:tcW w:w="2340" w:type="dxa"/>
          </w:tcPr>
          <w:p w14:paraId="38C6714B" w14:textId="20D58517" w:rsidR="00FB037D" w:rsidRPr="00602568" w:rsidRDefault="00FB037D" w:rsidP="00FB037D">
            <w:pPr>
              <w:pStyle w:val="Default"/>
              <w:ind w:left="540" w:right="260"/>
              <w:jc w:val="right"/>
              <w:rPr>
                <w:rFonts w:ascii="Courier New" w:hAnsi="Courier New" w:cs="Courier New"/>
              </w:rPr>
            </w:pPr>
          </w:p>
        </w:tc>
      </w:tr>
      <w:tr w:rsidR="00FB037D" w:rsidRPr="00602568" w14:paraId="0F6C7A05" w14:textId="77777777" w:rsidTr="00F915B7">
        <w:trPr>
          <w:trHeight w:val="504"/>
          <w:jc w:val="center"/>
        </w:trPr>
        <w:tc>
          <w:tcPr>
            <w:tcW w:w="4680" w:type="dxa"/>
          </w:tcPr>
          <w:p w14:paraId="6A4273FD" w14:textId="77777777" w:rsidR="00FB037D" w:rsidRPr="00602568" w:rsidRDefault="00FB037D" w:rsidP="00FB037D">
            <w:pPr>
              <w:pStyle w:val="Default"/>
              <w:rPr>
                <w:rFonts w:ascii="Courier New" w:hAnsi="Courier New" w:cs="Courier New"/>
              </w:rPr>
            </w:pPr>
          </w:p>
        </w:tc>
        <w:tc>
          <w:tcPr>
            <w:tcW w:w="361" w:type="dxa"/>
            <w:vAlign w:val="center"/>
          </w:tcPr>
          <w:p w14:paraId="1268AE1E" w14:textId="19115C00" w:rsidR="00FB037D" w:rsidRPr="00602568" w:rsidRDefault="00FB037D" w:rsidP="00FB037D">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54EC7C61" w14:textId="554C0188" w:rsidR="00FB037D" w:rsidRPr="00602568" w:rsidRDefault="00FB037D" w:rsidP="00FB037D">
            <w:pPr>
              <w:pStyle w:val="Default"/>
              <w:ind w:left="540" w:right="260"/>
              <w:jc w:val="right"/>
              <w:rPr>
                <w:rFonts w:ascii="Courier New" w:hAnsi="Courier New" w:cs="Courier New"/>
              </w:rPr>
            </w:pPr>
          </w:p>
        </w:tc>
      </w:tr>
      <w:tr w:rsidR="00FB037D" w:rsidRPr="00602568" w14:paraId="6CC6DDE6" w14:textId="77777777" w:rsidTr="00F915B7">
        <w:trPr>
          <w:trHeight w:val="504"/>
          <w:jc w:val="center"/>
        </w:trPr>
        <w:tc>
          <w:tcPr>
            <w:tcW w:w="4680" w:type="dxa"/>
          </w:tcPr>
          <w:p w14:paraId="4F91D10E" w14:textId="75C152A5" w:rsidR="00FB037D" w:rsidRPr="00602568" w:rsidRDefault="00FB037D" w:rsidP="00FB037D">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280DEB9E" w14:textId="6A3B3947" w:rsidR="00FB037D" w:rsidRPr="00602568" w:rsidRDefault="00FB037D" w:rsidP="00FB037D">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3914C498" w14:textId="77777777" w:rsidR="00FB037D" w:rsidRPr="00602568" w:rsidRDefault="00FB037D" w:rsidP="00FB037D">
            <w:pPr>
              <w:pStyle w:val="Default"/>
              <w:rPr>
                <w:rFonts w:ascii="Courier New" w:hAnsi="Courier New" w:cs="Courier New"/>
              </w:rPr>
            </w:pPr>
          </w:p>
        </w:tc>
      </w:tr>
      <w:tr w:rsidR="00FB037D" w:rsidRPr="00602568" w14:paraId="0DE48E7D" w14:textId="77777777" w:rsidTr="00F915B7">
        <w:trPr>
          <w:trHeight w:val="504"/>
          <w:jc w:val="center"/>
        </w:trPr>
        <w:tc>
          <w:tcPr>
            <w:tcW w:w="4680" w:type="dxa"/>
            <w:vAlign w:val="center"/>
          </w:tcPr>
          <w:p w14:paraId="243BA2DD" w14:textId="1A85035C" w:rsidR="00FB037D" w:rsidRPr="00602568" w:rsidRDefault="00FB037D" w:rsidP="00FB037D">
            <w:pPr>
              <w:pStyle w:val="Default"/>
              <w:ind w:left="720"/>
              <w:rPr>
                <w:rFonts w:ascii="Courier New" w:hAnsi="Courier New" w:cs="Courier New"/>
              </w:rPr>
            </w:pPr>
            <w:r>
              <w:rPr>
                <w:rFonts w:ascii="Courier New" w:hAnsi="Courier New" w:cs="Courier New"/>
              </w:rPr>
              <w:t>Defendant</w:t>
            </w:r>
          </w:p>
        </w:tc>
        <w:tc>
          <w:tcPr>
            <w:tcW w:w="361" w:type="dxa"/>
            <w:vAlign w:val="center"/>
          </w:tcPr>
          <w:p w14:paraId="1EE3B7C0" w14:textId="25722981" w:rsidR="00FB037D" w:rsidRPr="00602568" w:rsidRDefault="00FB037D" w:rsidP="00FB037D">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210D14D2" w14:textId="77777777" w:rsidR="00FB037D" w:rsidRPr="00602568" w:rsidRDefault="00FB037D" w:rsidP="00FB037D">
            <w:pPr>
              <w:pStyle w:val="Default"/>
              <w:rPr>
                <w:rFonts w:ascii="Courier New" w:hAnsi="Courier New" w:cs="Courier New"/>
              </w:rPr>
            </w:pPr>
          </w:p>
        </w:tc>
      </w:tr>
      <w:bookmarkEnd w:id="0"/>
    </w:tbl>
    <w:p w14:paraId="5DA4B8F6" w14:textId="77777777" w:rsidR="000F3D40" w:rsidRDefault="000F3D40" w:rsidP="000F3D40">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0F3D40" w14:paraId="4B070D0F" w14:textId="77777777" w:rsidTr="00BB00D6">
        <w:trPr>
          <w:trHeight w:val="1080"/>
          <w:jc w:val="center"/>
        </w:trPr>
        <w:tc>
          <w:tcPr>
            <w:tcW w:w="9720" w:type="dxa"/>
            <w:vAlign w:val="center"/>
          </w:tcPr>
          <w:p w14:paraId="1358A6E3" w14:textId="03852A72" w:rsidR="00A11422" w:rsidRPr="004158D8" w:rsidRDefault="004F0BBF" w:rsidP="00FB037D">
            <w:pPr>
              <w:pStyle w:val="Default"/>
              <w:jc w:val="center"/>
              <w:rPr>
                <w:b/>
                <w:bCs/>
                <w:sz w:val="28"/>
                <w:szCs w:val="28"/>
              </w:rPr>
            </w:pPr>
            <w:r>
              <w:rPr>
                <w:b/>
                <w:bCs/>
                <w:sz w:val="28"/>
                <w:szCs w:val="28"/>
              </w:rPr>
              <w:t>PLAINTIFF’S</w:t>
            </w:r>
            <w:r w:rsidR="005F4069">
              <w:rPr>
                <w:b/>
                <w:bCs/>
                <w:sz w:val="28"/>
                <w:szCs w:val="28"/>
              </w:rPr>
              <w:t xml:space="preserve"> </w:t>
            </w:r>
            <w:r>
              <w:rPr>
                <w:b/>
                <w:bCs/>
                <w:sz w:val="28"/>
                <w:szCs w:val="28"/>
              </w:rPr>
              <w:t>MOTION</w:t>
            </w:r>
            <w:r w:rsidR="005F4069">
              <w:rPr>
                <w:b/>
                <w:bCs/>
                <w:sz w:val="28"/>
                <w:szCs w:val="28"/>
              </w:rPr>
              <w:t xml:space="preserve"> </w:t>
            </w:r>
            <w:r>
              <w:rPr>
                <w:b/>
                <w:bCs/>
                <w:sz w:val="28"/>
                <w:szCs w:val="28"/>
              </w:rPr>
              <w:t>FOR</w:t>
            </w:r>
            <w:r w:rsidR="005F4069">
              <w:rPr>
                <w:b/>
                <w:bCs/>
                <w:sz w:val="28"/>
                <w:szCs w:val="28"/>
              </w:rPr>
              <w:t xml:space="preserve"> </w:t>
            </w:r>
            <w:r w:rsidR="00514B79">
              <w:rPr>
                <w:b/>
                <w:bCs/>
                <w:sz w:val="28"/>
                <w:szCs w:val="28"/>
              </w:rPr>
              <w:t xml:space="preserve">A </w:t>
            </w:r>
            <w:r w:rsidR="00541746">
              <w:rPr>
                <w:b/>
                <w:bCs/>
                <w:sz w:val="28"/>
                <w:szCs w:val="28"/>
              </w:rPr>
              <w:t>TELEPHONIC CONFERENCE</w:t>
            </w:r>
          </w:p>
        </w:tc>
      </w:tr>
    </w:tbl>
    <w:p w14:paraId="7A9472F4" w14:textId="77777777" w:rsidR="00561300" w:rsidRDefault="00561300" w:rsidP="00561300">
      <w:pPr>
        <w:rPr>
          <w:rFonts w:ascii="Courier New" w:hAnsi="Courier New" w:cs="Courier New"/>
          <w:sz w:val="24"/>
          <w:szCs w:val="24"/>
        </w:rPr>
      </w:pPr>
    </w:p>
    <w:p w14:paraId="2C0AF826" w14:textId="18F4ED9D" w:rsidR="00561300" w:rsidRPr="00541746" w:rsidRDefault="00FB037D" w:rsidP="00561300">
      <w:pPr>
        <w:pStyle w:val="Default"/>
        <w:spacing w:line="480" w:lineRule="auto"/>
        <w:ind w:left="720" w:right="540" w:firstLine="720"/>
        <w:jc w:val="both"/>
        <w:rPr>
          <w:rFonts w:ascii="Courier New" w:hAnsi="Courier New" w:cs="Courier New"/>
        </w:rPr>
      </w:pPr>
      <w:r>
        <w:rPr>
          <w:rFonts w:ascii="Courier New" w:hAnsi="Courier New" w:cs="Courier New"/>
        </w:rPr>
        <w:t>Plaintiff</w:t>
      </w:r>
      <w:r w:rsidRPr="00C80E28">
        <w:rPr>
          <w:rFonts w:ascii="Courier New" w:hAnsi="Courier New" w:cs="Courier New"/>
        </w:rPr>
        <w:t>,</w:t>
      </w:r>
      <w:r>
        <w:rPr>
          <w:rFonts w:ascii="Courier New" w:hAnsi="Courier New" w:cs="Courier New"/>
        </w:rPr>
        <w:t xml:space="preserve"> [</w:t>
      </w:r>
      <w:proofErr w:type="spellStart"/>
      <w:r>
        <w:rPr>
          <w:rFonts w:ascii="Courier New" w:hAnsi="Courier New" w:cs="Courier New"/>
        </w:rPr>
        <w:t>plfName</w:t>
      </w:r>
      <w:proofErr w:type="spellEnd"/>
      <w:r>
        <w:rPr>
          <w:rFonts w:ascii="Courier New" w:hAnsi="Courier New" w:cs="Courier New"/>
        </w:rPr>
        <w:t>]</w:t>
      </w:r>
      <w:r w:rsidRPr="00C80E28">
        <w:rPr>
          <w:rFonts w:ascii="Courier New" w:hAnsi="Courier New" w:cs="Courier New"/>
        </w:rPr>
        <w:t>,</w:t>
      </w:r>
      <w:r>
        <w:rPr>
          <w:rFonts w:ascii="Courier New" w:hAnsi="Courier New" w:cs="Courier New"/>
        </w:rPr>
        <w:t xml:space="preserve"> </w:t>
      </w:r>
      <w:r w:rsidRPr="00C80E28">
        <w:rPr>
          <w:rFonts w:ascii="Courier New" w:hAnsi="Courier New" w:cs="Courier New"/>
        </w:rPr>
        <w:t>on</w:t>
      </w:r>
      <w:r>
        <w:rPr>
          <w:rFonts w:ascii="Courier New" w:hAnsi="Courier New" w:cs="Courier New"/>
        </w:rPr>
        <w:t xml:space="preserve"> </w:t>
      </w:r>
      <w:r w:rsidRPr="00C80E28">
        <w:rPr>
          <w:rFonts w:ascii="Courier New" w:hAnsi="Courier New" w:cs="Courier New"/>
        </w:rPr>
        <w:t>this</w:t>
      </w:r>
      <w:r>
        <w:rPr>
          <w:rFonts w:ascii="Courier New" w:hAnsi="Courier New" w:cs="Courier New"/>
        </w:rPr>
        <w:t xml:space="preserve"> [D] </w:t>
      </w:r>
      <w:r w:rsidRPr="00C80E28">
        <w:rPr>
          <w:rFonts w:ascii="Courier New" w:hAnsi="Courier New" w:cs="Courier New"/>
        </w:rPr>
        <w:t>day</w:t>
      </w:r>
      <w:r>
        <w:rPr>
          <w:rFonts w:ascii="Courier New" w:hAnsi="Courier New" w:cs="Courier New"/>
        </w:rPr>
        <w:t xml:space="preserve"> </w:t>
      </w:r>
      <w:r w:rsidRPr="00C80E28">
        <w:rPr>
          <w:rFonts w:ascii="Courier New" w:hAnsi="Courier New" w:cs="Courier New"/>
        </w:rPr>
        <w:t>of</w:t>
      </w:r>
      <w:r>
        <w:rPr>
          <w:rFonts w:ascii="Courier New" w:hAnsi="Courier New" w:cs="Courier New"/>
        </w:rPr>
        <w:t xml:space="preserve"> [MMM] [YYYY]</w:t>
      </w:r>
      <w:r w:rsidRPr="00C80E28">
        <w:rPr>
          <w:rFonts w:ascii="Courier New" w:hAnsi="Courier New" w:cs="Courier New"/>
        </w:rPr>
        <w:t>,</w:t>
      </w:r>
      <w:r w:rsidRPr="00FB037D">
        <w:rPr>
          <w:rFonts w:ascii="Courier New" w:hAnsi="Courier New" w:cs="Courier New"/>
        </w:rPr>
        <w:t xml:space="preserve"> respectfully moves this Honorable Court to conduct a </w:t>
      </w:r>
      <w:r>
        <w:rPr>
          <w:rFonts w:ascii="Courier New" w:hAnsi="Courier New" w:cs="Courier New"/>
        </w:rPr>
        <w:t>[</w:t>
      </w:r>
      <w:proofErr w:type="spellStart"/>
      <w:r>
        <w:rPr>
          <w:rFonts w:ascii="Courier New" w:hAnsi="Courier New" w:cs="Courier New"/>
        </w:rPr>
        <w:t>mtgDur</w:t>
      </w:r>
      <w:proofErr w:type="spellEnd"/>
      <w:r>
        <w:rPr>
          <w:rFonts w:ascii="Courier New" w:hAnsi="Courier New" w:cs="Courier New"/>
        </w:rPr>
        <w:t>]-</w:t>
      </w:r>
      <w:r w:rsidRPr="00FB037D">
        <w:rPr>
          <w:rFonts w:ascii="Courier New" w:hAnsi="Courier New" w:cs="Courier New"/>
        </w:rPr>
        <w:t>minute telephonic conference with both parties to finalize “</w:t>
      </w:r>
      <w:r>
        <w:rPr>
          <w:rFonts w:ascii="Courier New" w:hAnsi="Courier New" w:cs="Courier New"/>
        </w:rPr>
        <w:t>[</w:t>
      </w:r>
      <w:proofErr w:type="spellStart"/>
      <w:r>
        <w:rPr>
          <w:rFonts w:ascii="Courier New" w:hAnsi="Courier New" w:cs="Courier New"/>
        </w:rPr>
        <w:t>motionTitle</w:t>
      </w:r>
      <w:proofErr w:type="spellEnd"/>
      <w:r>
        <w:rPr>
          <w:rFonts w:ascii="Courier New" w:hAnsi="Courier New" w:cs="Courier New"/>
        </w:rPr>
        <w:t>]</w:t>
      </w:r>
      <w:r w:rsidRPr="00FB037D">
        <w:rPr>
          <w:rFonts w:ascii="Courier New" w:hAnsi="Courier New" w:cs="Courier New"/>
        </w:rPr>
        <w:t>” (hereinafter “That Motion”).</w:t>
      </w:r>
    </w:p>
    <w:p w14:paraId="3BDE86DF" w14:textId="77777777" w:rsidR="00561300" w:rsidRPr="00C80E28" w:rsidRDefault="00561300" w:rsidP="00561300">
      <w:pPr>
        <w:pStyle w:val="Default"/>
        <w:spacing w:line="480" w:lineRule="auto"/>
        <w:jc w:val="both"/>
        <w:rPr>
          <w:rFonts w:ascii="Courier New" w:hAnsi="Courier New" w:cs="Courier New"/>
        </w:rPr>
      </w:pPr>
    </w:p>
    <w:p w14:paraId="62E8F446" w14:textId="29D2A103" w:rsidR="00561300" w:rsidRDefault="00561300" w:rsidP="00F917E4">
      <w:pPr>
        <w:pStyle w:val="Default"/>
        <w:spacing w:line="480" w:lineRule="auto"/>
        <w:ind w:left="270"/>
        <w:jc w:val="both"/>
        <w:rPr>
          <w:rFonts w:ascii="Courier New" w:hAnsi="Courier New" w:cs="Courier New"/>
        </w:rPr>
      </w:pPr>
      <w:r w:rsidRPr="00C80E28">
        <w:rPr>
          <w:rFonts w:ascii="Courier New" w:hAnsi="Courier New" w:cs="Courier New"/>
        </w:rPr>
        <w:t>Key</w:t>
      </w:r>
      <w:r w:rsidR="005F4069">
        <w:rPr>
          <w:rFonts w:ascii="Courier New" w:hAnsi="Courier New" w:cs="Courier New"/>
        </w:rPr>
        <w:t xml:space="preserve"> </w:t>
      </w:r>
      <w:r w:rsidRPr="00C80E28">
        <w:rPr>
          <w:rFonts w:ascii="Courier New" w:hAnsi="Courier New" w:cs="Courier New"/>
        </w:rPr>
        <w:t>Points:</w:t>
      </w:r>
    </w:p>
    <w:p w14:paraId="3622BEC3" w14:textId="5B0C8022" w:rsidR="004F0BBF" w:rsidRDefault="008570AD" w:rsidP="00841D28">
      <w:pPr>
        <w:pStyle w:val="Default"/>
        <w:numPr>
          <w:ilvl w:val="0"/>
          <w:numId w:val="1"/>
        </w:numPr>
        <w:spacing w:line="480" w:lineRule="auto"/>
        <w:ind w:left="270" w:firstLine="0"/>
        <w:jc w:val="both"/>
        <w:rPr>
          <w:rFonts w:ascii="Courier New" w:hAnsi="Courier New" w:cs="Courier New"/>
        </w:rPr>
      </w:pPr>
      <w:r>
        <w:rPr>
          <w:rFonts w:ascii="Courier New" w:hAnsi="Courier New" w:cs="Courier New"/>
        </w:rPr>
        <w:t>Points</w:t>
      </w:r>
      <w:r w:rsidR="004F0BBF">
        <w:rPr>
          <w:rFonts w:ascii="Courier New" w:hAnsi="Courier New" w:cs="Courier New"/>
        </w:rPr>
        <w:tab/>
      </w:r>
      <w:r w:rsidR="004F0BBF">
        <w:rPr>
          <w:rFonts w:ascii="Courier New" w:hAnsi="Courier New" w:cs="Courier New"/>
        </w:rPr>
        <w:tab/>
      </w:r>
      <w:r w:rsidR="00FB037D">
        <w:rPr>
          <w:rFonts w:ascii="Courier New" w:hAnsi="Courier New" w:cs="Courier New"/>
        </w:rPr>
        <w:t>[point001Headline]</w:t>
      </w:r>
    </w:p>
    <w:p w14:paraId="6FBBC02B" w14:textId="0CF830AA" w:rsidR="000F3D40" w:rsidRDefault="000F3D40" w:rsidP="00841D28">
      <w:pPr>
        <w:pStyle w:val="Default"/>
        <w:numPr>
          <w:ilvl w:val="0"/>
          <w:numId w:val="1"/>
        </w:numPr>
        <w:spacing w:line="480" w:lineRule="auto"/>
        <w:ind w:left="270" w:firstLine="0"/>
        <w:jc w:val="both"/>
        <w:rPr>
          <w:rFonts w:ascii="Courier New" w:hAnsi="Courier New" w:cs="Courier New"/>
        </w:rPr>
      </w:pPr>
      <w:r w:rsidRPr="00561300">
        <w:rPr>
          <w:rFonts w:ascii="Courier New" w:hAnsi="Courier New" w:cs="Courier New"/>
        </w:rPr>
        <w:t>Grounds</w:t>
      </w:r>
      <w:r w:rsidRPr="00561300">
        <w:rPr>
          <w:rFonts w:ascii="Courier New" w:hAnsi="Courier New" w:cs="Courier New"/>
        </w:rPr>
        <w:tab/>
      </w:r>
      <w:r w:rsidRPr="00561300">
        <w:rPr>
          <w:rFonts w:ascii="Courier New" w:hAnsi="Courier New" w:cs="Courier New"/>
        </w:rPr>
        <w:tab/>
      </w:r>
      <w:r w:rsidR="00FB037D">
        <w:rPr>
          <w:rFonts w:ascii="Courier New" w:hAnsi="Courier New" w:cs="Courier New"/>
        </w:rPr>
        <w:t>[ground001Headline]</w:t>
      </w:r>
    </w:p>
    <w:p w14:paraId="4B1FD80C" w14:textId="1221D67E" w:rsidR="00561300" w:rsidRPr="00C80E28" w:rsidRDefault="00561300" w:rsidP="00561300">
      <w:pPr>
        <w:pStyle w:val="Default"/>
        <w:spacing w:line="480" w:lineRule="auto"/>
        <w:jc w:val="right"/>
        <w:rPr>
          <w:rFonts w:ascii="Courier New" w:hAnsi="Courier New" w:cs="Courier New"/>
        </w:rPr>
      </w:pPr>
      <w:r w:rsidRPr="00C80E28">
        <w:rPr>
          <w:rFonts w:ascii="Courier New" w:hAnsi="Courier New" w:cs="Courier New"/>
        </w:rPr>
        <w:t>Table</w:t>
      </w:r>
      <w:r w:rsidR="005F4069">
        <w:rPr>
          <w:rFonts w:ascii="Courier New" w:hAnsi="Courier New" w:cs="Courier New"/>
        </w:rPr>
        <w:t xml:space="preserve"> </w:t>
      </w:r>
      <w:r w:rsidRPr="00C80E28">
        <w:rPr>
          <w:rFonts w:ascii="Courier New" w:hAnsi="Courier New" w:cs="Courier New"/>
        </w:rPr>
        <w:t>of</w:t>
      </w:r>
      <w:r w:rsidR="005F4069">
        <w:rPr>
          <w:rFonts w:ascii="Courier New" w:hAnsi="Courier New" w:cs="Courier New"/>
        </w:rPr>
        <w:t xml:space="preserve"> </w:t>
      </w:r>
      <w:r w:rsidRPr="00C80E28">
        <w:rPr>
          <w:rFonts w:ascii="Courier New" w:hAnsi="Courier New" w:cs="Courier New"/>
        </w:rPr>
        <w:t>Contents:</w:t>
      </w:r>
    </w:p>
    <w:tbl>
      <w:tblPr>
        <w:tblStyle w:val="TableGrid"/>
        <w:tblW w:w="0" w:type="auto"/>
        <w:tblInd w:w="5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0"/>
        <w:gridCol w:w="1440"/>
      </w:tblGrid>
      <w:tr w:rsidR="00561300" w:rsidRPr="00C80E28" w14:paraId="52227DAF" w14:textId="77777777" w:rsidTr="00BB00D6">
        <w:trPr>
          <w:trHeight w:val="360"/>
        </w:trPr>
        <w:tc>
          <w:tcPr>
            <w:tcW w:w="3600" w:type="dxa"/>
            <w:vAlign w:val="center"/>
          </w:tcPr>
          <w:p w14:paraId="1FB02279" w14:textId="77777777" w:rsidR="00561300" w:rsidRPr="00C80E28" w:rsidRDefault="00561300" w:rsidP="00BB00D6">
            <w:pPr>
              <w:pStyle w:val="Default"/>
              <w:jc w:val="right"/>
              <w:rPr>
                <w:rFonts w:ascii="Courier New" w:hAnsi="Courier New" w:cs="Courier New"/>
              </w:rPr>
            </w:pPr>
            <w:r w:rsidRPr="00C80E28">
              <w:rPr>
                <w:rFonts w:ascii="Courier New" w:hAnsi="Courier New" w:cs="Courier New"/>
              </w:rPr>
              <w:t>Context</w:t>
            </w:r>
          </w:p>
        </w:tc>
        <w:tc>
          <w:tcPr>
            <w:tcW w:w="1440" w:type="dxa"/>
            <w:vAlign w:val="center"/>
          </w:tcPr>
          <w:p w14:paraId="432734D4" w14:textId="3B714F17" w:rsidR="00561300" w:rsidRPr="00C80E28" w:rsidRDefault="00AE653B" w:rsidP="00BB00D6">
            <w:pPr>
              <w:pStyle w:val="Default"/>
              <w:jc w:val="right"/>
              <w:rPr>
                <w:rFonts w:ascii="Courier New" w:hAnsi="Courier New" w:cs="Courier New"/>
              </w:rPr>
            </w:pPr>
            <w:r>
              <w:rPr>
                <w:rFonts w:ascii="Courier New" w:hAnsi="Courier New" w:cs="Courier New"/>
              </w:rPr>
              <w:t>2</w:t>
            </w:r>
            <w:r w:rsidRPr="00AE653B">
              <w:rPr>
                <w:rFonts w:ascii="Courier New" w:hAnsi="Courier New" w:cs="Courier New"/>
                <w:vertAlign w:val="superscript"/>
              </w:rPr>
              <w:t>nd</w:t>
            </w:r>
            <w:r>
              <w:rPr>
                <w:rFonts w:ascii="Courier New" w:hAnsi="Courier New" w:cs="Courier New"/>
              </w:rPr>
              <w:t xml:space="preserve"> </w:t>
            </w:r>
            <w:r w:rsidR="00561300">
              <w:rPr>
                <w:rFonts w:ascii="Courier New" w:hAnsi="Courier New" w:cs="Courier New"/>
              </w:rPr>
              <w:t>Page</w:t>
            </w:r>
          </w:p>
        </w:tc>
      </w:tr>
      <w:tr w:rsidR="00561300" w:rsidRPr="00C80E28" w14:paraId="220443E4" w14:textId="77777777" w:rsidTr="00BB00D6">
        <w:trPr>
          <w:trHeight w:val="360"/>
        </w:trPr>
        <w:tc>
          <w:tcPr>
            <w:tcW w:w="3600" w:type="dxa"/>
            <w:vAlign w:val="center"/>
          </w:tcPr>
          <w:p w14:paraId="103C8628" w14:textId="3BF8C90C" w:rsidR="00561300" w:rsidRPr="00C80E28" w:rsidRDefault="00A464F3" w:rsidP="00BB00D6">
            <w:pPr>
              <w:pStyle w:val="Default"/>
              <w:jc w:val="right"/>
              <w:rPr>
                <w:rFonts w:ascii="Courier New" w:hAnsi="Courier New" w:cs="Courier New"/>
              </w:rPr>
            </w:pPr>
            <w:r>
              <w:rPr>
                <w:rFonts w:ascii="Courier New" w:hAnsi="Courier New" w:cs="Courier New"/>
              </w:rPr>
              <w:t>Motion</w:t>
            </w:r>
          </w:p>
        </w:tc>
        <w:tc>
          <w:tcPr>
            <w:tcW w:w="1440" w:type="dxa"/>
            <w:vAlign w:val="center"/>
          </w:tcPr>
          <w:p w14:paraId="7CF36F5D" w14:textId="657CEE86" w:rsidR="00561300" w:rsidRPr="00C80E28" w:rsidRDefault="00AE653B" w:rsidP="00BB00D6">
            <w:pPr>
              <w:pStyle w:val="Default"/>
              <w:jc w:val="right"/>
              <w:rPr>
                <w:rFonts w:ascii="Courier New" w:hAnsi="Courier New" w:cs="Courier New"/>
              </w:rPr>
            </w:pPr>
            <w:r>
              <w:rPr>
                <w:rFonts w:ascii="Courier New" w:hAnsi="Courier New" w:cs="Courier New"/>
              </w:rPr>
              <w:t>3</w:t>
            </w:r>
            <w:r w:rsidRPr="00AE653B">
              <w:rPr>
                <w:rFonts w:ascii="Courier New" w:hAnsi="Courier New" w:cs="Courier New"/>
                <w:vertAlign w:val="superscript"/>
              </w:rPr>
              <w:t>rd</w:t>
            </w:r>
            <w:r>
              <w:rPr>
                <w:rFonts w:ascii="Courier New" w:hAnsi="Courier New" w:cs="Courier New"/>
              </w:rPr>
              <w:t xml:space="preserve"> </w:t>
            </w:r>
            <w:r w:rsidR="00561300">
              <w:rPr>
                <w:rFonts w:ascii="Courier New" w:hAnsi="Courier New" w:cs="Courier New"/>
              </w:rPr>
              <w:t>Page</w:t>
            </w:r>
          </w:p>
        </w:tc>
      </w:tr>
      <w:tr w:rsidR="00561300" w:rsidRPr="00C80E28" w14:paraId="7CF95EDD" w14:textId="77777777" w:rsidTr="00BB00D6">
        <w:trPr>
          <w:trHeight w:val="360"/>
        </w:trPr>
        <w:tc>
          <w:tcPr>
            <w:tcW w:w="3600" w:type="dxa"/>
            <w:vAlign w:val="center"/>
          </w:tcPr>
          <w:p w14:paraId="18AD341C" w14:textId="77777777" w:rsidR="00561300" w:rsidRPr="00C80E28" w:rsidRDefault="00561300" w:rsidP="00BB00D6">
            <w:pPr>
              <w:pStyle w:val="Default"/>
              <w:jc w:val="right"/>
              <w:rPr>
                <w:rFonts w:ascii="Courier New" w:hAnsi="Courier New" w:cs="Courier New"/>
              </w:rPr>
            </w:pPr>
            <w:r w:rsidRPr="00C80E28">
              <w:rPr>
                <w:rFonts w:ascii="Courier New" w:hAnsi="Courier New" w:cs="Courier New"/>
              </w:rPr>
              <w:t>Certificate</w:t>
            </w:r>
            <w:r>
              <w:rPr>
                <w:rFonts w:ascii="Courier New" w:hAnsi="Courier New" w:cs="Courier New"/>
              </w:rPr>
              <w:t>s</w:t>
            </w:r>
          </w:p>
        </w:tc>
        <w:tc>
          <w:tcPr>
            <w:tcW w:w="1440" w:type="dxa"/>
            <w:vAlign w:val="center"/>
          </w:tcPr>
          <w:p w14:paraId="47B4C514" w14:textId="369433BD" w:rsidR="00561300" w:rsidRPr="00C80E28" w:rsidRDefault="00FA76D7" w:rsidP="00BB00D6">
            <w:pPr>
              <w:pStyle w:val="Default"/>
              <w:jc w:val="right"/>
              <w:rPr>
                <w:rFonts w:ascii="Courier New" w:hAnsi="Courier New" w:cs="Courier New"/>
              </w:rPr>
            </w:pPr>
            <w:r>
              <w:rPr>
                <w:rFonts w:ascii="Courier New" w:hAnsi="Courier New" w:cs="Courier New"/>
              </w:rPr>
              <w:t>6</w:t>
            </w:r>
            <w:r w:rsidR="00D67E2F" w:rsidRPr="00D67E2F">
              <w:rPr>
                <w:rFonts w:ascii="Courier New" w:hAnsi="Courier New" w:cs="Courier New"/>
                <w:vertAlign w:val="superscript"/>
              </w:rPr>
              <w:t>th</w:t>
            </w:r>
            <w:r w:rsidR="00D67E2F">
              <w:rPr>
                <w:rFonts w:ascii="Courier New" w:hAnsi="Courier New" w:cs="Courier New"/>
              </w:rPr>
              <w:t xml:space="preserve"> </w:t>
            </w:r>
            <w:r w:rsidR="00561300">
              <w:rPr>
                <w:rFonts w:ascii="Courier New" w:hAnsi="Courier New" w:cs="Courier New"/>
              </w:rPr>
              <w:t>Page</w:t>
            </w:r>
          </w:p>
        </w:tc>
      </w:tr>
      <w:tr w:rsidR="00561300" w:rsidRPr="00C80E28" w14:paraId="6B7B67B6" w14:textId="77777777" w:rsidTr="00BB00D6">
        <w:trPr>
          <w:trHeight w:val="360"/>
        </w:trPr>
        <w:tc>
          <w:tcPr>
            <w:tcW w:w="3600" w:type="dxa"/>
            <w:vAlign w:val="center"/>
          </w:tcPr>
          <w:p w14:paraId="05B932E2" w14:textId="454C25FE" w:rsidR="00561300" w:rsidRPr="00C80E28" w:rsidRDefault="00D67E2F" w:rsidP="00BB00D6">
            <w:pPr>
              <w:pStyle w:val="Default"/>
              <w:jc w:val="right"/>
              <w:rPr>
                <w:rFonts w:ascii="Courier New" w:hAnsi="Courier New" w:cs="Courier New"/>
              </w:rPr>
            </w:pPr>
            <w:r>
              <w:rPr>
                <w:rFonts w:ascii="Courier New" w:hAnsi="Courier New" w:cs="Courier New"/>
              </w:rPr>
              <w:t>Appendices</w:t>
            </w:r>
          </w:p>
        </w:tc>
        <w:tc>
          <w:tcPr>
            <w:tcW w:w="1440" w:type="dxa"/>
            <w:vAlign w:val="center"/>
          </w:tcPr>
          <w:p w14:paraId="2CE1BF7A" w14:textId="6466E0C7" w:rsidR="00561300" w:rsidRPr="001A74AE" w:rsidRDefault="00FA76D7" w:rsidP="00BB00D6">
            <w:pPr>
              <w:pStyle w:val="Default"/>
              <w:jc w:val="right"/>
              <w:rPr>
                <w:rFonts w:ascii="Courier New" w:hAnsi="Courier New" w:cs="Courier New"/>
              </w:rPr>
            </w:pPr>
            <w:r>
              <w:rPr>
                <w:rFonts w:ascii="Courier New" w:hAnsi="Courier New" w:cs="Courier New"/>
              </w:rPr>
              <w:t>7</w:t>
            </w:r>
            <w:r w:rsidR="009A3677" w:rsidRPr="009A3677">
              <w:rPr>
                <w:rFonts w:ascii="Courier New" w:hAnsi="Courier New" w:cs="Courier New"/>
                <w:vertAlign w:val="superscript"/>
              </w:rPr>
              <w:t>th</w:t>
            </w:r>
            <w:r w:rsidR="005F4069">
              <w:rPr>
                <w:rFonts w:ascii="Courier New" w:hAnsi="Courier New" w:cs="Courier New"/>
              </w:rPr>
              <w:t xml:space="preserve"> </w:t>
            </w:r>
            <w:r w:rsidR="009A3677">
              <w:rPr>
                <w:rFonts w:ascii="Courier New" w:hAnsi="Courier New" w:cs="Courier New"/>
              </w:rPr>
              <w:t>Page</w:t>
            </w:r>
          </w:p>
        </w:tc>
      </w:tr>
      <w:tr w:rsidR="00D67E2F" w:rsidRPr="00C80E28" w14:paraId="027FA5A9" w14:textId="77777777" w:rsidTr="00BB00D6">
        <w:trPr>
          <w:trHeight w:val="360"/>
        </w:trPr>
        <w:tc>
          <w:tcPr>
            <w:tcW w:w="3600" w:type="dxa"/>
            <w:vAlign w:val="center"/>
          </w:tcPr>
          <w:p w14:paraId="5C9463B5" w14:textId="7A88B1CC" w:rsidR="00D67E2F" w:rsidRDefault="00D67E2F" w:rsidP="00BB00D6">
            <w:pPr>
              <w:pStyle w:val="Default"/>
              <w:jc w:val="right"/>
              <w:rPr>
                <w:rFonts w:ascii="Courier New" w:hAnsi="Courier New" w:cs="Courier New"/>
              </w:rPr>
            </w:pPr>
            <w:r>
              <w:rPr>
                <w:rFonts w:ascii="Courier New" w:hAnsi="Courier New" w:cs="Courier New"/>
              </w:rPr>
              <w:t>Affidavits</w:t>
            </w:r>
          </w:p>
        </w:tc>
        <w:tc>
          <w:tcPr>
            <w:tcW w:w="1440" w:type="dxa"/>
            <w:vAlign w:val="center"/>
          </w:tcPr>
          <w:p w14:paraId="43C1F277" w14:textId="304A6B5A" w:rsidR="00D67E2F" w:rsidRDefault="00FA76D7" w:rsidP="00BB00D6">
            <w:pPr>
              <w:pStyle w:val="Default"/>
              <w:jc w:val="right"/>
              <w:rPr>
                <w:rFonts w:ascii="Courier New" w:hAnsi="Courier New" w:cs="Courier New"/>
              </w:rPr>
            </w:pPr>
            <w:r>
              <w:rPr>
                <w:rFonts w:ascii="Courier New" w:hAnsi="Courier New" w:cs="Courier New"/>
              </w:rPr>
              <w:t>9</w:t>
            </w:r>
            <w:r w:rsidR="00D67E2F" w:rsidRPr="00D67E2F">
              <w:rPr>
                <w:rFonts w:ascii="Courier New" w:hAnsi="Courier New" w:cs="Courier New"/>
                <w:vertAlign w:val="superscript"/>
              </w:rPr>
              <w:t>th</w:t>
            </w:r>
            <w:r w:rsidR="00D67E2F">
              <w:rPr>
                <w:rFonts w:ascii="Courier New" w:hAnsi="Courier New" w:cs="Courier New"/>
              </w:rPr>
              <w:t xml:space="preserve"> Page</w:t>
            </w:r>
          </w:p>
        </w:tc>
      </w:tr>
    </w:tbl>
    <w:p w14:paraId="0200F1B8" w14:textId="77777777" w:rsidR="0070082B" w:rsidRDefault="0070082B">
      <w:pPr>
        <w:rPr>
          <w:rFonts w:ascii="Courier New" w:hAnsi="Courier New" w:cs="Courier New"/>
          <w:sz w:val="24"/>
          <w:szCs w:val="24"/>
        </w:rPr>
      </w:pPr>
      <w:r>
        <w:rPr>
          <w:rFonts w:ascii="Courier New" w:hAnsi="Courier New" w:cs="Courier New"/>
          <w:sz w:val="24"/>
          <w:szCs w:val="24"/>
        </w:rPr>
        <w:br w:type="page"/>
      </w:r>
    </w:p>
    <w:p w14:paraId="0D045EDF"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3FBE776F"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08F8B119"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47AEC268" w14:textId="77777777" w:rsidR="00FF415B" w:rsidRPr="00674E83" w:rsidRDefault="00FF415B" w:rsidP="00FF415B">
      <w:pPr>
        <w:spacing w:after="0"/>
        <w:jc w:val="both"/>
        <w:rPr>
          <w:rFonts w:ascii="Courier New" w:hAnsi="Courier New" w:cs="Courier New"/>
          <w:sz w:val="24"/>
          <w:szCs w:val="24"/>
        </w:rPr>
      </w:pPr>
    </w:p>
    <w:p w14:paraId="1664DDB6" w14:textId="1FE46A1D" w:rsidR="00FF415B" w:rsidRPr="00674E83" w:rsidRDefault="00541746" w:rsidP="00FF415B">
      <w:pPr>
        <w:spacing w:after="0"/>
        <w:rPr>
          <w:rFonts w:ascii="Courier New" w:hAnsi="Courier New" w:cs="Courier New"/>
          <w:b/>
          <w:sz w:val="24"/>
          <w:szCs w:val="24"/>
        </w:rPr>
      </w:pPr>
      <w:r>
        <w:rPr>
          <w:rFonts w:ascii="Courier New" w:hAnsi="Courier New" w:cs="Courier New"/>
          <w:b/>
          <w:sz w:val="24"/>
          <w:szCs w:val="24"/>
        </w:rPr>
        <w:t>Background</w:t>
      </w:r>
      <w:r w:rsidR="00FF415B" w:rsidRPr="00674E83">
        <w:rPr>
          <w:rFonts w:ascii="Courier New" w:hAnsi="Courier New" w:cs="Courier New"/>
          <w:b/>
          <w:sz w:val="24"/>
          <w:szCs w:val="24"/>
        </w:rPr>
        <w:t>:</w:t>
      </w:r>
      <w:r w:rsidR="00BD4099">
        <w:rPr>
          <w:rFonts w:ascii="Courier New" w:hAnsi="Courier New" w:cs="Courier New"/>
          <w:b/>
          <w:sz w:val="24"/>
          <w:szCs w:val="24"/>
        </w:rPr>
        <w:tab/>
      </w:r>
      <w:r w:rsidR="00FB037D">
        <w:rPr>
          <w:rFonts w:ascii="Courier New" w:hAnsi="Courier New" w:cs="Courier New"/>
          <w:sz w:val="24"/>
          <w:szCs w:val="24"/>
        </w:rPr>
        <w:t>[background]</w:t>
      </w:r>
    </w:p>
    <w:p w14:paraId="369A3EFF" w14:textId="519C98A7" w:rsidR="00FF415B" w:rsidRPr="00674E83" w:rsidRDefault="00541746" w:rsidP="00FF415B">
      <w:pPr>
        <w:spacing w:after="0"/>
        <w:ind w:left="2160" w:hanging="2160"/>
        <w:rPr>
          <w:rFonts w:ascii="Courier New" w:hAnsi="Courier New" w:cs="Courier New"/>
          <w:b/>
          <w:sz w:val="24"/>
          <w:szCs w:val="24"/>
        </w:rPr>
      </w:pPr>
      <w:r>
        <w:rPr>
          <w:rFonts w:ascii="Courier New" w:hAnsi="Courier New" w:cs="Courier New"/>
          <w:b/>
          <w:sz w:val="24"/>
          <w:szCs w:val="24"/>
        </w:rPr>
        <w:t>Problem</w:t>
      </w:r>
      <w:r w:rsidR="00FF415B" w:rsidRPr="00674E83">
        <w:rPr>
          <w:rFonts w:ascii="Courier New" w:hAnsi="Courier New" w:cs="Courier New"/>
          <w:b/>
          <w:sz w:val="24"/>
          <w:szCs w:val="24"/>
        </w:rPr>
        <w:t>:</w:t>
      </w:r>
      <w:r w:rsidR="00FF415B" w:rsidRPr="00674E83">
        <w:rPr>
          <w:rFonts w:ascii="Courier New" w:hAnsi="Courier New" w:cs="Courier New"/>
          <w:b/>
          <w:sz w:val="24"/>
          <w:szCs w:val="24"/>
        </w:rPr>
        <w:tab/>
      </w:r>
      <w:r w:rsidR="00FB037D">
        <w:rPr>
          <w:rFonts w:ascii="Courier New" w:hAnsi="Courier New" w:cs="Courier New"/>
          <w:sz w:val="24"/>
          <w:szCs w:val="24"/>
        </w:rPr>
        <w:t>[problem]</w:t>
      </w:r>
    </w:p>
    <w:p w14:paraId="566F9919" w14:textId="2F624CC4" w:rsidR="00FF415B" w:rsidRPr="00674E83" w:rsidRDefault="00FF415B" w:rsidP="00FF415B">
      <w:pPr>
        <w:spacing w:after="0"/>
        <w:ind w:left="2160" w:hanging="2160"/>
        <w:rPr>
          <w:rFonts w:ascii="Courier New" w:hAnsi="Courier New" w:cs="Courier New"/>
          <w:sz w:val="24"/>
          <w:szCs w:val="24"/>
        </w:rPr>
      </w:pPr>
      <w:r w:rsidRPr="00674E83">
        <w:rPr>
          <w:rFonts w:ascii="Courier New" w:hAnsi="Courier New" w:cs="Courier New"/>
          <w:b/>
          <w:sz w:val="24"/>
          <w:szCs w:val="24"/>
        </w:rPr>
        <w:t>Request:</w:t>
      </w:r>
      <w:r w:rsidRPr="00674E83">
        <w:rPr>
          <w:rFonts w:ascii="Courier New" w:hAnsi="Courier New" w:cs="Courier New"/>
          <w:b/>
          <w:sz w:val="24"/>
          <w:szCs w:val="24"/>
        </w:rPr>
        <w:tab/>
      </w:r>
      <w:r>
        <w:rPr>
          <w:rFonts w:ascii="Courier New" w:hAnsi="Courier New" w:cs="Courier New"/>
          <w:sz w:val="24"/>
          <w:szCs w:val="24"/>
        </w:rPr>
        <w:t>Th</w:t>
      </w:r>
      <w:r w:rsidR="001A74AE">
        <w:rPr>
          <w:rFonts w:ascii="Courier New" w:hAnsi="Courier New" w:cs="Courier New"/>
          <w:sz w:val="24"/>
          <w:szCs w:val="24"/>
        </w:rPr>
        <w:t>is</w:t>
      </w:r>
      <w:r w:rsidR="005F4069">
        <w:rPr>
          <w:rFonts w:ascii="Courier New" w:hAnsi="Courier New" w:cs="Courier New"/>
          <w:sz w:val="24"/>
          <w:szCs w:val="24"/>
        </w:rPr>
        <w:t xml:space="preserve"> </w:t>
      </w:r>
      <w:r>
        <w:rPr>
          <w:rFonts w:ascii="Courier New" w:hAnsi="Courier New" w:cs="Courier New"/>
          <w:sz w:val="24"/>
          <w:szCs w:val="24"/>
        </w:rPr>
        <w:t>Court</w:t>
      </w:r>
      <w:r w:rsidR="005F4069">
        <w:rPr>
          <w:rFonts w:ascii="Courier New" w:hAnsi="Courier New" w:cs="Courier New"/>
          <w:sz w:val="24"/>
          <w:szCs w:val="24"/>
        </w:rPr>
        <w:t xml:space="preserve"> </w:t>
      </w:r>
      <w:r w:rsidR="00FB037D">
        <w:rPr>
          <w:rFonts w:ascii="Courier New" w:hAnsi="Courier New" w:cs="Courier New"/>
          <w:sz w:val="24"/>
          <w:szCs w:val="24"/>
        </w:rPr>
        <w:t xml:space="preserve">holds a </w:t>
      </w:r>
      <w:r w:rsidR="00541746">
        <w:rPr>
          <w:rFonts w:ascii="Courier New" w:hAnsi="Courier New" w:cs="Courier New"/>
          <w:sz w:val="24"/>
          <w:szCs w:val="24"/>
        </w:rPr>
        <w:t>due process hearing</w:t>
      </w:r>
    </w:p>
    <w:p w14:paraId="12513378" w14:textId="77777777" w:rsidR="00FF415B" w:rsidRPr="00674E83" w:rsidRDefault="00FF415B" w:rsidP="00FF415B">
      <w:pPr>
        <w:pBdr>
          <w:bottom w:val="single" w:sz="6" w:space="1" w:color="auto"/>
        </w:pBdr>
        <w:spacing w:after="0"/>
        <w:jc w:val="both"/>
        <w:rPr>
          <w:rFonts w:ascii="Courier New" w:hAnsi="Courier New" w:cs="Courier New"/>
          <w:sz w:val="24"/>
          <w:szCs w:val="24"/>
        </w:rPr>
      </w:pPr>
    </w:p>
    <w:p w14:paraId="50303ED6" w14:textId="77777777" w:rsidR="00FF415B" w:rsidRPr="00674E83" w:rsidRDefault="00FF415B" w:rsidP="00FF415B">
      <w:pPr>
        <w:spacing w:after="0"/>
        <w:rPr>
          <w:rFonts w:ascii="Courier New" w:hAnsi="Courier New" w:cs="Courier New"/>
          <w:b/>
          <w:sz w:val="24"/>
          <w:szCs w:val="24"/>
        </w:rPr>
      </w:pPr>
    </w:p>
    <w:p w14:paraId="65E77314" w14:textId="2808A8AD" w:rsidR="00FF415B" w:rsidRPr="00674E83" w:rsidRDefault="002B62B4" w:rsidP="00FF415B">
      <w:pPr>
        <w:spacing w:after="0"/>
        <w:rPr>
          <w:rFonts w:ascii="Courier New" w:hAnsi="Courier New" w:cs="Courier New"/>
          <w:b/>
          <w:sz w:val="24"/>
          <w:szCs w:val="24"/>
        </w:rPr>
      </w:pPr>
      <w:r>
        <w:rPr>
          <w:rFonts w:ascii="Courier New" w:hAnsi="Courier New" w:cs="Courier New"/>
          <w:b/>
          <w:sz w:val="24"/>
          <w:szCs w:val="24"/>
        </w:rPr>
        <w:t>Rule</w:t>
      </w:r>
      <w:r w:rsidR="005F4069">
        <w:rPr>
          <w:rFonts w:ascii="Courier New" w:hAnsi="Courier New" w:cs="Courier New"/>
          <w:b/>
          <w:sz w:val="24"/>
          <w:szCs w:val="24"/>
        </w:rPr>
        <w:t xml:space="preserve"> </w:t>
      </w:r>
      <w:r w:rsidR="00541746">
        <w:rPr>
          <w:rFonts w:ascii="Courier New" w:hAnsi="Courier New" w:cs="Courier New"/>
          <w:b/>
          <w:sz w:val="24"/>
          <w:szCs w:val="24"/>
        </w:rPr>
        <w:t>1</w:t>
      </w:r>
      <w:r w:rsidR="005F4069">
        <w:rPr>
          <w:rFonts w:ascii="Courier New" w:hAnsi="Courier New" w:cs="Courier New"/>
          <w:b/>
          <w:sz w:val="24"/>
          <w:szCs w:val="24"/>
        </w:rPr>
        <w:t xml:space="preserve"> </w:t>
      </w:r>
      <w:r w:rsidR="00FF415B" w:rsidRPr="00674E83">
        <w:rPr>
          <w:rFonts w:ascii="Courier New" w:hAnsi="Courier New" w:cs="Courier New"/>
          <w:b/>
          <w:sz w:val="24"/>
          <w:szCs w:val="24"/>
        </w:rPr>
        <w:t>|</w:t>
      </w:r>
      <w:r w:rsidR="005F4069">
        <w:rPr>
          <w:rFonts w:ascii="Courier New" w:hAnsi="Courier New" w:cs="Courier New"/>
          <w:b/>
          <w:sz w:val="24"/>
          <w:szCs w:val="24"/>
        </w:rPr>
        <w:t xml:space="preserve"> </w:t>
      </w:r>
      <w:r w:rsidR="00761532">
        <w:rPr>
          <w:rFonts w:ascii="Courier New" w:hAnsi="Courier New" w:cs="Courier New"/>
          <w:b/>
          <w:sz w:val="24"/>
          <w:szCs w:val="24"/>
        </w:rPr>
        <w:t>Fed.</w:t>
      </w:r>
      <w:r w:rsidR="005F4069">
        <w:rPr>
          <w:rFonts w:ascii="Courier New" w:hAnsi="Courier New" w:cs="Courier New"/>
          <w:b/>
          <w:sz w:val="24"/>
          <w:szCs w:val="24"/>
        </w:rPr>
        <w:t xml:space="preserve"> </w:t>
      </w:r>
      <w:r w:rsidR="00761532">
        <w:rPr>
          <w:rFonts w:ascii="Courier New" w:hAnsi="Courier New" w:cs="Courier New"/>
          <w:b/>
          <w:sz w:val="24"/>
          <w:szCs w:val="24"/>
        </w:rPr>
        <w:t>R.</w:t>
      </w:r>
      <w:r w:rsidR="005F4069">
        <w:rPr>
          <w:rFonts w:ascii="Courier New" w:hAnsi="Courier New" w:cs="Courier New"/>
          <w:b/>
          <w:sz w:val="24"/>
          <w:szCs w:val="24"/>
        </w:rPr>
        <w:t xml:space="preserve"> </w:t>
      </w:r>
      <w:r w:rsidR="00541746">
        <w:rPr>
          <w:rFonts w:ascii="Courier New" w:hAnsi="Courier New" w:cs="Courier New"/>
          <w:b/>
          <w:sz w:val="24"/>
          <w:szCs w:val="24"/>
        </w:rPr>
        <w:t>Civ</w:t>
      </w:r>
      <w:r w:rsidR="00761532">
        <w:rPr>
          <w:rFonts w:ascii="Courier New" w:hAnsi="Courier New" w:cs="Courier New"/>
          <w:b/>
          <w:sz w:val="24"/>
          <w:szCs w:val="24"/>
        </w:rPr>
        <w:t>.</w:t>
      </w:r>
      <w:r w:rsidR="00541746">
        <w:rPr>
          <w:rFonts w:ascii="Courier New" w:hAnsi="Courier New" w:cs="Courier New"/>
          <w:b/>
          <w:sz w:val="24"/>
          <w:szCs w:val="24"/>
        </w:rPr>
        <w:t xml:space="preserve"> P.</w:t>
      </w:r>
      <w:r w:rsidR="005F4069">
        <w:rPr>
          <w:rFonts w:ascii="Courier New" w:hAnsi="Courier New" w:cs="Courier New"/>
          <w:b/>
          <w:sz w:val="24"/>
          <w:szCs w:val="24"/>
        </w:rPr>
        <w:t xml:space="preserve"> </w:t>
      </w:r>
      <w:r w:rsidR="00761532">
        <w:rPr>
          <w:rFonts w:ascii="Courier New" w:hAnsi="Courier New" w:cs="Courier New"/>
          <w:b/>
          <w:sz w:val="24"/>
          <w:szCs w:val="24"/>
        </w:rPr>
        <w:t>|</w:t>
      </w:r>
      <w:r w:rsidR="005F4069">
        <w:rPr>
          <w:rFonts w:ascii="Courier New" w:hAnsi="Courier New" w:cs="Courier New"/>
          <w:b/>
          <w:sz w:val="24"/>
          <w:szCs w:val="24"/>
        </w:rPr>
        <w:t xml:space="preserve"> </w:t>
      </w:r>
      <w:r w:rsidR="00541746">
        <w:rPr>
          <w:rFonts w:ascii="Courier New" w:hAnsi="Courier New" w:cs="Courier New"/>
          <w:b/>
          <w:sz w:val="24"/>
          <w:szCs w:val="24"/>
        </w:rPr>
        <w:t>Scope and Purpose</w:t>
      </w:r>
      <w:r w:rsidR="00A56542">
        <w:rPr>
          <w:rFonts w:ascii="Courier New" w:hAnsi="Courier New" w:cs="Courier New"/>
          <w:b/>
          <w:sz w:val="24"/>
          <w:szCs w:val="24"/>
        </w:rPr>
        <w:t xml:space="preserve"> (highlights added)</w:t>
      </w:r>
    </w:p>
    <w:p w14:paraId="7B36B036" w14:textId="7203DC9D" w:rsidR="00FF415B" w:rsidRPr="00674E83" w:rsidRDefault="00FF415B" w:rsidP="00541746">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00541746">
        <w:rPr>
          <w:rFonts w:ascii="Courier New" w:hAnsi="Courier New" w:cs="Courier New"/>
          <w:i/>
          <w:sz w:val="24"/>
          <w:szCs w:val="24"/>
        </w:rPr>
        <w:t>[These rules]</w:t>
      </w:r>
      <w:r w:rsidR="00541746" w:rsidRPr="00541746">
        <w:rPr>
          <w:rFonts w:ascii="Courier New" w:hAnsi="Courier New" w:cs="Courier New"/>
          <w:i/>
          <w:sz w:val="24"/>
          <w:szCs w:val="24"/>
        </w:rPr>
        <w:t xml:space="preserve"> be construed, administered, and employed by the court and the parties to secure the </w:t>
      </w:r>
      <w:r w:rsidR="00541746" w:rsidRPr="00541746">
        <w:rPr>
          <w:rFonts w:ascii="Courier New" w:hAnsi="Courier New" w:cs="Courier New"/>
          <w:i/>
          <w:sz w:val="24"/>
          <w:szCs w:val="24"/>
          <w:highlight w:val="lightGray"/>
        </w:rPr>
        <w:t>just, speedy, and inexpensive determination of every action and proceeding</w:t>
      </w:r>
      <w:r w:rsidR="00541746" w:rsidRPr="00541746">
        <w:rPr>
          <w:rFonts w:ascii="Courier New" w:hAnsi="Courier New" w:cs="Courier New"/>
          <w:i/>
          <w:sz w:val="24"/>
          <w:szCs w:val="24"/>
        </w:rPr>
        <w:t>.</w:t>
      </w:r>
      <w:r w:rsidRPr="00674E83">
        <w:rPr>
          <w:rFonts w:ascii="Courier New" w:hAnsi="Courier New" w:cs="Courier New"/>
          <w:i/>
          <w:sz w:val="24"/>
          <w:szCs w:val="24"/>
        </w:rPr>
        <w:t>”</w:t>
      </w:r>
    </w:p>
    <w:p w14:paraId="5EB99882" w14:textId="77777777" w:rsidR="006E5DD4" w:rsidRPr="00674E83" w:rsidRDefault="006E5DD4" w:rsidP="006E5DD4">
      <w:pPr>
        <w:spacing w:after="0"/>
        <w:rPr>
          <w:rFonts w:ascii="Courier New" w:hAnsi="Courier New" w:cs="Courier New"/>
          <w:b/>
          <w:sz w:val="24"/>
          <w:szCs w:val="24"/>
        </w:rPr>
      </w:pPr>
    </w:p>
    <w:p w14:paraId="0CFF59BF" w14:textId="23AF6D9F" w:rsidR="00332249" w:rsidRPr="00674E83" w:rsidRDefault="00541746" w:rsidP="00332249">
      <w:pPr>
        <w:spacing w:after="0"/>
        <w:rPr>
          <w:rFonts w:ascii="Courier New" w:hAnsi="Courier New" w:cs="Courier New"/>
          <w:b/>
          <w:sz w:val="24"/>
          <w:szCs w:val="24"/>
        </w:rPr>
      </w:pPr>
      <w:r>
        <w:rPr>
          <w:rFonts w:ascii="Courier New" w:hAnsi="Courier New" w:cs="Courier New"/>
          <w:b/>
          <w:sz w:val="24"/>
          <w:szCs w:val="24"/>
        </w:rPr>
        <w:t>Rule</w:t>
      </w:r>
      <w:r w:rsidR="00A56542">
        <w:rPr>
          <w:rFonts w:ascii="Courier New" w:hAnsi="Courier New" w:cs="Courier New"/>
          <w:b/>
          <w:sz w:val="24"/>
          <w:szCs w:val="24"/>
        </w:rPr>
        <w:t xml:space="preserve"> 78 | Fed. R. Civ. P. | Hearing Motions</w:t>
      </w:r>
    </w:p>
    <w:p w14:paraId="22B6E771" w14:textId="5809FF66" w:rsidR="00761532" w:rsidRDefault="00332249" w:rsidP="00332249">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2064B0">
        <w:rPr>
          <w:rFonts w:ascii="Courier New" w:hAnsi="Courier New" w:cs="Courier New"/>
          <w:i/>
          <w:sz w:val="24"/>
          <w:szCs w:val="24"/>
        </w:rPr>
        <w:t>“</w:t>
      </w:r>
      <w:r w:rsidR="00A56542" w:rsidRPr="00A56542">
        <w:rPr>
          <w:rFonts w:ascii="Courier New" w:hAnsi="Courier New" w:cs="Courier New"/>
          <w:i/>
          <w:sz w:val="24"/>
          <w:szCs w:val="24"/>
        </w:rPr>
        <w:t>(a) PROVIDING A REGULAR SCHEDULE FOR ORAL HEARINGS. A court may establish regular times and places for oral hearings on motions.</w:t>
      </w:r>
      <w:r w:rsidR="00A56542">
        <w:rPr>
          <w:rFonts w:ascii="Courier New" w:hAnsi="Courier New" w:cs="Courier New"/>
          <w:i/>
          <w:sz w:val="24"/>
          <w:szCs w:val="24"/>
        </w:rPr>
        <w:t>”</w:t>
      </w:r>
    </w:p>
    <w:p w14:paraId="60D04362" w14:textId="77777777" w:rsidR="00213070" w:rsidRPr="00A56542" w:rsidRDefault="00213070" w:rsidP="00213070">
      <w:pPr>
        <w:spacing w:after="0"/>
        <w:rPr>
          <w:rFonts w:ascii="Courier New" w:hAnsi="Courier New" w:cs="Courier New"/>
          <w:sz w:val="24"/>
          <w:szCs w:val="24"/>
        </w:rPr>
      </w:pPr>
    </w:p>
    <w:p w14:paraId="30B5E7EF" w14:textId="29C350CA" w:rsidR="00213070" w:rsidRPr="00674E83" w:rsidRDefault="00A56542" w:rsidP="00213070">
      <w:pPr>
        <w:spacing w:after="0"/>
        <w:rPr>
          <w:rFonts w:ascii="Courier New" w:hAnsi="Courier New" w:cs="Courier New"/>
          <w:b/>
          <w:sz w:val="24"/>
          <w:szCs w:val="24"/>
        </w:rPr>
      </w:pPr>
      <w:r>
        <w:rPr>
          <w:rFonts w:ascii="Courier New" w:hAnsi="Courier New" w:cs="Courier New"/>
          <w:b/>
          <w:sz w:val="24"/>
          <w:szCs w:val="24"/>
        </w:rPr>
        <w:t>Local Rule 3.01(h)</w:t>
      </w:r>
      <w:r w:rsidR="00213070">
        <w:rPr>
          <w:rFonts w:ascii="Courier New" w:hAnsi="Courier New" w:cs="Courier New"/>
          <w:b/>
          <w:sz w:val="24"/>
          <w:szCs w:val="24"/>
        </w:rPr>
        <w:t xml:space="preserve"> | </w:t>
      </w:r>
      <w:r>
        <w:rPr>
          <w:rFonts w:ascii="Courier New" w:hAnsi="Courier New" w:cs="Courier New"/>
          <w:b/>
          <w:sz w:val="24"/>
          <w:szCs w:val="24"/>
        </w:rPr>
        <w:t>USFLMD | Oral Argument and Evidentiary Hearing</w:t>
      </w:r>
    </w:p>
    <w:p w14:paraId="18258FAA" w14:textId="3E5960C0" w:rsidR="00213070" w:rsidRPr="00674E83" w:rsidRDefault="00213070" w:rsidP="00213070">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2064B0">
        <w:rPr>
          <w:rFonts w:ascii="Courier New" w:hAnsi="Courier New" w:cs="Courier New"/>
          <w:i/>
          <w:sz w:val="24"/>
          <w:szCs w:val="24"/>
        </w:rPr>
        <w:t>“</w:t>
      </w:r>
      <w:r w:rsidR="00A56542" w:rsidRPr="00A56542">
        <w:rPr>
          <w:rFonts w:ascii="Courier New" w:hAnsi="Courier New" w:cs="Courier New"/>
          <w:i/>
          <w:sz w:val="24"/>
          <w:szCs w:val="24"/>
        </w:rPr>
        <w:t>A party must request oral argument or an evidentiary hearing in a separate document accompanying the party’s motion or response and stating the time necessary.</w:t>
      </w:r>
      <w:r>
        <w:rPr>
          <w:rFonts w:ascii="Courier New" w:hAnsi="Courier New" w:cs="Courier New"/>
          <w:i/>
          <w:sz w:val="24"/>
          <w:szCs w:val="24"/>
        </w:rPr>
        <w:t>”</w:t>
      </w:r>
    </w:p>
    <w:p w14:paraId="7851C399" w14:textId="77777777" w:rsidR="00AA74C6" w:rsidRPr="00A56542" w:rsidRDefault="00AA74C6" w:rsidP="00AA74C6">
      <w:pPr>
        <w:spacing w:after="0"/>
        <w:rPr>
          <w:rFonts w:ascii="Courier New" w:hAnsi="Courier New" w:cs="Courier New"/>
          <w:sz w:val="24"/>
          <w:szCs w:val="24"/>
        </w:rPr>
      </w:pPr>
    </w:p>
    <w:p w14:paraId="73C9AE4E" w14:textId="3E8E543A" w:rsidR="00AA74C6" w:rsidRPr="00674E83" w:rsidRDefault="00AA74C6" w:rsidP="00AA74C6">
      <w:pPr>
        <w:spacing w:after="0"/>
        <w:rPr>
          <w:rFonts w:ascii="Courier New" w:hAnsi="Courier New" w:cs="Courier New"/>
          <w:b/>
          <w:sz w:val="24"/>
          <w:szCs w:val="24"/>
        </w:rPr>
      </w:pPr>
      <w:r>
        <w:rPr>
          <w:rFonts w:ascii="Courier New" w:hAnsi="Courier New" w:cs="Courier New"/>
          <w:b/>
          <w:sz w:val="24"/>
          <w:szCs w:val="24"/>
        </w:rPr>
        <w:t>§57.105(1) FS | Sanctions</w:t>
      </w:r>
      <w:r w:rsidRPr="00AA74C6">
        <w:rPr>
          <w:rFonts w:ascii="Courier New" w:hAnsi="Courier New" w:cs="Courier New"/>
          <w:b/>
          <w:sz w:val="24"/>
          <w:szCs w:val="24"/>
          <w:vertAlign w:val="superscript"/>
        </w:rPr>
        <w:t>1/</w:t>
      </w:r>
      <w:r w:rsidR="009C192B">
        <w:rPr>
          <w:rFonts w:ascii="Courier New" w:hAnsi="Courier New" w:cs="Courier New"/>
          <w:b/>
          <w:sz w:val="24"/>
          <w:szCs w:val="24"/>
        </w:rPr>
        <w:t xml:space="preserve"> (highlights added)</w:t>
      </w:r>
    </w:p>
    <w:p w14:paraId="1B30CB91" w14:textId="1CA095AC" w:rsidR="00AA74C6" w:rsidRPr="00674E83" w:rsidRDefault="00AA74C6" w:rsidP="00AA74C6">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2064B0">
        <w:rPr>
          <w:rFonts w:ascii="Courier New" w:hAnsi="Courier New" w:cs="Courier New"/>
          <w:i/>
          <w:sz w:val="24"/>
          <w:szCs w:val="24"/>
        </w:rPr>
        <w:t>“</w:t>
      </w:r>
      <w:r w:rsidRPr="00AA74C6">
        <w:rPr>
          <w:rFonts w:ascii="Courier New" w:hAnsi="Courier New" w:cs="Courier New"/>
          <w:i/>
          <w:sz w:val="24"/>
          <w:szCs w:val="24"/>
        </w:rPr>
        <w:t>(1)</w:t>
      </w:r>
      <w:r w:rsidR="003102F7">
        <w:rPr>
          <w:rFonts w:ascii="Courier New" w:hAnsi="Courier New" w:cs="Courier New"/>
          <w:i/>
          <w:sz w:val="24"/>
          <w:szCs w:val="24"/>
        </w:rPr>
        <w:t xml:space="preserve"> </w:t>
      </w:r>
      <w:r w:rsidRPr="00AA74C6">
        <w:rPr>
          <w:rFonts w:ascii="Courier New" w:hAnsi="Courier New" w:cs="Courier New"/>
          <w:i/>
          <w:sz w:val="24"/>
          <w:szCs w:val="24"/>
        </w:rPr>
        <w:t xml:space="preserve">Upon the court’s initiative or motion of any party, the court shall </w:t>
      </w:r>
      <w:r>
        <w:rPr>
          <w:rFonts w:ascii="Courier New" w:hAnsi="Courier New" w:cs="Courier New"/>
          <w:i/>
          <w:sz w:val="24"/>
          <w:szCs w:val="24"/>
        </w:rPr>
        <w:t>[impose a sanction]...</w:t>
      </w:r>
      <w:r w:rsidR="003102F7">
        <w:rPr>
          <w:rFonts w:ascii="Courier New" w:hAnsi="Courier New" w:cs="Courier New"/>
          <w:i/>
          <w:sz w:val="24"/>
          <w:szCs w:val="24"/>
        </w:rPr>
        <w:t xml:space="preserve">[if the] </w:t>
      </w:r>
      <w:r w:rsidR="003102F7" w:rsidRPr="003102F7">
        <w:rPr>
          <w:rFonts w:ascii="Courier New" w:hAnsi="Courier New" w:cs="Courier New"/>
          <w:i/>
          <w:sz w:val="24"/>
          <w:szCs w:val="24"/>
        </w:rPr>
        <w:t>party’s attorney knew or should have known that a claim or defense when initially presented to the court or at any time before trial:</w:t>
      </w:r>
      <w:r w:rsidR="003102F7">
        <w:rPr>
          <w:rFonts w:ascii="Courier New" w:hAnsi="Courier New" w:cs="Courier New"/>
          <w:i/>
          <w:sz w:val="24"/>
          <w:szCs w:val="24"/>
        </w:rPr>
        <w:t xml:space="preserve"> </w:t>
      </w:r>
      <w:r w:rsidR="003102F7" w:rsidRPr="003102F7">
        <w:rPr>
          <w:rFonts w:ascii="Courier New" w:hAnsi="Courier New" w:cs="Courier New"/>
          <w:i/>
          <w:sz w:val="24"/>
          <w:szCs w:val="24"/>
        </w:rPr>
        <w:t>(a)</w:t>
      </w:r>
      <w:r w:rsidR="003102F7">
        <w:rPr>
          <w:rFonts w:ascii="Courier New" w:hAnsi="Courier New" w:cs="Courier New"/>
          <w:i/>
          <w:sz w:val="24"/>
          <w:szCs w:val="24"/>
        </w:rPr>
        <w:t xml:space="preserve"> </w:t>
      </w:r>
      <w:r w:rsidR="003102F7" w:rsidRPr="003102F7">
        <w:rPr>
          <w:rFonts w:ascii="Courier New" w:hAnsi="Courier New" w:cs="Courier New"/>
          <w:i/>
          <w:sz w:val="24"/>
          <w:szCs w:val="24"/>
        </w:rPr>
        <w:t>Was not supported by the material facts necessary to establish the claim or defense;</w:t>
      </w:r>
      <w:r w:rsidR="003102F7">
        <w:rPr>
          <w:rFonts w:ascii="Courier New" w:hAnsi="Courier New" w:cs="Courier New"/>
          <w:i/>
          <w:sz w:val="24"/>
          <w:szCs w:val="24"/>
        </w:rPr>
        <w:t xml:space="preserve"> </w:t>
      </w:r>
      <w:r>
        <w:rPr>
          <w:rFonts w:ascii="Courier New" w:hAnsi="Courier New" w:cs="Courier New"/>
          <w:i/>
          <w:sz w:val="24"/>
          <w:szCs w:val="24"/>
        </w:rPr>
        <w:t>”</w:t>
      </w:r>
    </w:p>
    <w:p w14:paraId="0CDC9A98" w14:textId="22EF86F5" w:rsidR="00332249" w:rsidRPr="00674E83" w:rsidRDefault="00332249" w:rsidP="00332249">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p>
    <w:p w14:paraId="72574A2F" w14:textId="77777777" w:rsidR="000C1658" w:rsidRPr="00674E83" w:rsidRDefault="000C1658" w:rsidP="000C1658">
      <w:pPr>
        <w:spacing w:after="0"/>
        <w:jc w:val="both"/>
        <w:rPr>
          <w:rFonts w:ascii="Courier New" w:hAnsi="Courier New" w:cs="Courier New"/>
          <w:sz w:val="24"/>
          <w:szCs w:val="24"/>
          <w:u w:val="single"/>
        </w:rPr>
      </w:pPr>
      <w:r w:rsidRPr="00674E83">
        <w:rPr>
          <w:rFonts w:ascii="Courier New" w:hAnsi="Courier New" w:cs="Courier New"/>
          <w:sz w:val="24"/>
          <w:szCs w:val="24"/>
          <w:u w:val="single"/>
        </w:rPr>
        <w:t>Precedence</w:t>
      </w:r>
    </w:p>
    <w:p w14:paraId="723BFE30" w14:textId="77777777" w:rsidR="00C539A8" w:rsidRDefault="00C539A8" w:rsidP="00C539A8">
      <w:pPr>
        <w:pStyle w:val="ListParagraph"/>
        <w:numPr>
          <w:ilvl w:val="0"/>
          <w:numId w:val="2"/>
        </w:numPr>
        <w:spacing w:after="0"/>
        <w:jc w:val="both"/>
        <w:rPr>
          <w:rFonts w:ascii="Courier New" w:hAnsi="Courier New" w:cs="Courier New"/>
          <w:sz w:val="24"/>
          <w:szCs w:val="24"/>
        </w:rPr>
      </w:pPr>
      <w:r w:rsidRPr="00F84B47">
        <w:rPr>
          <w:rFonts w:ascii="Courier New" w:hAnsi="Courier New" w:cs="Courier New"/>
          <w:sz w:val="24"/>
          <w:szCs w:val="24"/>
        </w:rPr>
        <w:t>8:</w:t>
      </w:r>
      <w:r>
        <w:rPr>
          <w:rFonts w:ascii="Courier New" w:hAnsi="Courier New" w:cs="Courier New"/>
          <w:sz w:val="24"/>
          <w:szCs w:val="24"/>
        </w:rPr>
        <w:t>18</w:t>
      </w:r>
      <w:r w:rsidRPr="00F84B47">
        <w:rPr>
          <w:rFonts w:ascii="Courier New" w:hAnsi="Courier New" w:cs="Courier New"/>
          <w:sz w:val="24"/>
          <w:szCs w:val="24"/>
        </w:rPr>
        <w:t>-cv-</w:t>
      </w:r>
      <w:r>
        <w:rPr>
          <w:rFonts w:ascii="Courier New" w:hAnsi="Courier New" w:cs="Courier New"/>
          <w:sz w:val="24"/>
          <w:szCs w:val="24"/>
        </w:rPr>
        <w:t>00550</w:t>
      </w:r>
      <w:r w:rsidRPr="00F84B47">
        <w:rPr>
          <w:rFonts w:ascii="Courier New" w:hAnsi="Courier New" w:cs="Courier New"/>
          <w:sz w:val="24"/>
          <w:szCs w:val="24"/>
        </w:rPr>
        <w:t>-WFJ-</w:t>
      </w:r>
      <w:r>
        <w:rPr>
          <w:rFonts w:ascii="Courier New" w:hAnsi="Courier New" w:cs="Courier New"/>
          <w:sz w:val="24"/>
          <w:szCs w:val="24"/>
        </w:rPr>
        <w:t>AEP</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(2/11/21)</w:t>
      </w:r>
    </w:p>
    <w:p w14:paraId="19C5E197" w14:textId="73E38DB6" w:rsidR="000C1658" w:rsidRDefault="00A56542" w:rsidP="00841D28">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2</w:t>
      </w:r>
      <w:r w:rsidR="000C1658" w:rsidRPr="000C1658">
        <w:rPr>
          <w:rFonts w:ascii="Courier New" w:hAnsi="Courier New" w:cs="Courier New"/>
          <w:sz w:val="24"/>
          <w:szCs w:val="24"/>
        </w:rPr>
        <w:t>:</w:t>
      </w:r>
      <w:r>
        <w:rPr>
          <w:rFonts w:ascii="Courier New" w:hAnsi="Courier New" w:cs="Courier New"/>
          <w:sz w:val="24"/>
          <w:szCs w:val="24"/>
        </w:rPr>
        <w:t>18</w:t>
      </w:r>
      <w:r w:rsidR="000C1658" w:rsidRPr="000C1658">
        <w:rPr>
          <w:rFonts w:ascii="Courier New" w:hAnsi="Courier New" w:cs="Courier New"/>
          <w:sz w:val="24"/>
          <w:szCs w:val="24"/>
        </w:rPr>
        <w:t>-cv-</w:t>
      </w:r>
      <w:r>
        <w:rPr>
          <w:rFonts w:ascii="Courier New" w:hAnsi="Courier New" w:cs="Courier New"/>
          <w:sz w:val="24"/>
          <w:szCs w:val="24"/>
        </w:rPr>
        <w:t>00715</w:t>
      </w:r>
      <w:r w:rsidR="000C1658" w:rsidRPr="000C1658">
        <w:rPr>
          <w:rFonts w:ascii="Courier New" w:hAnsi="Courier New" w:cs="Courier New"/>
          <w:sz w:val="24"/>
          <w:szCs w:val="24"/>
        </w:rPr>
        <w:t>-</w:t>
      </w:r>
      <w:r>
        <w:rPr>
          <w:rFonts w:ascii="Courier New" w:hAnsi="Courier New" w:cs="Courier New"/>
          <w:sz w:val="24"/>
          <w:szCs w:val="24"/>
        </w:rPr>
        <w:t>JES</w:t>
      </w:r>
      <w:r w:rsidR="000C1658" w:rsidRPr="000C1658">
        <w:rPr>
          <w:rFonts w:ascii="Courier New" w:hAnsi="Courier New" w:cs="Courier New"/>
          <w:sz w:val="24"/>
          <w:szCs w:val="24"/>
        </w:rPr>
        <w:t>-</w:t>
      </w:r>
      <w:r>
        <w:rPr>
          <w:rFonts w:ascii="Courier New" w:hAnsi="Courier New" w:cs="Courier New"/>
          <w:sz w:val="24"/>
          <w:szCs w:val="24"/>
        </w:rPr>
        <w:t>MRM</w:t>
      </w:r>
      <w:r w:rsidR="000C1658">
        <w:rPr>
          <w:rFonts w:ascii="Courier New" w:hAnsi="Courier New" w:cs="Courier New"/>
          <w:sz w:val="24"/>
          <w:szCs w:val="24"/>
        </w:rPr>
        <w:tab/>
      </w:r>
      <w:r w:rsidR="000C1658">
        <w:rPr>
          <w:rFonts w:ascii="Courier New" w:hAnsi="Courier New" w:cs="Courier New"/>
          <w:sz w:val="24"/>
          <w:szCs w:val="24"/>
        </w:rPr>
        <w:tab/>
      </w:r>
      <w:r w:rsidR="000C1658">
        <w:rPr>
          <w:rFonts w:ascii="Courier New" w:hAnsi="Courier New" w:cs="Courier New"/>
          <w:sz w:val="24"/>
          <w:szCs w:val="24"/>
        </w:rPr>
        <w:tab/>
      </w:r>
      <w:r w:rsidR="000C1658">
        <w:rPr>
          <w:rFonts w:ascii="Courier New" w:hAnsi="Courier New" w:cs="Courier New"/>
          <w:sz w:val="24"/>
          <w:szCs w:val="24"/>
        </w:rPr>
        <w:tab/>
        <w:t>-</w:t>
      </w:r>
      <w:r w:rsidR="005F4069">
        <w:rPr>
          <w:rFonts w:ascii="Courier New" w:hAnsi="Courier New" w:cs="Courier New"/>
          <w:sz w:val="24"/>
          <w:szCs w:val="24"/>
        </w:rPr>
        <w:t xml:space="preserve"> </w:t>
      </w:r>
      <w:r w:rsidR="000C1658">
        <w:rPr>
          <w:rFonts w:ascii="Courier New" w:hAnsi="Courier New" w:cs="Courier New"/>
          <w:sz w:val="24"/>
          <w:szCs w:val="24"/>
        </w:rPr>
        <w:t>US</w:t>
      </w:r>
      <w:r w:rsidR="00761532">
        <w:rPr>
          <w:rFonts w:ascii="Courier New" w:hAnsi="Courier New" w:cs="Courier New"/>
          <w:sz w:val="24"/>
          <w:szCs w:val="24"/>
        </w:rPr>
        <w:t>FL</w:t>
      </w:r>
      <w:r w:rsidR="008570AD">
        <w:rPr>
          <w:rFonts w:ascii="Courier New" w:hAnsi="Courier New" w:cs="Courier New"/>
          <w:sz w:val="24"/>
          <w:szCs w:val="24"/>
        </w:rPr>
        <w:t>M</w:t>
      </w:r>
      <w:r w:rsidR="000C1658">
        <w:rPr>
          <w:rFonts w:ascii="Courier New" w:hAnsi="Courier New" w:cs="Courier New"/>
          <w:sz w:val="24"/>
          <w:szCs w:val="24"/>
        </w:rPr>
        <w:t>D</w:t>
      </w:r>
      <w:r w:rsidR="005F4069">
        <w:rPr>
          <w:rFonts w:ascii="Courier New" w:hAnsi="Courier New" w:cs="Courier New"/>
          <w:sz w:val="24"/>
          <w:szCs w:val="24"/>
        </w:rPr>
        <w:t xml:space="preserve"> </w:t>
      </w:r>
      <w:r w:rsidR="000C1658">
        <w:rPr>
          <w:rFonts w:ascii="Courier New" w:hAnsi="Courier New" w:cs="Courier New"/>
          <w:sz w:val="24"/>
          <w:szCs w:val="24"/>
        </w:rPr>
        <w:t>(</w:t>
      </w:r>
      <w:r w:rsidR="00492EFE">
        <w:rPr>
          <w:rFonts w:ascii="Courier New" w:hAnsi="Courier New" w:cs="Courier New"/>
          <w:sz w:val="24"/>
          <w:szCs w:val="24"/>
        </w:rPr>
        <w:t>3</w:t>
      </w:r>
      <w:r w:rsidR="000C1658">
        <w:rPr>
          <w:rFonts w:ascii="Courier New" w:hAnsi="Courier New" w:cs="Courier New"/>
          <w:sz w:val="24"/>
          <w:szCs w:val="24"/>
        </w:rPr>
        <w:t>/</w:t>
      </w:r>
      <w:r w:rsidR="00492EFE">
        <w:rPr>
          <w:rFonts w:ascii="Courier New" w:hAnsi="Courier New" w:cs="Courier New"/>
          <w:sz w:val="24"/>
          <w:szCs w:val="24"/>
        </w:rPr>
        <w:t>12</w:t>
      </w:r>
      <w:r w:rsidR="000C1658">
        <w:rPr>
          <w:rFonts w:ascii="Courier New" w:hAnsi="Courier New" w:cs="Courier New"/>
          <w:sz w:val="24"/>
          <w:szCs w:val="24"/>
        </w:rPr>
        <w:t>/</w:t>
      </w:r>
      <w:r w:rsidR="00761532">
        <w:rPr>
          <w:rFonts w:ascii="Courier New" w:hAnsi="Courier New" w:cs="Courier New"/>
          <w:sz w:val="24"/>
          <w:szCs w:val="24"/>
        </w:rPr>
        <w:t>2</w:t>
      </w:r>
      <w:r w:rsidR="00492EFE">
        <w:rPr>
          <w:rFonts w:ascii="Courier New" w:hAnsi="Courier New" w:cs="Courier New"/>
          <w:sz w:val="24"/>
          <w:szCs w:val="24"/>
        </w:rPr>
        <w:t>1</w:t>
      </w:r>
      <w:r w:rsidR="000C1658">
        <w:rPr>
          <w:rFonts w:ascii="Courier New" w:hAnsi="Courier New" w:cs="Courier New"/>
          <w:sz w:val="24"/>
          <w:szCs w:val="24"/>
        </w:rPr>
        <w:t>)</w:t>
      </w:r>
    </w:p>
    <w:p w14:paraId="32911133" w14:textId="73FE9B11" w:rsidR="008570AD" w:rsidRDefault="00A56542" w:rsidP="00F84B47">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2</w:t>
      </w:r>
      <w:r w:rsidR="00F84B47" w:rsidRPr="00F84B47">
        <w:rPr>
          <w:rFonts w:ascii="Courier New" w:hAnsi="Courier New" w:cs="Courier New"/>
          <w:sz w:val="24"/>
          <w:szCs w:val="24"/>
        </w:rPr>
        <w:t>:</w:t>
      </w:r>
      <w:r>
        <w:rPr>
          <w:rFonts w:ascii="Courier New" w:hAnsi="Courier New" w:cs="Courier New"/>
          <w:sz w:val="24"/>
          <w:szCs w:val="24"/>
        </w:rPr>
        <w:t>20</w:t>
      </w:r>
      <w:r w:rsidR="00F84B47" w:rsidRPr="00F84B47">
        <w:rPr>
          <w:rFonts w:ascii="Courier New" w:hAnsi="Courier New" w:cs="Courier New"/>
          <w:sz w:val="24"/>
          <w:szCs w:val="24"/>
        </w:rPr>
        <w:t>-cv-</w:t>
      </w:r>
      <w:r>
        <w:rPr>
          <w:rFonts w:ascii="Courier New" w:hAnsi="Courier New" w:cs="Courier New"/>
          <w:sz w:val="24"/>
          <w:szCs w:val="24"/>
        </w:rPr>
        <w:t>00500</w:t>
      </w:r>
      <w:r w:rsidR="00F84B47" w:rsidRPr="00F84B47">
        <w:rPr>
          <w:rFonts w:ascii="Courier New" w:hAnsi="Courier New" w:cs="Courier New"/>
          <w:sz w:val="24"/>
          <w:szCs w:val="24"/>
        </w:rPr>
        <w:t>-</w:t>
      </w:r>
      <w:r>
        <w:rPr>
          <w:rFonts w:ascii="Courier New" w:hAnsi="Courier New" w:cs="Courier New"/>
          <w:sz w:val="24"/>
          <w:szCs w:val="24"/>
        </w:rPr>
        <w:t>SPC</w:t>
      </w:r>
      <w:r w:rsidR="00F84B47" w:rsidRPr="00F84B47">
        <w:rPr>
          <w:rFonts w:ascii="Courier New" w:hAnsi="Courier New" w:cs="Courier New"/>
          <w:sz w:val="24"/>
          <w:szCs w:val="24"/>
        </w:rPr>
        <w:t>-</w:t>
      </w:r>
      <w:r>
        <w:rPr>
          <w:rFonts w:ascii="Courier New" w:hAnsi="Courier New" w:cs="Courier New"/>
          <w:sz w:val="24"/>
          <w:szCs w:val="24"/>
        </w:rPr>
        <w:t>NPM</w:t>
      </w:r>
      <w:r w:rsidR="00F84B47">
        <w:rPr>
          <w:rFonts w:ascii="Courier New" w:hAnsi="Courier New" w:cs="Courier New"/>
          <w:sz w:val="24"/>
          <w:szCs w:val="24"/>
        </w:rPr>
        <w:tab/>
      </w:r>
      <w:r w:rsidR="00F84B47">
        <w:rPr>
          <w:rFonts w:ascii="Courier New" w:hAnsi="Courier New" w:cs="Courier New"/>
          <w:sz w:val="24"/>
          <w:szCs w:val="24"/>
        </w:rPr>
        <w:tab/>
      </w:r>
      <w:r w:rsidR="00F84B47">
        <w:rPr>
          <w:rFonts w:ascii="Courier New" w:hAnsi="Courier New" w:cs="Courier New"/>
          <w:sz w:val="24"/>
          <w:szCs w:val="24"/>
        </w:rPr>
        <w:tab/>
      </w:r>
      <w:r w:rsidR="00F84B47">
        <w:rPr>
          <w:rFonts w:ascii="Courier New" w:hAnsi="Courier New" w:cs="Courier New"/>
          <w:sz w:val="24"/>
          <w:szCs w:val="24"/>
        </w:rPr>
        <w:tab/>
        <w:t>- USFLMD (4/2/21)</w:t>
      </w:r>
    </w:p>
    <w:p w14:paraId="098FD9F5" w14:textId="0E69A491" w:rsidR="00F85B96" w:rsidRDefault="00F85B96" w:rsidP="00F84B47">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3:21-cr-00022-MMH-MCR</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USFLMD (7/8/21)</w:t>
      </w:r>
    </w:p>
    <w:p w14:paraId="24E52466" w14:textId="35DC83C1" w:rsidR="003E41B5" w:rsidRDefault="00B666A5" w:rsidP="000C1658">
      <w:pPr>
        <w:ind w:left="720" w:firstLine="720"/>
        <w:rPr>
          <w:rFonts w:ascii="Courier New" w:hAnsi="Courier New" w:cs="Courier New"/>
          <w:sz w:val="24"/>
          <w:szCs w:val="24"/>
        </w:rPr>
      </w:pPr>
      <w:r>
        <w:rPr>
          <w:rFonts w:ascii="Courier New" w:hAnsi="Courier New" w:cs="Courier New"/>
          <w:sz w:val="24"/>
          <w:szCs w:val="24"/>
        </w:rPr>
        <w:t>USFLMD</w:t>
      </w:r>
      <w:r w:rsidR="005F4069">
        <w:rPr>
          <w:rFonts w:ascii="Courier New" w:hAnsi="Courier New" w:cs="Courier New"/>
          <w:sz w:val="24"/>
          <w:szCs w:val="24"/>
        </w:rPr>
        <w:t xml:space="preserve"> </w:t>
      </w:r>
      <w:r w:rsidR="00A56542">
        <w:rPr>
          <w:rFonts w:ascii="Courier New" w:hAnsi="Courier New" w:cs="Courier New"/>
          <w:sz w:val="24"/>
          <w:szCs w:val="24"/>
        </w:rPr>
        <w:t>regularly holds motion hearings</w:t>
      </w:r>
    </w:p>
    <w:p w14:paraId="75B215ED" w14:textId="77777777" w:rsidR="000C1658" w:rsidRDefault="000C1658" w:rsidP="000C1658">
      <w:pPr>
        <w:spacing w:after="0"/>
        <w:jc w:val="both"/>
        <w:rPr>
          <w:rFonts w:ascii="Courier New" w:hAnsi="Courier New" w:cs="Courier New"/>
          <w:sz w:val="24"/>
          <w:szCs w:val="24"/>
          <w:u w:val="single"/>
        </w:rPr>
      </w:pPr>
    </w:p>
    <w:p w14:paraId="00B093A7" w14:textId="62E2866E" w:rsidR="003E41B5" w:rsidRPr="00674E83" w:rsidRDefault="003E41B5" w:rsidP="000C1658">
      <w:pPr>
        <w:spacing w:after="0"/>
        <w:jc w:val="both"/>
        <w:rPr>
          <w:rFonts w:ascii="Courier New" w:hAnsi="Courier New" w:cs="Courier New"/>
          <w:sz w:val="24"/>
          <w:szCs w:val="24"/>
          <w:u w:val="single"/>
        </w:rPr>
      </w:pPr>
      <w:r>
        <w:rPr>
          <w:rFonts w:ascii="Courier New" w:hAnsi="Courier New" w:cs="Courier New"/>
          <w:sz w:val="24"/>
          <w:szCs w:val="24"/>
          <w:u w:val="single"/>
        </w:rPr>
        <w:t>Abbreviation</w:t>
      </w:r>
      <w:r w:rsidR="00EF7A54">
        <w:rPr>
          <w:rFonts w:ascii="Courier New" w:hAnsi="Courier New" w:cs="Courier New"/>
          <w:sz w:val="24"/>
          <w:szCs w:val="24"/>
          <w:u w:val="single"/>
        </w:rPr>
        <w:t>s</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0"/>
        <w:gridCol w:w="432"/>
        <w:gridCol w:w="7200"/>
      </w:tblGrid>
      <w:tr w:rsidR="006E2F55" w14:paraId="426C3E86" w14:textId="77777777" w:rsidTr="00C33C7C">
        <w:trPr>
          <w:trHeight w:val="504"/>
        </w:trPr>
        <w:tc>
          <w:tcPr>
            <w:tcW w:w="1440" w:type="dxa"/>
            <w:vAlign w:val="center"/>
          </w:tcPr>
          <w:p w14:paraId="62DD5534" w14:textId="4B8D8361" w:rsidR="006E2F55" w:rsidRDefault="003102F7" w:rsidP="0077074E">
            <w:pPr>
              <w:rPr>
                <w:rFonts w:ascii="Courier New" w:hAnsi="Courier New" w:cs="Courier New"/>
                <w:sz w:val="24"/>
                <w:szCs w:val="24"/>
              </w:rPr>
            </w:pPr>
            <w:r>
              <w:rPr>
                <w:rFonts w:ascii="Courier New" w:hAnsi="Courier New" w:cs="Courier New"/>
                <w:sz w:val="24"/>
                <w:szCs w:val="24"/>
              </w:rPr>
              <w:t>1DCA</w:t>
            </w:r>
          </w:p>
        </w:tc>
        <w:tc>
          <w:tcPr>
            <w:tcW w:w="432" w:type="dxa"/>
            <w:vAlign w:val="center"/>
          </w:tcPr>
          <w:p w14:paraId="601A9F34" w14:textId="73545BF8" w:rsidR="006E2F55" w:rsidRDefault="006E2F55" w:rsidP="0077074E">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785A7CA2" w14:textId="146CA543" w:rsidR="006E2F55" w:rsidRDefault="003102F7" w:rsidP="0077074E">
            <w:pPr>
              <w:rPr>
                <w:rFonts w:ascii="Courier New" w:hAnsi="Courier New" w:cs="Courier New"/>
                <w:sz w:val="24"/>
                <w:szCs w:val="24"/>
              </w:rPr>
            </w:pPr>
            <w:r>
              <w:rPr>
                <w:rFonts w:ascii="Courier New" w:hAnsi="Courier New" w:cs="Courier New"/>
                <w:sz w:val="24"/>
                <w:szCs w:val="24"/>
              </w:rPr>
              <w:t>Florida’s First District Court of Appeal</w:t>
            </w:r>
          </w:p>
        </w:tc>
      </w:tr>
      <w:tr w:rsidR="0077074E" w14:paraId="7B0C72CB" w14:textId="77777777" w:rsidTr="00C33C7C">
        <w:trPr>
          <w:trHeight w:val="504"/>
        </w:trPr>
        <w:tc>
          <w:tcPr>
            <w:tcW w:w="1440" w:type="dxa"/>
            <w:vAlign w:val="center"/>
          </w:tcPr>
          <w:p w14:paraId="1C7244EE" w14:textId="705FBA14" w:rsidR="0077074E" w:rsidRDefault="00856C9A" w:rsidP="0077074E">
            <w:pPr>
              <w:rPr>
                <w:rFonts w:ascii="Courier New" w:hAnsi="Courier New" w:cs="Courier New"/>
                <w:sz w:val="24"/>
                <w:szCs w:val="24"/>
              </w:rPr>
            </w:pPr>
            <w:r>
              <w:rPr>
                <w:rFonts w:ascii="Courier New" w:hAnsi="Courier New" w:cs="Courier New"/>
                <w:sz w:val="24"/>
                <w:szCs w:val="24"/>
              </w:rPr>
              <w:t>FS</w:t>
            </w:r>
          </w:p>
        </w:tc>
        <w:tc>
          <w:tcPr>
            <w:tcW w:w="432" w:type="dxa"/>
            <w:vAlign w:val="center"/>
          </w:tcPr>
          <w:p w14:paraId="66CB2FC2" w14:textId="2372784B" w:rsidR="0077074E" w:rsidRDefault="00856C9A" w:rsidP="0077074E">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1BF40264" w14:textId="2F8F8DAA" w:rsidR="0077074E" w:rsidRDefault="00856C9A" w:rsidP="0077074E">
            <w:pPr>
              <w:rPr>
                <w:rFonts w:ascii="Courier New" w:hAnsi="Courier New" w:cs="Courier New"/>
                <w:sz w:val="24"/>
                <w:szCs w:val="24"/>
              </w:rPr>
            </w:pPr>
            <w:r>
              <w:rPr>
                <w:rFonts w:ascii="Courier New" w:hAnsi="Courier New" w:cs="Courier New"/>
                <w:sz w:val="24"/>
                <w:szCs w:val="24"/>
              </w:rPr>
              <w:t>Florida Statute</w:t>
            </w:r>
          </w:p>
        </w:tc>
      </w:tr>
      <w:tr w:rsidR="00856C9A" w14:paraId="06B9472E" w14:textId="77777777" w:rsidTr="00C33C7C">
        <w:trPr>
          <w:trHeight w:val="504"/>
        </w:trPr>
        <w:tc>
          <w:tcPr>
            <w:tcW w:w="1440" w:type="dxa"/>
            <w:vAlign w:val="center"/>
          </w:tcPr>
          <w:p w14:paraId="3F0A786C" w14:textId="3A8211FF" w:rsidR="00856C9A" w:rsidRDefault="00856C9A" w:rsidP="00856C9A">
            <w:pPr>
              <w:rPr>
                <w:rFonts w:ascii="Courier New" w:hAnsi="Courier New" w:cs="Courier New"/>
                <w:sz w:val="24"/>
                <w:szCs w:val="24"/>
              </w:rPr>
            </w:pPr>
            <w:r>
              <w:rPr>
                <w:rFonts w:ascii="Courier New" w:hAnsi="Courier New" w:cs="Courier New"/>
                <w:sz w:val="24"/>
                <w:szCs w:val="24"/>
              </w:rPr>
              <w:t>USFLMD</w:t>
            </w:r>
          </w:p>
        </w:tc>
        <w:tc>
          <w:tcPr>
            <w:tcW w:w="432" w:type="dxa"/>
            <w:vAlign w:val="center"/>
          </w:tcPr>
          <w:p w14:paraId="0FBA952A" w14:textId="2AF92FD7" w:rsidR="00856C9A" w:rsidRDefault="00856C9A" w:rsidP="00856C9A">
            <w:pPr>
              <w:jc w:val="center"/>
              <w:rPr>
                <w:rFonts w:ascii="Courier New" w:hAnsi="Courier New" w:cs="Courier New"/>
                <w:sz w:val="24"/>
                <w:szCs w:val="24"/>
              </w:rPr>
            </w:pPr>
            <w:r>
              <w:rPr>
                <w:rFonts w:ascii="Courier New" w:hAnsi="Courier New" w:cs="Courier New"/>
                <w:sz w:val="24"/>
                <w:szCs w:val="24"/>
              </w:rPr>
              <w:t>-</w:t>
            </w:r>
          </w:p>
        </w:tc>
        <w:tc>
          <w:tcPr>
            <w:tcW w:w="7200" w:type="dxa"/>
            <w:vAlign w:val="center"/>
          </w:tcPr>
          <w:p w14:paraId="03F91C24" w14:textId="34AD1A88" w:rsidR="00856C9A" w:rsidRDefault="00856C9A" w:rsidP="00856C9A">
            <w:pPr>
              <w:rPr>
                <w:rFonts w:ascii="Courier New" w:hAnsi="Courier New" w:cs="Courier New"/>
                <w:sz w:val="24"/>
                <w:szCs w:val="24"/>
              </w:rPr>
            </w:pPr>
            <w:r>
              <w:rPr>
                <w:rFonts w:ascii="Courier New" w:hAnsi="Courier New" w:cs="Courier New"/>
                <w:sz w:val="24"/>
                <w:szCs w:val="24"/>
              </w:rPr>
              <w:t>US District Court, Florida, Middle District</w:t>
            </w:r>
          </w:p>
        </w:tc>
      </w:tr>
    </w:tbl>
    <w:p w14:paraId="1F6CB5C3" w14:textId="5A193806" w:rsidR="00FF415B" w:rsidRDefault="00FF415B" w:rsidP="00FF415B">
      <w:pPr>
        <w:ind w:left="1080" w:firstLine="720"/>
        <w:rPr>
          <w:rFonts w:ascii="Courier New" w:hAnsi="Courier New" w:cs="Courier New"/>
          <w:sz w:val="24"/>
          <w:szCs w:val="24"/>
        </w:rPr>
      </w:pPr>
      <w:r>
        <w:rPr>
          <w:rFonts w:ascii="Courier New" w:hAnsi="Courier New" w:cs="Courier New"/>
          <w:sz w:val="24"/>
          <w:szCs w:val="24"/>
        </w:rPr>
        <w:br w:type="page"/>
      </w:r>
    </w:p>
    <w:p w14:paraId="12B0CA95" w14:textId="77777777" w:rsidR="00D121ED" w:rsidRPr="007810C8" w:rsidRDefault="00D121ED" w:rsidP="00D121ED">
      <w:pPr>
        <w:pStyle w:val="Default"/>
        <w:jc w:val="both"/>
        <w:rPr>
          <w:rFonts w:ascii="Courier New" w:hAnsi="Courier New" w:cs="Courier New"/>
        </w:rPr>
      </w:pPr>
    </w:p>
    <w:p w14:paraId="23588063" w14:textId="556151A2" w:rsidR="00D121ED" w:rsidRPr="007810C8" w:rsidRDefault="005B4E81" w:rsidP="00D121ED">
      <w:pPr>
        <w:pStyle w:val="Default"/>
        <w:spacing w:line="480" w:lineRule="auto"/>
        <w:jc w:val="center"/>
        <w:rPr>
          <w:rFonts w:ascii="Courier New" w:hAnsi="Courier New" w:cs="Courier New"/>
          <w:b/>
          <w:u w:val="single"/>
        </w:rPr>
      </w:pPr>
      <w:r>
        <w:rPr>
          <w:rFonts w:ascii="Courier New" w:hAnsi="Courier New" w:cs="Courier New"/>
          <w:b/>
          <w:u w:val="single"/>
        </w:rPr>
        <w:t>MOTION</w:t>
      </w:r>
    </w:p>
    <w:p w14:paraId="154209AB" w14:textId="2655D788" w:rsidR="00D121ED" w:rsidRPr="007810C8" w:rsidRDefault="00F85B96" w:rsidP="00841D28">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Procedural Recap</w:t>
      </w:r>
    </w:p>
    <w:p w14:paraId="00754027" w14:textId="21D32FFC" w:rsidR="002D3682" w:rsidRDefault="005E6F34" w:rsidP="00841D28">
      <w:pPr>
        <w:pStyle w:val="Default"/>
        <w:numPr>
          <w:ilvl w:val="0"/>
          <w:numId w:val="3"/>
        </w:numPr>
        <w:spacing w:line="480" w:lineRule="auto"/>
        <w:jc w:val="both"/>
        <w:rPr>
          <w:rFonts w:ascii="Courier New" w:hAnsi="Courier New" w:cs="Courier New"/>
        </w:rPr>
      </w:pPr>
      <w:r>
        <w:rPr>
          <w:rFonts w:ascii="Courier New" w:hAnsi="Courier New" w:cs="Courier New"/>
        </w:rPr>
        <w:t>On</w:t>
      </w:r>
      <w:r w:rsidR="00F85B96">
        <w:rPr>
          <w:rFonts w:ascii="Courier New" w:hAnsi="Courier New" w:cs="Courier New"/>
        </w:rPr>
        <w:t xml:space="preserve"> </w:t>
      </w:r>
      <w:r w:rsidR="00FB037D">
        <w:rPr>
          <w:rFonts w:ascii="Courier New" w:hAnsi="Courier New" w:cs="Courier New"/>
        </w:rPr>
        <w:t>[MMM</w:t>
      </w:r>
      <w:r w:rsidR="00112749">
        <w:rPr>
          <w:rFonts w:ascii="Courier New" w:hAnsi="Courier New" w:cs="Courier New"/>
        </w:rPr>
        <w:t>A</w:t>
      </w:r>
      <w:r w:rsidR="00FB037D">
        <w:rPr>
          <w:rFonts w:ascii="Courier New" w:hAnsi="Courier New" w:cs="Courier New"/>
        </w:rPr>
        <w:t>]</w:t>
      </w:r>
      <w:r w:rsidR="00F85B96">
        <w:rPr>
          <w:rFonts w:ascii="Courier New" w:hAnsi="Courier New" w:cs="Courier New"/>
        </w:rPr>
        <w:t xml:space="preserve"> </w:t>
      </w:r>
      <w:r w:rsidR="00FB037D">
        <w:rPr>
          <w:rFonts w:ascii="Courier New" w:hAnsi="Courier New" w:cs="Courier New"/>
        </w:rPr>
        <w:t>[DD</w:t>
      </w:r>
      <w:r w:rsidR="00112749">
        <w:rPr>
          <w:rFonts w:ascii="Courier New" w:hAnsi="Courier New" w:cs="Courier New"/>
        </w:rPr>
        <w:t>A</w:t>
      </w:r>
      <w:r w:rsidR="00FB037D">
        <w:rPr>
          <w:rFonts w:ascii="Courier New" w:hAnsi="Courier New" w:cs="Courier New"/>
        </w:rPr>
        <w:t>]</w:t>
      </w:r>
      <w:r w:rsidR="00F85B96">
        <w:rPr>
          <w:rFonts w:ascii="Courier New" w:hAnsi="Courier New" w:cs="Courier New"/>
        </w:rPr>
        <w:t xml:space="preserve">, </w:t>
      </w:r>
      <w:r w:rsidR="00FB037D">
        <w:rPr>
          <w:rFonts w:ascii="Courier New" w:hAnsi="Courier New" w:cs="Courier New"/>
        </w:rPr>
        <w:t>[YYYY</w:t>
      </w:r>
      <w:r w:rsidR="00112749">
        <w:rPr>
          <w:rFonts w:ascii="Courier New" w:hAnsi="Courier New" w:cs="Courier New"/>
        </w:rPr>
        <w:t>A</w:t>
      </w:r>
      <w:r w:rsidR="00FB037D">
        <w:rPr>
          <w:rFonts w:ascii="Courier New" w:hAnsi="Courier New" w:cs="Courier New"/>
        </w:rPr>
        <w:t>]</w:t>
      </w:r>
      <w:r w:rsidR="00F85B96">
        <w:rPr>
          <w:rFonts w:ascii="Courier New" w:hAnsi="Courier New" w:cs="Courier New"/>
        </w:rPr>
        <w:t xml:space="preserve">, Plaintiff filed </w:t>
      </w:r>
      <w:r w:rsidR="003102F7">
        <w:rPr>
          <w:rFonts w:ascii="Courier New" w:hAnsi="Courier New" w:cs="Courier New"/>
        </w:rPr>
        <w:t>That Motion</w:t>
      </w:r>
      <w:r w:rsidR="00F85B96">
        <w:rPr>
          <w:rFonts w:ascii="Courier New" w:hAnsi="Courier New" w:cs="Courier New"/>
        </w:rPr>
        <w:t>.</w:t>
      </w:r>
      <w:r w:rsidR="002D3682">
        <w:rPr>
          <w:rFonts w:ascii="Courier New" w:hAnsi="Courier New" w:cs="Courier New"/>
        </w:rPr>
        <w:t xml:space="preserve"> </w:t>
      </w:r>
    </w:p>
    <w:p w14:paraId="2455A406" w14:textId="53DA0042" w:rsidR="002D3682" w:rsidRDefault="00FB037D" w:rsidP="00F85B96">
      <w:pPr>
        <w:pStyle w:val="Default"/>
        <w:numPr>
          <w:ilvl w:val="0"/>
          <w:numId w:val="3"/>
        </w:numPr>
        <w:spacing w:line="480" w:lineRule="auto"/>
        <w:jc w:val="both"/>
        <w:rPr>
          <w:rFonts w:ascii="Courier New" w:hAnsi="Courier New" w:cs="Courier New"/>
        </w:rPr>
      </w:pPr>
      <w:r>
        <w:rPr>
          <w:rFonts w:ascii="Courier New" w:hAnsi="Courier New" w:cs="Courier New"/>
        </w:rPr>
        <w:t>O</w:t>
      </w:r>
      <w:r w:rsidR="00F85B96">
        <w:rPr>
          <w:rFonts w:ascii="Courier New" w:hAnsi="Courier New" w:cs="Courier New"/>
        </w:rPr>
        <w:t xml:space="preserve">n </w:t>
      </w:r>
      <w:r w:rsidR="00112749">
        <w:rPr>
          <w:rFonts w:ascii="Courier New" w:hAnsi="Courier New" w:cs="Courier New"/>
        </w:rPr>
        <w:t>[MMMB]</w:t>
      </w:r>
      <w:r w:rsidR="00F85B96">
        <w:rPr>
          <w:rFonts w:ascii="Courier New" w:hAnsi="Courier New" w:cs="Courier New"/>
        </w:rPr>
        <w:t xml:space="preserve"> </w:t>
      </w:r>
      <w:r w:rsidR="00112749">
        <w:rPr>
          <w:rFonts w:ascii="Courier New" w:hAnsi="Courier New" w:cs="Courier New"/>
        </w:rPr>
        <w:t>[DDB]</w:t>
      </w:r>
      <w:r w:rsidR="00F85B96">
        <w:rPr>
          <w:rFonts w:ascii="Courier New" w:hAnsi="Courier New" w:cs="Courier New"/>
        </w:rPr>
        <w:t xml:space="preserve">, </w:t>
      </w:r>
      <w:r w:rsidR="00112749">
        <w:rPr>
          <w:rFonts w:ascii="Courier New" w:hAnsi="Courier New" w:cs="Courier New"/>
        </w:rPr>
        <w:t>[YYYYB]</w:t>
      </w:r>
      <w:r w:rsidR="00F85B96">
        <w:rPr>
          <w:rFonts w:ascii="Courier New" w:hAnsi="Courier New" w:cs="Courier New"/>
        </w:rPr>
        <w:t xml:space="preserve"> – Defendant filed “</w:t>
      </w:r>
      <w:r w:rsidR="00F85B96" w:rsidRPr="00F85B96">
        <w:rPr>
          <w:rFonts w:ascii="Courier New" w:hAnsi="Courier New" w:cs="Courier New"/>
          <w:i/>
        </w:rPr>
        <w:t xml:space="preserve">Defendant's Response in Opposition to </w:t>
      </w:r>
      <w:r>
        <w:rPr>
          <w:rFonts w:ascii="Courier New" w:hAnsi="Courier New" w:cs="Courier New"/>
          <w:i/>
        </w:rPr>
        <w:t>[That Motion]</w:t>
      </w:r>
      <w:r w:rsidR="00F85B96">
        <w:rPr>
          <w:rFonts w:ascii="Courier New" w:hAnsi="Courier New" w:cs="Courier New"/>
        </w:rPr>
        <w:t xml:space="preserve">” </w:t>
      </w:r>
      <w:r w:rsidR="003102F7">
        <w:rPr>
          <w:rFonts w:ascii="Courier New" w:hAnsi="Courier New" w:cs="Courier New"/>
        </w:rPr>
        <w:t>(“That Response”)</w:t>
      </w:r>
      <w:r w:rsidR="00F85B96">
        <w:rPr>
          <w:rFonts w:ascii="Courier New" w:hAnsi="Courier New" w:cs="Courier New"/>
        </w:rPr>
        <w:t>.</w:t>
      </w:r>
    </w:p>
    <w:p w14:paraId="74B7F3D8" w14:textId="77777777" w:rsidR="00377BC1" w:rsidRPr="007810C8" w:rsidRDefault="00377BC1" w:rsidP="00377BC1">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Analysis</w:t>
      </w:r>
    </w:p>
    <w:p w14:paraId="5012AD9D" w14:textId="552E16F0" w:rsidR="00377BC1" w:rsidRDefault="00F85B96" w:rsidP="00377BC1">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The </w:t>
      </w:r>
      <w:r w:rsidR="00112749">
        <w:rPr>
          <w:rFonts w:ascii="Courier New" w:hAnsi="Courier New" w:cs="Courier New"/>
        </w:rPr>
        <w:t xml:space="preserve">immediate </w:t>
      </w:r>
      <w:r>
        <w:rPr>
          <w:rFonts w:ascii="Courier New" w:hAnsi="Courier New" w:cs="Courier New"/>
        </w:rPr>
        <w:t>matter is fully briefed.</w:t>
      </w:r>
    </w:p>
    <w:p w14:paraId="2ECAE938" w14:textId="56EA35F0" w:rsidR="00834AA1" w:rsidRPr="007810C8" w:rsidRDefault="00834AA1" w:rsidP="00834AA1">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 xml:space="preserve">Argument in Support of </w:t>
      </w:r>
      <w:r w:rsidR="00F85B96">
        <w:rPr>
          <w:rFonts w:ascii="Courier New" w:hAnsi="Courier New" w:cs="Courier New"/>
          <w:b/>
          <w:u w:val="single"/>
        </w:rPr>
        <w:t>a Motion Hearing</w:t>
      </w:r>
    </w:p>
    <w:p w14:paraId="3D5413A7" w14:textId="695E29DA" w:rsidR="00473A8F" w:rsidRDefault="00473A8F" w:rsidP="00473A8F">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Rule </w:t>
      </w:r>
      <w:r w:rsidR="00F85B96">
        <w:rPr>
          <w:rFonts w:ascii="Courier New" w:hAnsi="Courier New" w:cs="Courier New"/>
        </w:rPr>
        <w:t>78</w:t>
      </w:r>
      <w:r>
        <w:rPr>
          <w:rFonts w:ascii="Courier New" w:hAnsi="Courier New" w:cs="Courier New"/>
        </w:rPr>
        <w:t xml:space="preserve"> Fed. R. </w:t>
      </w:r>
      <w:r w:rsidR="00F85B96">
        <w:rPr>
          <w:rFonts w:ascii="Courier New" w:hAnsi="Courier New" w:cs="Courier New"/>
        </w:rPr>
        <w:t>Civ. P</w:t>
      </w:r>
      <w:r>
        <w:rPr>
          <w:rFonts w:ascii="Courier New" w:hAnsi="Courier New" w:cs="Courier New"/>
        </w:rPr>
        <w:t xml:space="preserve">. </w:t>
      </w:r>
      <w:r w:rsidR="00F85B96">
        <w:rPr>
          <w:rFonts w:ascii="Courier New" w:hAnsi="Courier New" w:cs="Courier New"/>
        </w:rPr>
        <w:t>grants</w:t>
      </w:r>
      <w:r>
        <w:rPr>
          <w:rFonts w:ascii="Courier New" w:hAnsi="Courier New" w:cs="Courier New"/>
        </w:rPr>
        <w:t xml:space="preserve"> this Court the </w:t>
      </w:r>
      <w:r w:rsidR="00527D11">
        <w:rPr>
          <w:rFonts w:ascii="Courier New" w:hAnsi="Courier New" w:cs="Courier New"/>
        </w:rPr>
        <w:t>power</w:t>
      </w:r>
      <w:r>
        <w:rPr>
          <w:rFonts w:ascii="Courier New" w:hAnsi="Courier New" w:cs="Courier New"/>
        </w:rPr>
        <w:t xml:space="preserve"> to </w:t>
      </w:r>
      <w:r w:rsidR="00F85B96">
        <w:rPr>
          <w:rFonts w:ascii="Courier New" w:hAnsi="Courier New" w:cs="Courier New"/>
        </w:rPr>
        <w:t xml:space="preserve">hold </w:t>
      </w:r>
      <w:r w:rsidR="00F85B96" w:rsidRPr="00C218C1">
        <w:rPr>
          <w:rFonts w:ascii="Courier New" w:hAnsi="Courier New" w:cs="Courier New"/>
          <w:b/>
        </w:rPr>
        <w:t>motion hearings</w:t>
      </w:r>
      <w:r w:rsidR="00F85B96">
        <w:rPr>
          <w:rFonts w:ascii="Courier New" w:hAnsi="Courier New" w:cs="Courier New"/>
        </w:rPr>
        <w:t>.</w:t>
      </w:r>
    </w:p>
    <w:p w14:paraId="5C786F94" w14:textId="5031707E" w:rsidR="00F85B96" w:rsidRDefault="00F85B96" w:rsidP="00473A8F">
      <w:pPr>
        <w:pStyle w:val="Default"/>
        <w:numPr>
          <w:ilvl w:val="0"/>
          <w:numId w:val="3"/>
        </w:numPr>
        <w:spacing w:line="480" w:lineRule="auto"/>
        <w:ind w:hanging="450"/>
        <w:jc w:val="both"/>
        <w:rPr>
          <w:rFonts w:ascii="Courier New" w:hAnsi="Courier New" w:cs="Courier New"/>
        </w:rPr>
      </w:pPr>
      <w:r>
        <w:rPr>
          <w:rFonts w:ascii="Courier New" w:hAnsi="Courier New" w:cs="Courier New"/>
        </w:rPr>
        <w:t>Rule 1</w:t>
      </w:r>
      <w:r w:rsidR="00C539A8">
        <w:rPr>
          <w:rFonts w:ascii="Courier New" w:hAnsi="Courier New" w:cs="Courier New"/>
        </w:rPr>
        <w:t xml:space="preserve"> Fed. R. Civ. P. states that this Court can deploy Rule 78 </w:t>
      </w:r>
      <w:r w:rsidR="00AA74C6">
        <w:rPr>
          <w:rFonts w:ascii="Courier New" w:hAnsi="Courier New" w:cs="Courier New"/>
        </w:rPr>
        <w:t xml:space="preserve">with the aim </w:t>
      </w:r>
      <w:r w:rsidR="00550C3B">
        <w:rPr>
          <w:rFonts w:ascii="Courier New" w:hAnsi="Courier New" w:cs="Courier New"/>
        </w:rPr>
        <w:t>of securing</w:t>
      </w:r>
      <w:r w:rsidR="00C539A8">
        <w:rPr>
          <w:rFonts w:ascii="Courier New" w:hAnsi="Courier New" w:cs="Courier New"/>
        </w:rPr>
        <w:t xml:space="preserve"> the “</w:t>
      </w:r>
      <w:r w:rsidR="00C539A8" w:rsidRPr="004D6D44">
        <w:rPr>
          <w:rFonts w:ascii="Courier New" w:hAnsi="Courier New" w:cs="Courier New"/>
          <w:i/>
        </w:rPr>
        <w:t>just, speedy, and inexpensive determination</w:t>
      </w:r>
      <w:r w:rsidR="00C539A8">
        <w:rPr>
          <w:rFonts w:ascii="Courier New" w:hAnsi="Courier New" w:cs="Courier New"/>
        </w:rPr>
        <w:t>” of every action.</w:t>
      </w:r>
    </w:p>
    <w:p w14:paraId="3A51D79D" w14:textId="78AEB652" w:rsidR="009774FA" w:rsidRDefault="00112749" w:rsidP="00473A8F">
      <w:pPr>
        <w:pStyle w:val="Default"/>
        <w:numPr>
          <w:ilvl w:val="0"/>
          <w:numId w:val="3"/>
        </w:numPr>
        <w:spacing w:line="480" w:lineRule="auto"/>
        <w:ind w:hanging="450"/>
        <w:jc w:val="both"/>
        <w:rPr>
          <w:rFonts w:ascii="Courier New" w:hAnsi="Courier New" w:cs="Courier New"/>
        </w:rPr>
      </w:pPr>
      <w:r>
        <w:rPr>
          <w:rFonts w:ascii="Courier New" w:hAnsi="Courier New" w:cs="Courier New"/>
        </w:rPr>
        <w:t>[arg001]</w:t>
      </w:r>
      <w:r w:rsidR="00AA74C6">
        <w:rPr>
          <w:rFonts w:ascii="Courier New" w:hAnsi="Courier New" w:cs="Courier New"/>
        </w:rPr>
        <w:t>:</w:t>
      </w:r>
    </w:p>
    <w:p w14:paraId="7AB7452E" w14:textId="2A61812F" w:rsidR="00AA74C6" w:rsidRPr="00F97EB4" w:rsidRDefault="00AA74C6" w:rsidP="00AA74C6">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00112749">
        <w:rPr>
          <w:rFonts w:ascii="Courier New" w:hAnsi="Courier New" w:cs="Courier New"/>
          <w:i/>
        </w:rPr>
        <w:t>[quote001]</w:t>
      </w:r>
      <w:r>
        <w:rPr>
          <w:rFonts w:ascii="Courier New" w:hAnsi="Courier New" w:cs="Courier New"/>
          <w:i/>
        </w:rPr>
        <w:t>”</w:t>
      </w:r>
    </w:p>
    <w:p w14:paraId="63E5DC96" w14:textId="6B7C194F" w:rsidR="00AA74C6" w:rsidRPr="007D2B82" w:rsidRDefault="00112749" w:rsidP="00AA74C6">
      <w:pPr>
        <w:pStyle w:val="Default"/>
        <w:numPr>
          <w:ilvl w:val="0"/>
          <w:numId w:val="13"/>
        </w:numPr>
        <w:spacing w:line="480" w:lineRule="auto"/>
        <w:jc w:val="right"/>
        <w:rPr>
          <w:rFonts w:ascii="Courier New" w:hAnsi="Courier New" w:cs="Courier New"/>
        </w:rPr>
      </w:pPr>
      <w:r>
        <w:rPr>
          <w:rFonts w:ascii="Courier New" w:hAnsi="Courier New" w:cs="Courier New"/>
          <w:u w:val="single"/>
        </w:rPr>
        <w:t>[cite001]</w:t>
      </w:r>
    </w:p>
    <w:p w14:paraId="2A4BF3C8" w14:textId="7A1EE7AF" w:rsidR="00112749" w:rsidRDefault="00112749" w:rsidP="00112749">
      <w:pPr>
        <w:pStyle w:val="Default"/>
        <w:numPr>
          <w:ilvl w:val="0"/>
          <w:numId w:val="3"/>
        </w:numPr>
        <w:spacing w:line="480" w:lineRule="auto"/>
        <w:ind w:hanging="450"/>
        <w:jc w:val="both"/>
        <w:rPr>
          <w:rFonts w:ascii="Courier New" w:hAnsi="Courier New" w:cs="Courier New"/>
        </w:rPr>
      </w:pPr>
      <w:r>
        <w:rPr>
          <w:rFonts w:ascii="Courier New" w:hAnsi="Courier New" w:cs="Courier New"/>
        </w:rPr>
        <w:t>[arg002]:</w:t>
      </w:r>
    </w:p>
    <w:p w14:paraId="3ED40976" w14:textId="5846E5AD" w:rsidR="00112749" w:rsidRPr="00F97EB4" w:rsidRDefault="00112749" w:rsidP="00112749">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Pr>
          <w:rFonts w:ascii="Courier New" w:hAnsi="Courier New" w:cs="Courier New"/>
          <w:i/>
        </w:rPr>
        <w:t>[quote002]”</w:t>
      </w:r>
    </w:p>
    <w:p w14:paraId="677BCA7B" w14:textId="3AE0522C" w:rsidR="00112749" w:rsidRPr="007D2B82" w:rsidRDefault="00112749" w:rsidP="00112749">
      <w:pPr>
        <w:pStyle w:val="Default"/>
        <w:numPr>
          <w:ilvl w:val="0"/>
          <w:numId w:val="13"/>
        </w:numPr>
        <w:spacing w:line="480" w:lineRule="auto"/>
        <w:jc w:val="right"/>
        <w:rPr>
          <w:rFonts w:ascii="Courier New" w:hAnsi="Courier New" w:cs="Courier New"/>
        </w:rPr>
      </w:pPr>
      <w:r>
        <w:rPr>
          <w:rFonts w:ascii="Courier New" w:hAnsi="Courier New" w:cs="Courier New"/>
          <w:u w:val="single"/>
        </w:rPr>
        <w:t>[cite002]</w:t>
      </w:r>
    </w:p>
    <w:p w14:paraId="566B1951" w14:textId="65B72884" w:rsidR="00112749" w:rsidRDefault="00112749">
      <w:pPr>
        <w:rPr>
          <w:rFonts w:ascii="Courier New" w:hAnsi="Courier New" w:cs="Courier New"/>
        </w:rPr>
      </w:pPr>
      <w:r>
        <w:rPr>
          <w:rFonts w:ascii="Courier New" w:hAnsi="Courier New" w:cs="Courier New"/>
        </w:rPr>
        <w:br w:type="page"/>
      </w:r>
    </w:p>
    <w:p w14:paraId="3E9A45F7" w14:textId="77777777" w:rsidR="00112749" w:rsidRDefault="00112749">
      <w:pPr>
        <w:rPr>
          <w:rFonts w:ascii="Courier New" w:eastAsiaTheme="minorHAnsi" w:hAnsi="Courier New" w:cs="Courier New"/>
          <w:color w:val="000000"/>
          <w:sz w:val="24"/>
          <w:szCs w:val="24"/>
        </w:rPr>
      </w:pPr>
    </w:p>
    <w:p w14:paraId="79A6BB59" w14:textId="4ABD2CC3" w:rsidR="003102F7" w:rsidRDefault="003102F7" w:rsidP="00473A8F">
      <w:pPr>
        <w:pStyle w:val="Default"/>
        <w:numPr>
          <w:ilvl w:val="0"/>
          <w:numId w:val="3"/>
        </w:numPr>
        <w:spacing w:line="480" w:lineRule="auto"/>
        <w:ind w:hanging="450"/>
        <w:jc w:val="both"/>
        <w:rPr>
          <w:rFonts w:ascii="Courier New" w:hAnsi="Courier New" w:cs="Courier New"/>
        </w:rPr>
      </w:pPr>
      <w:r>
        <w:rPr>
          <w:rFonts w:ascii="Courier New" w:hAnsi="Courier New" w:cs="Courier New"/>
        </w:rPr>
        <w:t>As defined by 1DCA, “shall” means mandatory (highlights added):</w:t>
      </w:r>
    </w:p>
    <w:p w14:paraId="20C60C13" w14:textId="2F08B6D1" w:rsidR="003102F7" w:rsidRPr="00F97EB4" w:rsidRDefault="003102F7" w:rsidP="003102F7">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3102F7">
        <w:rPr>
          <w:rFonts w:ascii="Courier New" w:hAnsi="Courier New" w:cs="Courier New"/>
          <w:i/>
        </w:rPr>
        <w:t>The word "</w:t>
      </w:r>
      <w:r w:rsidRPr="003102F7">
        <w:rPr>
          <w:rFonts w:ascii="Courier New" w:hAnsi="Courier New" w:cs="Courier New"/>
          <w:i/>
          <w:highlight w:val="lightGray"/>
        </w:rPr>
        <w:t>shall</w:t>
      </w:r>
      <w:r w:rsidRPr="003102F7">
        <w:rPr>
          <w:rFonts w:ascii="Courier New" w:hAnsi="Courier New" w:cs="Courier New"/>
          <w:i/>
        </w:rPr>
        <w:t xml:space="preserve">" in section 57.105 has been found to evidence the legislative intent to impose a </w:t>
      </w:r>
      <w:r w:rsidRPr="003102F7">
        <w:rPr>
          <w:rFonts w:ascii="Courier New" w:hAnsi="Courier New" w:cs="Courier New"/>
          <w:i/>
          <w:highlight w:val="lightGray"/>
        </w:rPr>
        <w:t>mandatory</w:t>
      </w:r>
      <w:r w:rsidRPr="003102F7">
        <w:rPr>
          <w:rFonts w:ascii="Courier New" w:hAnsi="Courier New" w:cs="Courier New"/>
          <w:i/>
        </w:rPr>
        <w:t xml:space="preserve"> penalty in the form of reasonable attorney's fees to discourage baseless claims, by placing a price tag on losing parties who engage in these activities.</w:t>
      </w:r>
      <w:r>
        <w:rPr>
          <w:rFonts w:ascii="Courier New" w:hAnsi="Courier New" w:cs="Courier New"/>
          <w:i/>
        </w:rPr>
        <w:t>”</w:t>
      </w:r>
    </w:p>
    <w:p w14:paraId="68C9ED79" w14:textId="44D2A944" w:rsidR="003102F7" w:rsidRPr="007D2B82" w:rsidRDefault="003102F7" w:rsidP="003102F7">
      <w:pPr>
        <w:pStyle w:val="Default"/>
        <w:numPr>
          <w:ilvl w:val="0"/>
          <w:numId w:val="13"/>
        </w:numPr>
        <w:spacing w:line="480" w:lineRule="auto"/>
        <w:jc w:val="right"/>
        <w:rPr>
          <w:rFonts w:ascii="Courier New" w:hAnsi="Courier New" w:cs="Courier New"/>
        </w:rPr>
      </w:pPr>
      <w:r w:rsidRPr="003102F7">
        <w:rPr>
          <w:rFonts w:ascii="Courier New" w:hAnsi="Courier New" w:cs="Courier New"/>
          <w:u w:val="single"/>
        </w:rPr>
        <w:t xml:space="preserve">Albritton v. </w:t>
      </w:r>
      <w:proofErr w:type="spellStart"/>
      <w:r w:rsidRPr="003102F7">
        <w:rPr>
          <w:rFonts w:ascii="Courier New" w:hAnsi="Courier New" w:cs="Courier New"/>
          <w:u w:val="single"/>
        </w:rPr>
        <w:t>Ferrera</w:t>
      </w:r>
      <w:proofErr w:type="spellEnd"/>
      <w:r w:rsidRPr="00AA74C6">
        <w:rPr>
          <w:rFonts w:ascii="Courier New" w:hAnsi="Courier New" w:cs="Courier New"/>
        </w:rPr>
        <w:t xml:space="preserve">, </w:t>
      </w:r>
      <w:r w:rsidRPr="003102F7">
        <w:rPr>
          <w:rFonts w:ascii="Courier New" w:hAnsi="Courier New" w:cs="Courier New"/>
        </w:rPr>
        <w:t>913 So.2d 5 (Fla. 1st DCA 2005)</w:t>
      </w:r>
    </w:p>
    <w:p w14:paraId="744CAA15" w14:textId="68089AEA" w:rsidR="003102F7" w:rsidRDefault="003C6451" w:rsidP="00A37753">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Given this mandatory nature, a </w:t>
      </w:r>
      <w:r w:rsidRPr="002F6912">
        <w:rPr>
          <w:rFonts w:ascii="Courier New" w:hAnsi="Courier New" w:cs="Courier New"/>
          <w:b/>
        </w:rPr>
        <w:t>due process</w:t>
      </w:r>
      <w:r>
        <w:rPr>
          <w:rFonts w:ascii="Courier New" w:hAnsi="Courier New" w:cs="Courier New"/>
        </w:rPr>
        <w:t xml:space="preserve"> hearing follows suit (highlights added):</w:t>
      </w:r>
    </w:p>
    <w:p w14:paraId="42BB2480" w14:textId="168B41A5" w:rsidR="003C6451" w:rsidRPr="00F97EB4" w:rsidRDefault="003C6451" w:rsidP="003C6451">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3C6451">
        <w:rPr>
          <w:rFonts w:ascii="Courier New" w:hAnsi="Courier New" w:cs="Courier New"/>
          <w:i/>
        </w:rPr>
        <w:t xml:space="preserve">Attorneys and clients facing possible discipline under Rule 11 have interests </w:t>
      </w:r>
      <w:r w:rsidRPr="004833A0">
        <w:rPr>
          <w:rFonts w:ascii="Courier New" w:hAnsi="Courier New" w:cs="Courier New"/>
          <w:i/>
          <w:highlight w:val="lightGray"/>
        </w:rPr>
        <w:t>qualifying for protection under the Due Process Clause of the Fifth Amendment</w:t>
      </w:r>
      <w:r w:rsidRPr="003C6451">
        <w:rPr>
          <w:rFonts w:ascii="Courier New" w:hAnsi="Courier New" w:cs="Courier New"/>
          <w:i/>
        </w:rPr>
        <w:t>. Procedural due process requires notice and an opportunity to be heard before any governmental deprivation of a property interest.</w:t>
      </w:r>
      <w:r>
        <w:rPr>
          <w:rFonts w:ascii="Courier New" w:hAnsi="Courier New" w:cs="Courier New"/>
          <w:i/>
        </w:rPr>
        <w:t>”</w:t>
      </w:r>
    </w:p>
    <w:p w14:paraId="207412C0" w14:textId="77777777" w:rsidR="003C6451" w:rsidRPr="007D2B82" w:rsidRDefault="003C6451" w:rsidP="003C6451">
      <w:pPr>
        <w:pStyle w:val="Default"/>
        <w:numPr>
          <w:ilvl w:val="0"/>
          <w:numId w:val="13"/>
        </w:numPr>
        <w:spacing w:line="480" w:lineRule="auto"/>
        <w:jc w:val="right"/>
        <w:rPr>
          <w:rFonts w:ascii="Courier New" w:hAnsi="Courier New" w:cs="Courier New"/>
        </w:rPr>
      </w:pPr>
      <w:r w:rsidRPr="00AA74C6">
        <w:rPr>
          <w:rFonts w:ascii="Courier New" w:hAnsi="Courier New" w:cs="Courier New"/>
          <w:u w:val="single"/>
        </w:rPr>
        <w:t>Donaldson v. Clark</w:t>
      </w:r>
      <w:r w:rsidRPr="00AA74C6">
        <w:rPr>
          <w:rFonts w:ascii="Courier New" w:hAnsi="Courier New" w:cs="Courier New"/>
        </w:rPr>
        <w:t>, 819 F.2d 1551 (11th Cir. 1987)</w:t>
      </w:r>
    </w:p>
    <w:p w14:paraId="35C1481E" w14:textId="3F7AF1CB" w:rsidR="003C6451" w:rsidRDefault="002F6912" w:rsidP="003C6451">
      <w:pPr>
        <w:pStyle w:val="Default"/>
        <w:spacing w:line="480" w:lineRule="auto"/>
        <w:ind w:left="720"/>
        <w:jc w:val="both"/>
        <w:rPr>
          <w:rFonts w:ascii="Courier New" w:hAnsi="Courier New" w:cs="Courier New"/>
        </w:rPr>
      </w:pPr>
      <w:r>
        <w:rPr>
          <w:rFonts w:ascii="Courier New" w:hAnsi="Courier New" w:cs="Courier New"/>
        </w:rPr>
        <w:t>Plus, a</w:t>
      </w:r>
      <w:r w:rsidR="003C6451">
        <w:rPr>
          <w:rFonts w:ascii="Courier New" w:hAnsi="Courier New" w:cs="Courier New"/>
        </w:rPr>
        <w:t xml:space="preserve"> hearing will help protect against Defendant’s potential cries of fairness:</w:t>
      </w:r>
    </w:p>
    <w:p w14:paraId="200017D5" w14:textId="003247E8" w:rsidR="003C6451" w:rsidRPr="00F97EB4" w:rsidRDefault="003C6451" w:rsidP="003C6451">
      <w:pPr>
        <w:pStyle w:val="Default"/>
        <w:spacing w:after="240" w:line="276" w:lineRule="auto"/>
        <w:ind w:left="1440" w:right="1440"/>
        <w:jc w:val="both"/>
        <w:rPr>
          <w:rFonts w:ascii="Courier New" w:hAnsi="Courier New" w:cs="Courier New"/>
          <w:i/>
        </w:rPr>
      </w:pPr>
      <w:r w:rsidRPr="00F97EB4">
        <w:rPr>
          <w:rFonts w:ascii="Courier New" w:hAnsi="Courier New" w:cs="Courier New"/>
          <w:i/>
        </w:rPr>
        <w:t>“</w:t>
      </w:r>
      <w:r w:rsidRPr="003C6451">
        <w:rPr>
          <w:rFonts w:ascii="Courier New" w:hAnsi="Courier New" w:cs="Courier New"/>
          <w:i/>
        </w:rPr>
        <w:t>Providing due process will ensure that Rule 11 will not be applied arbitrarily, that erroneous application of the rule will be minimized, and that creative legal arguments and vigorous advocacy will not be stifled.</w:t>
      </w:r>
      <w:r>
        <w:rPr>
          <w:rFonts w:ascii="Courier New" w:hAnsi="Courier New" w:cs="Courier New"/>
          <w:i/>
        </w:rPr>
        <w:t>”</w:t>
      </w:r>
    </w:p>
    <w:p w14:paraId="3E9F162E" w14:textId="77777777" w:rsidR="003C6451" w:rsidRPr="007D2B82" w:rsidRDefault="003C6451" w:rsidP="003C6451">
      <w:pPr>
        <w:pStyle w:val="Default"/>
        <w:numPr>
          <w:ilvl w:val="0"/>
          <w:numId w:val="13"/>
        </w:numPr>
        <w:spacing w:line="480" w:lineRule="auto"/>
        <w:jc w:val="right"/>
        <w:rPr>
          <w:rFonts w:ascii="Courier New" w:hAnsi="Courier New" w:cs="Courier New"/>
        </w:rPr>
      </w:pPr>
      <w:r w:rsidRPr="00AA74C6">
        <w:rPr>
          <w:rFonts w:ascii="Courier New" w:hAnsi="Courier New" w:cs="Courier New"/>
          <w:u w:val="single"/>
        </w:rPr>
        <w:t>Donaldson v. Clark</w:t>
      </w:r>
      <w:r w:rsidRPr="00AA74C6">
        <w:rPr>
          <w:rFonts w:ascii="Courier New" w:hAnsi="Courier New" w:cs="Courier New"/>
        </w:rPr>
        <w:t>, 819 F.2d 1551 (11th Cir. 1987)</w:t>
      </w:r>
    </w:p>
    <w:p w14:paraId="020CD7A9" w14:textId="43C66D18" w:rsidR="00FE7A53" w:rsidRDefault="00112749" w:rsidP="00A37753">
      <w:pPr>
        <w:pStyle w:val="Default"/>
        <w:numPr>
          <w:ilvl w:val="0"/>
          <w:numId w:val="3"/>
        </w:numPr>
        <w:spacing w:line="480" w:lineRule="auto"/>
        <w:ind w:hanging="450"/>
        <w:jc w:val="both"/>
        <w:rPr>
          <w:rFonts w:ascii="Courier New" w:hAnsi="Courier New" w:cs="Courier New"/>
        </w:rPr>
      </w:pPr>
      <w:r>
        <w:rPr>
          <w:rFonts w:ascii="Courier New" w:hAnsi="Courier New" w:cs="Courier New"/>
        </w:rPr>
        <w:t>[arg003].</w:t>
      </w:r>
    </w:p>
    <w:p w14:paraId="213B78CA" w14:textId="3D30971A" w:rsidR="004716E8" w:rsidRDefault="006A64F7" w:rsidP="00A37753">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Plaintiff reckons that if the shoe were on the other foot (and Plaintiff was the one being accused of </w:t>
      </w:r>
      <w:r w:rsidR="00C60F6B">
        <w:rPr>
          <w:rFonts w:ascii="Courier New" w:hAnsi="Courier New" w:cs="Courier New"/>
        </w:rPr>
        <w:t>[defendantsConduct]</w:t>
      </w:r>
      <w:r>
        <w:rPr>
          <w:rFonts w:ascii="Courier New" w:hAnsi="Courier New" w:cs="Courier New"/>
        </w:rPr>
        <w:t>), this judiciary would hold this hearing without delay</w:t>
      </w:r>
      <w:r w:rsidR="0040179A">
        <w:rPr>
          <w:rFonts w:ascii="Courier New" w:hAnsi="Courier New" w:cs="Courier New"/>
        </w:rPr>
        <w:t xml:space="preserve"> (see </w:t>
      </w:r>
      <w:r w:rsidR="0040179A" w:rsidRPr="0040179A">
        <w:rPr>
          <w:rFonts w:ascii="Courier New" w:hAnsi="Courier New" w:cs="Courier New"/>
          <w:b/>
          <w:u w:val="single"/>
        </w:rPr>
        <w:t>Affidavit</w:t>
      </w:r>
      <w:r w:rsidR="0040179A">
        <w:rPr>
          <w:rFonts w:ascii="Courier New" w:hAnsi="Courier New" w:cs="Courier New"/>
        </w:rPr>
        <w:t>)</w:t>
      </w:r>
      <w:r>
        <w:rPr>
          <w:rFonts w:ascii="Courier New" w:hAnsi="Courier New" w:cs="Courier New"/>
        </w:rPr>
        <w:t>.</w:t>
      </w:r>
    </w:p>
    <w:p w14:paraId="1B39127C" w14:textId="542D0A64" w:rsidR="006A64F7" w:rsidRPr="006A64F7" w:rsidRDefault="006A64F7" w:rsidP="00A37753">
      <w:pPr>
        <w:pStyle w:val="Default"/>
        <w:numPr>
          <w:ilvl w:val="0"/>
          <w:numId w:val="3"/>
        </w:numPr>
        <w:spacing w:line="480" w:lineRule="auto"/>
        <w:ind w:hanging="450"/>
        <w:jc w:val="both"/>
        <w:rPr>
          <w:rFonts w:ascii="Courier New" w:hAnsi="Courier New" w:cs="Courier New"/>
        </w:rPr>
      </w:pPr>
      <w:r w:rsidRPr="006A64F7">
        <w:rPr>
          <w:rFonts w:ascii="Courier New" w:hAnsi="Courier New" w:cs="Courier New"/>
        </w:rPr>
        <w:t>Thus, Plaintiff pleads with this Court to hold this telephonic motion hearing.</w:t>
      </w:r>
      <w:r w:rsidRPr="006A64F7">
        <w:rPr>
          <w:rFonts w:ascii="Courier New" w:hAnsi="Courier New" w:cs="Courier New"/>
        </w:rPr>
        <w:br w:type="page"/>
      </w:r>
    </w:p>
    <w:p w14:paraId="3F6B3CF7" w14:textId="7786DB23" w:rsidR="006A64F7" w:rsidRDefault="006A64F7" w:rsidP="006A64F7">
      <w:pPr>
        <w:pStyle w:val="Default"/>
        <w:spacing w:line="480" w:lineRule="auto"/>
        <w:ind w:left="720"/>
        <w:jc w:val="both"/>
        <w:rPr>
          <w:rFonts w:ascii="Courier New" w:hAnsi="Courier New" w:cs="Courier New"/>
        </w:rPr>
      </w:pPr>
    </w:p>
    <w:p w14:paraId="0B91C17C" w14:textId="5B66A579" w:rsidR="006A64F7" w:rsidRPr="006A64F7" w:rsidRDefault="006A64F7" w:rsidP="006A64F7">
      <w:pPr>
        <w:pStyle w:val="Default"/>
        <w:spacing w:line="480" w:lineRule="auto"/>
        <w:ind w:left="720"/>
        <w:jc w:val="both"/>
        <w:rPr>
          <w:rFonts w:ascii="Courier New" w:hAnsi="Courier New" w:cs="Courier New"/>
          <w:u w:val="single"/>
        </w:rPr>
      </w:pPr>
      <w:r w:rsidRPr="006A64F7">
        <w:rPr>
          <w:rFonts w:ascii="Courier New" w:hAnsi="Courier New" w:cs="Courier New"/>
          <w:u w:val="single"/>
        </w:rPr>
        <w:t>Expected Duration</w:t>
      </w:r>
    </w:p>
    <w:p w14:paraId="7E81C1EB" w14:textId="2A08CDDA" w:rsidR="006A64F7" w:rsidRDefault="006A64F7" w:rsidP="00A37753">
      <w:pPr>
        <w:pStyle w:val="Default"/>
        <w:numPr>
          <w:ilvl w:val="0"/>
          <w:numId w:val="3"/>
        </w:numPr>
        <w:spacing w:line="480" w:lineRule="auto"/>
        <w:ind w:hanging="450"/>
        <w:jc w:val="both"/>
        <w:rPr>
          <w:rFonts w:ascii="Courier New" w:hAnsi="Courier New" w:cs="Courier New"/>
        </w:rPr>
      </w:pPr>
      <w:r>
        <w:rPr>
          <w:rFonts w:ascii="Courier New" w:hAnsi="Courier New" w:cs="Courier New"/>
        </w:rPr>
        <w:t xml:space="preserve">Plaintiff </w:t>
      </w:r>
      <w:r w:rsidR="008357C5">
        <w:rPr>
          <w:rFonts w:ascii="Courier New" w:hAnsi="Courier New" w:cs="Courier New"/>
        </w:rPr>
        <w:t xml:space="preserve">expects </w:t>
      </w:r>
      <w:r>
        <w:rPr>
          <w:rFonts w:ascii="Courier New" w:hAnsi="Courier New" w:cs="Courier New"/>
        </w:rPr>
        <w:t xml:space="preserve">the hearing will take </w:t>
      </w:r>
      <w:r w:rsidR="00112749">
        <w:rPr>
          <w:rFonts w:ascii="Courier New" w:hAnsi="Courier New" w:cs="Courier New"/>
        </w:rPr>
        <w:t>[</w:t>
      </w:r>
      <w:proofErr w:type="spellStart"/>
      <w:r w:rsidR="00112749">
        <w:rPr>
          <w:rFonts w:ascii="Courier New" w:hAnsi="Courier New" w:cs="Courier New"/>
        </w:rPr>
        <w:t>mtgDur</w:t>
      </w:r>
      <w:proofErr w:type="spellEnd"/>
      <w:r w:rsidR="00112749">
        <w:rPr>
          <w:rFonts w:ascii="Courier New" w:hAnsi="Courier New" w:cs="Courier New"/>
        </w:rPr>
        <w:t>]</w:t>
      </w:r>
      <w:r>
        <w:rPr>
          <w:rFonts w:ascii="Courier New" w:hAnsi="Courier New" w:cs="Courier New"/>
        </w:rPr>
        <w:t xml:space="preserve"> minutes to complete (Local Rule 3.01(h) USFLMD).</w:t>
      </w:r>
    </w:p>
    <w:p w14:paraId="3FC4A4A6" w14:textId="6E6678C5" w:rsidR="006E5DD4" w:rsidRPr="007810C8" w:rsidRDefault="00335CC1" w:rsidP="006E5DD4">
      <w:pPr>
        <w:jc w:val="center"/>
        <w:rPr>
          <w:rFonts w:ascii="Courier New" w:hAnsi="Courier New" w:cs="Courier New"/>
          <w:b/>
          <w:sz w:val="24"/>
          <w:szCs w:val="24"/>
          <w:u w:val="single"/>
        </w:rPr>
      </w:pPr>
      <w:r>
        <w:rPr>
          <w:rFonts w:ascii="Courier New" w:hAnsi="Courier New" w:cs="Courier New"/>
          <w:b/>
          <w:sz w:val="24"/>
          <w:szCs w:val="24"/>
          <w:u w:val="single"/>
        </w:rPr>
        <w:t>CONFERRAL</w:t>
      </w:r>
    </w:p>
    <w:p w14:paraId="48E8EAC7" w14:textId="2D0B3D1B" w:rsidR="00E35D1B" w:rsidRDefault="00112749" w:rsidP="006E5DD4">
      <w:pPr>
        <w:pStyle w:val="Default"/>
        <w:spacing w:line="480" w:lineRule="auto"/>
        <w:ind w:firstLine="720"/>
        <w:jc w:val="both"/>
        <w:rPr>
          <w:rFonts w:ascii="Courier New" w:hAnsi="Courier New" w:cs="Courier New"/>
        </w:rPr>
      </w:pPr>
      <w:r>
        <w:rPr>
          <w:rFonts w:ascii="Courier New" w:hAnsi="Courier New" w:cs="Courier New"/>
        </w:rPr>
        <w:t>On [</w:t>
      </w:r>
      <w:proofErr w:type="spellStart"/>
      <w:r>
        <w:rPr>
          <w:rFonts w:ascii="Courier New" w:hAnsi="Courier New" w:cs="Courier New"/>
        </w:rPr>
        <w:t>confMth</w:t>
      </w:r>
      <w:proofErr w:type="spellEnd"/>
      <w:r>
        <w:rPr>
          <w:rFonts w:ascii="Courier New" w:hAnsi="Courier New" w:cs="Courier New"/>
        </w:rPr>
        <w:t>] [</w:t>
      </w:r>
      <w:proofErr w:type="spellStart"/>
      <w:r>
        <w:rPr>
          <w:rFonts w:ascii="Courier New" w:hAnsi="Courier New" w:cs="Courier New"/>
        </w:rPr>
        <w:t>confDy</w:t>
      </w:r>
      <w:proofErr w:type="spellEnd"/>
      <w:r>
        <w:rPr>
          <w:rFonts w:ascii="Courier New" w:hAnsi="Courier New" w:cs="Courier New"/>
        </w:rPr>
        <w:t>], [</w:t>
      </w:r>
      <w:proofErr w:type="spellStart"/>
      <w:r>
        <w:rPr>
          <w:rFonts w:ascii="Courier New" w:hAnsi="Courier New" w:cs="Courier New"/>
        </w:rPr>
        <w:t>confYr</w:t>
      </w:r>
      <w:proofErr w:type="spellEnd"/>
      <w:r>
        <w:rPr>
          <w:rFonts w:ascii="Courier New" w:hAnsi="Courier New" w:cs="Courier New"/>
        </w:rPr>
        <w:t>], [</w:t>
      </w:r>
      <w:proofErr w:type="spellStart"/>
      <w:r>
        <w:rPr>
          <w:rFonts w:ascii="Courier New" w:hAnsi="Courier New" w:cs="Courier New"/>
        </w:rPr>
        <w:t>conferralStatement</w:t>
      </w:r>
      <w:proofErr w:type="spellEnd"/>
      <w:r>
        <w:rPr>
          <w:rFonts w:ascii="Courier New" w:hAnsi="Courier New" w:cs="Courier New"/>
        </w:rPr>
        <w:t>].</w:t>
      </w:r>
    </w:p>
    <w:p w14:paraId="38FC7F94" w14:textId="7AC8F22B" w:rsidR="00D121ED" w:rsidRPr="007810C8" w:rsidRDefault="00D121ED" w:rsidP="009B2B0D">
      <w:pPr>
        <w:jc w:val="center"/>
        <w:rPr>
          <w:rFonts w:ascii="Courier New" w:hAnsi="Courier New" w:cs="Courier New"/>
          <w:b/>
          <w:sz w:val="24"/>
          <w:szCs w:val="24"/>
          <w:u w:val="single"/>
        </w:rPr>
      </w:pPr>
      <w:r w:rsidRPr="007810C8">
        <w:rPr>
          <w:rFonts w:ascii="Courier New" w:hAnsi="Courier New" w:cs="Courier New"/>
          <w:b/>
          <w:sz w:val="24"/>
          <w:szCs w:val="24"/>
          <w:u w:val="single"/>
        </w:rPr>
        <w:t>CONCLUSION</w:t>
      </w:r>
    </w:p>
    <w:p w14:paraId="110763B6" w14:textId="725D8B4E" w:rsidR="00D121ED" w:rsidRDefault="00D121ED" w:rsidP="00D121ED">
      <w:pPr>
        <w:pStyle w:val="Default"/>
        <w:spacing w:line="480" w:lineRule="auto"/>
        <w:ind w:firstLine="720"/>
        <w:jc w:val="both"/>
        <w:rPr>
          <w:rFonts w:ascii="Courier New" w:hAnsi="Courier New" w:cs="Courier New"/>
        </w:rPr>
      </w:pPr>
      <w:r>
        <w:rPr>
          <w:rFonts w:ascii="Courier New" w:hAnsi="Courier New" w:cs="Courier New"/>
        </w:rPr>
        <w:t>WHEREFORE,</w:t>
      </w:r>
      <w:r w:rsidR="005F4069">
        <w:rPr>
          <w:rFonts w:ascii="Courier New" w:hAnsi="Courier New" w:cs="Courier New"/>
        </w:rPr>
        <w:t xml:space="preserve"> </w:t>
      </w:r>
      <w:r>
        <w:rPr>
          <w:rFonts w:ascii="Courier New" w:hAnsi="Courier New" w:cs="Courier New"/>
        </w:rPr>
        <w:t>Plaintiff</w:t>
      </w:r>
      <w:r w:rsidR="005F4069">
        <w:rPr>
          <w:rFonts w:ascii="Courier New" w:hAnsi="Courier New" w:cs="Courier New"/>
        </w:rPr>
        <w:t xml:space="preserve"> </w:t>
      </w:r>
      <w:r>
        <w:rPr>
          <w:rFonts w:ascii="Courier New" w:hAnsi="Courier New" w:cs="Courier New"/>
        </w:rPr>
        <w:t>respectfully</w:t>
      </w:r>
      <w:r w:rsidR="005F4069">
        <w:rPr>
          <w:rFonts w:ascii="Courier New" w:hAnsi="Courier New" w:cs="Courier New"/>
        </w:rPr>
        <w:t xml:space="preserve"> </w:t>
      </w:r>
      <w:r>
        <w:rPr>
          <w:rFonts w:ascii="Courier New" w:hAnsi="Courier New" w:cs="Courier New"/>
        </w:rPr>
        <w:t>asks</w:t>
      </w:r>
      <w:r w:rsidR="005F4069">
        <w:rPr>
          <w:rFonts w:ascii="Courier New" w:hAnsi="Courier New" w:cs="Courier New"/>
        </w:rPr>
        <w:t xml:space="preserve"> </w:t>
      </w:r>
      <w:r>
        <w:rPr>
          <w:rFonts w:ascii="Courier New" w:hAnsi="Courier New" w:cs="Courier New"/>
        </w:rPr>
        <w:t>this</w:t>
      </w:r>
      <w:r w:rsidR="005F4069">
        <w:rPr>
          <w:rFonts w:ascii="Courier New" w:hAnsi="Courier New" w:cs="Courier New"/>
        </w:rPr>
        <w:t xml:space="preserve"> </w:t>
      </w:r>
      <w:r w:rsidR="006E5DD4">
        <w:rPr>
          <w:rFonts w:ascii="Courier New" w:hAnsi="Courier New" w:cs="Courier New"/>
        </w:rPr>
        <w:t xml:space="preserve">Honorable </w:t>
      </w:r>
      <w:r>
        <w:rPr>
          <w:rFonts w:ascii="Courier New" w:hAnsi="Courier New" w:cs="Courier New"/>
        </w:rPr>
        <w:t>Court</w:t>
      </w:r>
      <w:r w:rsidR="005F4069">
        <w:rPr>
          <w:rFonts w:ascii="Courier New" w:hAnsi="Courier New" w:cs="Courier New"/>
        </w:rPr>
        <w:t xml:space="preserve"> </w:t>
      </w:r>
      <w:r>
        <w:rPr>
          <w:rFonts w:ascii="Courier New" w:hAnsi="Courier New" w:cs="Courier New"/>
        </w:rPr>
        <w:t>to</w:t>
      </w:r>
      <w:r w:rsidR="005F4069">
        <w:rPr>
          <w:rFonts w:ascii="Courier New" w:hAnsi="Courier New" w:cs="Courier New"/>
        </w:rPr>
        <w:t xml:space="preserve"> </w:t>
      </w:r>
      <w:r w:rsidR="00AC7B29">
        <w:rPr>
          <w:rFonts w:ascii="Courier New" w:hAnsi="Courier New" w:cs="Courier New"/>
        </w:rPr>
        <w:t xml:space="preserve">hold a </w:t>
      </w:r>
      <w:r w:rsidR="00112749">
        <w:rPr>
          <w:rFonts w:ascii="Courier New" w:hAnsi="Courier New" w:cs="Courier New"/>
        </w:rPr>
        <w:t>[</w:t>
      </w:r>
      <w:proofErr w:type="spellStart"/>
      <w:r w:rsidR="00112749">
        <w:rPr>
          <w:rFonts w:ascii="Courier New" w:hAnsi="Courier New" w:cs="Courier New"/>
        </w:rPr>
        <w:t>mtgDur</w:t>
      </w:r>
      <w:proofErr w:type="spellEnd"/>
      <w:r w:rsidR="00112749">
        <w:rPr>
          <w:rFonts w:ascii="Courier New" w:hAnsi="Courier New" w:cs="Courier New"/>
        </w:rPr>
        <w:t>]-</w:t>
      </w:r>
      <w:r w:rsidR="00AC7B29">
        <w:rPr>
          <w:rFonts w:ascii="Courier New" w:hAnsi="Courier New" w:cs="Courier New"/>
        </w:rPr>
        <w:t xml:space="preserve">minute hearing </w:t>
      </w:r>
      <w:r w:rsidR="001635C3">
        <w:rPr>
          <w:rFonts w:ascii="Courier New" w:hAnsi="Courier New" w:cs="Courier New"/>
        </w:rPr>
        <w:t xml:space="preserve">to finalize </w:t>
      </w:r>
      <w:r w:rsidR="00112749">
        <w:rPr>
          <w:rFonts w:ascii="Courier New" w:hAnsi="Courier New" w:cs="Courier New"/>
          <w:i/>
        </w:rPr>
        <w:t>[</w:t>
      </w:r>
      <w:proofErr w:type="spellStart"/>
      <w:r w:rsidR="00112749">
        <w:rPr>
          <w:rFonts w:ascii="Courier New" w:hAnsi="Courier New" w:cs="Courier New"/>
          <w:i/>
        </w:rPr>
        <w:t>motionTitle</w:t>
      </w:r>
      <w:proofErr w:type="spellEnd"/>
      <w:r w:rsidR="00112749">
        <w:rPr>
          <w:rFonts w:ascii="Courier New" w:hAnsi="Courier New" w:cs="Courier New"/>
          <w:i/>
        </w:rPr>
        <w:t>]</w:t>
      </w:r>
      <w:r w:rsidR="00977AF2">
        <w:rPr>
          <w:rFonts w:ascii="Courier New" w:hAnsi="Courier New" w:cs="Courier New"/>
        </w:rPr>
        <w:t>.</w:t>
      </w:r>
    </w:p>
    <w:p w14:paraId="4090D86E" w14:textId="77777777" w:rsidR="00112749" w:rsidRPr="007810C8" w:rsidRDefault="00112749" w:rsidP="00112749">
      <w:pPr>
        <w:pStyle w:val="Default"/>
        <w:spacing w:line="480" w:lineRule="auto"/>
        <w:ind w:firstLine="720"/>
        <w:jc w:val="both"/>
        <w:rPr>
          <w:rFonts w:ascii="Courier New" w:hAnsi="Courier New" w:cs="Courier New"/>
        </w:rPr>
      </w:pPr>
      <w:r w:rsidRPr="007810C8">
        <w:rPr>
          <w:rFonts w:ascii="Courier New" w:hAnsi="Courier New" w:cs="Courier New"/>
        </w:rPr>
        <w:t xml:space="preserve">Dated this </w:t>
      </w:r>
      <w:r>
        <w:rPr>
          <w:rFonts w:ascii="Courier New" w:hAnsi="Courier New" w:cs="Courier New"/>
        </w:rPr>
        <w:t>[D]</w:t>
      </w:r>
      <w:proofErr w:type="spellStart"/>
      <w:r>
        <w:rPr>
          <w:rFonts w:ascii="Courier New" w:hAnsi="Courier New" w:cs="Courier New"/>
        </w:rPr>
        <w:t>th</w:t>
      </w:r>
      <w:proofErr w:type="spellEnd"/>
      <w:r w:rsidRPr="007810C8">
        <w:rPr>
          <w:rFonts w:ascii="Courier New" w:hAnsi="Courier New" w:cs="Courier New"/>
        </w:rPr>
        <w:t xml:space="preserve"> day of </w:t>
      </w:r>
      <w:r>
        <w:rPr>
          <w:rFonts w:ascii="Courier New" w:hAnsi="Courier New" w:cs="Courier New"/>
        </w:rPr>
        <w:t>[MMM] [YYYY]</w:t>
      </w:r>
      <w:r w:rsidRPr="007810C8">
        <w:rPr>
          <w:rFonts w:ascii="Courier New" w:hAnsi="Courier New" w:cs="Courier New"/>
        </w:rPr>
        <w:t>.</w:t>
      </w:r>
    </w:p>
    <w:p w14:paraId="0FCBBBE5" w14:textId="77777777" w:rsidR="00112749" w:rsidRPr="007810C8" w:rsidRDefault="00112749" w:rsidP="00112749">
      <w:pPr>
        <w:pStyle w:val="Default"/>
        <w:ind w:left="4320" w:firstLine="720"/>
        <w:rPr>
          <w:rFonts w:ascii="Courier New" w:hAnsi="Courier New" w:cs="Courier New"/>
        </w:rPr>
      </w:pPr>
      <w:r w:rsidRPr="007810C8">
        <w:rPr>
          <w:rFonts w:ascii="Courier New" w:hAnsi="Courier New" w:cs="Courier New"/>
        </w:rPr>
        <w:t>Respectfully</w:t>
      </w:r>
      <w:r>
        <w:rPr>
          <w:rFonts w:ascii="Courier New" w:hAnsi="Courier New" w:cs="Courier New"/>
        </w:rPr>
        <w:t xml:space="preserve"> </w:t>
      </w:r>
      <w:r w:rsidRPr="007810C8">
        <w:rPr>
          <w:rFonts w:ascii="Courier New" w:hAnsi="Courier New" w:cs="Courier New"/>
        </w:rPr>
        <w:t>submitted,</w:t>
      </w:r>
    </w:p>
    <w:p w14:paraId="15F4020E" w14:textId="77777777" w:rsidR="00112749" w:rsidRPr="007810C8" w:rsidRDefault="00112749" w:rsidP="00112749">
      <w:pPr>
        <w:pStyle w:val="Default"/>
        <w:rPr>
          <w:rFonts w:ascii="Courier New" w:hAnsi="Courier New" w:cs="Courier New"/>
        </w:rPr>
      </w:pPr>
    </w:p>
    <w:p w14:paraId="4CFF9FF6" w14:textId="77777777" w:rsidR="00112749" w:rsidRPr="00EC58B0" w:rsidRDefault="00112749" w:rsidP="00112749">
      <w:pPr>
        <w:pStyle w:val="Default"/>
        <w:ind w:left="432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w:t>
      </w:r>
      <w:proofErr w:type="spellStart"/>
      <w:r w:rsidRPr="00EC58B0">
        <w:rPr>
          <w:rFonts w:ascii="Courier New" w:hAnsi="Courier New" w:cs="Courier New"/>
          <w:b/>
          <w:bCs/>
          <w:u w:val="single"/>
        </w:rPr>
        <w:t>plfName</w:t>
      </w:r>
      <w:proofErr w:type="spellEnd"/>
      <w:r w:rsidRPr="00EC58B0">
        <w:rPr>
          <w:rFonts w:ascii="Courier New" w:hAnsi="Courier New" w:cs="Courier New"/>
          <w:b/>
          <w:bCs/>
          <w:u w:val="single"/>
        </w:rPr>
        <w:t>]</w:t>
      </w:r>
    </w:p>
    <w:p w14:paraId="05A88826" w14:textId="77777777" w:rsidR="00112749" w:rsidRPr="004C6F92" w:rsidRDefault="00112749" w:rsidP="00112749">
      <w:pPr>
        <w:pStyle w:val="Default"/>
        <w:ind w:left="4320" w:firstLine="720"/>
        <w:rPr>
          <w:rFonts w:ascii="Courier New" w:hAnsi="Courier New" w:cs="Courier New"/>
        </w:rPr>
      </w:pPr>
      <w:r>
        <w:rPr>
          <w:rFonts w:ascii="Courier New" w:hAnsi="Courier New" w:cs="Courier New"/>
          <w:b/>
          <w:bCs/>
        </w:rPr>
        <w:t>[</w:t>
      </w:r>
      <w:proofErr w:type="spellStart"/>
      <w:r>
        <w:rPr>
          <w:rFonts w:ascii="Courier New" w:hAnsi="Courier New" w:cs="Courier New"/>
          <w:b/>
          <w:bCs/>
        </w:rPr>
        <w:t>plfName</w:t>
      </w:r>
      <w:proofErr w:type="spellEnd"/>
      <w:r>
        <w:rPr>
          <w:rFonts w:ascii="Courier New" w:hAnsi="Courier New" w:cs="Courier New"/>
          <w:b/>
          <w:bCs/>
        </w:rPr>
        <w:t>],</w:t>
      </w:r>
      <w:r>
        <w:rPr>
          <w:rFonts w:ascii="Courier New" w:hAnsi="Courier New" w:cs="Courier New"/>
          <w:bCs/>
        </w:rPr>
        <w:t xml:space="preserve"> Plaintiff</w:t>
      </w:r>
    </w:p>
    <w:p w14:paraId="2D7BBCDF" w14:textId="77777777" w:rsidR="00112749" w:rsidRPr="007810C8" w:rsidRDefault="00112749" w:rsidP="00112749">
      <w:pPr>
        <w:pStyle w:val="Default"/>
        <w:ind w:left="4320" w:firstLine="720"/>
        <w:rPr>
          <w:rFonts w:ascii="Courier New" w:hAnsi="Courier New" w:cs="Courier New"/>
        </w:rPr>
      </w:pPr>
      <w:r>
        <w:rPr>
          <w:rFonts w:ascii="Courier New" w:hAnsi="Courier New" w:cs="Courier New"/>
          <w:lang w:val="es-ES"/>
        </w:rPr>
        <w:t>[</w:t>
      </w:r>
      <w:proofErr w:type="spellStart"/>
      <w:r>
        <w:rPr>
          <w:rFonts w:ascii="Courier New" w:hAnsi="Courier New" w:cs="Courier New"/>
          <w:lang w:val="es-ES"/>
        </w:rPr>
        <w:t>plfAddy</w:t>
      </w:r>
      <w:proofErr w:type="spellEnd"/>
      <w:r>
        <w:rPr>
          <w:rFonts w:ascii="Courier New" w:hAnsi="Courier New" w:cs="Courier New"/>
          <w:lang w:val="es-ES"/>
        </w:rPr>
        <w:t>]</w:t>
      </w:r>
    </w:p>
    <w:p w14:paraId="7F099126" w14:textId="77777777" w:rsidR="00112749" w:rsidRPr="007810C8" w:rsidRDefault="00112749" w:rsidP="00112749">
      <w:pPr>
        <w:pStyle w:val="Default"/>
        <w:ind w:left="432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w:t>
      </w:r>
      <w:proofErr w:type="spellStart"/>
      <w:r>
        <w:rPr>
          <w:rFonts w:ascii="Courier New" w:hAnsi="Courier New" w:cs="Courier New"/>
        </w:rPr>
        <w:t>plfPhn</w:t>
      </w:r>
      <w:proofErr w:type="spellEnd"/>
      <w:r>
        <w:rPr>
          <w:rFonts w:ascii="Courier New" w:hAnsi="Courier New" w:cs="Courier New"/>
        </w:rPr>
        <w:t>]</w:t>
      </w:r>
    </w:p>
    <w:p w14:paraId="2D124C5A" w14:textId="77777777" w:rsidR="00112749" w:rsidRDefault="00112749" w:rsidP="00112749">
      <w:pPr>
        <w:pStyle w:val="Default"/>
        <w:ind w:left="432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w:t>
      </w:r>
      <w:proofErr w:type="spellStart"/>
      <w:r>
        <w:rPr>
          <w:rFonts w:ascii="Courier New" w:hAnsi="Courier New" w:cs="Courier New"/>
        </w:rPr>
        <w:t>plfEml</w:t>
      </w:r>
      <w:proofErr w:type="spellEnd"/>
      <w:r>
        <w:rPr>
          <w:rFonts w:ascii="Courier New" w:hAnsi="Courier New" w:cs="Courier New"/>
        </w:rPr>
        <w:t>]</w:t>
      </w:r>
    </w:p>
    <w:p w14:paraId="3207E1C0" w14:textId="77777777" w:rsidR="00112749" w:rsidRDefault="00112749" w:rsidP="00112749">
      <w:pPr>
        <w:pStyle w:val="Default"/>
        <w:ind w:left="4320" w:firstLine="720"/>
        <w:rPr>
          <w:rFonts w:ascii="Courier New" w:hAnsi="Courier New" w:cs="Courier New"/>
          <w:color w:val="auto"/>
        </w:rPr>
      </w:pPr>
      <w:r>
        <w:rPr>
          <w:rFonts w:ascii="Courier New" w:hAnsi="Courier New" w:cs="Courier New"/>
          <w:color w:val="auto"/>
        </w:rPr>
        <w:t>W: TextBookDiscrimination.com</w:t>
      </w:r>
    </w:p>
    <w:p w14:paraId="736C6068" w14:textId="77777777" w:rsidR="00112749" w:rsidRDefault="00112749" w:rsidP="00112749">
      <w:pPr>
        <w:pStyle w:val="Default"/>
        <w:ind w:left="4320" w:firstLine="720"/>
        <w:rPr>
          <w:rFonts w:ascii="Courier New" w:hAnsi="Courier New" w:cs="Courier New"/>
          <w:color w:val="auto"/>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r>
        <w:rPr>
          <w:rFonts w:ascii="Courier New" w:hAnsi="Courier New" w:cs="Courier New"/>
          <w:color w:val="auto"/>
        </w:rPr>
        <w:t xml:space="preserve"> </w:t>
      </w:r>
    </w:p>
    <w:p w14:paraId="625D3F5B" w14:textId="3685A828" w:rsidR="00BC781F" w:rsidRDefault="00BC781F" w:rsidP="00BC781F">
      <w:pPr>
        <w:pStyle w:val="Default"/>
        <w:ind w:left="4320" w:firstLine="720"/>
        <w:rPr>
          <w:rFonts w:ascii="Courier New" w:hAnsi="Courier New" w:cs="Courier New"/>
        </w:rPr>
      </w:pPr>
      <w:r>
        <w:rPr>
          <w:rFonts w:ascii="Courier New" w:hAnsi="Courier New" w:cs="Courier New"/>
          <w:color w:val="auto"/>
        </w:rPr>
        <w:br w:type="page"/>
      </w:r>
    </w:p>
    <w:p w14:paraId="77609ECD" w14:textId="77777777" w:rsidR="00CF7A18" w:rsidRPr="007810C8" w:rsidRDefault="00CF7A18" w:rsidP="00CF7A18">
      <w:pPr>
        <w:pStyle w:val="Default"/>
        <w:jc w:val="both"/>
        <w:rPr>
          <w:rFonts w:ascii="Courier New" w:hAnsi="Courier New" w:cs="Courier New"/>
          <w:color w:val="auto"/>
        </w:rPr>
      </w:pPr>
    </w:p>
    <w:p w14:paraId="306048AE" w14:textId="5D80A72A" w:rsidR="00CF7A18" w:rsidRPr="007810C8" w:rsidRDefault="00CF7A18" w:rsidP="00CF7A18">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w:t>
      </w:r>
      <w:r w:rsidR="005F4069">
        <w:rPr>
          <w:rFonts w:ascii="Courier New" w:hAnsi="Courier New" w:cs="Courier New"/>
          <w:b/>
          <w:bCs/>
          <w:u w:val="single"/>
        </w:rPr>
        <w:t xml:space="preserve"> </w:t>
      </w:r>
      <w:r w:rsidRPr="007810C8">
        <w:rPr>
          <w:rFonts w:ascii="Courier New" w:hAnsi="Courier New" w:cs="Courier New"/>
          <w:b/>
          <w:bCs/>
          <w:u w:val="single"/>
        </w:rPr>
        <w:t>OF</w:t>
      </w:r>
      <w:r w:rsidR="005F4069">
        <w:rPr>
          <w:rFonts w:ascii="Courier New" w:hAnsi="Courier New" w:cs="Courier New"/>
          <w:b/>
          <w:bCs/>
          <w:u w:val="single"/>
        </w:rPr>
        <w:t xml:space="preserve"> </w:t>
      </w:r>
      <w:r>
        <w:rPr>
          <w:rFonts w:ascii="Courier New" w:hAnsi="Courier New" w:cs="Courier New"/>
          <w:b/>
          <w:bCs/>
          <w:u w:val="single"/>
        </w:rPr>
        <w:t>COMPLIANCE</w:t>
      </w:r>
    </w:p>
    <w:p w14:paraId="78D10FF4" w14:textId="064FE87F" w:rsidR="00CF7A18" w:rsidRDefault="00CF7A18" w:rsidP="00CF7A18">
      <w:pPr>
        <w:pStyle w:val="Default"/>
        <w:spacing w:line="480" w:lineRule="auto"/>
        <w:jc w:val="both"/>
        <w:rPr>
          <w:rFonts w:ascii="Courier New" w:hAnsi="Courier New" w:cs="Courier New"/>
          <w:color w:val="auto"/>
        </w:rPr>
      </w:pPr>
      <w:r>
        <w:rPr>
          <w:rFonts w:ascii="Courier New" w:hAnsi="Courier New" w:cs="Courier New"/>
          <w:color w:val="auto"/>
        </w:rPr>
        <w:t>I</w:t>
      </w:r>
      <w:r w:rsidR="005F4069">
        <w:rPr>
          <w:rFonts w:ascii="Courier New" w:hAnsi="Courier New" w:cs="Courier New"/>
          <w:color w:val="auto"/>
        </w:rPr>
        <w:t xml:space="preserve"> </w:t>
      </w:r>
      <w:r>
        <w:rPr>
          <w:rFonts w:ascii="Courier New" w:hAnsi="Courier New" w:cs="Courier New"/>
          <w:color w:val="auto"/>
        </w:rPr>
        <w:t>certify</w:t>
      </w:r>
      <w:r w:rsidR="005F4069">
        <w:rPr>
          <w:rFonts w:ascii="Courier New" w:hAnsi="Courier New" w:cs="Courier New"/>
          <w:color w:val="auto"/>
        </w:rPr>
        <w:t xml:space="preserve"> </w:t>
      </w:r>
      <w:r>
        <w:rPr>
          <w:rFonts w:ascii="Courier New" w:hAnsi="Courier New" w:cs="Courier New"/>
          <w:color w:val="auto"/>
        </w:rPr>
        <w:t>that</w:t>
      </w:r>
      <w:r w:rsidR="005F4069">
        <w:rPr>
          <w:rFonts w:ascii="Courier New" w:hAnsi="Courier New" w:cs="Courier New"/>
          <w:color w:val="auto"/>
        </w:rPr>
        <w:t xml:space="preserve"> </w:t>
      </w:r>
      <w:r>
        <w:rPr>
          <w:rFonts w:ascii="Courier New" w:hAnsi="Courier New" w:cs="Courier New"/>
          <w:color w:val="auto"/>
        </w:rPr>
        <w:t>the</w:t>
      </w:r>
      <w:r w:rsidR="005F4069">
        <w:rPr>
          <w:rFonts w:ascii="Courier New" w:hAnsi="Courier New" w:cs="Courier New"/>
          <w:color w:val="auto"/>
        </w:rPr>
        <w:t xml:space="preserve"> </w:t>
      </w:r>
      <w:r>
        <w:rPr>
          <w:rFonts w:ascii="Courier New" w:hAnsi="Courier New" w:cs="Courier New"/>
          <w:color w:val="auto"/>
        </w:rPr>
        <w:t>size</w:t>
      </w:r>
      <w:r w:rsidR="005F4069">
        <w:rPr>
          <w:rFonts w:ascii="Courier New" w:hAnsi="Courier New" w:cs="Courier New"/>
          <w:color w:val="auto"/>
        </w:rPr>
        <w:t xml:space="preserve"> </w:t>
      </w:r>
      <w:r>
        <w:rPr>
          <w:rFonts w:ascii="Courier New" w:hAnsi="Courier New" w:cs="Courier New"/>
          <w:color w:val="auto"/>
        </w:rPr>
        <w:t>and</w:t>
      </w:r>
      <w:r w:rsidR="005F4069">
        <w:rPr>
          <w:rFonts w:ascii="Courier New" w:hAnsi="Courier New" w:cs="Courier New"/>
          <w:color w:val="auto"/>
        </w:rPr>
        <w:t xml:space="preserve"> </w:t>
      </w:r>
      <w:r>
        <w:rPr>
          <w:rFonts w:ascii="Courier New" w:hAnsi="Courier New" w:cs="Courier New"/>
          <w:color w:val="auto"/>
        </w:rPr>
        <w:t>style</w:t>
      </w:r>
      <w:r w:rsidR="005F4069">
        <w:rPr>
          <w:rFonts w:ascii="Courier New" w:hAnsi="Courier New" w:cs="Courier New"/>
          <w:color w:val="auto"/>
        </w:rPr>
        <w:t xml:space="preserve"> </w:t>
      </w:r>
      <w:r>
        <w:rPr>
          <w:rFonts w:ascii="Courier New" w:hAnsi="Courier New" w:cs="Courier New"/>
          <w:color w:val="auto"/>
        </w:rPr>
        <w:t>of</w:t>
      </w:r>
      <w:r w:rsidR="005F4069">
        <w:rPr>
          <w:rFonts w:ascii="Courier New" w:hAnsi="Courier New" w:cs="Courier New"/>
          <w:color w:val="auto"/>
        </w:rPr>
        <w:t xml:space="preserve"> </w:t>
      </w:r>
      <w:r>
        <w:rPr>
          <w:rFonts w:ascii="Courier New" w:hAnsi="Courier New" w:cs="Courier New"/>
          <w:color w:val="auto"/>
        </w:rPr>
        <w:t>type</w:t>
      </w:r>
      <w:r w:rsidR="005F4069">
        <w:rPr>
          <w:rFonts w:ascii="Courier New" w:hAnsi="Courier New" w:cs="Courier New"/>
          <w:color w:val="auto"/>
        </w:rPr>
        <w:t xml:space="preserve"> </w:t>
      </w:r>
      <w:r>
        <w:rPr>
          <w:rFonts w:ascii="Courier New" w:hAnsi="Courier New" w:cs="Courier New"/>
          <w:color w:val="auto"/>
        </w:rPr>
        <w:t>used</w:t>
      </w:r>
      <w:r w:rsidR="005F4069">
        <w:rPr>
          <w:rFonts w:ascii="Courier New" w:hAnsi="Courier New" w:cs="Courier New"/>
          <w:color w:val="auto"/>
        </w:rPr>
        <w:t xml:space="preserve"> </w:t>
      </w:r>
      <w:r>
        <w:rPr>
          <w:rFonts w:ascii="Courier New" w:hAnsi="Courier New" w:cs="Courier New"/>
          <w:color w:val="auto"/>
        </w:rPr>
        <w:t>in</w:t>
      </w:r>
      <w:r w:rsidR="005F4069">
        <w:rPr>
          <w:rFonts w:ascii="Courier New" w:hAnsi="Courier New" w:cs="Courier New"/>
          <w:color w:val="auto"/>
        </w:rPr>
        <w:t xml:space="preserve"> </w:t>
      </w:r>
      <w:r>
        <w:rPr>
          <w:rFonts w:ascii="Courier New" w:hAnsi="Courier New" w:cs="Courier New"/>
          <w:color w:val="auto"/>
        </w:rPr>
        <w:t>this</w:t>
      </w:r>
      <w:r w:rsidR="005F4069">
        <w:rPr>
          <w:rFonts w:ascii="Courier New" w:hAnsi="Courier New" w:cs="Courier New"/>
          <w:color w:val="auto"/>
        </w:rPr>
        <w:t xml:space="preserve"> </w:t>
      </w:r>
      <w:r>
        <w:rPr>
          <w:rFonts w:ascii="Courier New" w:hAnsi="Courier New" w:cs="Courier New"/>
          <w:color w:val="auto"/>
        </w:rPr>
        <w:t>document</w:t>
      </w:r>
      <w:r w:rsidR="005F4069">
        <w:rPr>
          <w:rFonts w:ascii="Courier New" w:hAnsi="Courier New" w:cs="Courier New"/>
          <w:color w:val="auto"/>
        </w:rPr>
        <w:t xml:space="preserve"> </w:t>
      </w:r>
      <w:r>
        <w:rPr>
          <w:rFonts w:ascii="Courier New" w:hAnsi="Courier New" w:cs="Courier New"/>
          <w:color w:val="auto"/>
        </w:rPr>
        <w:t>is</w:t>
      </w:r>
      <w:r w:rsidR="005F4069">
        <w:rPr>
          <w:rFonts w:ascii="Courier New" w:hAnsi="Courier New" w:cs="Courier New"/>
          <w:color w:val="auto"/>
        </w:rPr>
        <w:t xml:space="preserve"> </w:t>
      </w:r>
      <w:r>
        <w:rPr>
          <w:rFonts w:ascii="Courier New" w:hAnsi="Courier New" w:cs="Courier New"/>
          <w:color w:val="auto"/>
        </w:rPr>
        <w:t>Times</w:t>
      </w:r>
      <w:r w:rsidR="005F4069">
        <w:rPr>
          <w:rFonts w:ascii="Courier New" w:hAnsi="Courier New" w:cs="Courier New"/>
          <w:color w:val="auto"/>
        </w:rPr>
        <w:t xml:space="preserve"> </w:t>
      </w:r>
      <w:r>
        <w:rPr>
          <w:rFonts w:ascii="Courier New" w:hAnsi="Courier New" w:cs="Courier New"/>
          <w:color w:val="auto"/>
        </w:rPr>
        <w:t>New</w:t>
      </w:r>
      <w:r w:rsidR="005F4069">
        <w:rPr>
          <w:rFonts w:ascii="Courier New" w:hAnsi="Courier New" w:cs="Courier New"/>
          <w:color w:val="auto"/>
        </w:rPr>
        <w:t xml:space="preserve"> </w:t>
      </w:r>
      <w:r>
        <w:rPr>
          <w:rFonts w:ascii="Courier New" w:hAnsi="Courier New" w:cs="Courier New"/>
          <w:color w:val="auto"/>
        </w:rPr>
        <w:t>Roman</w:t>
      </w:r>
      <w:r w:rsidR="005F4069">
        <w:rPr>
          <w:rFonts w:ascii="Courier New" w:hAnsi="Courier New" w:cs="Courier New"/>
          <w:color w:val="auto"/>
        </w:rPr>
        <w:t xml:space="preserve"> </w:t>
      </w:r>
      <w:r>
        <w:rPr>
          <w:rFonts w:ascii="Courier New" w:hAnsi="Courier New" w:cs="Courier New"/>
          <w:color w:val="auto"/>
        </w:rPr>
        <w:t>14-point</w:t>
      </w:r>
      <w:r w:rsidR="005F4069">
        <w:rPr>
          <w:rFonts w:ascii="Courier New" w:hAnsi="Courier New" w:cs="Courier New"/>
          <w:color w:val="auto"/>
        </w:rPr>
        <w:t xml:space="preserve"> </w:t>
      </w:r>
      <w:r>
        <w:rPr>
          <w:rFonts w:ascii="Courier New" w:hAnsi="Courier New" w:cs="Courier New"/>
          <w:color w:val="auto"/>
        </w:rPr>
        <w:t>Font</w:t>
      </w:r>
      <w:r w:rsidR="005F4069">
        <w:rPr>
          <w:rFonts w:ascii="Courier New" w:hAnsi="Courier New" w:cs="Courier New"/>
          <w:color w:val="auto"/>
        </w:rPr>
        <w:t xml:space="preserve"> </w:t>
      </w:r>
      <w:r>
        <w:rPr>
          <w:rFonts w:ascii="Courier New" w:hAnsi="Courier New" w:cs="Courier New"/>
          <w:color w:val="auto"/>
        </w:rPr>
        <w:t>(caption)</w:t>
      </w:r>
      <w:r w:rsidR="005F4069">
        <w:rPr>
          <w:rFonts w:ascii="Courier New" w:hAnsi="Courier New" w:cs="Courier New"/>
          <w:color w:val="auto"/>
        </w:rPr>
        <w:t xml:space="preserve"> </w:t>
      </w:r>
      <w:r>
        <w:rPr>
          <w:rFonts w:ascii="Courier New" w:hAnsi="Courier New" w:cs="Courier New"/>
          <w:color w:val="auto"/>
        </w:rPr>
        <w:t>and</w:t>
      </w:r>
      <w:r w:rsidR="005F4069">
        <w:rPr>
          <w:rFonts w:ascii="Courier New" w:hAnsi="Courier New" w:cs="Courier New"/>
          <w:color w:val="auto"/>
        </w:rPr>
        <w:t xml:space="preserve"> </w:t>
      </w:r>
      <w:r>
        <w:rPr>
          <w:rFonts w:ascii="Courier New" w:hAnsi="Courier New" w:cs="Courier New"/>
          <w:color w:val="auto"/>
        </w:rPr>
        <w:t>Courier</w:t>
      </w:r>
      <w:r w:rsidR="005F4069">
        <w:rPr>
          <w:rFonts w:ascii="Courier New" w:hAnsi="Courier New" w:cs="Courier New"/>
          <w:color w:val="auto"/>
        </w:rPr>
        <w:t xml:space="preserve"> </w:t>
      </w:r>
      <w:r>
        <w:rPr>
          <w:rFonts w:ascii="Courier New" w:hAnsi="Courier New" w:cs="Courier New"/>
          <w:color w:val="auto"/>
        </w:rPr>
        <w:t>New</w:t>
      </w:r>
      <w:r w:rsidR="005F4069">
        <w:rPr>
          <w:rFonts w:ascii="Courier New" w:hAnsi="Courier New" w:cs="Courier New"/>
          <w:color w:val="auto"/>
        </w:rPr>
        <w:t xml:space="preserve"> </w:t>
      </w:r>
      <w:r>
        <w:rPr>
          <w:rFonts w:ascii="Courier New" w:hAnsi="Courier New" w:cs="Courier New"/>
          <w:color w:val="auto"/>
        </w:rPr>
        <w:t>12-point</w:t>
      </w:r>
      <w:r w:rsidR="005F4069">
        <w:rPr>
          <w:rFonts w:ascii="Courier New" w:hAnsi="Courier New" w:cs="Courier New"/>
          <w:color w:val="auto"/>
        </w:rPr>
        <w:t xml:space="preserve"> </w:t>
      </w:r>
      <w:r>
        <w:rPr>
          <w:rFonts w:ascii="Courier New" w:hAnsi="Courier New" w:cs="Courier New"/>
          <w:color w:val="auto"/>
        </w:rPr>
        <w:t>Font</w:t>
      </w:r>
      <w:r w:rsidR="005F4069">
        <w:rPr>
          <w:rFonts w:ascii="Courier New" w:hAnsi="Courier New" w:cs="Courier New"/>
          <w:color w:val="auto"/>
        </w:rPr>
        <w:t xml:space="preserve"> </w:t>
      </w:r>
      <w:r>
        <w:rPr>
          <w:rFonts w:ascii="Courier New" w:hAnsi="Courier New" w:cs="Courier New"/>
          <w:color w:val="auto"/>
        </w:rPr>
        <w:t>(contents);</w:t>
      </w:r>
      <w:r w:rsidR="005F4069">
        <w:rPr>
          <w:rFonts w:ascii="Courier New" w:hAnsi="Courier New" w:cs="Courier New"/>
          <w:color w:val="auto"/>
        </w:rPr>
        <w:t xml:space="preserve"> </w:t>
      </w:r>
      <w:proofErr w:type="gramStart"/>
      <w:r>
        <w:rPr>
          <w:rFonts w:ascii="Courier New" w:hAnsi="Courier New" w:cs="Courier New"/>
          <w:color w:val="auto"/>
        </w:rPr>
        <w:t>thus</w:t>
      </w:r>
      <w:proofErr w:type="gramEnd"/>
      <w:r w:rsidR="005F4069">
        <w:rPr>
          <w:rFonts w:ascii="Courier New" w:hAnsi="Courier New" w:cs="Courier New"/>
          <w:color w:val="auto"/>
        </w:rPr>
        <w:t xml:space="preserve"> </w:t>
      </w:r>
      <w:r>
        <w:rPr>
          <w:rFonts w:ascii="Courier New" w:hAnsi="Courier New" w:cs="Courier New"/>
          <w:color w:val="auto"/>
        </w:rPr>
        <w:t>complying</w:t>
      </w:r>
      <w:r w:rsidR="005F4069">
        <w:rPr>
          <w:rFonts w:ascii="Courier New" w:hAnsi="Courier New" w:cs="Courier New"/>
          <w:color w:val="auto"/>
        </w:rPr>
        <w:t xml:space="preserve"> </w:t>
      </w:r>
      <w:r>
        <w:rPr>
          <w:rFonts w:ascii="Courier New" w:hAnsi="Courier New" w:cs="Courier New"/>
          <w:color w:val="auto"/>
        </w:rPr>
        <w:t>with</w:t>
      </w:r>
      <w:r w:rsidR="005F4069">
        <w:rPr>
          <w:rFonts w:ascii="Courier New" w:hAnsi="Courier New" w:cs="Courier New"/>
          <w:color w:val="auto"/>
        </w:rPr>
        <w:t xml:space="preserve"> </w:t>
      </w:r>
      <w:r>
        <w:rPr>
          <w:rFonts w:ascii="Courier New" w:hAnsi="Courier New" w:cs="Courier New"/>
          <w:color w:val="auto"/>
        </w:rPr>
        <w:t>the</w:t>
      </w:r>
      <w:r w:rsidR="005F4069">
        <w:rPr>
          <w:rFonts w:ascii="Courier New" w:hAnsi="Courier New" w:cs="Courier New"/>
          <w:color w:val="auto"/>
        </w:rPr>
        <w:t xml:space="preserve"> </w:t>
      </w:r>
      <w:r>
        <w:rPr>
          <w:rFonts w:ascii="Courier New" w:hAnsi="Courier New" w:cs="Courier New"/>
          <w:color w:val="auto"/>
        </w:rPr>
        <w:t>font</w:t>
      </w:r>
      <w:r w:rsidR="005F4069">
        <w:rPr>
          <w:rFonts w:ascii="Courier New" w:hAnsi="Courier New" w:cs="Courier New"/>
          <w:color w:val="auto"/>
        </w:rPr>
        <w:t xml:space="preserve"> </w:t>
      </w:r>
      <w:r>
        <w:rPr>
          <w:rFonts w:ascii="Courier New" w:hAnsi="Courier New" w:cs="Courier New"/>
          <w:color w:val="auto"/>
        </w:rPr>
        <w:t>requirements</w:t>
      </w:r>
      <w:r w:rsidR="005F4069">
        <w:rPr>
          <w:rFonts w:ascii="Courier New" w:hAnsi="Courier New" w:cs="Courier New"/>
          <w:color w:val="auto"/>
        </w:rPr>
        <w:t xml:space="preserve"> </w:t>
      </w:r>
      <w:r>
        <w:rPr>
          <w:rFonts w:ascii="Courier New" w:hAnsi="Courier New" w:cs="Courier New"/>
          <w:color w:val="auto"/>
        </w:rPr>
        <w:t>of</w:t>
      </w:r>
      <w:r w:rsidR="005F4069">
        <w:rPr>
          <w:rFonts w:ascii="Courier New" w:hAnsi="Courier New" w:cs="Courier New"/>
          <w:color w:val="auto"/>
        </w:rPr>
        <w:t xml:space="preserve"> </w:t>
      </w:r>
      <w:r w:rsidR="00721010">
        <w:rPr>
          <w:rFonts w:ascii="Courier New" w:hAnsi="Courier New" w:cs="Courier New"/>
          <w:color w:val="auto"/>
        </w:rPr>
        <w:t>Local</w:t>
      </w:r>
      <w:r w:rsidR="005F4069">
        <w:rPr>
          <w:rFonts w:ascii="Courier New" w:hAnsi="Courier New" w:cs="Courier New"/>
          <w:color w:val="auto"/>
        </w:rPr>
        <w:t xml:space="preserve"> </w:t>
      </w:r>
      <w:r>
        <w:rPr>
          <w:rFonts w:ascii="Courier New" w:hAnsi="Courier New" w:cs="Courier New"/>
          <w:color w:val="auto"/>
        </w:rPr>
        <w:t>Rule</w:t>
      </w:r>
      <w:r w:rsidR="005F4069">
        <w:rPr>
          <w:rFonts w:ascii="Courier New" w:hAnsi="Courier New" w:cs="Courier New"/>
          <w:color w:val="auto"/>
        </w:rPr>
        <w:t xml:space="preserve"> </w:t>
      </w:r>
      <w:r w:rsidR="00721010">
        <w:rPr>
          <w:rFonts w:ascii="Courier New" w:hAnsi="Courier New" w:cs="Courier New"/>
          <w:color w:val="auto"/>
        </w:rPr>
        <w:t>1.05(a)</w:t>
      </w:r>
      <w:r>
        <w:rPr>
          <w:rFonts w:ascii="Courier New" w:hAnsi="Courier New" w:cs="Courier New"/>
          <w:color w:val="auto"/>
        </w:rPr>
        <w:t>.</w:t>
      </w:r>
    </w:p>
    <w:p w14:paraId="07E0F479" w14:textId="77777777" w:rsidR="00CF7A18" w:rsidRPr="007810C8" w:rsidRDefault="00CF7A18" w:rsidP="00CF7A18">
      <w:pPr>
        <w:pStyle w:val="Default"/>
        <w:jc w:val="both"/>
        <w:rPr>
          <w:rFonts w:ascii="Courier New" w:hAnsi="Courier New" w:cs="Courier New"/>
          <w:color w:val="auto"/>
        </w:rPr>
      </w:pPr>
    </w:p>
    <w:p w14:paraId="269C810F" w14:textId="125A5362" w:rsidR="00027E57" w:rsidRPr="007810C8" w:rsidRDefault="00027E57" w:rsidP="00027E57">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w:t>
      </w:r>
      <w:r w:rsidR="005F4069">
        <w:rPr>
          <w:rFonts w:ascii="Courier New" w:hAnsi="Courier New" w:cs="Courier New"/>
          <w:b/>
          <w:bCs/>
          <w:u w:val="single"/>
        </w:rPr>
        <w:t xml:space="preserve"> </w:t>
      </w:r>
      <w:r w:rsidRPr="007810C8">
        <w:rPr>
          <w:rFonts w:ascii="Courier New" w:hAnsi="Courier New" w:cs="Courier New"/>
          <w:b/>
          <w:bCs/>
          <w:u w:val="single"/>
        </w:rPr>
        <w:t>OF</w:t>
      </w:r>
      <w:r w:rsidR="005F4069">
        <w:rPr>
          <w:rFonts w:ascii="Courier New" w:hAnsi="Courier New" w:cs="Courier New"/>
          <w:b/>
          <w:bCs/>
          <w:u w:val="single"/>
        </w:rPr>
        <w:t xml:space="preserve"> </w:t>
      </w:r>
      <w:r w:rsidRPr="007810C8">
        <w:rPr>
          <w:rFonts w:ascii="Courier New" w:hAnsi="Courier New" w:cs="Courier New"/>
          <w:b/>
          <w:bCs/>
          <w:u w:val="single"/>
        </w:rPr>
        <w:t>SERVICE</w:t>
      </w:r>
    </w:p>
    <w:p w14:paraId="5D0FE56E" w14:textId="5F0CF3D1" w:rsidR="00027E57" w:rsidRDefault="00FA76D7" w:rsidP="00AE1986">
      <w:pPr>
        <w:pStyle w:val="Default"/>
        <w:spacing w:line="480" w:lineRule="auto"/>
        <w:jc w:val="both"/>
        <w:rPr>
          <w:rFonts w:ascii="Courier New" w:hAnsi="Courier New" w:cs="Courier New"/>
          <w:color w:val="auto"/>
        </w:rPr>
      </w:pPr>
      <w:r w:rsidRPr="007810C8">
        <w:rPr>
          <w:rFonts w:ascii="Courier New" w:hAnsi="Courier New" w:cs="Courier New"/>
          <w:color w:val="auto"/>
        </w:rPr>
        <w:t xml:space="preserve">I HEREBY CERTIFY that on this </w:t>
      </w:r>
      <w:r>
        <w:rPr>
          <w:rFonts w:ascii="Courier New" w:hAnsi="Courier New" w:cs="Courier New"/>
          <w:color w:val="auto"/>
        </w:rPr>
        <w:t>[D]</w:t>
      </w:r>
      <w:r w:rsidRPr="007810C8">
        <w:rPr>
          <w:rFonts w:ascii="Courier New" w:hAnsi="Courier New" w:cs="Courier New"/>
          <w:color w:val="auto"/>
        </w:rPr>
        <w:t xml:space="preserve"> day of </w:t>
      </w:r>
      <w:r>
        <w:rPr>
          <w:rFonts w:ascii="Courier New" w:hAnsi="Courier New" w:cs="Courier New"/>
          <w:color w:val="auto"/>
        </w:rPr>
        <w:t>[MMM] [YYYY]</w:t>
      </w:r>
      <w:r w:rsidRPr="007810C8">
        <w:rPr>
          <w:rFonts w:ascii="Courier New" w:hAnsi="Courier New" w:cs="Courier New"/>
          <w:color w:val="auto"/>
        </w:rPr>
        <w:t>, I electronically filed</w:t>
      </w:r>
      <w:r w:rsidR="005F4069">
        <w:rPr>
          <w:rFonts w:ascii="Courier New" w:hAnsi="Courier New" w:cs="Courier New"/>
          <w:color w:val="auto"/>
        </w:rPr>
        <w:t xml:space="preserve"> </w:t>
      </w:r>
      <w:r w:rsidR="00B90BC0" w:rsidRPr="007810C8">
        <w:rPr>
          <w:rFonts w:ascii="Courier New" w:hAnsi="Courier New" w:cs="Courier New"/>
          <w:color w:val="auto"/>
        </w:rPr>
        <w:t>the</w:t>
      </w:r>
      <w:r w:rsidR="005F4069">
        <w:rPr>
          <w:rFonts w:ascii="Courier New" w:hAnsi="Courier New" w:cs="Courier New"/>
          <w:color w:val="auto"/>
        </w:rPr>
        <w:t xml:space="preserve"> </w:t>
      </w:r>
      <w:r w:rsidR="00B90BC0" w:rsidRPr="007810C8">
        <w:rPr>
          <w:rFonts w:ascii="Courier New" w:hAnsi="Courier New" w:cs="Courier New"/>
          <w:color w:val="auto"/>
        </w:rPr>
        <w:t>foregoing</w:t>
      </w:r>
      <w:r w:rsidR="005F4069">
        <w:rPr>
          <w:rFonts w:ascii="Courier New" w:hAnsi="Courier New" w:cs="Courier New"/>
          <w:color w:val="auto"/>
        </w:rPr>
        <w:t xml:space="preserve"> </w:t>
      </w:r>
      <w:r w:rsidR="00B90BC0" w:rsidRPr="007810C8">
        <w:rPr>
          <w:rFonts w:ascii="Courier New" w:hAnsi="Courier New" w:cs="Courier New"/>
          <w:color w:val="auto"/>
        </w:rPr>
        <w:t>with</w:t>
      </w:r>
      <w:r w:rsidR="005F4069">
        <w:rPr>
          <w:rFonts w:ascii="Courier New" w:hAnsi="Courier New" w:cs="Courier New"/>
          <w:color w:val="auto"/>
        </w:rPr>
        <w:t xml:space="preserve"> </w:t>
      </w:r>
      <w:r w:rsidR="00B90BC0" w:rsidRPr="007810C8">
        <w:rPr>
          <w:rFonts w:ascii="Courier New" w:hAnsi="Courier New" w:cs="Courier New"/>
          <w:color w:val="auto"/>
        </w:rPr>
        <w:t>the</w:t>
      </w:r>
      <w:r w:rsidR="005F4069">
        <w:rPr>
          <w:rFonts w:ascii="Courier New" w:hAnsi="Courier New" w:cs="Courier New"/>
          <w:color w:val="auto"/>
        </w:rPr>
        <w:t xml:space="preserve"> </w:t>
      </w:r>
      <w:r w:rsidR="00B90BC0" w:rsidRPr="007810C8">
        <w:rPr>
          <w:rFonts w:ascii="Courier New" w:hAnsi="Courier New" w:cs="Courier New"/>
          <w:color w:val="auto"/>
        </w:rPr>
        <w:t>Clerk</w:t>
      </w:r>
      <w:r w:rsidR="005F4069">
        <w:rPr>
          <w:rFonts w:ascii="Courier New" w:hAnsi="Courier New" w:cs="Courier New"/>
          <w:color w:val="auto"/>
        </w:rPr>
        <w:t xml:space="preserve"> </w:t>
      </w:r>
      <w:r w:rsidR="00B90BC0" w:rsidRPr="007810C8">
        <w:rPr>
          <w:rFonts w:ascii="Courier New" w:hAnsi="Courier New" w:cs="Courier New"/>
          <w:color w:val="auto"/>
        </w:rPr>
        <w:t>of</w:t>
      </w:r>
      <w:r w:rsidR="005F4069">
        <w:rPr>
          <w:rFonts w:ascii="Courier New" w:hAnsi="Courier New" w:cs="Courier New"/>
          <w:color w:val="auto"/>
        </w:rPr>
        <w:t xml:space="preserve"> </w:t>
      </w:r>
      <w:r w:rsidR="00B90BC0" w:rsidRPr="007810C8">
        <w:rPr>
          <w:rFonts w:ascii="Courier New" w:hAnsi="Courier New" w:cs="Courier New"/>
          <w:color w:val="auto"/>
        </w:rPr>
        <w:t>Courts</w:t>
      </w:r>
      <w:r w:rsidR="005F4069">
        <w:rPr>
          <w:rFonts w:ascii="Courier New" w:hAnsi="Courier New" w:cs="Courier New"/>
          <w:color w:val="auto"/>
        </w:rPr>
        <w:t xml:space="preserve"> </w:t>
      </w:r>
      <w:r w:rsidR="00B90BC0" w:rsidRPr="007810C8">
        <w:rPr>
          <w:rFonts w:ascii="Courier New" w:hAnsi="Courier New" w:cs="Courier New"/>
          <w:color w:val="auto"/>
        </w:rPr>
        <w:t>by</w:t>
      </w:r>
      <w:r w:rsidR="005F4069">
        <w:rPr>
          <w:rFonts w:ascii="Courier New" w:hAnsi="Courier New" w:cs="Courier New"/>
          <w:color w:val="auto"/>
        </w:rPr>
        <w:t xml:space="preserve"> </w:t>
      </w:r>
      <w:r w:rsidR="00B90BC0" w:rsidRPr="007810C8">
        <w:rPr>
          <w:rFonts w:ascii="Courier New" w:hAnsi="Courier New" w:cs="Courier New"/>
          <w:color w:val="auto"/>
        </w:rPr>
        <w:t>using</w:t>
      </w:r>
      <w:r w:rsidR="005F4069">
        <w:rPr>
          <w:rFonts w:ascii="Courier New" w:hAnsi="Courier New" w:cs="Courier New"/>
          <w:color w:val="auto"/>
        </w:rPr>
        <w:t xml:space="preserve"> </w:t>
      </w:r>
      <w:r w:rsidR="00F8171A">
        <w:rPr>
          <w:rFonts w:ascii="Courier New" w:hAnsi="Courier New" w:cs="Courier New"/>
          <w:color w:val="auto"/>
        </w:rPr>
        <w:t>its</w:t>
      </w:r>
      <w:r w:rsidR="005F4069">
        <w:rPr>
          <w:rFonts w:ascii="Courier New" w:hAnsi="Courier New" w:cs="Courier New"/>
          <w:color w:val="auto"/>
        </w:rPr>
        <w:t xml:space="preserve"> </w:t>
      </w:r>
      <w:r w:rsidR="00F8171A">
        <w:rPr>
          <w:rFonts w:ascii="Courier New" w:hAnsi="Courier New" w:cs="Courier New"/>
          <w:color w:val="auto"/>
        </w:rPr>
        <w:t>online</w:t>
      </w:r>
      <w:r w:rsidR="005F4069">
        <w:rPr>
          <w:rFonts w:ascii="Courier New" w:hAnsi="Courier New" w:cs="Courier New"/>
          <w:color w:val="auto"/>
        </w:rPr>
        <w:t xml:space="preserve"> </w:t>
      </w:r>
      <w:r w:rsidR="009A3677">
        <w:rPr>
          <w:rFonts w:ascii="Courier New" w:hAnsi="Courier New" w:cs="Courier New"/>
          <w:color w:val="auto"/>
        </w:rPr>
        <w:t>filing</w:t>
      </w:r>
      <w:r w:rsidR="005F4069">
        <w:rPr>
          <w:rFonts w:ascii="Courier New" w:hAnsi="Courier New" w:cs="Courier New"/>
          <w:color w:val="auto"/>
        </w:rPr>
        <w:t xml:space="preserve"> </w:t>
      </w:r>
      <w:r w:rsidR="009A3677">
        <w:rPr>
          <w:rFonts w:ascii="Courier New" w:hAnsi="Courier New" w:cs="Courier New"/>
          <w:color w:val="auto"/>
        </w:rPr>
        <w:t>page</w:t>
      </w:r>
      <w:r w:rsidR="002614F5">
        <w:rPr>
          <w:rFonts w:ascii="Courier New" w:hAnsi="Courier New" w:cs="Courier New"/>
          <w:color w:val="auto"/>
        </w:rPr>
        <w:t>. A notice – via CM/ECF – will be sent to the attached 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5"/>
        <w:gridCol w:w="5035"/>
      </w:tblGrid>
      <w:tr w:rsidR="00005777" w:rsidRPr="007810C8" w14:paraId="0D62353F" w14:textId="77777777" w:rsidTr="00005777">
        <w:tc>
          <w:tcPr>
            <w:tcW w:w="5035" w:type="dxa"/>
          </w:tcPr>
          <w:p w14:paraId="282E2287" w14:textId="77777777" w:rsidR="00005777" w:rsidRPr="007810C8" w:rsidRDefault="00005777" w:rsidP="00005777">
            <w:pPr>
              <w:ind w:left="720"/>
              <w:rPr>
                <w:rFonts w:ascii="Courier New" w:hAnsi="Courier New" w:cs="Courier New"/>
                <w:sz w:val="24"/>
                <w:szCs w:val="24"/>
              </w:rPr>
            </w:pPr>
          </w:p>
        </w:tc>
        <w:tc>
          <w:tcPr>
            <w:tcW w:w="5035" w:type="dxa"/>
            <w:vAlign w:val="bottom"/>
          </w:tcPr>
          <w:p w14:paraId="4BB05DE1" w14:textId="77777777" w:rsidR="00FA76D7" w:rsidRPr="007810C8" w:rsidRDefault="00FA76D7" w:rsidP="00FA76D7">
            <w:pPr>
              <w:ind w:left="720"/>
              <w:rPr>
                <w:rFonts w:ascii="Courier New" w:hAnsi="Courier New" w:cs="Courier New"/>
                <w:b/>
                <w:sz w:val="24"/>
                <w:szCs w:val="24"/>
                <w:u w:val="single"/>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w:t>
            </w:r>
            <w:proofErr w:type="spellStart"/>
            <w:r>
              <w:rPr>
                <w:rFonts w:ascii="Courier New" w:hAnsi="Courier New" w:cs="Courier New"/>
                <w:b/>
                <w:sz w:val="24"/>
                <w:szCs w:val="24"/>
                <w:u w:val="single"/>
              </w:rPr>
              <w:t>plfName</w:t>
            </w:r>
            <w:proofErr w:type="spellEnd"/>
            <w:r>
              <w:rPr>
                <w:rFonts w:ascii="Courier New" w:hAnsi="Courier New" w:cs="Courier New"/>
                <w:b/>
                <w:sz w:val="24"/>
                <w:szCs w:val="24"/>
                <w:u w:val="single"/>
              </w:rPr>
              <w:t>]</w:t>
            </w:r>
            <w:r w:rsidRPr="007810C8">
              <w:rPr>
                <w:rFonts w:ascii="Courier New" w:hAnsi="Courier New" w:cs="Courier New"/>
                <w:b/>
                <w:sz w:val="24"/>
                <w:szCs w:val="24"/>
                <w:u w:val="single"/>
              </w:rPr>
              <w:t xml:space="preserve"> </w:t>
            </w:r>
          </w:p>
          <w:p w14:paraId="547E53D0" w14:textId="77777777" w:rsidR="00005777" w:rsidRPr="007810C8" w:rsidRDefault="00005777" w:rsidP="00005777">
            <w:pPr>
              <w:rPr>
                <w:rFonts w:ascii="Courier New" w:hAnsi="Courier New" w:cs="Courier New"/>
                <w:b/>
                <w:sz w:val="24"/>
                <w:szCs w:val="24"/>
              </w:rPr>
            </w:pPr>
          </w:p>
        </w:tc>
      </w:tr>
    </w:tbl>
    <w:p w14:paraId="5153AF80" w14:textId="77777777" w:rsidR="00FA76D7" w:rsidRPr="00005777" w:rsidRDefault="00FA76D7" w:rsidP="00FA76D7">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0"/>
        <w:gridCol w:w="5045"/>
      </w:tblGrid>
      <w:tr w:rsidR="00FA76D7" w14:paraId="07AECBF5" w14:textId="77777777" w:rsidTr="006B2A12">
        <w:trPr>
          <w:trHeight w:val="1224"/>
        </w:trPr>
        <w:tc>
          <w:tcPr>
            <w:tcW w:w="5040" w:type="dxa"/>
          </w:tcPr>
          <w:p w14:paraId="1280A469" w14:textId="77777777" w:rsidR="00FA76D7" w:rsidRDefault="00FA76D7" w:rsidP="006B2A12">
            <w:pPr>
              <w:jc w:val="both"/>
              <w:rPr>
                <w:rFonts w:ascii="Courier New" w:hAnsi="Courier New" w:cs="Courier New"/>
                <w:sz w:val="24"/>
                <w:szCs w:val="24"/>
                <w:vertAlign w:val="superscript"/>
              </w:rPr>
            </w:pPr>
          </w:p>
        </w:tc>
        <w:tc>
          <w:tcPr>
            <w:tcW w:w="5045" w:type="dxa"/>
          </w:tcPr>
          <w:p w14:paraId="6C2FFAA0" w14:textId="77777777" w:rsidR="00FA76D7" w:rsidRPr="00FE7DDF" w:rsidRDefault="00FA76D7" w:rsidP="006B2A12">
            <w:pPr>
              <w:jc w:val="both"/>
              <w:rPr>
                <w:rFonts w:ascii="Courier New" w:hAnsi="Courier New" w:cs="Courier New"/>
                <w:sz w:val="24"/>
                <w:szCs w:val="24"/>
              </w:rPr>
            </w:pPr>
          </w:p>
        </w:tc>
      </w:tr>
    </w:tbl>
    <w:p w14:paraId="6AB96181" w14:textId="77777777" w:rsidR="00DD74BD" w:rsidRDefault="00DD74BD" w:rsidP="00DD74BD">
      <w:pPr>
        <w:spacing w:before="240"/>
        <w:rPr>
          <w:rFonts w:ascii="Courier New" w:hAnsi="Courier New" w:cs="Courier New"/>
          <w:bCs/>
        </w:rPr>
      </w:pPr>
      <w:bookmarkStart w:id="3" w:name="_Hlk139887971"/>
      <w:r>
        <w:rPr>
          <w:rFonts w:ascii="Courier New" w:hAnsi="Courier New" w:cs="Courier New"/>
          <w:b/>
          <w:bCs/>
          <w:u w:val="single"/>
        </w:rPr>
        <w:t>How-To Guide:</w:t>
      </w:r>
      <w:r>
        <w:rPr>
          <w:rFonts w:ascii="Courier New" w:hAnsi="Courier New" w:cs="Courier New"/>
          <w:bCs/>
        </w:rPr>
        <w:t xml:space="preserve"> (interactive)</w:t>
      </w:r>
    </w:p>
    <w:p w14:paraId="64DE852D" w14:textId="31171B4A" w:rsidR="00DD74BD" w:rsidRDefault="00DD74BD" w:rsidP="00DD74BD">
      <w:pPr>
        <w:pStyle w:val="Default"/>
        <w:spacing w:before="240" w:after="240"/>
        <w:ind w:left="720"/>
        <w:rPr>
          <w:rFonts w:ascii="Courier New" w:hAnsi="Courier New" w:cs="Courier New"/>
          <w:b/>
          <w:bCs/>
          <w:u w:val="single"/>
        </w:rPr>
      </w:pPr>
      <w:hyperlink r:id="rId18" w:history="1">
        <w:r>
          <w:rPr>
            <w:rStyle w:val="Hyperlink"/>
            <w:rFonts w:ascii="Century Schoolbook" w:hAnsi="Century Schoolbook" w:cs="Courier New"/>
            <w:bCs/>
            <w:sz w:val="20"/>
            <w:szCs w:val="20"/>
          </w:rPr>
          <w:t>TextBookDiscrimination.com/Guides/Motions/Hearing.html</w:t>
        </w:r>
      </w:hyperlink>
    </w:p>
    <w:bookmarkEnd w:id="3"/>
    <w:p w14:paraId="00A92596" w14:textId="77777777" w:rsidR="00FA76D7" w:rsidRPr="007810C8" w:rsidRDefault="00FA76D7" w:rsidP="00FA76D7">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80"/>
        <w:gridCol w:w="3600"/>
      </w:tblGrid>
      <w:tr w:rsidR="00FA76D7" w:rsidRPr="007810C8" w14:paraId="27BD3C0D" w14:textId="77777777" w:rsidTr="006B2A12">
        <w:tc>
          <w:tcPr>
            <w:tcW w:w="6480" w:type="dxa"/>
            <w:tcBorders>
              <w:top w:val="single" w:sz="4" w:space="0" w:color="auto"/>
              <w:bottom w:val="single" w:sz="4" w:space="0" w:color="auto"/>
            </w:tcBorders>
          </w:tcPr>
          <w:p w14:paraId="7413A2F0" w14:textId="77777777" w:rsidR="00FA76D7" w:rsidRPr="00E4136C" w:rsidRDefault="00FA76D7" w:rsidP="006B2A12">
            <w:pPr>
              <w:rPr>
                <w:rFonts w:ascii="Courier New" w:hAnsi="Courier New" w:cs="Courier New"/>
                <w:sz w:val="24"/>
                <w:szCs w:val="24"/>
              </w:rPr>
            </w:pPr>
          </w:p>
          <w:p w14:paraId="305EBAEA" w14:textId="77777777" w:rsidR="00FA76D7" w:rsidRDefault="00FA76D7" w:rsidP="006B2A12">
            <w:pPr>
              <w:rPr>
                <w:rFonts w:ascii="Courier New" w:hAnsi="Courier New" w:cs="Courier New"/>
                <w:sz w:val="24"/>
                <w:szCs w:val="24"/>
              </w:rPr>
            </w:pPr>
            <w:r>
              <w:rPr>
                <w:rFonts w:ascii="Courier New" w:hAnsi="Courier New" w:cs="Courier New"/>
                <w:sz w:val="24"/>
                <w:szCs w:val="24"/>
              </w:rPr>
              <w:t>[</w:t>
            </w:r>
            <w:proofErr w:type="spellStart"/>
            <w:r>
              <w:rPr>
                <w:rFonts w:ascii="Courier New" w:hAnsi="Courier New" w:cs="Courier New"/>
                <w:sz w:val="24"/>
                <w:szCs w:val="24"/>
              </w:rPr>
              <w:t>defAtt</w:t>
            </w:r>
            <w:proofErr w:type="spellEnd"/>
            <w:r>
              <w:rPr>
                <w:rFonts w:ascii="Courier New" w:hAnsi="Courier New" w:cs="Courier New"/>
                <w:sz w:val="24"/>
                <w:szCs w:val="24"/>
              </w:rPr>
              <w:t>], Esquire ([</w:t>
            </w:r>
            <w:proofErr w:type="spellStart"/>
            <w:r>
              <w:rPr>
                <w:rFonts w:ascii="Courier New" w:hAnsi="Courier New" w:cs="Courier New"/>
                <w:sz w:val="24"/>
                <w:szCs w:val="24"/>
              </w:rPr>
              <w:t>barNum</w:t>
            </w:r>
            <w:proofErr w:type="spellEnd"/>
            <w:r>
              <w:rPr>
                <w:rFonts w:ascii="Courier New" w:hAnsi="Courier New" w:cs="Courier New"/>
                <w:sz w:val="24"/>
                <w:szCs w:val="24"/>
              </w:rPr>
              <w:t>])</w:t>
            </w:r>
          </w:p>
          <w:p w14:paraId="3D356D69" w14:textId="77777777" w:rsidR="00FA76D7" w:rsidRDefault="00FA76D7" w:rsidP="006B2A12">
            <w:pPr>
              <w:rPr>
                <w:rFonts w:ascii="Courier New" w:hAnsi="Courier New" w:cs="Courier New"/>
                <w:sz w:val="24"/>
                <w:szCs w:val="24"/>
              </w:rPr>
            </w:pPr>
          </w:p>
          <w:p w14:paraId="45B33D25" w14:textId="77777777" w:rsidR="00FA76D7" w:rsidRDefault="00FA76D7" w:rsidP="006B2A12">
            <w:pPr>
              <w:rPr>
                <w:rFonts w:ascii="Courier New" w:hAnsi="Courier New" w:cs="Courier New"/>
                <w:sz w:val="24"/>
                <w:szCs w:val="24"/>
              </w:rPr>
            </w:pPr>
            <w:r>
              <w:rPr>
                <w:rFonts w:ascii="Courier New" w:hAnsi="Courier New" w:cs="Courier New"/>
                <w:sz w:val="24"/>
                <w:szCs w:val="24"/>
              </w:rPr>
              <w:t>E: [</w:t>
            </w:r>
            <w:proofErr w:type="spellStart"/>
            <w:r>
              <w:rPr>
                <w:rFonts w:ascii="Courier New" w:hAnsi="Courier New" w:cs="Courier New"/>
                <w:sz w:val="24"/>
                <w:szCs w:val="24"/>
              </w:rPr>
              <w:t>defEml</w:t>
            </w:r>
            <w:proofErr w:type="spellEnd"/>
            <w:r>
              <w:rPr>
                <w:rFonts w:ascii="Courier New" w:hAnsi="Courier New" w:cs="Courier New"/>
                <w:sz w:val="24"/>
                <w:szCs w:val="24"/>
              </w:rPr>
              <w:t>]</w:t>
            </w:r>
          </w:p>
          <w:p w14:paraId="083D92C8" w14:textId="77777777" w:rsidR="00FA76D7" w:rsidRDefault="00FA76D7" w:rsidP="006B2A12">
            <w:pPr>
              <w:rPr>
                <w:rFonts w:ascii="Courier New" w:hAnsi="Courier New" w:cs="Courier New"/>
                <w:sz w:val="24"/>
                <w:szCs w:val="24"/>
              </w:rPr>
            </w:pPr>
            <w:r>
              <w:rPr>
                <w:rFonts w:ascii="Courier New" w:hAnsi="Courier New" w:cs="Courier New"/>
                <w:sz w:val="24"/>
                <w:szCs w:val="24"/>
              </w:rPr>
              <w:t>P: [</w:t>
            </w:r>
            <w:proofErr w:type="spellStart"/>
            <w:r>
              <w:rPr>
                <w:rFonts w:ascii="Courier New" w:hAnsi="Courier New" w:cs="Courier New"/>
                <w:sz w:val="24"/>
                <w:szCs w:val="24"/>
              </w:rPr>
              <w:t>defPhn</w:t>
            </w:r>
            <w:proofErr w:type="spellEnd"/>
            <w:r>
              <w:rPr>
                <w:rFonts w:ascii="Courier New" w:hAnsi="Courier New" w:cs="Courier New"/>
                <w:sz w:val="24"/>
                <w:szCs w:val="24"/>
              </w:rPr>
              <w:t>]</w:t>
            </w:r>
          </w:p>
          <w:p w14:paraId="3D34AA12" w14:textId="77777777" w:rsidR="00FA76D7" w:rsidRPr="00E4136C" w:rsidRDefault="00FA76D7" w:rsidP="006B2A12">
            <w:pPr>
              <w:rPr>
                <w:rFonts w:ascii="Courier New" w:hAnsi="Courier New" w:cs="Courier New"/>
                <w:sz w:val="24"/>
                <w:szCs w:val="24"/>
              </w:rPr>
            </w:pPr>
          </w:p>
          <w:p w14:paraId="286D3CD9" w14:textId="77777777" w:rsidR="00FA76D7" w:rsidRDefault="00FA76D7" w:rsidP="006B2A12">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01C40F2D" w14:textId="77777777" w:rsidR="00FA76D7" w:rsidRPr="00005777" w:rsidRDefault="00FA76D7" w:rsidP="006B2A12">
            <w:pPr>
              <w:rPr>
                <w:rFonts w:ascii="Courier New" w:hAnsi="Courier New" w:cs="Courier New"/>
                <w:sz w:val="24"/>
                <w:szCs w:val="24"/>
              </w:rPr>
            </w:pPr>
          </w:p>
        </w:tc>
        <w:tc>
          <w:tcPr>
            <w:tcW w:w="3600" w:type="dxa"/>
          </w:tcPr>
          <w:p w14:paraId="5986E99E" w14:textId="77777777" w:rsidR="00FA76D7" w:rsidRPr="007810C8" w:rsidRDefault="00FA76D7" w:rsidP="006B2A12">
            <w:pPr>
              <w:ind w:left="720"/>
              <w:rPr>
                <w:rFonts w:ascii="Courier New" w:hAnsi="Courier New" w:cs="Courier New"/>
                <w:sz w:val="24"/>
                <w:szCs w:val="24"/>
              </w:rPr>
            </w:pPr>
          </w:p>
        </w:tc>
      </w:tr>
    </w:tbl>
    <w:p w14:paraId="21B58D8D" w14:textId="77777777" w:rsidR="00FA76D7" w:rsidRDefault="00FA76D7" w:rsidP="00FA76D7">
      <w:pPr>
        <w:pStyle w:val="Default"/>
        <w:jc w:val="both"/>
        <w:rPr>
          <w:iCs/>
          <w:sz w:val="20"/>
          <w:szCs w:val="20"/>
        </w:rPr>
      </w:pPr>
    </w:p>
    <w:p w14:paraId="45999168" w14:textId="2F6C265D" w:rsidR="002D3682" w:rsidRDefault="002D3682">
      <w:pPr>
        <w:rPr>
          <w:rFonts w:ascii="Courier New" w:hAnsi="Courier New" w:cs="Courier New"/>
          <w:b/>
          <w:bCs/>
          <w:u w:val="single"/>
        </w:rPr>
      </w:pPr>
      <w:r>
        <w:rPr>
          <w:rFonts w:ascii="Courier New" w:hAnsi="Courier New" w:cs="Courier New"/>
          <w:b/>
          <w:bCs/>
          <w:u w:val="single"/>
        </w:rPr>
        <w:br w:type="page"/>
      </w:r>
    </w:p>
    <w:p w14:paraId="0AF779B0" w14:textId="77777777" w:rsidR="00BB00D6" w:rsidRPr="0085359C" w:rsidRDefault="00BB00D6" w:rsidP="00BB00D6">
      <w:pPr>
        <w:spacing w:after="0"/>
        <w:jc w:val="center"/>
        <w:rPr>
          <w:rFonts w:ascii="Courier New" w:hAnsi="Courier New" w:cs="Courier New"/>
          <w:b/>
        </w:rPr>
      </w:pPr>
    </w:p>
    <w:p w14:paraId="53041657" w14:textId="7BC4E12E" w:rsidR="00BB00D6" w:rsidRPr="0085359C" w:rsidRDefault="00BB00D6" w:rsidP="00BB00D6">
      <w:pPr>
        <w:spacing w:after="0"/>
        <w:jc w:val="center"/>
        <w:rPr>
          <w:rFonts w:ascii="Courier New" w:hAnsi="Courier New" w:cs="Courier New"/>
          <w:b/>
        </w:rPr>
      </w:pPr>
    </w:p>
    <w:p w14:paraId="5ED9E824" w14:textId="1509BAE3" w:rsidR="00BB00D6" w:rsidRPr="0085359C" w:rsidRDefault="00BB00D6" w:rsidP="00BB00D6">
      <w:pPr>
        <w:spacing w:after="0"/>
        <w:jc w:val="center"/>
        <w:rPr>
          <w:rFonts w:ascii="Courier New" w:hAnsi="Courier New" w:cs="Courier New"/>
          <w:b/>
        </w:rPr>
      </w:pPr>
    </w:p>
    <w:p w14:paraId="68AB8C89" w14:textId="31535C39" w:rsidR="00BB00D6" w:rsidRPr="0085359C" w:rsidRDefault="00BB00D6" w:rsidP="00BB00D6">
      <w:pPr>
        <w:spacing w:after="0"/>
        <w:jc w:val="center"/>
        <w:rPr>
          <w:rFonts w:ascii="Courier New" w:hAnsi="Courier New" w:cs="Courier New"/>
          <w:b/>
        </w:rPr>
      </w:pPr>
    </w:p>
    <w:p w14:paraId="183B4D59" w14:textId="6605D4AA" w:rsidR="00BB00D6" w:rsidRPr="0085359C" w:rsidRDefault="00BB00D6" w:rsidP="00BB00D6">
      <w:pPr>
        <w:spacing w:after="0"/>
        <w:jc w:val="center"/>
        <w:rPr>
          <w:rFonts w:ascii="Courier New" w:hAnsi="Courier New" w:cs="Courier New"/>
          <w:b/>
        </w:rPr>
      </w:pPr>
    </w:p>
    <w:p w14:paraId="36130030" w14:textId="08BC756C" w:rsidR="00BB00D6" w:rsidRPr="0085359C" w:rsidRDefault="00BB00D6" w:rsidP="00BB00D6">
      <w:pPr>
        <w:spacing w:after="0"/>
        <w:jc w:val="center"/>
        <w:rPr>
          <w:rFonts w:ascii="Courier New" w:hAnsi="Courier New" w:cs="Courier New"/>
          <w:b/>
        </w:rPr>
      </w:pPr>
    </w:p>
    <w:p w14:paraId="11FAF567" w14:textId="77777777" w:rsidR="00BB00D6" w:rsidRPr="0085359C" w:rsidRDefault="00BB00D6" w:rsidP="00BB00D6">
      <w:pPr>
        <w:spacing w:after="0"/>
        <w:jc w:val="center"/>
        <w:rPr>
          <w:rFonts w:ascii="Courier New" w:hAnsi="Courier New" w:cs="Courier New"/>
          <w:b/>
        </w:rPr>
      </w:pPr>
    </w:p>
    <w:p w14:paraId="63A51A3A" w14:textId="77777777" w:rsidR="00BB00D6" w:rsidRPr="0085359C" w:rsidRDefault="00BB00D6" w:rsidP="00BB00D6">
      <w:pPr>
        <w:spacing w:after="0"/>
        <w:jc w:val="center"/>
        <w:rPr>
          <w:rFonts w:ascii="Courier New" w:hAnsi="Courier New" w:cs="Courier New"/>
          <w:b/>
        </w:rPr>
      </w:pPr>
    </w:p>
    <w:p w14:paraId="4FEC0A8C" w14:textId="77777777" w:rsidR="00BB00D6" w:rsidRPr="0085359C" w:rsidRDefault="00BB00D6" w:rsidP="00BB00D6">
      <w:pPr>
        <w:spacing w:after="0"/>
        <w:jc w:val="center"/>
        <w:rPr>
          <w:rFonts w:ascii="Courier New" w:hAnsi="Courier New" w:cs="Courier New"/>
          <w:b/>
        </w:rPr>
      </w:pPr>
    </w:p>
    <w:p w14:paraId="2D5D70C8" w14:textId="77777777" w:rsidR="00BB00D6" w:rsidRPr="0085359C" w:rsidRDefault="00BB00D6" w:rsidP="00BB00D6">
      <w:pPr>
        <w:spacing w:after="0"/>
        <w:jc w:val="center"/>
        <w:rPr>
          <w:rFonts w:ascii="Courier New" w:hAnsi="Courier New" w:cs="Courier New"/>
          <w:b/>
        </w:rPr>
      </w:pPr>
    </w:p>
    <w:p w14:paraId="74BC6CEA" w14:textId="77777777" w:rsidR="00BB00D6" w:rsidRPr="0085359C" w:rsidRDefault="00BB00D6" w:rsidP="00BB00D6">
      <w:pPr>
        <w:spacing w:after="0"/>
        <w:jc w:val="center"/>
        <w:rPr>
          <w:rFonts w:ascii="Courier New" w:hAnsi="Courier New" w:cs="Courier New"/>
          <w:b/>
        </w:rPr>
      </w:pPr>
    </w:p>
    <w:p w14:paraId="7BAB390D" w14:textId="77777777" w:rsidR="00BB00D6" w:rsidRPr="0085359C" w:rsidRDefault="00BB00D6" w:rsidP="00BB00D6">
      <w:pPr>
        <w:spacing w:after="0"/>
        <w:jc w:val="center"/>
        <w:rPr>
          <w:rFonts w:ascii="Courier New" w:hAnsi="Courier New" w:cs="Courier New"/>
          <w:b/>
        </w:rPr>
      </w:pPr>
    </w:p>
    <w:p w14:paraId="72B8A53A" w14:textId="77777777" w:rsidR="00BB00D6" w:rsidRPr="0085359C" w:rsidRDefault="00BB00D6" w:rsidP="00BB00D6">
      <w:pPr>
        <w:spacing w:after="0"/>
        <w:jc w:val="center"/>
        <w:rPr>
          <w:rFonts w:ascii="Courier New" w:hAnsi="Courier New" w:cs="Courier New"/>
          <w:b/>
        </w:rPr>
      </w:pPr>
    </w:p>
    <w:p w14:paraId="30A78580" w14:textId="77777777" w:rsidR="00BB00D6" w:rsidRPr="0085359C" w:rsidRDefault="00BB00D6" w:rsidP="00BB00D6">
      <w:pPr>
        <w:spacing w:after="0"/>
        <w:jc w:val="center"/>
        <w:rPr>
          <w:rFonts w:ascii="Courier New" w:hAnsi="Courier New" w:cs="Courier New"/>
          <w:b/>
        </w:rPr>
      </w:pPr>
    </w:p>
    <w:p w14:paraId="25B95AD7" w14:textId="77777777" w:rsidR="00BB00D6" w:rsidRPr="0085359C" w:rsidRDefault="00BB00D6" w:rsidP="00BB00D6">
      <w:pPr>
        <w:spacing w:after="0"/>
        <w:jc w:val="center"/>
        <w:rPr>
          <w:rFonts w:ascii="Courier New" w:hAnsi="Courier New" w:cs="Courier New"/>
          <w:b/>
        </w:rPr>
      </w:pPr>
    </w:p>
    <w:p w14:paraId="52DEADB1" w14:textId="77777777" w:rsidR="00BB00D6" w:rsidRPr="0085359C" w:rsidRDefault="00BB00D6" w:rsidP="00BB00D6">
      <w:pPr>
        <w:spacing w:after="0"/>
        <w:jc w:val="center"/>
        <w:rPr>
          <w:rFonts w:ascii="Courier New" w:hAnsi="Courier New" w:cs="Courier New"/>
          <w:b/>
        </w:rPr>
      </w:pPr>
    </w:p>
    <w:p w14:paraId="43BA32FF" w14:textId="5CFE9E4A" w:rsidR="00BB00D6" w:rsidRPr="00D52F09" w:rsidRDefault="002F7AFD" w:rsidP="00BB00D6">
      <w:pPr>
        <w:spacing w:after="0"/>
        <w:jc w:val="center"/>
        <w:rPr>
          <w:rFonts w:ascii="Courier New" w:hAnsi="Courier New" w:cs="Courier New"/>
          <w:sz w:val="96"/>
          <w:szCs w:val="96"/>
        </w:rPr>
      </w:pPr>
      <w:r>
        <w:rPr>
          <w:rFonts w:ascii="Courier New" w:hAnsi="Courier New" w:cs="Courier New"/>
          <w:sz w:val="96"/>
          <w:szCs w:val="96"/>
        </w:rPr>
        <w:t>APPENDIX</w:t>
      </w:r>
      <w:r w:rsidR="005F4069">
        <w:rPr>
          <w:rFonts w:ascii="Courier New" w:hAnsi="Courier New" w:cs="Courier New"/>
          <w:sz w:val="96"/>
          <w:szCs w:val="96"/>
        </w:rPr>
        <w:t xml:space="preserve"> </w:t>
      </w:r>
      <w:r w:rsidR="00BB00D6">
        <w:rPr>
          <w:rFonts w:ascii="Courier New" w:hAnsi="Courier New" w:cs="Courier New"/>
          <w:sz w:val="96"/>
          <w:szCs w:val="96"/>
        </w:rPr>
        <w:t>A</w:t>
      </w:r>
    </w:p>
    <w:p w14:paraId="5943365A" w14:textId="7A1BE784" w:rsidR="00BB00D6" w:rsidRPr="00D52F09" w:rsidRDefault="00BB00D6" w:rsidP="00BB00D6">
      <w:pPr>
        <w:spacing w:after="0"/>
        <w:jc w:val="center"/>
        <w:rPr>
          <w:rFonts w:ascii="Courier New" w:hAnsi="Courier New" w:cs="Courier New"/>
          <w:sz w:val="24"/>
          <w:szCs w:val="24"/>
        </w:rPr>
      </w:pPr>
    </w:p>
    <w:p w14:paraId="4F65398F" w14:textId="40F166C8" w:rsidR="00AE653B" w:rsidRDefault="00AE653B" w:rsidP="00BB00D6">
      <w:pPr>
        <w:spacing w:after="0"/>
        <w:jc w:val="center"/>
        <w:rPr>
          <w:rFonts w:ascii="Courier New" w:hAnsi="Courier New" w:cs="Courier New"/>
          <w:sz w:val="24"/>
          <w:szCs w:val="24"/>
        </w:rPr>
      </w:pPr>
    </w:p>
    <w:p w14:paraId="6EC7DCF9" w14:textId="77777777" w:rsidR="003D0935" w:rsidRDefault="003D0935" w:rsidP="00BB00D6">
      <w:pPr>
        <w:spacing w:after="0"/>
        <w:jc w:val="center"/>
        <w:rPr>
          <w:rFonts w:ascii="Courier New" w:hAnsi="Courier New" w:cs="Courier New"/>
          <w:sz w:val="24"/>
          <w:szCs w:val="24"/>
        </w:rPr>
      </w:pPr>
    </w:p>
    <w:p w14:paraId="0289131C" w14:textId="0800E97E" w:rsidR="00BB00D6" w:rsidRDefault="00BB00D6" w:rsidP="00BB00D6">
      <w:pPr>
        <w:spacing w:after="0"/>
        <w:jc w:val="center"/>
        <w:rPr>
          <w:rFonts w:ascii="Courier New" w:hAnsi="Courier New" w:cs="Courier New"/>
          <w:sz w:val="24"/>
          <w:szCs w:val="24"/>
        </w:rPr>
      </w:pPr>
    </w:p>
    <w:p w14:paraId="3A923EE1" w14:textId="260A2A4B" w:rsidR="00D1287A" w:rsidRDefault="00D1287A" w:rsidP="00BB00D6">
      <w:pPr>
        <w:spacing w:after="0"/>
        <w:jc w:val="center"/>
        <w:rPr>
          <w:rFonts w:ascii="Courier New" w:hAnsi="Courier New" w:cs="Courier New"/>
          <w:sz w:val="24"/>
          <w:szCs w:val="24"/>
        </w:rPr>
      </w:pPr>
    </w:p>
    <w:p w14:paraId="6E925EEF" w14:textId="77777777" w:rsidR="008357C5" w:rsidRDefault="008357C5" w:rsidP="00BB00D6">
      <w:pPr>
        <w:spacing w:after="0"/>
        <w:jc w:val="center"/>
        <w:rPr>
          <w:rFonts w:ascii="Courier New" w:hAnsi="Courier New" w:cs="Courier New"/>
          <w:sz w:val="24"/>
          <w:szCs w:val="24"/>
        </w:rPr>
      </w:pPr>
    </w:p>
    <w:p w14:paraId="094FD525" w14:textId="6F053677" w:rsidR="00AE653B" w:rsidRDefault="00AE653B" w:rsidP="00BB00D6">
      <w:pPr>
        <w:spacing w:after="0"/>
        <w:jc w:val="center"/>
        <w:rPr>
          <w:rFonts w:ascii="Courier New" w:hAnsi="Courier New" w:cs="Courier New"/>
          <w:sz w:val="24"/>
          <w:szCs w:val="24"/>
        </w:rPr>
      </w:pPr>
    </w:p>
    <w:p w14:paraId="1DFE8FAA" w14:textId="77777777" w:rsidR="003D0935" w:rsidRDefault="003D0935" w:rsidP="00BB00D6">
      <w:pPr>
        <w:spacing w:after="0"/>
        <w:jc w:val="center"/>
        <w:rPr>
          <w:rFonts w:ascii="Courier New" w:hAnsi="Courier New" w:cs="Courier New"/>
          <w:sz w:val="24"/>
          <w:szCs w:val="24"/>
        </w:rPr>
      </w:pPr>
    </w:p>
    <w:p w14:paraId="0BED4E55" w14:textId="2C090290" w:rsidR="00602C34" w:rsidRDefault="00602C34" w:rsidP="00BB00D6">
      <w:pPr>
        <w:spacing w:after="0"/>
        <w:jc w:val="center"/>
        <w:rPr>
          <w:rFonts w:ascii="Courier New" w:hAnsi="Courier New" w:cs="Courier New"/>
          <w:sz w:val="24"/>
          <w:szCs w:val="24"/>
        </w:rPr>
      </w:pPr>
    </w:p>
    <w:p w14:paraId="5FAEC8AD" w14:textId="70B41737" w:rsidR="00BB00D6" w:rsidRDefault="00BB00D6" w:rsidP="00BB00D6">
      <w:pPr>
        <w:spacing w:after="0"/>
        <w:jc w:val="center"/>
        <w:rPr>
          <w:rFonts w:ascii="Courier New" w:hAnsi="Courier New" w:cs="Courier New"/>
          <w:sz w:val="24"/>
          <w:szCs w:val="24"/>
        </w:rPr>
      </w:pPr>
    </w:p>
    <w:p w14:paraId="4F5574D5" w14:textId="47EB8F11" w:rsidR="00BB00D6" w:rsidRDefault="00BB00D6" w:rsidP="00BB00D6">
      <w:pPr>
        <w:spacing w:after="0"/>
        <w:jc w:val="center"/>
        <w:rPr>
          <w:rFonts w:ascii="Courier New" w:hAnsi="Courier New" w:cs="Courier New"/>
          <w:sz w:val="24"/>
          <w:szCs w:val="24"/>
        </w:rPr>
      </w:pPr>
    </w:p>
    <w:p w14:paraId="1C6FF403" w14:textId="49DA343D" w:rsidR="00BB00D6" w:rsidRDefault="00BB00D6" w:rsidP="00BB00D6">
      <w:pPr>
        <w:spacing w:after="0"/>
        <w:jc w:val="center"/>
        <w:rPr>
          <w:rFonts w:ascii="Courier New" w:hAnsi="Courier New" w:cs="Courier New"/>
          <w:sz w:val="24"/>
          <w:szCs w:val="24"/>
        </w:rPr>
      </w:pPr>
    </w:p>
    <w:p w14:paraId="5312ECF0" w14:textId="77777777" w:rsidR="003D0935" w:rsidRDefault="003D0935" w:rsidP="00BB00D6">
      <w:pPr>
        <w:spacing w:after="0"/>
        <w:jc w:val="center"/>
        <w:rPr>
          <w:rFonts w:ascii="Courier New" w:hAnsi="Courier New" w:cs="Courier New"/>
          <w:sz w:val="24"/>
          <w:szCs w:val="24"/>
        </w:rPr>
      </w:pPr>
    </w:p>
    <w:p w14:paraId="0DF0C865" w14:textId="32DC6335" w:rsidR="00BB00D6" w:rsidRPr="00265486" w:rsidRDefault="00BB00D6" w:rsidP="00BB00D6">
      <w:pPr>
        <w:spacing w:after="0"/>
        <w:jc w:val="center"/>
        <w:rPr>
          <w:rFonts w:ascii="Courier New" w:hAnsi="Courier New" w:cs="Courier New"/>
          <w:sz w:val="24"/>
          <w:szCs w:val="24"/>
        </w:rPr>
      </w:pPr>
    </w:p>
    <w:p w14:paraId="69449219" w14:textId="36076E6A" w:rsidR="00BB00D6" w:rsidRDefault="00BB00D6" w:rsidP="00BB00D6">
      <w:pPr>
        <w:spacing w:after="0"/>
        <w:jc w:val="center"/>
        <w:rPr>
          <w:rFonts w:ascii="Courier New" w:hAnsi="Courier New" w:cs="Courier New"/>
          <w:sz w:val="24"/>
          <w:szCs w:val="24"/>
        </w:rPr>
      </w:pPr>
    </w:p>
    <w:p w14:paraId="06A5A6E5" w14:textId="77777777" w:rsidR="00BB00D6" w:rsidRPr="00D52F09" w:rsidRDefault="00BB00D6" w:rsidP="00BB00D6">
      <w:pPr>
        <w:spacing w:after="0"/>
        <w:jc w:val="center"/>
        <w:rPr>
          <w:rFonts w:ascii="Courier New" w:hAnsi="Courier New" w:cs="Courier New"/>
          <w:sz w:val="24"/>
          <w:szCs w:val="24"/>
        </w:rPr>
      </w:pPr>
    </w:p>
    <w:p w14:paraId="1C00628E" w14:textId="77777777" w:rsidR="00BB00D6" w:rsidRPr="00D52F09" w:rsidRDefault="00BB00D6" w:rsidP="00BB00D6">
      <w:pPr>
        <w:spacing w:after="0"/>
        <w:jc w:val="center"/>
        <w:rPr>
          <w:rFonts w:ascii="Courier New" w:hAnsi="Courier New" w:cs="Courier New"/>
          <w:sz w:val="24"/>
          <w:szCs w:val="24"/>
        </w:rPr>
      </w:pPr>
    </w:p>
    <w:p w14:paraId="15E34CDB" w14:textId="181898CB" w:rsidR="009A3677" w:rsidRDefault="009A3677" w:rsidP="00BB00D6">
      <w:pPr>
        <w:spacing w:after="0"/>
        <w:jc w:val="center"/>
        <w:rPr>
          <w:rFonts w:ascii="Courier New" w:hAnsi="Courier New" w:cs="Courier New"/>
          <w:sz w:val="24"/>
          <w:szCs w:val="24"/>
        </w:rPr>
      </w:pPr>
    </w:p>
    <w:p w14:paraId="02AA62EA" w14:textId="5DA16334" w:rsidR="003D0935" w:rsidRDefault="003D0935" w:rsidP="00BB00D6">
      <w:pPr>
        <w:spacing w:after="0"/>
        <w:jc w:val="center"/>
        <w:rPr>
          <w:rFonts w:ascii="Courier New" w:hAnsi="Courier New" w:cs="Courier New"/>
          <w:sz w:val="24"/>
          <w:szCs w:val="24"/>
        </w:rPr>
      </w:pPr>
    </w:p>
    <w:p w14:paraId="1367A494" w14:textId="0A216E5A" w:rsidR="003D0935" w:rsidRDefault="003D0935" w:rsidP="00BB00D6">
      <w:pPr>
        <w:spacing w:after="0"/>
        <w:jc w:val="center"/>
        <w:rPr>
          <w:rFonts w:ascii="Courier New" w:hAnsi="Courier New" w:cs="Courier New"/>
          <w:sz w:val="24"/>
          <w:szCs w:val="24"/>
        </w:rPr>
      </w:pPr>
    </w:p>
    <w:p w14:paraId="3F932918" w14:textId="0B9C529E" w:rsidR="003D0935" w:rsidRDefault="003D0935" w:rsidP="00BB00D6">
      <w:pPr>
        <w:spacing w:after="0"/>
        <w:jc w:val="center"/>
        <w:rPr>
          <w:rFonts w:ascii="Courier New" w:hAnsi="Courier New" w:cs="Courier New"/>
          <w:sz w:val="24"/>
          <w:szCs w:val="24"/>
        </w:rPr>
      </w:pPr>
    </w:p>
    <w:p w14:paraId="071A2329" w14:textId="10C3925F" w:rsidR="003D0935" w:rsidRDefault="003D0935" w:rsidP="00BB00D6">
      <w:pPr>
        <w:spacing w:after="0"/>
        <w:jc w:val="center"/>
        <w:rPr>
          <w:rFonts w:ascii="Courier New" w:hAnsi="Courier New" w:cs="Courier New"/>
          <w:sz w:val="24"/>
          <w:szCs w:val="24"/>
        </w:rPr>
      </w:pPr>
    </w:p>
    <w:p w14:paraId="39D2FC03" w14:textId="6E1ACD16" w:rsidR="003D0935" w:rsidRDefault="003D0935" w:rsidP="00BB00D6">
      <w:pPr>
        <w:spacing w:after="0"/>
        <w:jc w:val="center"/>
        <w:rPr>
          <w:rFonts w:ascii="Courier New" w:hAnsi="Courier New" w:cs="Courier New"/>
          <w:sz w:val="24"/>
          <w:szCs w:val="24"/>
        </w:rPr>
      </w:pPr>
    </w:p>
    <w:p w14:paraId="153AC892" w14:textId="0B2D3B05" w:rsidR="003D0935" w:rsidRDefault="003D0935" w:rsidP="00BB00D6">
      <w:pPr>
        <w:spacing w:after="0"/>
        <w:jc w:val="center"/>
        <w:rPr>
          <w:rFonts w:ascii="Courier New" w:hAnsi="Courier New" w:cs="Courier New"/>
          <w:sz w:val="24"/>
          <w:szCs w:val="24"/>
        </w:rPr>
      </w:pPr>
    </w:p>
    <w:p w14:paraId="613DE836" w14:textId="77777777" w:rsidR="003D0935" w:rsidRPr="00D52F09" w:rsidRDefault="003D0935" w:rsidP="00BB00D6">
      <w:pPr>
        <w:spacing w:after="0"/>
        <w:jc w:val="center"/>
        <w:rPr>
          <w:rFonts w:ascii="Courier New" w:hAnsi="Courier New" w:cs="Courier New"/>
          <w:sz w:val="24"/>
          <w:szCs w:val="24"/>
        </w:rPr>
      </w:pPr>
    </w:p>
    <w:p w14:paraId="618F6D41" w14:textId="0EA5F987" w:rsidR="00E97528" w:rsidRPr="00355AAF" w:rsidRDefault="00BB00D6" w:rsidP="00D1287A">
      <w:pPr>
        <w:spacing w:after="0"/>
        <w:rPr>
          <w:rFonts w:ascii="Courier New" w:hAnsi="Courier New" w:cs="Courier New"/>
          <w:sz w:val="24"/>
          <w:szCs w:val="24"/>
        </w:rPr>
      </w:pPr>
      <w:r w:rsidRPr="0085359C">
        <w:rPr>
          <w:rFonts w:ascii="Courier New" w:hAnsi="Courier New" w:cs="Courier New"/>
          <w:sz w:val="23"/>
          <w:szCs w:val="23"/>
        </w:rPr>
        <w:br w:type="page"/>
      </w:r>
    </w:p>
    <w:p w14:paraId="6DAC3201" w14:textId="77777777" w:rsidR="00377BC1" w:rsidRDefault="00377BC1" w:rsidP="00377BC1">
      <w:pPr>
        <w:rPr>
          <w:rFonts w:ascii="Courier New" w:hAnsi="Courier New" w:cs="Courier New"/>
          <w:sz w:val="24"/>
          <w:szCs w:val="24"/>
        </w:rPr>
      </w:pPr>
    </w:p>
    <w:p w14:paraId="020752D1" w14:textId="77777777" w:rsidR="00377BC1" w:rsidRPr="00355AAF" w:rsidRDefault="00377BC1" w:rsidP="00377BC1">
      <w:pPr>
        <w:rPr>
          <w:rFonts w:ascii="Courier New" w:hAnsi="Courier New" w:cs="Courier New"/>
          <w:sz w:val="24"/>
          <w:szCs w:val="24"/>
        </w:rPr>
      </w:pPr>
    </w:p>
    <w:p w14:paraId="3A71092F" w14:textId="77777777" w:rsidR="00A37753" w:rsidRPr="0085359C" w:rsidRDefault="00377BC1" w:rsidP="00A37753">
      <w:pPr>
        <w:spacing w:after="0"/>
        <w:jc w:val="center"/>
        <w:rPr>
          <w:rFonts w:ascii="Courier New" w:hAnsi="Courier New" w:cs="Courier New"/>
          <w:b/>
        </w:rPr>
      </w:pPr>
      <w:r w:rsidRPr="00355AAF">
        <w:rPr>
          <w:rFonts w:ascii="Courier New" w:hAnsi="Courier New" w:cs="Courier New"/>
          <w:sz w:val="24"/>
          <w:szCs w:val="24"/>
        </w:rPr>
        <w:br w:type="page"/>
      </w:r>
    </w:p>
    <w:p w14:paraId="1D7A286B" w14:textId="77777777" w:rsidR="00A37753" w:rsidRPr="0085359C" w:rsidRDefault="00A37753" w:rsidP="00A37753">
      <w:pPr>
        <w:spacing w:after="0"/>
        <w:jc w:val="center"/>
        <w:rPr>
          <w:rFonts w:ascii="Courier New" w:hAnsi="Courier New" w:cs="Courier New"/>
          <w:b/>
        </w:rPr>
      </w:pPr>
    </w:p>
    <w:p w14:paraId="726D4A43" w14:textId="77777777" w:rsidR="00A37753" w:rsidRPr="0085359C" w:rsidRDefault="00A37753" w:rsidP="00A37753">
      <w:pPr>
        <w:spacing w:after="0"/>
        <w:jc w:val="center"/>
        <w:rPr>
          <w:rFonts w:ascii="Courier New" w:hAnsi="Courier New" w:cs="Courier New"/>
          <w:b/>
        </w:rPr>
      </w:pPr>
    </w:p>
    <w:p w14:paraId="65C6F1C9" w14:textId="77777777" w:rsidR="00A37753" w:rsidRPr="0085359C" w:rsidRDefault="00A37753" w:rsidP="00A37753">
      <w:pPr>
        <w:spacing w:after="0"/>
        <w:jc w:val="center"/>
        <w:rPr>
          <w:rFonts w:ascii="Courier New" w:hAnsi="Courier New" w:cs="Courier New"/>
          <w:b/>
        </w:rPr>
      </w:pPr>
    </w:p>
    <w:p w14:paraId="1C369931" w14:textId="77777777" w:rsidR="00A37753" w:rsidRPr="0085359C" w:rsidRDefault="00A37753" w:rsidP="00A37753">
      <w:pPr>
        <w:spacing w:after="0"/>
        <w:jc w:val="center"/>
        <w:rPr>
          <w:rFonts w:ascii="Courier New" w:hAnsi="Courier New" w:cs="Courier New"/>
          <w:b/>
        </w:rPr>
      </w:pPr>
    </w:p>
    <w:p w14:paraId="759FB93A" w14:textId="77777777" w:rsidR="00A37753" w:rsidRPr="0085359C" w:rsidRDefault="00A37753" w:rsidP="00A37753">
      <w:pPr>
        <w:spacing w:after="0"/>
        <w:jc w:val="center"/>
        <w:rPr>
          <w:rFonts w:ascii="Courier New" w:hAnsi="Courier New" w:cs="Courier New"/>
          <w:b/>
        </w:rPr>
      </w:pPr>
    </w:p>
    <w:p w14:paraId="0B91CA67" w14:textId="77777777" w:rsidR="00A37753" w:rsidRPr="0085359C" w:rsidRDefault="00A37753" w:rsidP="00A37753">
      <w:pPr>
        <w:spacing w:after="0"/>
        <w:jc w:val="center"/>
        <w:rPr>
          <w:rFonts w:ascii="Courier New" w:hAnsi="Courier New" w:cs="Courier New"/>
          <w:b/>
        </w:rPr>
      </w:pPr>
    </w:p>
    <w:p w14:paraId="730E8D48" w14:textId="77777777" w:rsidR="00A37753" w:rsidRPr="0085359C" w:rsidRDefault="00A37753" w:rsidP="00A37753">
      <w:pPr>
        <w:spacing w:after="0"/>
        <w:jc w:val="center"/>
        <w:rPr>
          <w:rFonts w:ascii="Courier New" w:hAnsi="Courier New" w:cs="Courier New"/>
          <w:b/>
        </w:rPr>
      </w:pPr>
    </w:p>
    <w:p w14:paraId="104F0862" w14:textId="77777777" w:rsidR="00A37753" w:rsidRPr="0085359C" w:rsidRDefault="00A37753" w:rsidP="00A37753">
      <w:pPr>
        <w:spacing w:after="0"/>
        <w:jc w:val="center"/>
        <w:rPr>
          <w:rFonts w:ascii="Courier New" w:hAnsi="Courier New" w:cs="Courier New"/>
          <w:b/>
        </w:rPr>
      </w:pPr>
    </w:p>
    <w:p w14:paraId="43014994" w14:textId="77777777" w:rsidR="00A37753" w:rsidRPr="0085359C" w:rsidRDefault="00A37753" w:rsidP="00A37753">
      <w:pPr>
        <w:spacing w:after="0"/>
        <w:jc w:val="center"/>
        <w:rPr>
          <w:rFonts w:ascii="Courier New" w:hAnsi="Courier New" w:cs="Courier New"/>
          <w:b/>
        </w:rPr>
      </w:pPr>
    </w:p>
    <w:p w14:paraId="23709287" w14:textId="77777777" w:rsidR="00A37753" w:rsidRPr="0085359C" w:rsidRDefault="00A37753" w:rsidP="00A37753">
      <w:pPr>
        <w:spacing w:after="0"/>
        <w:jc w:val="center"/>
        <w:rPr>
          <w:rFonts w:ascii="Courier New" w:hAnsi="Courier New" w:cs="Courier New"/>
          <w:b/>
        </w:rPr>
      </w:pPr>
    </w:p>
    <w:p w14:paraId="30B1FDC4" w14:textId="77777777" w:rsidR="00A37753" w:rsidRPr="0085359C" w:rsidRDefault="00A37753" w:rsidP="00A37753">
      <w:pPr>
        <w:spacing w:after="0"/>
        <w:jc w:val="center"/>
        <w:rPr>
          <w:rFonts w:ascii="Courier New" w:hAnsi="Courier New" w:cs="Courier New"/>
          <w:b/>
        </w:rPr>
      </w:pPr>
    </w:p>
    <w:p w14:paraId="37610EF0" w14:textId="77777777" w:rsidR="00A37753" w:rsidRPr="0085359C" w:rsidRDefault="00A37753" w:rsidP="00A37753">
      <w:pPr>
        <w:spacing w:after="0"/>
        <w:jc w:val="center"/>
        <w:rPr>
          <w:rFonts w:ascii="Courier New" w:hAnsi="Courier New" w:cs="Courier New"/>
          <w:b/>
        </w:rPr>
      </w:pPr>
    </w:p>
    <w:p w14:paraId="2186D2A6" w14:textId="77777777" w:rsidR="00A37753" w:rsidRPr="0085359C" w:rsidRDefault="00A37753" w:rsidP="00A37753">
      <w:pPr>
        <w:spacing w:after="0"/>
        <w:jc w:val="center"/>
        <w:rPr>
          <w:rFonts w:ascii="Courier New" w:hAnsi="Courier New" w:cs="Courier New"/>
          <w:b/>
        </w:rPr>
      </w:pPr>
    </w:p>
    <w:p w14:paraId="4C4BEC64" w14:textId="77777777" w:rsidR="00A37753" w:rsidRPr="0085359C" w:rsidRDefault="00A37753" w:rsidP="00A37753">
      <w:pPr>
        <w:spacing w:after="0"/>
        <w:jc w:val="center"/>
        <w:rPr>
          <w:rFonts w:ascii="Courier New" w:hAnsi="Courier New" w:cs="Courier New"/>
          <w:b/>
        </w:rPr>
      </w:pPr>
    </w:p>
    <w:p w14:paraId="17B89A1D" w14:textId="77777777" w:rsidR="00A37753" w:rsidRPr="0085359C" w:rsidRDefault="00A37753" w:rsidP="00A37753">
      <w:pPr>
        <w:spacing w:after="0"/>
        <w:jc w:val="center"/>
        <w:rPr>
          <w:rFonts w:ascii="Courier New" w:hAnsi="Courier New" w:cs="Courier New"/>
          <w:b/>
        </w:rPr>
      </w:pPr>
    </w:p>
    <w:p w14:paraId="1FFCFF96" w14:textId="77777777" w:rsidR="00A37753" w:rsidRPr="00C76E54" w:rsidRDefault="00A37753" w:rsidP="00A37753">
      <w:pPr>
        <w:spacing w:after="0"/>
        <w:jc w:val="center"/>
        <w:rPr>
          <w:rFonts w:ascii="Courier New" w:hAnsi="Courier New" w:cs="Courier New"/>
          <w:sz w:val="80"/>
          <w:szCs w:val="80"/>
        </w:rPr>
      </w:pPr>
      <w:r>
        <w:rPr>
          <w:rFonts w:ascii="Courier New" w:hAnsi="Courier New" w:cs="Courier New"/>
          <w:sz w:val="80"/>
          <w:szCs w:val="80"/>
        </w:rPr>
        <w:t>PLAINTIFF’S</w:t>
      </w:r>
      <w:r w:rsidRPr="00C76E54">
        <w:rPr>
          <w:rFonts w:ascii="Courier New" w:hAnsi="Courier New" w:cs="Courier New"/>
          <w:sz w:val="80"/>
          <w:szCs w:val="80"/>
        </w:rPr>
        <w:t xml:space="preserve"> AFFIDAVIT</w:t>
      </w:r>
    </w:p>
    <w:p w14:paraId="47E5E80C" w14:textId="77777777" w:rsidR="00A37753" w:rsidRDefault="00A37753" w:rsidP="00A37753">
      <w:pPr>
        <w:spacing w:after="0"/>
        <w:jc w:val="center"/>
        <w:rPr>
          <w:rFonts w:cstheme="minorHAnsi"/>
          <w:b/>
        </w:rPr>
      </w:pPr>
    </w:p>
    <w:p w14:paraId="5A03E3EF" w14:textId="77777777" w:rsidR="00A37753" w:rsidRDefault="00A37753" w:rsidP="00A37753">
      <w:pPr>
        <w:spacing w:after="0"/>
        <w:jc w:val="center"/>
        <w:rPr>
          <w:rFonts w:cstheme="minorHAnsi"/>
          <w:b/>
        </w:rPr>
      </w:pPr>
    </w:p>
    <w:p w14:paraId="624C1DEA" w14:textId="77777777" w:rsidR="00A37753" w:rsidRDefault="00A37753" w:rsidP="00A37753">
      <w:pPr>
        <w:spacing w:after="0"/>
        <w:jc w:val="center"/>
        <w:rPr>
          <w:rFonts w:cstheme="minorHAnsi"/>
          <w:b/>
        </w:rPr>
      </w:pPr>
    </w:p>
    <w:p w14:paraId="1D248EE6" w14:textId="77777777" w:rsidR="00A37753" w:rsidRDefault="00A37753" w:rsidP="00A37753">
      <w:pPr>
        <w:spacing w:after="0"/>
        <w:jc w:val="center"/>
        <w:rPr>
          <w:rFonts w:cstheme="minorHAnsi"/>
          <w:b/>
        </w:rPr>
      </w:pPr>
    </w:p>
    <w:p w14:paraId="1E8ACED2" w14:textId="77777777" w:rsidR="00A37753" w:rsidRDefault="00A37753" w:rsidP="00A37753">
      <w:pPr>
        <w:spacing w:after="0"/>
        <w:jc w:val="center"/>
        <w:rPr>
          <w:rFonts w:cstheme="minorHAnsi"/>
          <w:b/>
        </w:rPr>
      </w:pPr>
    </w:p>
    <w:p w14:paraId="4E2D09C8" w14:textId="77777777" w:rsidR="00A37753" w:rsidRDefault="00A37753" w:rsidP="00A37753">
      <w:pPr>
        <w:spacing w:after="0"/>
        <w:jc w:val="center"/>
        <w:rPr>
          <w:rFonts w:cstheme="minorHAnsi"/>
          <w:b/>
        </w:rPr>
      </w:pPr>
    </w:p>
    <w:p w14:paraId="30DD200A" w14:textId="77777777" w:rsidR="00A37753" w:rsidRDefault="00A37753" w:rsidP="00A37753">
      <w:pPr>
        <w:spacing w:after="0"/>
        <w:jc w:val="center"/>
        <w:rPr>
          <w:rFonts w:cstheme="minorHAnsi"/>
          <w:b/>
        </w:rPr>
      </w:pPr>
    </w:p>
    <w:p w14:paraId="2E22E611" w14:textId="77777777" w:rsidR="00A37753" w:rsidRDefault="00A37753" w:rsidP="00A37753">
      <w:pPr>
        <w:spacing w:after="0"/>
        <w:jc w:val="center"/>
        <w:rPr>
          <w:b/>
        </w:rPr>
      </w:pPr>
    </w:p>
    <w:p w14:paraId="0BE0EA21" w14:textId="77777777" w:rsidR="00A37753" w:rsidRDefault="00A37753" w:rsidP="00A37753">
      <w:pPr>
        <w:spacing w:after="0"/>
        <w:jc w:val="center"/>
        <w:rPr>
          <w:b/>
        </w:rPr>
      </w:pPr>
    </w:p>
    <w:p w14:paraId="4E82A032" w14:textId="77777777" w:rsidR="00A37753" w:rsidRDefault="00A37753" w:rsidP="00A37753">
      <w:pPr>
        <w:spacing w:after="0"/>
        <w:jc w:val="center"/>
        <w:rPr>
          <w:b/>
        </w:rPr>
      </w:pPr>
    </w:p>
    <w:p w14:paraId="04487E73" w14:textId="77777777" w:rsidR="00A37753" w:rsidRDefault="00A37753" w:rsidP="00A37753">
      <w:pPr>
        <w:spacing w:after="0"/>
        <w:jc w:val="center"/>
        <w:rPr>
          <w:b/>
        </w:rPr>
      </w:pPr>
    </w:p>
    <w:p w14:paraId="6C27C4E9" w14:textId="77777777" w:rsidR="00A37753" w:rsidRDefault="00A37753" w:rsidP="00A37753">
      <w:pPr>
        <w:spacing w:after="0"/>
        <w:jc w:val="center"/>
        <w:rPr>
          <w:b/>
        </w:rPr>
      </w:pPr>
    </w:p>
    <w:p w14:paraId="4CBA1541" w14:textId="77777777" w:rsidR="00A37753" w:rsidRDefault="00A37753" w:rsidP="00A37753">
      <w:pPr>
        <w:spacing w:after="0"/>
        <w:jc w:val="center"/>
        <w:rPr>
          <w:b/>
        </w:rPr>
      </w:pPr>
    </w:p>
    <w:p w14:paraId="19CE4D23" w14:textId="77777777" w:rsidR="00A37753" w:rsidRDefault="00A37753" w:rsidP="00A37753">
      <w:pPr>
        <w:spacing w:after="0"/>
        <w:jc w:val="center"/>
        <w:rPr>
          <w:b/>
        </w:rPr>
      </w:pPr>
    </w:p>
    <w:p w14:paraId="1A71E81F" w14:textId="77777777" w:rsidR="00A37753" w:rsidRDefault="00A37753" w:rsidP="00A37753">
      <w:pPr>
        <w:spacing w:after="0"/>
        <w:jc w:val="center"/>
        <w:rPr>
          <w:b/>
        </w:rPr>
      </w:pPr>
    </w:p>
    <w:p w14:paraId="1EE2ADC7" w14:textId="77777777" w:rsidR="00A37753" w:rsidRDefault="00A37753" w:rsidP="00A37753">
      <w:pPr>
        <w:spacing w:after="0"/>
        <w:jc w:val="center"/>
        <w:rPr>
          <w:b/>
        </w:rPr>
      </w:pPr>
    </w:p>
    <w:p w14:paraId="79316DD3" w14:textId="77777777" w:rsidR="00A37753" w:rsidRDefault="00A37753" w:rsidP="00A37753">
      <w:pPr>
        <w:spacing w:after="0"/>
        <w:jc w:val="center"/>
        <w:rPr>
          <w:b/>
        </w:rPr>
      </w:pPr>
    </w:p>
    <w:p w14:paraId="784F433E" w14:textId="77777777" w:rsidR="00A37753" w:rsidRDefault="00A37753" w:rsidP="00A37753">
      <w:pPr>
        <w:spacing w:after="0"/>
        <w:jc w:val="center"/>
        <w:rPr>
          <w:b/>
        </w:rPr>
      </w:pPr>
    </w:p>
    <w:p w14:paraId="13D38AA7" w14:textId="77777777" w:rsidR="00A37753" w:rsidRDefault="00A37753" w:rsidP="00A37753">
      <w:pPr>
        <w:spacing w:after="0"/>
        <w:jc w:val="center"/>
        <w:rPr>
          <w:b/>
        </w:rPr>
      </w:pPr>
    </w:p>
    <w:p w14:paraId="357AD627" w14:textId="77777777" w:rsidR="00A37753" w:rsidRDefault="00A37753" w:rsidP="00A37753">
      <w:pPr>
        <w:spacing w:after="0"/>
        <w:jc w:val="center"/>
        <w:rPr>
          <w:b/>
        </w:rPr>
      </w:pPr>
    </w:p>
    <w:p w14:paraId="44765376" w14:textId="77777777" w:rsidR="00A37753" w:rsidRDefault="00A37753" w:rsidP="00A37753">
      <w:pPr>
        <w:spacing w:after="0"/>
        <w:jc w:val="center"/>
        <w:rPr>
          <w:b/>
        </w:rPr>
      </w:pPr>
    </w:p>
    <w:p w14:paraId="0A6C9FAD" w14:textId="77777777" w:rsidR="00A37753" w:rsidRDefault="00A37753" w:rsidP="00A37753">
      <w:pPr>
        <w:rPr>
          <w:b/>
          <w:sz w:val="26"/>
          <w:szCs w:val="26"/>
        </w:rPr>
      </w:pPr>
      <w:r>
        <w:rPr>
          <w:b/>
          <w:sz w:val="26"/>
          <w:szCs w:val="26"/>
        </w:rPr>
        <w:br w:type="page"/>
      </w:r>
    </w:p>
    <w:p w14:paraId="2720007F" w14:textId="77777777" w:rsidR="00FA76D7" w:rsidRPr="004D7AA6" w:rsidRDefault="00FA76D7" w:rsidP="00FA76D7">
      <w:pPr>
        <w:pStyle w:val="Default"/>
        <w:jc w:val="center"/>
        <w:rPr>
          <w:rFonts w:ascii="Courier New" w:hAnsi="Courier New" w:cs="Courier New"/>
          <w:bCs/>
        </w:rPr>
      </w:pPr>
      <w:r>
        <w:rPr>
          <w:rFonts w:ascii="Courier New" w:hAnsi="Courier New" w:cs="Courier New"/>
          <w:bCs/>
        </w:rPr>
        <w:lastRenderedPageBreak/>
        <w:t>UNITED STATES DISTRICT COURT</w:t>
      </w:r>
    </w:p>
    <w:p w14:paraId="11BFBFF6" w14:textId="77777777" w:rsidR="00FA76D7" w:rsidRPr="004D7AA6" w:rsidRDefault="00FA76D7" w:rsidP="00FA76D7">
      <w:pPr>
        <w:pStyle w:val="Default"/>
        <w:jc w:val="center"/>
        <w:rPr>
          <w:rFonts w:ascii="Courier New" w:hAnsi="Courier New" w:cs="Courier New"/>
          <w:bCs/>
        </w:rPr>
      </w:pPr>
      <w:r>
        <w:rPr>
          <w:rFonts w:ascii="Courier New" w:hAnsi="Courier New" w:cs="Courier New"/>
          <w:bCs/>
        </w:rPr>
        <w:t>[</w:t>
      </w:r>
      <w:proofErr w:type="spellStart"/>
      <w:r>
        <w:rPr>
          <w:rFonts w:ascii="Courier New" w:hAnsi="Courier New" w:cs="Courier New"/>
          <w:bCs/>
        </w:rPr>
        <w:t>courtDistrict</w:t>
      </w:r>
      <w:proofErr w:type="spellEnd"/>
      <w:r>
        <w:rPr>
          <w:rFonts w:ascii="Courier New" w:hAnsi="Courier New" w:cs="Courier New"/>
          <w:bCs/>
        </w:rPr>
        <w:t>], [</w:t>
      </w:r>
      <w:proofErr w:type="spellStart"/>
      <w:r>
        <w:rPr>
          <w:rFonts w:ascii="Courier New" w:hAnsi="Courier New" w:cs="Courier New"/>
          <w:bCs/>
        </w:rPr>
        <w:t>courtDivision</w:t>
      </w:r>
      <w:proofErr w:type="spellEnd"/>
      <w:r>
        <w:rPr>
          <w:rFonts w:ascii="Courier New" w:hAnsi="Courier New" w:cs="Courier New"/>
          <w:bCs/>
        </w:rPr>
        <w:t>]</w:t>
      </w:r>
    </w:p>
    <w:p w14:paraId="04340036" w14:textId="77777777" w:rsidR="00FA76D7" w:rsidRPr="00602568" w:rsidRDefault="00FA76D7" w:rsidP="00FA76D7">
      <w:pPr>
        <w:pStyle w:val="Default"/>
        <w:rPr>
          <w:rFonts w:ascii="Courier New" w:hAnsi="Courier New" w:cs="Courier New"/>
        </w:rPr>
      </w:pP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361"/>
        <w:gridCol w:w="2339"/>
        <w:gridCol w:w="2340"/>
      </w:tblGrid>
      <w:tr w:rsidR="00FA76D7" w:rsidRPr="00602568" w14:paraId="628519ED" w14:textId="77777777" w:rsidTr="006B2A12">
        <w:trPr>
          <w:trHeight w:val="504"/>
          <w:jc w:val="center"/>
        </w:trPr>
        <w:tc>
          <w:tcPr>
            <w:tcW w:w="4680" w:type="dxa"/>
          </w:tcPr>
          <w:p w14:paraId="59F8C1CD" w14:textId="77777777" w:rsidR="00FA76D7" w:rsidRPr="00602568" w:rsidRDefault="00FA76D7" w:rsidP="006B2A12">
            <w:pPr>
              <w:pStyle w:val="Default"/>
              <w:rPr>
                <w:rFonts w:ascii="Courier New" w:hAnsi="Courier New" w:cs="Courier New"/>
              </w:rPr>
            </w:pPr>
            <w:r>
              <w:rPr>
                <w:rFonts w:ascii="Courier New" w:eastAsiaTheme="minorHAnsi" w:hAnsi="Courier New" w:cs="Courier New"/>
              </w:rPr>
              <w:t>[</w:t>
            </w:r>
            <w:proofErr w:type="spellStart"/>
            <w:r>
              <w:rPr>
                <w:rFonts w:ascii="Courier New" w:eastAsiaTheme="minorHAnsi" w:hAnsi="Courier New" w:cs="Courier New"/>
              </w:rPr>
              <w:t>plfName</w:t>
            </w:r>
            <w:proofErr w:type="spellEnd"/>
            <w:r>
              <w:rPr>
                <w:rFonts w:ascii="Courier New" w:eastAsiaTheme="minorHAnsi" w:hAnsi="Courier New" w:cs="Courier New"/>
              </w:rPr>
              <w:t>]</w:t>
            </w:r>
          </w:p>
        </w:tc>
        <w:tc>
          <w:tcPr>
            <w:tcW w:w="361" w:type="dxa"/>
            <w:vAlign w:val="center"/>
          </w:tcPr>
          <w:p w14:paraId="372FB96E" w14:textId="77777777" w:rsidR="00FA76D7" w:rsidRPr="00602568" w:rsidRDefault="00FA76D7" w:rsidP="006B2A12">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3CE97047" w14:textId="77777777" w:rsidR="00FA76D7" w:rsidRPr="00F917E4" w:rsidRDefault="00FA76D7" w:rsidP="006B2A12">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FA76D7" w:rsidRPr="00602568" w14:paraId="0A6D7BFD" w14:textId="77777777" w:rsidTr="006B2A12">
        <w:trPr>
          <w:trHeight w:val="504"/>
          <w:jc w:val="center"/>
        </w:trPr>
        <w:tc>
          <w:tcPr>
            <w:tcW w:w="4680" w:type="dxa"/>
            <w:vAlign w:val="center"/>
          </w:tcPr>
          <w:p w14:paraId="2740738A" w14:textId="77777777" w:rsidR="00FA76D7" w:rsidRPr="00602568" w:rsidRDefault="00FA76D7" w:rsidP="006B2A12">
            <w:pPr>
              <w:pStyle w:val="Default"/>
              <w:ind w:left="720"/>
              <w:rPr>
                <w:rFonts w:ascii="Courier New" w:hAnsi="Courier New" w:cs="Courier New"/>
              </w:rPr>
            </w:pPr>
            <w:r>
              <w:rPr>
                <w:rFonts w:ascii="Courier New" w:hAnsi="Courier New" w:cs="Courier New"/>
              </w:rPr>
              <w:t>Plaintiff</w:t>
            </w:r>
          </w:p>
        </w:tc>
        <w:tc>
          <w:tcPr>
            <w:tcW w:w="361" w:type="dxa"/>
            <w:vAlign w:val="center"/>
          </w:tcPr>
          <w:p w14:paraId="6E9D31D2" w14:textId="77777777" w:rsidR="00FA76D7" w:rsidRPr="00602568" w:rsidRDefault="00FA76D7" w:rsidP="006B2A1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1F8D4A70" w14:textId="77777777" w:rsidR="00FA76D7" w:rsidRPr="00561300" w:rsidRDefault="00FA76D7" w:rsidP="006B2A12">
            <w:pPr>
              <w:pStyle w:val="Default"/>
              <w:ind w:left="-100" w:right="-10"/>
              <w:jc w:val="center"/>
              <w:rPr>
                <w:rFonts w:ascii="Courier New" w:hAnsi="Courier New" w:cs="Courier New"/>
                <w:b/>
              </w:rPr>
            </w:pPr>
            <w:r>
              <w:rPr>
                <w:rFonts w:ascii="Courier New" w:hAnsi="Courier New" w:cs="Courier New"/>
                <w:b/>
              </w:rPr>
              <w:t>[</w:t>
            </w:r>
            <w:proofErr w:type="spellStart"/>
            <w:r>
              <w:rPr>
                <w:rFonts w:ascii="Courier New" w:hAnsi="Courier New" w:cs="Courier New"/>
                <w:b/>
              </w:rPr>
              <w:t>caseNo</w:t>
            </w:r>
            <w:proofErr w:type="spellEnd"/>
            <w:r>
              <w:rPr>
                <w:rFonts w:ascii="Courier New" w:hAnsi="Courier New" w:cs="Courier New"/>
                <w:b/>
              </w:rPr>
              <w:t>]</w:t>
            </w:r>
          </w:p>
        </w:tc>
      </w:tr>
      <w:tr w:rsidR="00FA76D7" w:rsidRPr="00602568" w14:paraId="0F4AFEA7" w14:textId="77777777" w:rsidTr="006B2A12">
        <w:trPr>
          <w:trHeight w:val="504"/>
          <w:jc w:val="center"/>
        </w:trPr>
        <w:tc>
          <w:tcPr>
            <w:tcW w:w="4680" w:type="dxa"/>
          </w:tcPr>
          <w:p w14:paraId="253A4F76" w14:textId="77777777" w:rsidR="00FA76D7" w:rsidRPr="00602568" w:rsidRDefault="00FA76D7" w:rsidP="006B2A12">
            <w:pPr>
              <w:pStyle w:val="Default"/>
              <w:rPr>
                <w:rFonts w:ascii="Courier New" w:hAnsi="Courier New" w:cs="Courier New"/>
              </w:rPr>
            </w:pPr>
          </w:p>
        </w:tc>
        <w:tc>
          <w:tcPr>
            <w:tcW w:w="361" w:type="dxa"/>
            <w:vAlign w:val="center"/>
          </w:tcPr>
          <w:p w14:paraId="49071E56" w14:textId="77777777" w:rsidR="00FA76D7" w:rsidRPr="00602568" w:rsidRDefault="00FA76D7" w:rsidP="006B2A12">
            <w:pPr>
              <w:pStyle w:val="Default"/>
              <w:jc w:val="center"/>
              <w:rPr>
                <w:rFonts w:ascii="Courier New" w:hAnsi="Courier New" w:cs="Courier New"/>
              </w:rPr>
            </w:pPr>
            <w:r w:rsidRPr="00602568">
              <w:rPr>
                <w:rFonts w:ascii="Courier New" w:hAnsi="Courier New" w:cs="Courier New"/>
              </w:rPr>
              <w:t>)</w:t>
            </w:r>
          </w:p>
        </w:tc>
        <w:tc>
          <w:tcPr>
            <w:tcW w:w="2339" w:type="dxa"/>
          </w:tcPr>
          <w:p w14:paraId="3123931F" w14:textId="77777777" w:rsidR="00FA76D7" w:rsidRPr="00F915B7" w:rsidRDefault="00FA76D7" w:rsidP="006B2A12">
            <w:pPr>
              <w:pStyle w:val="Default"/>
              <w:ind w:left="-100" w:right="260"/>
              <w:jc w:val="right"/>
              <w:rPr>
                <w:rFonts w:ascii="Courier New" w:hAnsi="Courier New" w:cs="Courier New"/>
              </w:rPr>
            </w:pPr>
          </w:p>
        </w:tc>
        <w:tc>
          <w:tcPr>
            <w:tcW w:w="2340" w:type="dxa"/>
          </w:tcPr>
          <w:p w14:paraId="3CCFE9D9" w14:textId="77777777" w:rsidR="00FA76D7" w:rsidRPr="00F915B7" w:rsidRDefault="00FA76D7" w:rsidP="006B2A12">
            <w:pPr>
              <w:pStyle w:val="Default"/>
              <w:ind w:left="620" w:right="260"/>
              <w:jc w:val="right"/>
              <w:rPr>
                <w:rFonts w:ascii="Courier New" w:hAnsi="Courier New" w:cs="Courier New"/>
              </w:rPr>
            </w:pPr>
          </w:p>
        </w:tc>
      </w:tr>
      <w:tr w:rsidR="00FA76D7" w:rsidRPr="00602568" w14:paraId="54A80874" w14:textId="77777777" w:rsidTr="006B2A12">
        <w:trPr>
          <w:trHeight w:val="504"/>
          <w:jc w:val="center"/>
        </w:trPr>
        <w:tc>
          <w:tcPr>
            <w:tcW w:w="4680" w:type="dxa"/>
          </w:tcPr>
          <w:p w14:paraId="4B1817D2" w14:textId="77777777" w:rsidR="00FA76D7" w:rsidRPr="00602568" w:rsidRDefault="00FA76D7" w:rsidP="006B2A12">
            <w:pPr>
              <w:pStyle w:val="Default"/>
              <w:rPr>
                <w:rFonts w:ascii="Courier New" w:hAnsi="Courier New" w:cs="Courier New"/>
              </w:rPr>
            </w:pPr>
            <w:r w:rsidRPr="00602568">
              <w:rPr>
                <w:rFonts w:ascii="Courier New" w:hAnsi="Courier New" w:cs="Courier New"/>
              </w:rPr>
              <w:t>v.</w:t>
            </w:r>
          </w:p>
        </w:tc>
        <w:tc>
          <w:tcPr>
            <w:tcW w:w="361" w:type="dxa"/>
            <w:vAlign w:val="center"/>
          </w:tcPr>
          <w:p w14:paraId="7656B43E" w14:textId="77777777" w:rsidR="00FA76D7" w:rsidRPr="00602568" w:rsidRDefault="00FA76D7" w:rsidP="006B2A12">
            <w:pPr>
              <w:pStyle w:val="Default"/>
              <w:jc w:val="center"/>
              <w:rPr>
                <w:rFonts w:ascii="Courier New" w:hAnsi="Courier New" w:cs="Courier New"/>
              </w:rPr>
            </w:pPr>
            <w:r w:rsidRPr="00602568">
              <w:rPr>
                <w:rFonts w:ascii="Courier New" w:hAnsi="Courier New" w:cs="Courier New"/>
              </w:rPr>
              <w:t>)</w:t>
            </w:r>
          </w:p>
        </w:tc>
        <w:tc>
          <w:tcPr>
            <w:tcW w:w="2339" w:type="dxa"/>
          </w:tcPr>
          <w:p w14:paraId="774DB05F" w14:textId="77777777" w:rsidR="00FA76D7" w:rsidRPr="00602568" w:rsidRDefault="00FA76D7" w:rsidP="006B2A12">
            <w:pPr>
              <w:pStyle w:val="Default"/>
              <w:ind w:left="-100" w:right="260"/>
              <w:jc w:val="right"/>
              <w:rPr>
                <w:rFonts w:ascii="Courier New" w:hAnsi="Courier New" w:cs="Courier New"/>
              </w:rPr>
            </w:pPr>
          </w:p>
        </w:tc>
        <w:tc>
          <w:tcPr>
            <w:tcW w:w="2340" w:type="dxa"/>
          </w:tcPr>
          <w:p w14:paraId="7A742478" w14:textId="77777777" w:rsidR="00FA76D7" w:rsidRPr="00602568" w:rsidRDefault="00FA76D7" w:rsidP="006B2A12">
            <w:pPr>
              <w:pStyle w:val="Default"/>
              <w:ind w:left="540" w:right="260"/>
              <w:jc w:val="right"/>
              <w:rPr>
                <w:rFonts w:ascii="Courier New" w:hAnsi="Courier New" w:cs="Courier New"/>
              </w:rPr>
            </w:pPr>
          </w:p>
        </w:tc>
      </w:tr>
      <w:tr w:rsidR="00FA76D7" w:rsidRPr="00602568" w14:paraId="551E265C" w14:textId="77777777" w:rsidTr="006B2A12">
        <w:trPr>
          <w:trHeight w:val="504"/>
          <w:jc w:val="center"/>
        </w:trPr>
        <w:tc>
          <w:tcPr>
            <w:tcW w:w="4680" w:type="dxa"/>
          </w:tcPr>
          <w:p w14:paraId="4D592388" w14:textId="77777777" w:rsidR="00FA76D7" w:rsidRPr="00602568" w:rsidRDefault="00FA76D7" w:rsidP="006B2A12">
            <w:pPr>
              <w:pStyle w:val="Default"/>
              <w:rPr>
                <w:rFonts w:ascii="Courier New" w:hAnsi="Courier New" w:cs="Courier New"/>
              </w:rPr>
            </w:pPr>
          </w:p>
        </w:tc>
        <w:tc>
          <w:tcPr>
            <w:tcW w:w="361" w:type="dxa"/>
            <w:vAlign w:val="center"/>
          </w:tcPr>
          <w:p w14:paraId="6FB4E6A1" w14:textId="77777777" w:rsidR="00FA76D7" w:rsidRPr="00602568" w:rsidRDefault="00FA76D7" w:rsidP="006B2A1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0A00A09C" w14:textId="77777777" w:rsidR="00FA76D7" w:rsidRPr="00602568" w:rsidRDefault="00FA76D7" w:rsidP="006B2A12">
            <w:pPr>
              <w:pStyle w:val="Default"/>
              <w:ind w:left="540" w:right="260"/>
              <w:jc w:val="right"/>
              <w:rPr>
                <w:rFonts w:ascii="Courier New" w:hAnsi="Courier New" w:cs="Courier New"/>
              </w:rPr>
            </w:pPr>
          </w:p>
        </w:tc>
      </w:tr>
      <w:tr w:rsidR="00FA76D7" w:rsidRPr="00602568" w14:paraId="291D6B4B" w14:textId="77777777" w:rsidTr="006B2A12">
        <w:trPr>
          <w:trHeight w:val="504"/>
          <w:jc w:val="center"/>
        </w:trPr>
        <w:tc>
          <w:tcPr>
            <w:tcW w:w="4680" w:type="dxa"/>
          </w:tcPr>
          <w:p w14:paraId="00B27F47" w14:textId="77777777" w:rsidR="00FA76D7" w:rsidRPr="00602568" w:rsidRDefault="00FA76D7" w:rsidP="006B2A12">
            <w:pPr>
              <w:pStyle w:val="Default"/>
              <w:rPr>
                <w:rFonts w:ascii="Courier New" w:hAnsi="Courier New" w:cs="Courier New"/>
              </w:rPr>
            </w:pPr>
            <w:r>
              <w:rPr>
                <w:rFonts w:ascii="Courier New" w:hAnsi="Courier New" w:cs="Courier New"/>
              </w:rPr>
              <w:t>[</w:t>
            </w:r>
            <w:proofErr w:type="spellStart"/>
            <w:r>
              <w:rPr>
                <w:rFonts w:ascii="Courier New" w:hAnsi="Courier New" w:cs="Courier New"/>
              </w:rPr>
              <w:t>defName</w:t>
            </w:r>
            <w:proofErr w:type="spellEnd"/>
            <w:r>
              <w:rPr>
                <w:rFonts w:ascii="Courier New" w:hAnsi="Courier New" w:cs="Courier New"/>
              </w:rPr>
              <w:t>]</w:t>
            </w:r>
          </w:p>
        </w:tc>
        <w:tc>
          <w:tcPr>
            <w:tcW w:w="361" w:type="dxa"/>
            <w:vAlign w:val="center"/>
          </w:tcPr>
          <w:p w14:paraId="5AC970D4" w14:textId="77777777" w:rsidR="00FA76D7" w:rsidRPr="00602568" w:rsidRDefault="00FA76D7" w:rsidP="006B2A1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7CFA4B08" w14:textId="77777777" w:rsidR="00FA76D7" w:rsidRPr="00602568" w:rsidRDefault="00FA76D7" w:rsidP="006B2A12">
            <w:pPr>
              <w:pStyle w:val="Default"/>
              <w:rPr>
                <w:rFonts w:ascii="Courier New" w:hAnsi="Courier New" w:cs="Courier New"/>
              </w:rPr>
            </w:pPr>
          </w:p>
        </w:tc>
      </w:tr>
      <w:tr w:rsidR="00FA76D7" w:rsidRPr="00602568" w14:paraId="209B2CFB" w14:textId="77777777" w:rsidTr="006B2A12">
        <w:trPr>
          <w:trHeight w:val="504"/>
          <w:jc w:val="center"/>
        </w:trPr>
        <w:tc>
          <w:tcPr>
            <w:tcW w:w="4680" w:type="dxa"/>
            <w:vAlign w:val="center"/>
          </w:tcPr>
          <w:p w14:paraId="68A9D99C" w14:textId="77777777" w:rsidR="00FA76D7" w:rsidRPr="00602568" w:rsidRDefault="00FA76D7" w:rsidP="006B2A12">
            <w:pPr>
              <w:pStyle w:val="Default"/>
              <w:ind w:left="720"/>
              <w:rPr>
                <w:rFonts w:ascii="Courier New" w:hAnsi="Courier New" w:cs="Courier New"/>
              </w:rPr>
            </w:pPr>
            <w:r>
              <w:rPr>
                <w:rFonts w:ascii="Courier New" w:hAnsi="Courier New" w:cs="Courier New"/>
              </w:rPr>
              <w:t>Defendant</w:t>
            </w:r>
          </w:p>
        </w:tc>
        <w:tc>
          <w:tcPr>
            <w:tcW w:w="361" w:type="dxa"/>
            <w:vAlign w:val="center"/>
          </w:tcPr>
          <w:p w14:paraId="570E2CCF" w14:textId="77777777" w:rsidR="00FA76D7" w:rsidRPr="00602568" w:rsidRDefault="00FA76D7" w:rsidP="006B2A12">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55D9D3B2" w14:textId="77777777" w:rsidR="00FA76D7" w:rsidRPr="00602568" w:rsidRDefault="00FA76D7" w:rsidP="006B2A12">
            <w:pPr>
              <w:pStyle w:val="Default"/>
              <w:rPr>
                <w:rFonts w:ascii="Courier New" w:hAnsi="Courier New" w:cs="Courier New"/>
              </w:rPr>
            </w:pPr>
          </w:p>
        </w:tc>
      </w:tr>
    </w:tbl>
    <w:p w14:paraId="69334A00" w14:textId="77777777" w:rsidR="00A37753" w:rsidRDefault="00A37753" w:rsidP="00A37753">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720"/>
      </w:tblGrid>
      <w:tr w:rsidR="00A37753" w14:paraId="26A7FA68" w14:textId="77777777" w:rsidTr="00A37753">
        <w:trPr>
          <w:trHeight w:val="1080"/>
          <w:jc w:val="center"/>
        </w:trPr>
        <w:tc>
          <w:tcPr>
            <w:tcW w:w="9720" w:type="dxa"/>
            <w:vAlign w:val="center"/>
          </w:tcPr>
          <w:p w14:paraId="6FAAC919" w14:textId="77777777" w:rsidR="00A37753" w:rsidRDefault="00A37753" w:rsidP="00A37753">
            <w:pPr>
              <w:pStyle w:val="Default"/>
              <w:jc w:val="center"/>
              <w:rPr>
                <w:b/>
                <w:bCs/>
                <w:sz w:val="28"/>
                <w:szCs w:val="28"/>
              </w:rPr>
            </w:pPr>
            <w:r>
              <w:rPr>
                <w:b/>
                <w:bCs/>
                <w:sz w:val="28"/>
                <w:szCs w:val="28"/>
              </w:rPr>
              <w:t xml:space="preserve">PLAINTIFF’S AFFIDAVIT IN SUPPORT OF </w:t>
            </w:r>
          </w:p>
          <w:p w14:paraId="05F1C1E4" w14:textId="32B06F98" w:rsidR="00A37753" w:rsidRPr="004158D8" w:rsidRDefault="00A37753" w:rsidP="00A37753">
            <w:pPr>
              <w:pStyle w:val="Default"/>
              <w:jc w:val="center"/>
              <w:rPr>
                <w:b/>
                <w:bCs/>
                <w:sz w:val="28"/>
                <w:szCs w:val="28"/>
              </w:rPr>
            </w:pPr>
            <w:r>
              <w:rPr>
                <w:b/>
                <w:bCs/>
                <w:sz w:val="28"/>
                <w:szCs w:val="28"/>
              </w:rPr>
              <w:t xml:space="preserve">PLAINTIFF’S MOTION </w:t>
            </w:r>
            <w:r w:rsidR="00466EBB">
              <w:rPr>
                <w:b/>
                <w:bCs/>
                <w:sz w:val="28"/>
                <w:szCs w:val="28"/>
              </w:rPr>
              <w:t>FOR A TELEPHONIC</w:t>
            </w:r>
            <w:r w:rsidR="00102944">
              <w:rPr>
                <w:b/>
                <w:bCs/>
                <w:sz w:val="28"/>
                <w:szCs w:val="28"/>
              </w:rPr>
              <w:t xml:space="preserve"> </w:t>
            </w:r>
            <w:r w:rsidR="00FA76D7">
              <w:rPr>
                <w:b/>
                <w:bCs/>
                <w:sz w:val="28"/>
                <w:szCs w:val="28"/>
              </w:rPr>
              <w:t>CONFERENCE</w:t>
            </w:r>
          </w:p>
        </w:tc>
      </w:tr>
    </w:tbl>
    <w:p w14:paraId="153E3290" w14:textId="77777777" w:rsidR="00A37753" w:rsidRDefault="00A37753" w:rsidP="00A37753">
      <w:pPr>
        <w:rPr>
          <w:rFonts w:ascii="Courier New" w:hAnsi="Courier New" w:cs="Courier New"/>
          <w:sz w:val="24"/>
          <w:szCs w:val="24"/>
        </w:rPr>
      </w:pPr>
    </w:p>
    <w:p w14:paraId="0E267C6E" w14:textId="2AFEB5DA" w:rsidR="00A37753" w:rsidRDefault="00FA76D7" w:rsidP="00A37753">
      <w:pPr>
        <w:pStyle w:val="Default"/>
        <w:spacing w:line="480" w:lineRule="auto"/>
        <w:ind w:left="720" w:right="540" w:firstLine="720"/>
        <w:jc w:val="both"/>
        <w:rPr>
          <w:rFonts w:ascii="Courier New" w:hAnsi="Courier New" w:cs="Courier New"/>
        </w:rPr>
      </w:pPr>
      <w:r>
        <w:rPr>
          <w:rFonts w:ascii="Courier New" w:hAnsi="Courier New" w:cs="Courier New"/>
        </w:rPr>
        <w:t>The affiant, [</w:t>
      </w:r>
      <w:proofErr w:type="spellStart"/>
      <w:r>
        <w:rPr>
          <w:rFonts w:ascii="Courier New" w:hAnsi="Courier New" w:cs="Courier New"/>
        </w:rPr>
        <w:t>plfName</w:t>
      </w:r>
      <w:proofErr w:type="spellEnd"/>
      <w:r>
        <w:rPr>
          <w:rFonts w:ascii="Courier New" w:hAnsi="Courier New" w:cs="Courier New"/>
        </w:rPr>
        <w:t>], swears or affirms as follows:</w:t>
      </w:r>
    </w:p>
    <w:p w14:paraId="758051B0" w14:textId="77777777" w:rsidR="00A37753" w:rsidRPr="009D7388" w:rsidRDefault="00A37753" w:rsidP="00A37753">
      <w:pPr>
        <w:pStyle w:val="Default"/>
        <w:spacing w:line="480" w:lineRule="auto"/>
        <w:ind w:right="540" w:firstLine="720"/>
        <w:jc w:val="both"/>
        <w:rPr>
          <w:rFonts w:ascii="Courier New" w:hAnsi="Courier New" w:cs="Courier New"/>
          <w:b/>
          <w:u w:val="single"/>
        </w:rPr>
      </w:pPr>
      <w:r w:rsidRPr="009D7388">
        <w:rPr>
          <w:rFonts w:ascii="Courier New" w:hAnsi="Courier New" w:cs="Courier New"/>
          <w:b/>
          <w:u w:val="single"/>
        </w:rPr>
        <w:t>Background</w:t>
      </w:r>
    </w:p>
    <w:p w14:paraId="56CAC2F3" w14:textId="77777777" w:rsidR="00A37753" w:rsidRDefault="00A37753" w:rsidP="00A37753">
      <w:pPr>
        <w:pStyle w:val="Default"/>
        <w:numPr>
          <w:ilvl w:val="0"/>
          <w:numId w:val="5"/>
        </w:numPr>
        <w:spacing w:line="480" w:lineRule="auto"/>
        <w:ind w:right="540"/>
        <w:jc w:val="both"/>
        <w:rPr>
          <w:rFonts w:ascii="Courier New" w:hAnsi="Courier New" w:cs="Courier New"/>
        </w:rPr>
      </w:pPr>
      <w:r>
        <w:rPr>
          <w:rFonts w:ascii="Courier New" w:hAnsi="Courier New" w:cs="Courier New"/>
        </w:rPr>
        <w:t>I am over the age of eighteen (18).</w:t>
      </w:r>
    </w:p>
    <w:p w14:paraId="3BA5C16A" w14:textId="77777777" w:rsidR="00A37753" w:rsidRDefault="00A37753" w:rsidP="00A37753">
      <w:pPr>
        <w:pStyle w:val="Default"/>
        <w:numPr>
          <w:ilvl w:val="0"/>
          <w:numId w:val="5"/>
        </w:numPr>
        <w:spacing w:line="480" w:lineRule="auto"/>
        <w:ind w:right="540"/>
        <w:jc w:val="both"/>
        <w:rPr>
          <w:rFonts w:ascii="Courier New" w:hAnsi="Courier New" w:cs="Courier New"/>
        </w:rPr>
      </w:pPr>
      <w:r>
        <w:rPr>
          <w:rFonts w:ascii="Courier New" w:hAnsi="Courier New" w:cs="Courier New"/>
        </w:rPr>
        <w:t>I am a plaintiff in the above-captioned case.</w:t>
      </w:r>
    </w:p>
    <w:p w14:paraId="60F9D0E1" w14:textId="77777777" w:rsidR="00A37753" w:rsidRDefault="00A37753" w:rsidP="00A37753">
      <w:pPr>
        <w:pStyle w:val="Default"/>
        <w:numPr>
          <w:ilvl w:val="0"/>
          <w:numId w:val="5"/>
        </w:numPr>
        <w:spacing w:line="480" w:lineRule="auto"/>
        <w:ind w:right="540"/>
        <w:jc w:val="both"/>
        <w:rPr>
          <w:rFonts w:ascii="Courier New" w:hAnsi="Courier New" w:cs="Courier New"/>
        </w:rPr>
      </w:pPr>
      <w:r>
        <w:rPr>
          <w:rFonts w:ascii="Courier New" w:hAnsi="Courier New" w:cs="Courier New"/>
        </w:rPr>
        <w:t>This affidavit is made in good faith.</w:t>
      </w:r>
    </w:p>
    <w:p w14:paraId="6ACF2B9E" w14:textId="77777777" w:rsidR="00A37753" w:rsidRPr="009D7388" w:rsidRDefault="00A37753" w:rsidP="00A37753">
      <w:pPr>
        <w:pStyle w:val="Default"/>
        <w:spacing w:line="480" w:lineRule="auto"/>
        <w:ind w:left="720" w:right="540"/>
        <w:jc w:val="both"/>
        <w:rPr>
          <w:rFonts w:ascii="Courier New" w:hAnsi="Courier New" w:cs="Courier New"/>
          <w:b/>
          <w:u w:val="single"/>
        </w:rPr>
      </w:pPr>
      <w:r w:rsidRPr="009D7388">
        <w:rPr>
          <w:rFonts w:ascii="Courier New" w:hAnsi="Courier New" w:cs="Courier New"/>
          <w:b/>
          <w:u w:val="single"/>
        </w:rPr>
        <w:t>Familiarity</w:t>
      </w:r>
    </w:p>
    <w:p w14:paraId="28C92B1C" w14:textId="77777777" w:rsidR="00A37753" w:rsidRDefault="00A37753" w:rsidP="00A37753">
      <w:pPr>
        <w:pStyle w:val="Default"/>
        <w:numPr>
          <w:ilvl w:val="0"/>
          <w:numId w:val="5"/>
        </w:numPr>
        <w:spacing w:line="480" w:lineRule="auto"/>
        <w:ind w:right="540"/>
        <w:jc w:val="both"/>
        <w:rPr>
          <w:rFonts w:ascii="Courier New" w:hAnsi="Courier New" w:cs="Courier New"/>
        </w:rPr>
      </w:pPr>
      <w:r>
        <w:rPr>
          <w:rFonts w:ascii="Courier New" w:hAnsi="Courier New" w:cs="Courier New"/>
        </w:rPr>
        <w:t>I have read the Local Rules of Court, the Federal Rules of Civil Procedure, the Federal Rules of Evidence, and the Middle District’s Discovery Handbook.</w:t>
      </w:r>
    </w:p>
    <w:p w14:paraId="48879B6D" w14:textId="77777777" w:rsidR="00A37753" w:rsidRDefault="00A37753" w:rsidP="00A37753">
      <w:pPr>
        <w:pStyle w:val="Default"/>
        <w:numPr>
          <w:ilvl w:val="0"/>
          <w:numId w:val="5"/>
        </w:numPr>
        <w:spacing w:line="480" w:lineRule="auto"/>
        <w:ind w:right="540"/>
        <w:jc w:val="both"/>
        <w:rPr>
          <w:rFonts w:ascii="Courier New" w:hAnsi="Courier New" w:cs="Courier New"/>
        </w:rPr>
      </w:pPr>
      <w:r>
        <w:rPr>
          <w:rFonts w:ascii="Courier New" w:hAnsi="Courier New" w:cs="Courier New"/>
        </w:rPr>
        <w:t>The information in this affidavit is based on my own personal knowledge.</w:t>
      </w:r>
    </w:p>
    <w:p w14:paraId="15627EAA" w14:textId="77777777" w:rsidR="00A37753" w:rsidRPr="009D7388" w:rsidRDefault="00A37753" w:rsidP="00A37753">
      <w:pPr>
        <w:pStyle w:val="Default"/>
        <w:spacing w:line="480" w:lineRule="auto"/>
        <w:ind w:left="720" w:right="540"/>
        <w:jc w:val="both"/>
        <w:rPr>
          <w:rFonts w:ascii="Courier New" w:hAnsi="Courier New" w:cs="Courier New"/>
          <w:b/>
          <w:u w:val="single"/>
        </w:rPr>
      </w:pPr>
      <w:r>
        <w:rPr>
          <w:rFonts w:ascii="Courier New" w:hAnsi="Courier New" w:cs="Courier New"/>
          <w:b/>
          <w:u w:val="single"/>
        </w:rPr>
        <w:t>Facts</w:t>
      </w:r>
    </w:p>
    <w:p w14:paraId="7EA1FFF8" w14:textId="5655FC77" w:rsidR="00A37753" w:rsidRDefault="00FA76D7" w:rsidP="00A37753">
      <w:pPr>
        <w:pStyle w:val="Default"/>
        <w:numPr>
          <w:ilvl w:val="0"/>
          <w:numId w:val="5"/>
        </w:numPr>
        <w:spacing w:line="480" w:lineRule="auto"/>
        <w:ind w:right="540"/>
        <w:jc w:val="both"/>
        <w:rPr>
          <w:rFonts w:ascii="Courier New" w:hAnsi="Courier New" w:cs="Courier New"/>
        </w:rPr>
      </w:pPr>
      <w:r>
        <w:rPr>
          <w:rFonts w:ascii="Courier New" w:hAnsi="Courier New" w:cs="Courier New"/>
        </w:rPr>
        <w:t>[pertinentFact001].</w:t>
      </w:r>
    </w:p>
    <w:p w14:paraId="27E5C07C" w14:textId="77777777" w:rsidR="00A37753" w:rsidRDefault="00A37753" w:rsidP="00A37753">
      <w:pPr>
        <w:rPr>
          <w:rFonts w:ascii="Courier New" w:eastAsiaTheme="minorHAnsi" w:hAnsi="Courier New" w:cs="Courier New"/>
          <w:color w:val="000000"/>
          <w:sz w:val="24"/>
          <w:szCs w:val="24"/>
        </w:rPr>
      </w:pPr>
      <w:r>
        <w:rPr>
          <w:rFonts w:ascii="Courier New" w:hAnsi="Courier New" w:cs="Courier New"/>
        </w:rPr>
        <w:br w:type="page"/>
      </w:r>
    </w:p>
    <w:p w14:paraId="02600704" w14:textId="77777777" w:rsidR="00FA76D7" w:rsidRDefault="00FA76D7" w:rsidP="00FA76D7">
      <w:pPr>
        <w:pStyle w:val="Default"/>
        <w:spacing w:line="480" w:lineRule="auto"/>
        <w:ind w:left="1080" w:right="540"/>
        <w:jc w:val="both"/>
        <w:rPr>
          <w:rFonts w:ascii="Courier New" w:hAnsi="Courier New" w:cs="Courier New"/>
        </w:rPr>
      </w:pPr>
    </w:p>
    <w:p w14:paraId="38F9D981" w14:textId="77777777" w:rsidR="00FA76D7" w:rsidRDefault="00FA76D7" w:rsidP="00FA76D7">
      <w:pPr>
        <w:pStyle w:val="Default"/>
        <w:numPr>
          <w:ilvl w:val="0"/>
          <w:numId w:val="25"/>
        </w:numPr>
        <w:spacing w:line="480" w:lineRule="auto"/>
        <w:ind w:right="540"/>
        <w:jc w:val="both"/>
        <w:rPr>
          <w:rFonts w:ascii="Courier New" w:hAnsi="Courier New" w:cs="Courier New"/>
        </w:rPr>
      </w:pPr>
      <w:r>
        <w:rPr>
          <w:rFonts w:ascii="Courier New" w:hAnsi="Courier New" w:cs="Courier New"/>
        </w:rPr>
        <w:t>[pertinentFact002].</w:t>
      </w:r>
    </w:p>
    <w:p w14:paraId="6419F46B" w14:textId="77777777" w:rsidR="00FA76D7" w:rsidRDefault="00FA76D7" w:rsidP="00FA76D7">
      <w:pPr>
        <w:pStyle w:val="Default"/>
        <w:numPr>
          <w:ilvl w:val="0"/>
          <w:numId w:val="25"/>
        </w:numPr>
        <w:spacing w:line="480" w:lineRule="auto"/>
        <w:ind w:right="540"/>
        <w:jc w:val="both"/>
        <w:rPr>
          <w:rFonts w:ascii="Courier New" w:hAnsi="Courier New" w:cs="Courier New"/>
        </w:rPr>
      </w:pPr>
      <w:r>
        <w:rPr>
          <w:rFonts w:ascii="Courier New" w:hAnsi="Courier New" w:cs="Courier New"/>
        </w:rPr>
        <w:t>[pertinentFact003].</w:t>
      </w:r>
    </w:p>
    <w:p w14:paraId="52C29372" w14:textId="77777777" w:rsidR="00FA76D7" w:rsidRPr="00211C58" w:rsidRDefault="00FA76D7" w:rsidP="00FA76D7">
      <w:pPr>
        <w:pStyle w:val="Default"/>
        <w:numPr>
          <w:ilvl w:val="0"/>
          <w:numId w:val="25"/>
        </w:numPr>
        <w:spacing w:line="480" w:lineRule="auto"/>
        <w:ind w:right="540"/>
        <w:jc w:val="both"/>
        <w:rPr>
          <w:rFonts w:ascii="Courier New" w:hAnsi="Courier New" w:cs="Courier New"/>
        </w:rPr>
      </w:pPr>
      <w:r w:rsidRPr="00211C58">
        <w:rPr>
          <w:rFonts w:ascii="Courier New" w:hAnsi="Courier New" w:cs="Courier New"/>
        </w:rPr>
        <w:t>[pertinentFact004].</w:t>
      </w:r>
    </w:p>
    <w:p w14:paraId="0D9F6FCF" w14:textId="77777777" w:rsidR="00FA76D7" w:rsidRDefault="00FA76D7" w:rsidP="00FA76D7">
      <w:pPr>
        <w:pStyle w:val="Default"/>
        <w:numPr>
          <w:ilvl w:val="0"/>
          <w:numId w:val="25"/>
        </w:numPr>
        <w:spacing w:line="480" w:lineRule="auto"/>
        <w:ind w:right="540" w:hanging="450"/>
        <w:jc w:val="both"/>
        <w:rPr>
          <w:rFonts w:ascii="Courier New" w:hAnsi="Courier New" w:cs="Courier New"/>
        </w:rPr>
      </w:pPr>
      <w:r>
        <w:rPr>
          <w:rFonts w:ascii="Courier New" w:hAnsi="Courier New" w:cs="Courier New"/>
        </w:rPr>
        <w:t>[pertinentFact005].</w:t>
      </w:r>
    </w:p>
    <w:p w14:paraId="38910130" w14:textId="77777777" w:rsidR="00FA76D7" w:rsidRDefault="00FA76D7" w:rsidP="00FA76D7">
      <w:pPr>
        <w:pStyle w:val="Default"/>
        <w:numPr>
          <w:ilvl w:val="0"/>
          <w:numId w:val="25"/>
        </w:numPr>
        <w:spacing w:line="480" w:lineRule="auto"/>
        <w:ind w:right="540" w:hanging="450"/>
        <w:jc w:val="both"/>
        <w:rPr>
          <w:rFonts w:ascii="Courier New" w:hAnsi="Courier New" w:cs="Courier New"/>
        </w:rPr>
      </w:pPr>
      <w:r>
        <w:rPr>
          <w:rFonts w:ascii="Courier New" w:hAnsi="Courier New" w:cs="Courier New"/>
        </w:rPr>
        <w:t>[pertinentFact005].</w:t>
      </w:r>
    </w:p>
    <w:p w14:paraId="2DE74FA0" w14:textId="77777777" w:rsidR="00FA76D7" w:rsidRDefault="00FA76D7" w:rsidP="00FA76D7">
      <w:pPr>
        <w:pStyle w:val="Default"/>
        <w:pBdr>
          <w:bottom w:val="single" w:sz="6" w:space="1" w:color="auto"/>
        </w:pBdr>
        <w:jc w:val="both"/>
        <w:rPr>
          <w:sz w:val="23"/>
          <w:szCs w:val="23"/>
        </w:rPr>
      </w:pPr>
    </w:p>
    <w:p w14:paraId="1DE68804" w14:textId="77777777" w:rsidR="00FA76D7" w:rsidRDefault="00FA76D7" w:rsidP="00FA76D7">
      <w:pPr>
        <w:pStyle w:val="Default"/>
        <w:jc w:val="both"/>
        <w:rPr>
          <w:sz w:val="23"/>
          <w:szCs w:val="23"/>
        </w:rPr>
      </w:pPr>
    </w:p>
    <w:p w14:paraId="2FFCC198" w14:textId="77777777" w:rsidR="00FA76D7" w:rsidRPr="00DB0776" w:rsidRDefault="00FA76D7" w:rsidP="00FA76D7">
      <w:pPr>
        <w:pStyle w:val="Default"/>
        <w:spacing w:line="480" w:lineRule="auto"/>
        <w:jc w:val="center"/>
        <w:rPr>
          <w:rFonts w:ascii="Tahoma" w:hAnsi="Tahoma" w:cs="Tahoma"/>
          <w:sz w:val="28"/>
          <w:szCs w:val="28"/>
        </w:rPr>
      </w:pPr>
      <w:r w:rsidRPr="00DB0776">
        <w:rPr>
          <w:rFonts w:ascii="Tahoma" w:hAnsi="Tahoma" w:cs="Tahoma"/>
          <w:sz w:val="28"/>
          <w:szCs w:val="28"/>
        </w:rPr>
        <w:t xml:space="preserve">Verification Under Oath Pursuant to </w:t>
      </w:r>
      <w:r>
        <w:rPr>
          <w:rFonts w:ascii="Tahoma" w:hAnsi="Tahoma" w:cs="Tahoma"/>
          <w:sz w:val="28"/>
          <w:szCs w:val="28"/>
        </w:rPr>
        <w:t>28 USC §1746</w:t>
      </w:r>
    </w:p>
    <w:p w14:paraId="0E9BAA48" w14:textId="77777777" w:rsidR="00FA76D7" w:rsidRPr="00DB0776" w:rsidRDefault="00FA76D7" w:rsidP="00FA76D7">
      <w:pPr>
        <w:spacing w:line="360" w:lineRule="auto"/>
        <w:ind w:left="720" w:right="1440" w:firstLine="720"/>
        <w:rPr>
          <w:rFonts w:ascii="Tahoma" w:hAnsi="Tahoma" w:cs="Tahoma"/>
          <w:sz w:val="23"/>
          <w:szCs w:val="23"/>
        </w:rPr>
      </w:pPr>
      <w:r w:rsidRPr="00DB0776">
        <w:rPr>
          <w:rFonts w:ascii="Tahoma" w:hAnsi="Tahoma" w:cs="Tahoma"/>
          <w:sz w:val="23"/>
          <w:szCs w:val="23"/>
        </w:rPr>
        <w:t xml:space="preserve">I declare </w:t>
      </w:r>
      <w:r>
        <w:rPr>
          <w:rFonts w:ascii="Tahoma" w:hAnsi="Tahoma" w:cs="Tahoma"/>
          <w:sz w:val="23"/>
          <w:szCs w:val="23"/>
        </w:rPr>
        <w:t>under penalty of perjury that the foregoing is true and correct</w:t>
      </w:r>
      <w:r w:rsidRPr="00DB0776">
        <w:rPr>
          <w:rFonts w:ascii="Tahoma" w:hAnsi="Tahoma" w:cs="Tahoma"/>
          <w:sz w:val="23"/>
          <w:szCs w:val="23"/>
        </w:rPr>
        <w:t>.</w:t>
      </w:r>
      <w:r>
        <w:rPr>
          <w:rFonts w:ascii="Tahoma" w:hAnsi="Tahoma" w:cs="Tahoma"/>
          <w:sz w:val="23"/>
          <w:szCs w:val="23"/>
        </w:rPr>
        <w:t xml:space="preserve"> Executed on this [D]</w:t>
      </w:r>
      <w:proofErr w:type="spellStart"/>
      <w:r>
        <w:rPr>
          <w:rFonts w:ascii="Tahoma" w:hAnsi="Tahoma" w:cs="Tahoma"/>
          <w:sz w:val="23"/>
          <w:szCs w:val="23"/>
        </w:rPr>
        <w:t>th</w:t>
      </w:r>
      <w:proofErr w:type="spellEnd"/>
      <w:r>
        <w:rPr>
          <w:rFonts w:ascii="Tahoma" w:hAnsi="Tahoma" w:cs="Tahoma"/>
          <w:sz w:val="23"/>
          <w:szCs w:val="23"/>
        </w:rPr>
        <w:t xml:space="preserve"> day of [MMM] [YYYY].</w:t>
      </w:r>
    </w:p>
    <w:p w14:paraId="04E03944" w14:textId="77777777" w:rsidR="00FA76D7" w:rsidRPr="00DB0776" w:rsidRDefault="00FA76D7" w:rsidP="00FA76D7">
      <w:pPr>
        <w:spacing w:line="360" w:lineRule="auto"/>
        <w:ind w:left="720" w:right="1440" w:firstLine="720"/>
        <w:rPr>
          <w:rFonts w:ascii="Tahoma" w:hAnsi="Tahoma" w:cs="Tahoma"/>
          <w:sz w:val="23"/>
          <w:szCs w:val="23"/>
        </w:rPr>
      </w:pPr>
    </w:p>
    <w:tbl>
      <w:tblPr>
        <w:tblStyle w:val="TableGrid"/>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9"/>
        <w:gridCol w:w="5221"/>
      </w:tblGrid>
      <w:tr w:rsidR="00FA76D7" w:rsidRPr="00DB0776" w14:paraId="4AC3F93B" w14:textId="77777777" w:rsidTr="006B2A12">
        <w:trPr>
          <w:trHeight w:val="936"/>
        </w:trPr>
        <w:tc>
          <w:tcPr>
            <w:tcW w:w="5219" w:type="dxa"/>
          </w:tcPr>
          <w:p w14:paraId="2901A685" w14:textId="77777777" w:rsidR="00FA76D7" w:rsidRPr="00DB0776" w:rsidRDefault="00FA76D7" w:rsidP="006B2A12">
            <w:pPr>
              <w:spacing w:line="360" w:lineRule="auto"/>
              <w:jc w:val="both"/>
              <w:rPr>
                <w:rFonts w:ascii="Tahoma" w:hAnsi="Tahoma" w:cs="Tahoma"/>
                <w:sz w:val="23"/>
                <w:szCs w:val="23"/>
              </w:rPr>
            </w:pPr>
            <w:r>
              <w:rPr>
                <w:rFonts w:ascii="Tahoma" w:hAnsi="Tahoma" w:cs="Tahoma"/>
                <w:sz w:val="23"/>
                <w:szCs w:val="23"/>
              </w:rPr>
              <w:t>UNITED STATES OF AMERICA</w:t>
            </w:r>
          </w:p>
          <w:p w14:paraId="3F5DF45D" w14:textId="77777777" w:rsidR="00FA76D7" w:rsidRPr="00DB0776" w:rsidRDefault="00FA76D7" w:rsidP="006B2A12">
            <w:pPr>
              <w:spacing w:line="360" w:lineRule="auto"/>
              <w:jc w:val="both"/>
              <w:rPr>
                <w:rFonts w:ascii="Tahoma" w:hAnsi="Tahoma" w:cs="Tahoma"/>
                <w:sz w:val="23"/>
                <w:szCs w:val="23"/>
              </w:rPr>
            </w:pPr>
          </w:p>
          <w:p w14:paraId="12746888" w14:textId="77777777" w:rsidR="00FA76D7" w:rsidRPr="00DB0776" w:rsidRDefault="00FA76D7" w:rsidP="006B2A12">
            <w:pPr>
              <w:spacing w:line="360" w:lineRule="auto"/>
              <w:jc w:val="both"/>
              <w:rPr>
                <w:rFonts w:ascii="Tahoma" w:hAnsi="Tahoma" w:cs="Tahoma"/>
                <w:sz w:val="23"/>
                <w:szCs w:val="23"/>
              </w:rPr>
            </w:pPr>
          </w:p>
          <w:p w14:paraId="16DAED98" w14:textId="77777777" w:rsidR="00FA76D7" w:rsidRPr="00DB0776" w:rsidRDefault="00FA76D7" w:rsidP="006B2A12">
            <w:pPr>
              <w:spacing w:line="360" w:lineRule="auto"/>
              <w:jc w:val="both"/>
              <w:rPr>
                <w:rFonts w:ascii="Tahoma" w:hAnsi="Tahoma" w:cs="Tahoma"/>
                <w:sz w:val="23"/>
                <w:szCs w:val="23"/>
              </w:rPr>
            </w:pPr>
          </w:p>
          <w:p w14:paraId="67D99EEE" w14:textId="77777777" w:rsidR="00FA76D7" w:rsidRPr="00DB0776" w:rsidRDefault="00FA76D7" w:rsidP="006B2A12">
            <w:pPr>
              <w:spacing w:line="360" w:lineRule="auto"/>
              <w:jc w:val="both"/>
              <w:rPr>
                <w:rFonts w:ascii="Tahoma" w:hAnsi="Tahoma" w:cs="Tahoma"/>
                <w:sz w:val="23"/>
                <w:szCs w:val="23"/>
              </w:rPr>
            </w:pPr>
          </w:p>
        </w:tc>
        <w:tc>
          <w:tcPr>
            <w:tcW w:w="5221" w:type="dxa"/>
            <w:tcBorders>
              <w:bottom w:val="single" w:sz="4" w:space="0" w:color="auto"/>
            </w:tcBorders>
            <w:vAlign w:val="bottom"/>
          </w:tcPr>
          <w:p w14:paraId="22B311F0" w14:textId="77777777" w:rsidR="00FA76D7" w:rsidRPr="00DB0776" w:rsidRDefault="00FA76D7" w:rsidP="006B2A12">
            <w:pPr>
              <w:spacing w:line="360" w:lineRule="auto"/>
              <w:rPr>
                <w:rFonts w:ascii="Tahoma" w:hAnsi="Tahoma" w:cs="Tahoma"/>
                <w:sz w:val="23"/>
                <w:szCs w:val="23"/>
              </w:rPr>
            </w:pPr>
            <w:r>
              <w:rPr>
                <w:rFonts w:ascii="Tahoma" w:hAnsi="Tahoma" w:cs="Tahoma"/>
                <w:sz w:val="23"/>
                <w:szCs w:val="23"/>
              </w:rPr>
              <w:t xml:space="preserve">                </w:t>
            </w:r>
            <w:r>
              <w:rPr>
                <w:rFonts w:ascii="Tahoma" w:hAnsi="Tahoma" w:cs="Tahoma"/>
                <w:color w:val="0000FF"/>
                <w:sz w:val="23"/>
                <w:szCs w:val="23"/>
              </w:rPr>
              <w:t>[D]/[M]/[YYYY]</w:t>
            </w:r>
          </w:p>
        </w:tc>
      </w:tr>
      <w:tr w:rsidR="00FA76D7" w:rsidRPr="00DB0776" w14:paraId="4B279CC2" w14:textId="77777777" w:rsidTr="006B2A12">
        <w:tc>
          <w:tcPr>
            <w:tcW w:w="5219" w:type="dxa"/>
          </w:tcPr>
          <w:p w14:paraId="5B3D2C7E" w14:textId="77777777" w:rsidR="00FA76D7" w:rsidRPr="00DB0776" w:rsidRDefault="00FA76D7" w:rsidP="006B2A12">
            <w:pPr>
              <w:spacing w:line="360" w:lineRule="auto"/>
              <w:jc w:val="both"/>
              <w:rPr>
                <w:rFonts w:ascii="Tahoma" w:hAnsi="Tahoma" w:cs="Tahoma"/>
                <w:sz w:val="23"/>
                <w:szCs w:val="23"/>
              </w:rPr>
            </w:pPr>
          </w:p>
        </w:tc>
        <w:tc>
          <w:tcPr>
            <w:tcW w:w="5221" w:type="dxa"/>
            <w:tcBorders>
              <w:top w:val="single" w:sz="4" w:space="0" w:color="auto"/>
            </w:tcBorders>
          </w:tcPr>
          <w:p w14:paraId="54E0B25E" w14:textId="77777777" w:rsidR="00FA76D7" w:rsidRPr="00DB0776" w:rsidRDefault="00FA76D7" w:rsidP="006B2A12">
            <w:pPr>
              <w:spacing w:line="360" w:lineRule="auto"/>
              <w:jc w:val="both"/>
              <w:rPr>
                <w:rFonts w:ascii="Tahoma" w:hAnsi="Tahoma" w:cs="Tahoma"/>
                <w:sz w:val="23"/>
                <w:szCs w:val="23"/>
              </w:rPr>
            </w:pPr>
            <w:r>
              <w:rPr>
                <w:rFonts w:ascii="Tahoma" w:hAnsi="Tahoma" w:cs="Tahoma"/>
                <w:sz w:val="23"/>
                <w:szCs w:val="23"/>
              </w:rPr>
              <w:t>[</w:t>
            </w:r>
            <w:proofErr w:type="spellStart"/>
            <w:r>
              <w:rPr>
                <w:rFonts w:ascii="Tahoma" w:hAnsi="Tahoma" w:cs="Tahoma"/>
                <w:sz w:val="23"/>
                <w:szCs w:val="23"/>
              </w:rPr>
              <w:t>plfName</w:t>
            </w:r>
            <w:proofErr w:type="spellEnd"/>
            <w:r>
              <w:rPr>
                <w:rFonts w:ascii="Tahoma" w:hAnsi="Tahoma" w:cs="Tahoma"/>
                <w:sz w:val="23"/>
                <w:szCs w:val="23"/>
              </w:rPr>
              <w:t>]</w:t>
            </w:r>
            <w:r w:rsidRPr="00DB0776">
              <w:rPr>
                <w:rFonts w:ascii="Tahoma" w:hAnsi="Tahoma" w:cs="Tahoma"/>
                <w:sz w:val="23"/>
                <w:szCs w:val="23"/>
              </w:rPr>
              <w:t xml:space="preserve">, </w:t>
            </w:r>
            <w:r>
              <w:rPr>
                <w:rFonts w:ascii="Tahoma" w:hAnsi="Tahoma" w:cs="Tahoma"/>
                <w:sz w:val="23"/>
                <w:szCs w:val="23"/>
              </w:rPr>
              <w:t>Plaintiff/Affiant</w:t>
            </w:r>
          </w:p>
        </w:tc>
      </w:tr>
    </w:tbl>
    <w:p w14:paraId="49B5ABCC" w14:textId="77777777" w:rsidR="00FA76D7" w:rsidRDefault="00FA76D7" w:rsidP="00FA76D7">
      <w:pPr>
        <w:pBdr>
          <w:bottom w:val="single" w:sz="6" w:space="1" w:color="auto"/>
        </w:pBdr>
        <w:rPr>
          <w:sz w:val="23"/>
          <w:szCs w:val="23"/>
          <w:u w:val="single"/>
        </w:rPr>
      </w:pPr>
    </w:p>
    <w:p w14:paraId="598C8B79" w14:textId="77777777" w:rsidR="00FA76D7" w:rsidRDefault="00FA76D7" w:rsidP="00FA76D7">
      <w:pPr>
        <w:rPr>
          <w:i/>
          <w:iCs/>
          <w:sz w:val="20"/>
          <w:szCs w:val="20"/>
        </w:rPr>
      </w:pPr>
      <w:bookmarkStart w:id="4" w:name="_GoBack"/>
      <w:bookmarkEnd w:id="4"/>
    </w:p>
    <w:p w14:paraId="21152667" w14:textId="77777777" w:rsidR="00EE138B" w:rsidRDefault="00EE138B" w:rsidP="00FA76D7">
      <w:pPr>
        <w:rPr>
          <w:rFonts w:ascii="Times New Roman" w:eastAsiaTheme="minorHAnsi" w:hAnsi="Times New Roman" w:cs="Times New Roman"/>
          <w:i/>
          <w:iCs/>
          <w:color w:val="000000"/>
          <w:sz w:val="20"/>
          <w:szCs w:val="20"/>
        </w:rPr>
        <w:sectPr w:rsidR="00EE138B" w:rsidSect="00D10469">
          <w:headerReference w:type="default" r:id="rId19"/>
          <w:footerReference w:type="default" r:id="rId20"/>
          <w:pgSz w:w="12240" w:h="15840"/>
          <w:pgMar w:top="720" w:right="720" w:bottom="720" w:left="720" w:header="360" w:footer="360" w:gutter="0"/>
          <w:pgNumType w:start="1"/>
          <w:cols w:space="720"/>
          <w:titlePg/>
          <w:docGrid w:linePitch="360"/>
        </w:sectPr>
      </w:pPr>
    </w:p>
    <w:p w14:paraId="436F141C" w14:textId="77777777" w:rsidR="00EE138B" w:rsidRDefault="00EE138B" w:rsidP="00EE138B">
      <w:pPr>
        <w:jc w:val="center"/>
        <w:sectPr w:rsidR="00EE138B">
          <w:footerReference w:type="default" r:id="rId21"/>
          <w:pgSz w:w="12240" w:h="15840"/>
          <w:pgMar w:top="1440" w:right="1440" w:bottom="1440" w:left="1440" w:header="720" w:footer="720" w:gutter="0"/>
          <w:cols w:space="720"/>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EE138B" w:rsidRPr="000C3158" w14:paraId="033E8416" w14:textId="77777777" w:rsidTr="00512ED6">
        <w:trPr>
          <w:gridBefore w:val="1"/>
          <w:gridAfter w:val="1"/>
          <w:wBefore w:w="630" w:type="dxa"/>
          <w:wAfter w:w="810" w:type="dxa"/>
          <w:trHeight w:val="360"/>
        </w:trPr>
        <w:tc>
          <w:tcPr>
            <w:tcW w:w="3120" w:type="dxa"/>
            <w:gridSpan w:val="3"/>
            <w:shd w:val="clear" w:color="auto" w:fill="FAFAFA"/>
            <w:vAlign w:val="center"/>
          </w:tcPr>
          <w:p w14:paraId="17635615" w14:textId="77777777" w:rsidR="00EE138B" w:rsidRPr="000C3158" w:rsidRDefault="00EE138B"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hyperlink>
          </w:p>
        </w:tc>
        <w:tc>
          <w:tcPr>
            <w:tcW w:w="3120" w:type="dxa"/>
            <w:shd w:val="clear" w:color="auto" w:fill="FAFAFA"/>
            <w:vAlign w:val="center"/>
          </w:tcPr>
          <w:p w14:paraId="58EA2A49" w14:textId="77777777" w:rsidR="00EE138B" w:rsidRPr="000C3158" w:rsidRDefault="00EE138B" w:rsidP="00512ED6">
            <w:pPr>
              <w:jc w:val="center"/>
              <w:rPr>
                <w:rFonts w:ascii="Courier New" w:hAnsi="Courier New" w:cs="Courier New"/>
                <w:noProof/>
                <w:sz w:val="20"/>
                <w:szCs w:val="20"/>
              </w:rPr>
            </w:pPr>
            <w:hyperlink r:id="rId23"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2A651760" w14:textId="77777777" w:rsidR="00EE138B" w:rsidRPr="000C3158" w:rsidRDefault="00EE138B" w:rsidP="00512ED6">
            <w:pPr>
              <w:jc w:val="center"/>
              <w:rPr>
                <w:rFonts w:ascii="Courier New" w:hAnsi="Courier New" w:cs="Courier New"/>
                <w:noProof/>
                <w:sz w:val="20"/>
                <w:szCs w:val="20"/>
              </w:rPr>
            </w:pPr>
            <w:hyperlink r:id="rId24"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EE138B" w:rsidRPr="000C3158" w14:paraId="00746736" w14:textId="77777777" w:rsidTr="00512ED6">
        <w:trPr>
          <w:gridBefore w:val="1"/>
          <w:gridAfter w:val="1"/>
          <w:wBefore w:w="630" w:type="dxa"/>
          <w:wAfter w:w="810" w:type="dxa"/>
          <w:trHeight w:val="7920"/>
        </w:trPr>
        <w:tc>
          <w:tcPr>
            <w:tcW w:w="9360" w:type="dxa"/>
            <w:gridSpan w:val="7"/>
            <w:shd w:val="clear" w:color="auto" w:fill="FAFAFA"/>
            <w:vAlign w:val="center"/>
          </w:tcPr>
          <w:p w14:paraId="105DFB0A" w14:textId="77777777" w:rsidR="00EE138B" w:rsidRPr="000C3158" w:rsidRDefault="00EE138B" w:rsidP="00512ED6">
            <w:pPr>
              <w:jc w:val="center"/>
              <w:rPr>
                <w:rFonts w:ascii="Courier New" w:hAnsi="Courier New" w:cs="Courier New"/>
              </w:rPr>
            </w:pPr>
            <w:r w:rsidRPr="000C3158">
              <w:rPr>
                <w:rFonts w:ascii="Courier New" w:hAnsi="Courier New" w:cs="Courier New"/>
                <w:noProof/>
              </w:rPr>
              <w:drawing>
                <wp:inline distT="0" distB="0" distL="0" distR="0" wp14:anchorId="0AD842A5" wp14:editId="25817162">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EE138B" w:rsidRPr="000C3158" w14:paraId="10E35BE0" w14:textId="77777777" w:rsidTr="00512ED6">
        <w:trPr>
          <w:gridBefore w:val="1"/>
          <w:gridAfter w:val="1"/>
          <w:wBefore w:w="630" w:type="dxa"/>
          <w:wAfter w:w="810" w:type="dxa"/>
        </w:trPr>
        <w:tc>
          <w:tcPr>
            <w:tcW w:w="9360" w:type="dxa"/>
            <w:gridSpan w:val="7"/>
            <w:shd w:val="clear" w:color="auto" w:fill="FAFAFA"/>
            <w:vAlign w:val="center"/>
          </w:tcPr>
          <w:p w14:paraId="0CA82C0E" w14:textId="77777777" w:rsidR="00EE138B" w:rsidRPr="000C3158" w:rsidRDefault="00EE138B"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2AAED9B9" w14:textId="77777777" w:rsidR="00EE138B" w:rsidRPr="000C3158" w:rsidRDefault="00EE138B" w:rsidP="00512ED6">
            <w:pPr>
              <w:jc w:val="center"/>
              <w:rPr>
                <w:rFonts w:ascii="Courier New" w:hAnsi="Courier New" w:cs="Courier New"/>
                <w:sz w:val="16"/>
                <w:szCs w:val="16"/>
              </w:rPr>
            </w:pPr>
            <w:hyperlink r:id="rId25"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EE138B" w:rsidRPr="000C3158" w14:paraId="5973E310" w14:textId="77777777" w:rsidTr="00512ED6">
        <w:trPr>
          <w:gridBefore w:val="1"/>
          <w:gridAfter w:val="1"/>
          <w:wBefore w:w="630" w:type="dxa"/>
          <w:wAfter w:w="810" w:type="dxa"/>
          <w:trHeight w:val="1440"/>
        </w:trPr>
        <w:tc>
          <w:tcPr>
            <w:tcW w:w="9360" w:type="dxa"/>
            <w:gridSpan w:val="7"/>
            <w:shd w:val="clear" w:color="auto" w:fill="FAFAFA"/>
            <w:vAlign w:val="center"/>
          </w:tcPr>
          <w:p w14:paraId="7D484B0B" w14:textId="77777777" w:rsidR="00EE138B" w:rsidRPr="000C3158" w:rsidRDefault="00EE138B" w:rsidP="00512ED6">
            <w:pPr>
              <w:jc w:val="center"/>
              <w:rPr>
                <w:rFonts w:ascii="Courier New" w:hAnsi="Courier New" w:cs="Courier New"/>
              </w:rPr>
            </w:pPr>
          </w:p>
        </w:tc>
      </w:tr>
      <w:tr w:rsidR="00EE138B" w:rsidRPr="000C3158" w14:paraId="00316998" w14:textId="77777777" w:rsidTr="00512ED6">
        <w:trPr>
          <w:gridBefore w:val="1"/>
          <w:gridAfter w:val="1"/>
          <w:wBefore w:w="630" w:type="dxa"/>
          <w:wAfter w:w="810" w:type="dxa"/>
        </w:trPr>
        <w:tc>
          <w:tcPr>
            <w:tcW w:w="1080" w:type="dxa"/>
            <w:shd w:val="clear" w:color="auto" w:fill="FAFAFA"/>
            <w:vAlign w:val="center"/>
          </w:tcPr>
          <w:p w14:paraId="4DDABAFF" w14:textId="77777777" w:rsidR="00EE138B" w:rsidRPr="000C3158" w:rsidRDefault="00EE138B"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71E79457" wp14:editId="5C32C258">
                  <wp:extent cx="409575" cy="409575"/>
                  <wp:effectExtent l="0" t="0" r="9525" b="9525"/>
                  <wp:docPr id="2" name="Picture 2">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5B44AED6" w14:textId="77777777" w:rsidR="00EE138B" w:rsidRPr="000C3158" w:rsidRDefault="00EE138B" w:rsidP="00512ED6">
            <w:pPr>
              <w:jc w:val="center"/>
              <w:rPr>
                <w:rStyle w:val="Hyperlink"/>
                <w:rFonts w:ascii="Courier New" w:hAnsi="Courier New" w:cs="Courier New"/>
                <w:b/>
                <w:bCs/>
                <w:color w:val="auto"/>
                <w:sz w:val="48"/>
                <w:szCs w:val="48"/>
                <w:u w:val="none"/>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74F43EA7" w14:textId="77777777" w:rsidR="00EE138B" w:rsidRPr="000C3158" w:rsidRDefault="00EE138B"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5914709F" w14:textId="77777777" w:rsidR="00EE138B" w:rsidRPr="000C3158" w:rsidRDefault="00EE138B"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225683CF" wp14:editId="6C0B6DDE">
                  <wp:extent cx="409575" cy="409575"/>
                  <wp:effectExtent l="0" t="0" r="9525" b="9525"/>
                  <wp:docPr id="3" name="Picture 3">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EE138B" w:rsidRPr="000C3158" w14:paraId="3C38BEA8" w14:textId="77777777" w:rsidTr="00512ED6">
        <w:tc>
          <w:tcPr>
            <w:tcW w:w="3600" w:type="dxa"/>
            <w:gridSpan w:val="3"/>
            <w:tcBorders>
              <w:right w:val="single" w:sz="24" w:space="0" w:color="FFFFFF" w:themeColor="background1"/>
            </w:tcBorders>
            <w:shd w:val="clear" w:color="auto" w:fill="000000" w:themeFill="text1"/>
            <w:vAlign w:val="center"/>
          </w:tcPr>
          <w:p w14:paraId="02AC99EE" w14:textId="77777777" w:rsidR="00EE138B" w:rsidRPr="000C3158" w:rsidRDefault="00EE138B"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3299EB4C" w14:textId="77777777" w:rsidR="00EE138B" w:rsidRPr="000C3158" w:rsidRDefault="00EE138B" w:rsidP="00512ED6">
            <w:pPr>
              <w:jc w:val="center"/>
              <w:rPr>
                <w:rFonts w:ascii="Courier New" w:hAnsi="Courier New" w:cs="Courier New"/>
                <w:b/>
                <w:bCs/>
                <w:sz w:val="112"/>
                <w:szCs w:val="112"/>
              </w:rPr>
            </w:pPr>
            <w:hyperlink r:id="rId28"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55E48E6D" w14:textId="77777777" w:rsidR="00EE138B" w:rsidRPr="000C3158" w:rsidRDefault="00EE138B" w:rsidP="00512ED6">
            <w:pPr>
              <w:jc w:val="center"/>
              <w:rPr>
                <w:rFonts w:ascii="Courier New" w:hAnsi="Courier New" w:cs="Courier New"/>
                <w:b/>
                <w:bCs/>
                <w:sz w:val="112"/>
                <w:szCs w:val="112"/>
              </w:rPr>
            </w:pPr>
            <w:hyperlink r:id="rId29"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7FCF7D0A" w14:textId="7B69B36C" w:rsidR="00FA76D7" w:rsidRDefault="00FA76D7" w:rsidP="00FA76D7">
      <w:pPr>
        <w:rPr>
          <w:rFonts w:ascii="Times New Roman" w:eastAsiaTheme="minorHAnsi" w:hAnsi="Times New Roman" w:cs="Times New Roman"/>
          <w:i/>
          <w:iCs/>
          <w:color w:val="000000"/>
          <w:sz w:val="20"/>
          <w:szCs w:val="20"/>
        </w:rPr>
      </w:pPr>
    </w:p>
    <w:sectPr w:rsidR="00FA76D7" w:rsidSect="00EE138B">
      <w:pgSz w:w="12240" w:h="15840"/>
      <w:pgMar w:top="1440" w:right="1440" w:bottom="1440" w:left="1440" w:header="360" w:footer="36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661B4" w14:textId="77777777" w:rsidR="00A37753" w:rsidRDefault="00A37753" w:rsidP="009D106F">
      <w:pPr>
        <w:spacing w:after="0" w:line="240" w:lineRule="auto"/>
      </w:pPr>
      <w:r>
        <w:separator/>
      </w:r>
    </w:p>
  </w:endnote>
  <w:endnote w:type="continuationSeparator" w:id="0">
    <w:p w14:paraId="6F5B2867" w14:textId="77777777" w:rsidR="00A37753" w:rsidRDefault="00A37753"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561E36" w14:textId="77777777" w:rsidR="00EE138B" w:rsidRPr="00C41F43" w:rsidRDefault="00EE138B"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0FD1FD39" w14:textId="77777777" w:rsidR="00EE138B" w:rsidRDefault="00EE138B"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05EC3413" w14:textId="77777777" w:rsidR="00EE138B" w:rsidRPr="00FF6121" w:rsidRDefault="00EE138B"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0911D0" w14:textId="58FDE208" w:rsidR="00A37753" w:rsidRPr="00C31229" w:rsidRDefault="00A37753" w:rsidP="00C31229">
    <w:pPr>
      <w:pStyle w:val="Footer"/>
      <w:jc w:val="right"/>
    </w:pPr>
    <w:r>
      <w:t xml:space="preserve"> </w:t>
    </w:r>
    <w:hyperlink r:id="rId1" w:history="1">
      <w:r w:rsidRPr="00C31229">
        <w:rPr>
          <w:rStyle w:val="Hyperlink"/>
          <w:color w:val="auto"/>
          <w:u w:val="none"/>
        </w:rPr>
        <w:t>www.TextBookDiscrimination.com</w:t>
      </w:r>
    </w:hyperlink>
    <w:r>
      <w:t xml:space="preserve"> </w:t>
    </w:r>
    <w:r w:rsidRPr="00C31229">
      <w:t>|</w:t>
    </w:r>
    <w:r>
      <w:t xml:space="preserve"> </w:t>
    </w:r>
    <w:sdt>
      <w:sdtPr>
        <w:alias w:val="Comments"/>
        <w:tag w:val=""/>
        <w:id w:val="-1578441798"/>
        <w:placeholder>
          <w:docPart w:val="5BD3397622E749F0BE23C6CEA5D22822"/>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FB037D">
          <w:t>0.370</w:t>
        </w:r>
      </w:sdtContent>
    </w:sdt>
    <w:r>
      <w:t xml:space="preserve"> | Page </w:t>
    </w:r>
    <w:r w:rsidRPr="00C31229">
      <w:fldChar w:fldCharType="begin"/>
    </w:r>
    <w:r w:rsidRPr="00C31229">
      <w:instrText xml:space="preserve"> PAGE  \* Arabic  \* MERGEFORMAT </w:instrText>
    </w:r>
    <w:r w:rsidRPr="00C31229">
      <w:fldChar w:fldCharType="separate"/>
    </w:r>
    <w:r w:rsidRPr="00C31229">
      <w:rPr>
        <w:noProof/>
      </w:rPr>
      <w:t>122</w:t>
    </w:r>
    <w:r w:rsidRPr="00C31229">
      <w:fldChar w:fldCharType="end"/>
    </w:r>
    <w:r>
      <w:t xml:space="preserve"> </w:t>
    </w:r>
    <w:r w:rsidRPr="00C31229">
      <w:t>of</w:t>
    </w:r>
    <w:r>
      <w:t xml:space="preserve"> </w:t>
    </w:r>
    <w:r w:rsidR="00EE138B">
      <w:fldChar w:fldCharType="begin"/>
    </w:r>
    <w:r w:rsidR="00EE138B">
      <w:instrText xml:space="preserve"> NUMPAGES  \* Arabic  \* MERGEFORMAT </w:instrText>
    </w:r>
    <w:r w:rsidR="00EE138B">
      <w:fldChar w:fldCharType="separate"/>
    </w:r>
    <w:r w:rsidRPr="00C31229">
      <w:rPr>
        <w:noProof/>
      </w:rPr>
      <w:t>16</w:t>
    </w:r>
    <w:r w:rsidR="00EE138B">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82DD68" w14:textId="77777777" w:rsidR="00EE138B" w:rsidRPr="00C41F43" w:rsidRDefault="00EE138B"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707486B7" w14:textId="77777777" w:rsidR="00EE138B" w:rsidRDefault="00EE138B"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41611391" w14:textId="77777777" w:rsidR="00EE138B" w:rsidRPr="00FF6121" w:rsidRDefault="00EE138B"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8B048" w14:textId="77777777" w:rsidR="00A37753" w:rsidRDefault="00A37753" w:rsidP="009D106F">
      <w:pPr>
        <w:spacing w:after="0" w:line="240" w:lineRule="auto"/>
      </w:pPr>
      <w:r>
        <w:separator/>
      </w:r>
    </w:p>
  </w:footnote>
  <w:footnote w:type="continuationSeparator" w:id="0">
    <w:p w14:paraId="5929317A" w14:textId="77777777" w:rsidR="00A37753" w:rsidRDefault="00A37753" w:rsidP="009D1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32D550" w14:textId="3FF0C20D" w:rsidR="00FB037D" w:rsidRPr="00AE1D6A" w:rsidRDefault="00FB037D" w:rsidP="00FB037D">
    <w:pPr>
      <w:pStyle w:val="Header"/>
      <w:jc w:val="right"/>
    </w:pPr>
    <w:r>
      <w:t>[</w:t>
    </w:r>
    <w:proofErr w:type="spellStart"/>
    <w:r>
      <w:t>caseNo</w:t>
    </w:r>
    <w:proofErr w:type="spellEnd"/>
    <w:r>
      <w:t>] | [</w:t>
    </w:r>
    <w:proofErr w:type="spellStart"/>
    <w:r>
      <w:t>plfShrtNm</w:t>
    </w:r>
    <w:proofErr w:type="spellEnd"/>
    <w:r>
      <w:t>] v [</w:t>
    </w:r>
    <w:proofErr w:type="spellStart"/>
    <w:r>
      <w:t>defShrtNm</w:t>
    </w:r>
    <w:proofErr w:type="spellEnd"/>
    <w:r>
      <w:t xml:space="preserve">] | </w:t>
    </w:r>
    <w:sdt>
      <w:sdtPr>
        <w:alias w:val="Title"/>
        <w:tag w:val=""/>
        <w:id w:val="24149990"/>
        <w:placeholder>
          <w:docPart w:val="CA8FECFE335D4540AF69E4EFCF246EA4"/>
        </w:placeholder>
        <w:dataBinding w:prefixMappings="xmlns:ns0='http://purl.org/dc/elements/1.1/' xmlns:ns1='http://schemas.openxmlformats.org/package/2006/metadata/core-properties' " w:xpath="/ns1:coreProperties[1]/ns0:title[1]" w:storeItemID="{6C3C8BC8-F283-45AE-878A-BAB7291924A1}"/>
        <w:text/>
      </w:sdtPr>
      <w:sdtEndPr/>
      <w:sdtContent>
        <w:r>
          <w:t>Telephonic Conference</w:t>
        </w:r>
      </w:sdtContent>
    </w:sdt>
    <w:r>
      <w:t xml:space="preserve"> | </w:t>
    </w:r>
    <w:sdt>
      <w:sdtPr>
        <w:alias w:val="Publish Date"/>
        <w:tag w:val=""/>
        <w:id w:val="89903275"/>
        <w:placeholder>
          <w:docPart w:val="38CABBB8FEAF48ADBFC83EA9EBB0F660"/>
        </w:placeholde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r w:rsidR="00E73FF2">
          <w:t>[M]</w:t>
        </w:r>
        <w:r>
          <w:t>/</w:t>
        </w:r>
        <w:r w:rsidR="00E73FF2">
          <w:t>[D]</w:t>
        </w:r>
        <w:r>
          <w:t>/</w:t>
        </w:r>
        <w:r w:rsidR="00E73FF2">
          <w:t>[YYYY]</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865FB"/>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176B37"/>
    <w:multiLevelType w:val="hybridMultilevel"/>
    <w:tmpl w:val="5854FEEE"/>
    <w:lvl w:ilvl="0" w:tplc="0D1646E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B97EAF"/>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60828C6"/>
    <w:multiLevelType w:val="hybridMultilevel"/>
    <w:tmpl w:val="ED603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2F242FCE"/>
    <w:multiLevelType w:val="hybridMultilevel"/>
    <w:tmpl w:val="40EC0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FA5092C"/>
    <w:multiLevelType w:val="hybridMultilevel"/>
    <w:tmpl w:val="210E5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0D34AFE"/>
    <w:multiLevelType w:val="hybridMultilevel"/>
    <w:tmpl w:val="4AE80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3277E4"/>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3E980355"/>
    <w:multiLevelType w:val="hybridMultilevel"/>
    <w:tmpl w:val="22CEBAF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B03F42"/>
    <w:multiLevelType w:val="hybridMultilevel"/>
    <w:tmpl w:val="2BD011C2"/>
    <w:lvl w:ilvl="0" w:tplc="F8DE176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7486593"/>
    <w:multiLevelType w:val="hybridMultilevel"/>
    <w:tmpl w:val="1E6EB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CE11B1B"/>
    <w:multiLevelType w:val="hybridMultilevel"/>
    <w:tmpl w:val="499C5D8A"/>
    <w:lvl w:ilvl="0" w:tplc="7D468A6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E50FA6"/>
    <w:multiLevelType w:val="hybridMultilevel"/>
    <w:tmpl w:val="F2DA5866"/>
    <w:lvl w:ilvl="0" w:tplc="3CEEE1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3BE5593"/>
    <w:multiLevelType w:val="hybridMultilevel"/>
    <w:tmpl w:val="72BACC52"/>
    <w:lvl w:ilvl="0" w:tplc="559A5D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5FC63D8"/>
    <w:multiLevelType w:val="hybridMultilevel"/>
    <w:tmpl w:val="72BACC52"/>
    <w:lvl w:ilvl="0" w:tplc="559A5D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ACE6919"/>
    <w:multiLevelType w:val="hybridMultilevel"/>
    <w:tmpl w:val="7E562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383138"/>
    <w:multiLevelType w:val="hybridMultilevel"/>
    <w:tmpl w:val="25EC53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6A1D2D23"/>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A1D368F"/>
    <w:multiLevelType w:val="hybridMultilevel"/>
    <w:tmpl w:val="B62C360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B6363CE"/>
    <w:multiLevelType w:val="hybridMultilevel"/>
    <w:tmpl w:val="C7FC9FD4"/>
    <w:lvl w:ilvl="0" w:tplc="328C8506">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7BF121BC"/>
    <w:multiLevelType w:val="hybridMultilevel"/>
    <w:tmpl w:val="135403E4"/>
    <w:lvl w:ilvl="0" w:tplc="F5C8A08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7"/>
  </w:num>
  <w:num w:numId="2">
    <w:abstractNumId w:val="12"/>
  </w:num>
  <w:num w:numId="3">
    <w:abstractNumId w:val="21"/>
  </w:num>
  <w:num w:numId="4">
    <w:abstractNumId w:val="10"/>
  </w:num>
  <w:num w:numId="5">
    <w:abstractNumId w:val="15"/>
  </w:num>
  <w:num w:numId="6">
    <w:abstractNumId w:val="7"/>
  </w:num>
  <w:num w:numId="7">
    <w:abstractNumId w:val="14"/>
  </w:num>
  <w:num w:numId="8">
    <w:abstractNumId w:val="18"/>
  </w:num>
  <w:num w:numId="9">
    <w:abstractNumId w:val="1"/>
  </w:num>
  <w:num w:numId="10">
    <w:abstractNumId w:val="13"/>
  </w:num>
  <w:num w:numId="11">
    <w:abstractNumId w:val="11"/>
  </w:num>
  <w:num w:numId="12">
    <w:abstractNumId w:val="22"/>
  </w:num>
  <w:num w:numId="13">
    <w:abstractNumId w:val="3"/>
  </w:num>
  <w:num w:numId="14">
    <w:abstractNumId w:val="23"/>
  </w:num>
  <w:num w:numId="15">
    <w:abstractNumId w:val="4"/>
  </w:num>
  <w:num w:numId="16">
    <w:abstractNumId w:val="6"/>
  </w:num>
  <w:num w:numId="17">
    <w:abstractNumId w:val="5"/>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8"/>
  </w:num>
  <w:num w:numId="22">
    <w:abstractNumId w:val="20"/>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1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proofState w:spelling="clean" w:grammar="clean"/>
  <w:defaultTabStop w:val="720"/>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1170"/>
    <w:rsid w:val="00001F7E"/>
    <w:rsid w:val="00005777"/>
    <w:rsid w:val="00006196"/>
    <w:rsid w:val="00007360"/>
    <w:rsid w:val="0000758B"/>
    <w:rsid w:val="00014C0C"/>
    <w:rsid w:val="0001556D"/>
    <w:rsid w:val="00015630"/>
    <w:rsid w:val="00015C40"/>
    <w:rsid w:val="00022038"/>
    <w:rsid w:val="00022755"/>
    <w:rsid w:val="00022D88"/>
    <w:rsid w:val="00024D5D"/>
    <w:rsid w:val="0002548D"/>
    <w:rsid w:val="00027966"/>
    <w:rsid w:val="00027E57"/>
    <w:rsid w:val="0003023A"/>
    <w:rsid w:val="00033729"/>
    <w:rsid w:val="00033B49"/>
    <w:rsid w:val="00035BF0"/>
    <w:rsid w:val="0003665A"/>
    <w:rsid w:val="0003685E"/>
    <w:rsid w:val="00036944"/>
    <w:rsid w:val="00037424"/>
    <w:rsid w:val="000375CB"/>
    <w:rsid w:val="0004110D"/>
    <w:rsid w:val="0004113B"/>
    <w:rsid w:val="00042054"/>
    <w:rsid w:val="00043B44"/>
    <w:rsid w:val="0004415A"/>
    <w:rsid w:val="00046723"/>
    <w:rsid w:val="00047529"/>
    <w:rsid w:val="00047A89"/>
    <w:rsid w:val="00050014"/>
    <w:rsid w:val="00050C90"/>
    <w:rsid w:val="00052A26"/>
    <w:rsid w:val="00052F93"/>
    <w:rsid w:val="00054852"/>
    <w:rsid w:val="000568E0"/>
    <w:rsid w:val="0006102D"/>
    <w:rsid w:val="00061EDD"/>
    <w:rsid w:val="00063FF8"/>
    <w:rsid w:val="000647D9"/>
    <w:rsid w:val="00067864"/>
    <w:rsid w:val="000709C8"/>
    <w:rsid w:val="00070D41"/>
    <w:rsid w:val="00073496"/>
    <w:rsid w:val="0007355F"/>
    <w:rsid w:val="00074F34"/>
    <w:rsid w:val="00077503"/>
    <w:rsid w:val="00077924"/>
    <w:rsid w:val="00082609"/>
    <w:rsid w:val="0008459C"/>
    <w:rsid w:val="000874A1"/>
    <w:rsid w:val="000935A4"/>
    <w:rsid w:val="00093AD4"/>
    <w:rsid w:val="000941C3"/>
    <w:rsid w:val="00094C83"/>
    <w:rsid w:val="000955D1"/>
    <w:rsid w:val="00096BFD"/>
    <w:rsid w:val="000A19FD"/>
    <w:rsid w:val="000A1E35"/>
    <w:rsid w:val="000A2A0D"/>
    <w:rsid w:val="000A3699"/>
    <w:rsid w:val="000A49F3"/>
    <w:rsid w:val="000A5684"/>
    <w:rsid w:val="000A62B7"/>
    <w:rsid w:val="000B21C5"/>
    <w:rsid w:val="000B3F4F"/>
    <w:rsid w:val="000B53BC"/>
    <w:rsid w:val="000C0C03"/>
    <w:rsid w:val="000C1658"/>
    <w:rsid w:val="000C4121"/>
    <w:rsid w:val="000C76CC"/>
    <w:rsid w:val="000D24F8"/>
    <w:rsid w:val="000D308C"/>
    <w:rsid w:val="000D6DF4"/>
    <w:rsid w:val="000E0A27"/>
    <w:rsid w:val="000F3D40"/>
    <w:rsid w:val="000F5596"/>
    <w:rsid w:val="001020F8"/>
    <w:rsid w:val="00102944"/>
    <w:rsid w:val="00103EBC"/>
    <w:rsid w:val="001057A9"/>
    <w:rsid w:val="00106E0E"/>
    <w:rsid w:val="00112749"/>
    <w:rsid w:val="001129E9"/>
    <w:rsid w:val="00113BC2"/>
    <w:rsid w:val="00114D29"/>
    <w:rsid w:val="001204C8"/>
    <w:rsid w:val="00124732"/>
    <w:rsid w:val="00126203"/>
    <w:rsid w:val="00126431"/>
    <w:rsid w:val="001347EC"/>
    <w:rsid w:val="001347F1"/>
    <w:rsid w:val="00137727"/>
    <w:rsid w:val="001413D3"/>
    <w:rsid w:val="00146536"/>
    <w:rsid w:val="00147A84"/>
    <w:rsid w:val="00150743"/>
    <w:rsid w:val="00152D8E"/>
    <w:rsid w:val="00156B43"/>
    <w:rsid w:val="001601FA"/>
    <w:rsid w:val="00160588"/>
    <w:rsid w:val="00160AE7"/>
    <w:rsid w:val="001614E8"/>
    <w:rsid w:val="00163335"/>
    <w:rsid w:val="001635C3"/>
    <w:rsid w:val="00163B9C"/>
    <w:rsid w:val="0016566A"/>
    <w:rsid w:val="00170C38"/>
    <w:rsid w:val="00172626"/>
    <w:rsid w:val="0017465A"/>
    <w:rsid w:val="0017557F"/>
    <w:rsid w:val="001762AB"/>
    <w:rsid w:val="00180D37"/>
    <w:rsid w:val="001814BA"/>
    <w:rsid w:val="001841F3"/>
    <w:rsid w:val="00184A02"/>
    <w:rsid w:val="00184A58"/>
    <w:rsid w:val="001853D1"/>
    <w:rsid w:val="00191E9F"/>
    <w:rsid w:val="0019498F"/>
    <w:rsid w:val="00196BE4"/>
    <w:rsid w:val="00197A1C"/>
    <w:rsid w:val="001A1207"/>
    <w:rsid w:val="001A55A6"/>
    <w:rsid w:val="001A74AE"/>
    <w:rsid w:val="001B0D48"/>
    <w:rsid w:val="001B121A"/>
    <w:rsid w:val="001B387E"/>
    <w:rsid w:val="001C04F1"/>
    <w:rsid w:val="001C413F"/>
    <w:rsid w:val="001D0A33"/>
    <w:rsid w:val="001D1E20"/>
    <w:rsid w:val="001D22C6"/>
    <w:rsid w:val="001D2E95"/>
    <w:rsid w:val="001D573B"/>
    <w:rsid w:val="001E2252"/>
    <w:rsid w:val="001E2822"/>
    <w:rsid w:val="001E2E91"/>
    <w:rsid w:val="001E4ADE"/>
    <w:rsid w:val="001E6DF5"/>
    <w:rsid w:val="001F0B19"/>
    <w:rsid w:val="001F4401"/>
    <w:rsid w:val="001F563A"/>
    <w:rsid w:val="001F6089"/>
    <w:rsid w:val="001F7523"/>
    <w:rsid w:val="00202703"/>
    <w:rsid w:val="00204D37"/>
    <w:rsid w:val="0020556E"/>
    <w:rsid w:val="002064B0"/>
    <w:rsid w:val="002068E4"/>
    <w:rsid w:val="00207148"/>
    <w:rsid w:val="00207249"/>
    <w:rsid w:val="002072C7"/>
    <w:rsid w:val="00213070"/>
    <w:rsid w:val="00214AC3"/>
    <w:rsid w:val="0021582D"/>
    <w:rsid w:val="00220A65"/>
    <w:rsid w:val="0022230D"/>
    <w:rsid w:val="00222948"/>
    <w:rsid w:val="00233046"/>
    <w:rsid w:val="002337BE"/>
    <w:rsid w:val="002369FF"/>
    <w:rsid w:val="00236AC8"/>
    <w:rsid w:val="00236C42"/>
    <w:rsid w:val="002427C4"/>
    <w:rsid w:val="0024417D"/>
    <w:rsid w:val="00244A17"/>
    <w:rsid w:val="002464AA"/>
    <w:rsid w:val="002510DD"/>
    <w:rsid w:val="002521AA"/>
    <w:rsid w:val="00252D06"/>
    <w:rsid w:val="00252FEB"/>
    <w:rsid w:val="00253155"/>
    <w:rsid w:val="002551A9"/>
    <w:rsid w:val="00260CAD"/>
    <w:rsid w:val="002614F5"/>
    <w:rsid w:val="0026355A"/>
    <w:rsid w:val="002646AE"/>
    <w:rsid w:val="002665B7"/>
    <w:rsid w:val="00270AD4"/>
    <w:rsid w:val="00271623"/>
    <w:rsid w:val="00272047"/>
    <w:rsid w:val="002759CC"/>
    <w:rsid w:val="00276EAB"/>
    <w:rsid w:val="00276EF3"/>
    <w:rsid w:val="002777CE"/>
    <w:rsid w:val="002829EF"/>
    <w:rsid w:val="002833D5"/>
    <w:rsid w:val="00287D7E"/>
    <w:rsid w:val="00290850"/>
    <w:rsid w:val="002924CF"/>
    <w:rsid w:val="00293DC7"/>
    <w:rsid w:val="0029630C"/>
    <w:rsid w:val="0029776E"/>
    <w:rsid w:val="002A1CA8"/>
    <w:rsid w:val="002A284E"/>
    <w:rsid w:val="002A4BFE"/>
    <w:rsid w:val="002A5F1D"/>
    <w:rsid w:val="002A6469"/>
    <w:rsid w:val="002B1039"/>
    <w:rsid w:val="002B1E1D"/>
    <w:rsid w:val="002B3292"/>
    <w:rsid w:val="002B433D"/>
    <w:rsid w:val="002B4973"/>
    <w:rsid w:val="002B4F51"/>
    <w:rsid w:val="002B62B4"/>
    <w:rsid w:val="002C20EF"/>
    <w:rsid w:val="002C7D1F"/>
    <w:rsid w:val="002D0A78"/>
    <w:rsid w:val="002D3682"/>
    <w:rsid w:val="002D5941"/>
    <w:rsid w:val="002D7A76"/>
    <w:rsid w:val="002E0C8D"/>
    <w:rsid w:val="002E1394"/>
    <w:rsid w:val="002E1D98"/>
    <w:rsid w:val="002E2A4A"/>
    <w:rsid w:val="002E30F9"/>
    <w:rsid w:val="002E4049"/>
    <w:rsid w:val="002E44BC"/>
    <w:rsid w:val="002E53F8"/>
    <w:rsid w:val="002E5A85"/>
    <w:rsid w:val="002E6B61"/>
    <w:rsid w:val="002F4A27"/>
    <w:rsid w:val="002F6912"/>
    <w:rsid w:val="002F7AFD"/>
    <w:rsid w:val="0030100F"/>
    <w:rsid w:val="003014F8"/>
    <w:rsid w:val="00302FE3"/>
    <w:rsid w:val="0030347A"/>
    <w:rsid w:val="0030368D"/>
    <w:rsid w:val="003062FD"/>
    <w:rsid w:val="003102F7"/>
    <w:rsid w:val="00313827"/>
    <w:rsid w:val="00314084"/>
    <w:rsid w:val="003148C7"/>
    <w:rsid w:val="00315DD3"/>
    <w:rsid w:val="00320249"/>
    <w:rsid w:val="00324CD8"/>
    <w:rsid w:val="00327DC4"/>
    <w:rsid w:val="00330704"/>
    <w:rsid w:val="003318A1"/>
    <w:rsid w:val="0033204A"/>
    <w:rsid w:val="00332249"/>
    <w:rsid w:val="00333BD3"/>
    <w:rsid w:val="00333E38"/>
    <w:rsid w:val="00333E4B"/>
    <w:rsid w:val="003340C5"/>
    <w:rsid w:val="00334AEF"/>
    <w:rsid w:val="00335CC1"/>
    <w:rsid w:val="00341B5F"/>
    <w:rsid w:val="00344F32"/>
    <w:rsid w:val="00347CC6"/>
    <w:rsid w:val="0035198A"/>
    <w:rsid w:val="00351E79"/>
    <w:rsid w:val="00352788"/>
    <w:rsid w:val="00360696"/>
    <w:rsid w:val="0036660C"/>
    <w:rsid w:val="0036697D"/>
    <w:rsid w:val="003679A6"/>
    <w:rsid w:val="003707E9"/>
    <w:rsid w:val="003723C6"/>
    <w:rsid w:val="00372D20"/>
    <w:rsid w:val="00373770"/>
    <w:rsid w:val="00375DE5"/>
    <w:rsid w:val="00377BC1"/>
    <w:rsid w:val="00381375"/>
    <w:rsid w:val="00384B51"/>
    <w:rsid w:val="00392330"/>
    <w:rsid w:val="00394586"/>
    <w:rsid w:val="0039614B"/>
    <w:rsid w:val="00396444"/>
    <w:rsid w:val="00396BCA"/>
    <w:rsid w:val="003A27A8"/>
    <w:rsid w:val="003A34C2"/>
    <w:rsid w:val="003A3FDB"/>
    <w:rsid w:val="003A63E6"/>
    <w:rsid w:val="003A74CD"/>
    <w:rsid w:val="003B0332"/>
    <w:rsid w:val="003B216B"/>
    <w:rsid w:val="003B3C4A"/>
    <w:rsid w:val="003B4AF8"/>
    <w:rsid w:val="003C6451"/>
    <w:rsid w:val="003C6487"/>
    <w:rsid w:val="003C698E"/>
    <w:rsid w:val="003D06DB"/>
    <w:rsid w:val="003D0935"/>
    <w:rsid w:val="003D470D"/>
    <w:rsid w:val="003D4EB2"/>
    <w:rsid w:val="003E1426"/>
    <w:rsid w:val="003E3F5F"/>
    <w:rsid w:val="003E41B5"/>
    <w:rsid w:val="003E4556"/>
    <w:rsid w:val="003E4FB4"/>
    <w:rsid w:val="003F05E7"/>
    <w:rsid w:val="003F13D0"/>
    <w:rsid w:val="003F5CDC"/>
    <w:rsid w:val="003F72B6"/>
    <w:rsid w:val="0040179A"/>
    <w:rsid w:val="00404EB0"/>
    <w:rsid w:val="00406447"/>
    <w:rsid w:val="004118D8"/>
    <w:rsid w:val="0041235B"/>
    <w:rsid w:val="00412A14"/>
    <w:rsid w:val="0041321B"/>
    <w:rsid w:val="00414461"/>
    <w:rsid w:val="004158D8"/>
    <w:rsid w:val="00415F0C"/>
    <w:rsid w:val="0041758E"/>
    <w:rsid w:val="00417D11"/>
    <w:rsid w:val="00417DEE"/>
    <w:rsid w:val="004227EE"/>
    <w:rsid w:val="00422D6D"/>
    <w:rsid w:val="0042466C"/>
    <w:rsid w:val="00427FDA"/>
    <w:rsid w:val="004303DE"/>
    <w:rsid w:val="00431ABF"/>
    <w:rsid w:val="00432316"/>
    <w:rsid w:val="00433ABE"/>
    <w:rsid w:val="004340C3"/>
    <w:rsid w:val="0044091B"/>
    <w:rsid w:val="00441A08"/>
    <w:rsid w:val="00442ACE"/>
    <w:rsid w:val="00444BEC"/>
    <w:rsid w:val="00446397"/>
    <w:rsid w:val="00446890"/>
    <w:rsid w:val="00450CA9"/>
    <w:rsid w:val="00451B96"/>
    <w:rsid w:val="00452DED"/>
    <w:rsid w:val="00454828"/>
    <w:rsid w:val="00455B82"/>
    <w:rsid w:val="00456359"/>
    <w:rsid w:val="00464AF9"/>
    <w:rsid w:val="00466EBB"/>
    <w:rsid w:val="004716E8"/>
    <w:rsid w:val="004722BF"/>
    <w:rsid w:val="00473951"/>
    <w:rsid w:val="00473A8F"/>
    <w:rsid w:val="004748F1"/>
    <w:rsid w:val="00476FB7"/>
    <w:rsid w:val="00480595"/>
    <w:rsid w:val="00481661"/>
    <w:rsid w:val="004833A0"/>
    <w:rsid w:val="00484840"/>
    <w:rsid w:val="00484848"/>
    <w:rsid w:val="0048595A"/>
    <w:rsid w:val="004878CF"/>
    <w:rsid w:val="00487B99"/>
    <w:rsid w:val="00490C54"/>
    <w:rsid w:val="00492DB9"/>
    <w:rsid w:val="00492EFE"/>
    <w:rsid w:val="004956AF"/>
    <w:rsid w:val="0049575A"/>
    <w:rsid w:val="00495B77"/>
    <w:rsid w:val="004A1467"/>
    <w:rsid w:val="004A334B"/>
    <w:rsid w:val="004A42C8"/>
    <w:rsid w:val="004A46CC"/>
    <w:rsid w:val="004A5A5E"/>
    <w:rsid w:val="004A5EAA"/>
    <w:rsid w:val="004A6894"/>
    <w:rsid w:val="004B0372"/>
    <w:rsid w:val="004B1FD6"/>
    <w:rsid w:val="004B268F"/>
    <w:rsid w:val="004B3F14"/>
    <w:rsid w:val="004B538F"/>
    <w:rsid w:val="004C0A49"/>
    <w:rsid w:val="004C0C73"/>
    <w:rsid w:val="004C6766"/>
    <w:rsid w:val="004C6F92"/>
    <w:rsid w:val="004D0246"/>
    <w:rsid w:val="004D0F3C"/>
    <w:rsid w:val="004D5779"/>
    <w:rsid w:val="004D6D44"/>
    <w:rsid w:val="004D76C0"/>
    <w:rsid w:val="004D7857"/>
    <w:rsid w:val="004D7AA6"/>
    <w:rsid w:val="004E6A6E"/>
    <w:rsid w:val="004E7F9B"/>
    <w:rsid w:val="004F0BBF"/>
    <w:rsid w:val="004F1936"/>
    <w:rsid w:val="004F2149"/>
    <w:rsid w:val="004F394D"/>
    <w:rsid w:val="00505E61"/>
    <w:rsid w:val="0050711C"/>
    <w:rsid w:val="0050756F"/>
    <w:rsid w:val="00514B79"/>
    <w:rsid w:val="00515820"/>
    <w:rsid w:val="00515F3A"/>
    <w:rsid w:val="00516384"/>
    <w:rsid w:val="00516548"/>
    <w:rsid w:val="00524355"/>
    <w:rsid w:val="005243A9"/>
    <w:rsid w:val="005256E7"/>
    <w:rsid w:val="00527D11"/>
    <w:rsid w:val="00530895"/>
    <w:rsid w:val="0053353C"/>
    <w:rsid w:val="00533E62"/>
    <w:rsid w:val="00537127"/>
    <w:rsid w:val="00541746"/>
    <w:rsid w:val="00541F35"/>
    <w:rsid w:val="005426A0"/>
    <w:rsid w:val="005436C6"/>
    <w:rsid w:val="0054425E"/>
    <w:rsid w:val="00546307"/>
    <w:rsid w:val="00546543"/>
    <w:rsid w:val="00547DC6"/>
    <w:rsid w:val="00550C3B"/>
    <w:rsid w:val="00561300"/>
    <w:rsid w:val="00562AA1"/>
    <w:rsid w:val="005634CC"/>
    <w:rsid w:val="00564BE7"/>
    <w:rsid w:val="0056722E"/>
    <w:rsid w:val="00571735"/>
    <w:rsid w:val="00574C1B"/>
    <w:rsid w:val="005750E7"/>
    <w:rsid w:val="00576618"/>
    <w:rsid w:val="00577AB6"/>
    <w:rsid w:val="005833AC"/>
    <w:rsid w:val="005835DF"/>
    <w:rsid w:val="005858E4"/>
    <w:rsid w:val="00593D81"/>
    <w:rsid w:val="005A250A"/>
    <w:rsid w:val="005A4EF1"/>
    <w:rsid w:val="005B1F38"/>
    <w:rsid w:val="005B24FD"/>
    <w:rsid w:val="005B304D"/>
    <w:rsid w:val="005B30A2"/>
    <w:rsid w:val="005B3349"/>
    <w:rsid w:val="005B4E81"/>
    <w:rsid w:val="005B52E7"/>
    <w:rsid w:val="005B5D72"/>
    <w:rsid w:val="005C0EC0"/>
    <w:rsid w:val="005C1C8F"/>
    <w:rsid w:val="005C2678"/>
    <w:rsid w:val="005C3414"/>
    <w:rsid w:val="005C3DC9"/>
    <w:rsid w:val="005C5E8A"/>
    <w:rsid w:val="005C6864"/>
    <w:rsid w:val="005D0321"/>
    <w:rsid w:val="005D0A0B"/>
    <w:rsid w:val="005D0ECC"/>
    <w:rsid w:val="005D33DD"/>
    <w:rsid w:val="005D49F0"/>
    <w:rsid w:val="005E0D61"/>
    <w:rsid w:val="005E2A62"/>
    <w:rsid w:val="005E5FCF"/>
    <w:rsid w:val="005E6F34"/>
    <w:rsid w:val="005F243D"/>
    <w:rsid w:val="005F25A9"/>
    <w:rsid w:val="005F4069"/>
    <w:rsid w:val="005F5712"/>
    <w:rsid w:val="005F7743"/>
    <w:rsid w:val="00600129"/>
    <w:rsid w:val="00601756"/>
    <w:rsid w:val="00602568"/>
    <w:rsid w:val="00602C34"/>
    <w:rsid w:val="006032BF"/>
    <w:rsid w:val="00603622"/>
    <w:rsid w:val="00605112"/>
    <w:rsid w:val="00607785"/>
    <w:rsid w:val="00610CFB"/>
    <w:rsid w:val="00612805"/>
    <w:rsid w:val="00615641"/>
    <w:rsid w:val="00624557"/>
    <w:rsid w:val="00627664"/>
    <w:rsid w:val="00632B02"/>
    <w:rsid w:val="00633F43"/>
    <w:rsid w:val="00635ED0"/>
    <w:rsid w:val="00636512"/>
    <w:rsid w:val="0064441A"/>
    <w:rsid w:val="00652556"/>
    <w:rsid w:val="00652FED"/>
    <w:rsid w:val="006542D5"/>
    <w:rsid w:val="00654AE6"/>
    <w:rsid w:val="0065510C"/>
    <w:rsid w:val="00656C5A"/>
    <w:rsid w:val="00656D05"/>
    <w:rsid w:val="00661D77"/>
    <w:rsid w:val="006633CC"/>
    <w:rsid w:val="0066394B"/>
    <w:rsid w:val="00665B0A"/>
    <w:rsid w:val="00667C4C"/>
    <w:rsid w:val="00670842"/>
    <w:rsid w:val="00673684"/>
    <w:rsid w:val="00673A03"/>
    <w:rsid w:val="006746F3"/>
    <w:rsid w:val="006756AC"/>
    <w:rsid w:val="0068041F"/>
    <w:rsid w:val="00680560"/>
    <w:rsid w:val="00680AAC"/>
    <w:rsid w:val="00685E00"/>
    <w:rsid w:val="006919A6"/>
    <w:rsid w:val="00692395"/>
    <w:rsid w:val="00693D88"/>
    <w:rsid w:val="006963D3"/>
    <w:rsid w:val="006A64F7"/>
    <w:rsid w:val="006A764A"/>
    <w:rsid w:val="006B060E"/>
    <w:rsid w:val="006B4329"/>
    <w:rsid w:val="006B65C3"/>
    <w:rsid w:val="006B66CF"/>
    <w:rsid w:val="006C15A1"/>
    <w:rsid w:val="006C3A9E"/>
    <w:rsid w:val="006C3AE3"/>
    <w:rsid w:val="006C51B3"/>
    <w:rsid w:val="006D1E10"/>
    <w:rsid w:val="006D1F5F"/>
    <w:rsid w:val="006D288F"/>
    <w:rsid w:val="006D308E"/>
    <w:rsid w:val="006D432B"/>
    <w:rsid w:val="006D453F"/>
    <w:rsid w:val="006D4B49"/>
    <w:rsid w:val="006D5DB9"/>
    <w:rsid w:val="006E073C"/>
    <w:rsid w:val="006E1C6B"/>
    <w:rsid w:val="006E1D57"/>
    <w:rsid w:val="006E2F55"/>
    <w:rsid w:val="006E35AE"/>
    <w:rsid w:val="006E3C97"/>
    <w:rsid w:val="006E4229"/>
    <w:rsid w:val="006E5DD4"/>
    <w:rsid w:val="006E65E1"/>
    <w:rsid w:val="006E6D61"/>
    <w:rsid w:val="006F09F4"/>
    <w:rsid w:val="006F1AA5"/>
    <w:rsid w:val="006F1BF7"/>
    <w:rsid w:val="006F4FCD"/>
    <w:rsid w:val="006F5F39"/>
    <w:rsid w:val="006F6301"/>
    <w:rsid w:val="006F7281"/>
    <w:rsid w:val="0070082B"/>
    <w:rsid w:val="00700887"/>
    <w:rsid w:val="00700A1C"/>
    <w:rsid w:val="00702288"/>
    <w:rsid w:val="007033B7"/>
    <w:rsid w:val="007053CA"/>
    <w:rsid w:val="00705898"/>
    <w:rsid w:val="00710DED"/>
    <w:rsid w:val="007156D4"/>
    <w:rsid w:val="00716E6C"/>
    <w:rsid w:val="0071765F"/>
    <w:rsid w:val="00717FFD"/>
    <w:rsid w:val="00721010"/>
    <w:rsid w:val="00723064"/>
    <w:rsid w:val="007230FB"/>
    <w:rsid w:val="00723D44"/>
    <w:rsid w:val="00724AF9"/>
    <w:rsid w:val="00725BDE"/>
    <w:rsid w:val="0072743D"/>
    <w:rsid w:val="00730DE6"/>
    <w:rsid w:val="00731533"/>
    <w:rsid w:val="00731BEE"/>
    <w:rsid w:val="00733003"/>
    <w:rsid w:val="00733CC0"/>
    <w:rsid w:val="00733EFB"/>
    <w:rsid w:val="00740300"/>
    <w:rsid w:val="00743147"/>
    <w:rsid w:val="0074530D"/>
    <w:rsid w:val="007467EA"/>
    <w:rsid w:val="00747156"/>
    <w:rsid w:val="0074779D"/>
    <w:rsid w:val="00752591"/>
    <w:rsid w:val="00752ADA"/>
    <w:rsid w:val="007542B8"/>
    <w:rsid w:val="007559F0"/>
    <w:rsid w:val="00757C4F"/>
    <w:rsid w:val="0076078B"/>
    <w:rsid w:val="00760A55"/>
    <w:rsid w:val="00761532"/>
    <w:rsid w:val="00762C3D"/>
    <w:rsid w:val="00763974"/>
    <w:rsid w:val="0077074E"/>
    <w:rsid w:val="0077232D"/>
    <w:rsid w:val="00781D33"/>
    <w:rsid w:val="00782DEE"/>
    <w:rsid w:val="00784C37"/>
    <w:rsid w:val="00785AC4"/>
    <w:rsid w:val="00786C15"/>
    <w:rsid w:val="0078736E"/>
    <w:rsid w:val="0079062F"/>
    <w:rsid w:val="00792006"/>
    <w:rsid w:val="007930E1"/>
    <w:rsid w:val="0079536F"/>
    <w:rsid w:val="00795487"/>
    <w:rsid w:val="0079788D"/>
    <w:rsid w:val="007A10F3"/>
    <w:rsid w:val="007A19F4"/>
    <w:rsid w:val="007A1FB7"/>
    <w:rsid w:val="007A26CE"/>
    <w:rsid w:val="007B0152"/>
    <w:rsid w:val="007B169D"/>
    <w:rsid w:val="007B18A7"/>
    <w:rsid w:val="007B3890"/>
    <w:rsid w:val="007B3BF4"/>
    <w:rsid w:val="007B48FF"/>
    <w:rsid w:val="007B4FF4"/>
    <w:rsid w:val="007B6D84"/>
    <w:rsid w:val="007B72C4"/>
    <w:rsid w:val="007C0F0F"/>
    <w:rsid w:val="007C39E5"/>
    <w:rsid w:val="007D045F"/>
    <w:rsid w:val="007D284A"/>
    <w:rsid w:val="007D4C96"/>
    <w:rsid w:val="007D586F"/>
    <w:rsid w:val="007D6048"/>
    <w:rsid w:val="007D6E48"/>
    <w:rsid w:val="007E0D86"/>
    <w:rsid w:val="007E1F99"/>
    <w:rsid w:val="007E244B"/>
    <w:rsid w:val="007E3BA2"/>
    <w:rsid w:val="007E6F66"/>
    <w:rsid w:val="007F0931"/>
    <w:rsid w:val="007F31DA"/>
    <w:rsid w:val="007F3C2C"/>
    <w:rsid w:val="007F54D3"/>
    <w:rsid w:val="007F77E1"/>
    <w:rsid w:val="007F79D3"/>
    <w:rsid w:val="0080018C"/>
    <w:rsid w:val="00800606"/>
    <w:rsid w:val="00802AC7"/>
    <w:rsid w:val="00804AD6"/>
    <w:rsid w:val="00805525"/>
    <w:rsid w:val="00806ABC"/>
    <w:rsid w:val="00806F5A"/>
    <w:rsid w:val="00813C20"/>
    <w:rsid w:val="00816C1B"/>
    <w:rsid w:val="00821123"/>
    <w:rsid w:val="008238AD"/>
    <w:rsid w:val="00824638"/>
    <w:rsid w:val="00824D85"/>
    <w:rsid w:val="00830417"/>
    <w:rsid w:val="00830B79"/>
    <w:rsid w:val="00833A35"/>
    <w:rsid w:val="00834AA1"/>
    <w:rsid w:val="0083556A"/>
    <w:rsid w:val="008357C5"/>
    <w:rsid w:val="00835EA4"/>
    <w:rsid w:val="00837BF3"/>
    <w:rsid w:val="00840BC2"/>
    <w:rsid w:val="00841432"/>
    <w:rsid w:val="00841D28"/>
    <w:rsid w:val="00842DDD"/>
    <w:rsid w:val="00844720"/>
    <w:rsid w:val="00845C9F"/>
    <w:rsid w:val="0084682B"/>
    <w:rsid w:val="00851381"/>
    <w:rsid w:val="0085141F"/>
    <w:rsid w:val="00852B79"/>
    <w:rsid w:val="00855554"/>
    <w:rsid w:val="008559AE"/>
    <w:rsid w:val="00856C9A"/>
    <w:rsid w:val="008570AD"/>
    <w:rsid w:val="008571C1"/>
    <w:rsid w:val="00857698"/>
    <w:rsid w:val="00861440"/>
    <w:rsid w:val="00861A8F"/>
    <w:rsid w:val="00862C99"/>
    <w:rsid w:val="00864C12"/>
    <w:rsid w:val="0086642E"/>
    <w:rsid w:val="00875A5E"/>
    <w:rsid w:val="00880B7F"/>
    <w:rsid w:val="0088249C"/>
    <w:rsid w:val="008856F3"/>
    <w:rsid w:val="00886415"/>
    <w:rsid w:val="00886BF8"/>
    <w:rsid w:val="00887A12"/>
    <w:rsid w:val="00887E87"/>
    <w:rsid w:val="00890BFB"/>
    <w:rsid w:val="00891AF0"/>
    <w:rsid w:val="0089353B"/>
    <w:rsid w:val="00896578"/>
    <w:rsid w:val="008A5DF0"/>
    <w:rsid w:val="008B1885"/>
    <w:rsid w:val="008B49D2"/>
    <w:rsid w:val="008C4953"/>
    <w:rsid w:val="008C5D0B"/>
    <w:rsid w:val="008C65B3"/>
    <w:rsid w:val="008C7CB0"/>
    <w:rsid w:val="008D3AE3"/>
    <w:rsid w:val="008D44A8"/>
    <w:rsid w:val="008D4B82"/>
    <w:rsid w:val="008E6402"/>
    <w:rsid w:val="008F0E80"/>
    <w:rsid w:val="008F3866"/>
    <w:rsid w:val="008F6259"/>
    <w:rsid w:val="008F7CFA"/>
    <w:rsid w:val="008F7DF2"/>
    <w:rsid w:val="00901449"/>
    <w:rsid w:val="00901F17"/>
    <w:rsid w:val="0090414C"/>
    <w:rsid w:val="009044E2"/>
    <w:rsid w:val="00905E14"/>
    <w:rsid w:val="00906701"/>
    <w:rsid w:val="00910BCB"/>
    <w:rsid w:val="00913E8C"/>
    <w:rsid w:val="00915377"/>
    <w:rsid w:val="009162AA"/>
    <w:rsid w:val="00920658"/>
    <w:rsid w:val="00921174"/>
    <w:rsid w:val="00921370"/>
    <w:rsid w:val="0092520C"/>
    <w:rsid w:val="00925ABC"/>
    <w:rsid w:val="00926660"/>
    <w:rsid w:val="009306E6"/>
    <w:rsid w:val="00932561"/>
    <w:rsid w:val="00934F87"/>
    <w:rsid w:val="00935F30"/>
    <w:rsid w:val="009401E3"/>
    <w:rsid w:val="00943F9B"/>
    <w:rsid w:val="009448C5"/>
    <w:rsid w:val="00944DD0"/>
    <w:rsid w:val="00946A4B"/>
    <w:rsid w:val="00946AAF"/>
    <w:rsid w:val="00950B7F"/>
    <w:rsid w:val="0095132F"/>
    <w:rsid w:val="009532E5"/>
    <w:rsid w:val="0096064D"/>
    <w:rsid w:val="00960DB9"/>
    <w:rsid w:val="00962660"/>
    <w:rsid w:val="009655D3"/>
    <w:rsid w:val="00965DCA"/>
    <w:rsid w:val="009674A2"/>
    <w:rsid w:val="009716B8"/>
    <w:rsid w:val="00972802"/>
    <w:rsid w:val="00972D90"/>
    <w:rsid w:val="00973761"/>
    <w:rsid w:val="00973FCF"/>
    <w:rsid w:val="009762C5"/>
    <w:rsid w:val="0097674E"/>
    <w:rsid w:val="009774FA"/>
    <w:rsid w:val="00977AF2"/>
    <w:rsid w:val="00981BC4"/>
    <w:rsid w:val="00981C76"/>
    <w:rsid w:val="00992ED9"/>
    <w:rsid w:val="00993433"/>
    <w:rsid w:val="00993E25"/>
    <w:rsid w:val="00997F9C"/>
    <w:rsid w:val="009A2422"/>
    <w:rsid w:val="009A3677"/>
    <w:rsid w:val="009A37E9"/>
    <w:rsid w:val="009A4CC6"/>
    <w:rsid w:val="009A6AB2"/>
    <w:rsid w:val="009B257D"/>
    <w:rsid w:val="009B2926"/>
    <w:rsid w:val="009B2B0D"/>
    <w:rsid w:val="009B52C0"/>
    <w:rsid w:val="009B5D9B"/>
    <w:rsid w:val="009B7BFF"/>
    <w:rsid w:val="009C0906"/>
    <w:rsid w:val="009C192B"/>
    <w:rsid w:val="009C37D2"/>
    <w:rsid w:val="009C63EE"/>
    <w:rsid w:val="009D106F"/>
    <w:rsid w:val="009D2B13"/>
    <w:rsid w:val="009D32F3"/>
    <w:rsid w:val="009D44B9"/>
    <w:rsid w:val="009D4F83"/>
    <w:rsid w:val="009D6832"/>
    <w:rsid w:val="009D7388"/>
    <w:rsid w:val="009D78AF"/>
    <w:rsid w:val="009E0982"/>
    <w:rsid w:val="009E0EA4"/>
    <w:rsid w:val="009E2778"/>
    <w:rsid w:val="009E3260"/>
    <w:rsid w:val="009E3F01"/>
    <w:rsid w:val="009E5229"/>
    <w:rsid w:val="009E66AF"/>
    <w:rsid w:val="009F19B5"/>
    <w:rsid w:val="009F297D"/>
    <w:rsid w:val="009F37A2"/>
    <w:rsid w:val="009F466D"/>
    <w:rsid w:val="009F4E5F"/>
    <w:rsid w:val="009F6BC1"/>
    <w:rsid w:val="009F7636"/>
    <w:rsid w:val="009F7959"/>
    <w:rsid w:val="00A02656"/>
    <w:rsid w:val="00A02D9C"/>
    <w:rsid w:val="00A030D8"/>
    <w:rsid w:val="00A049D5"/>
    <w:rsid w:val="00A07189"/>
    <w:rsid w:val="00A07BDE"/>
    <w:rsid w:val="00A07CAB"/>
    <w:rsid w:val="00A11422"/>
    <w:rsid w:val="00A12D33"/>
    <w:rsid w:val="00A17E31"/>
    <w:rsid w:val="00A21868"/>
    <w:rsid w:val="00A21F99"/>
    <w:rsid w:val="00A24B25"/>
    <w:rsid w:val="00A24D99"/>
    <w:rsid w:val="00A258D5"/>
    <w:rsid w:val="00A25D5D"/>
    <w:rsid w:val="00A2654E"/>
    <w:rsid w:val="00A3195F"/>
    <w:rsid w:val="00A340DF"/>
    <w:rsid w:val="00A3684E"/>
    <w:rsid w:val="00A36A08"/>
    <w:rsid w:val="00A37753"/>
    <w:rsid w:val="00A40FE3"/>
    <w:rsid w:val="00A410C8"/>
    <w:rsid w:val="00A4265F"/>
    <w:rsid w:val="00A43902"/>
    <w:rsid w:val="00A464F3"/>
    <w:rsid w:val="00A531FF"/>
    <w:rsid w:val="00A542C9"/>
    <w:rsid w:val="00A54604"/>
    <w:rsid w:val="00A56279"/>
    <w:rsid w:val="00A56542"/>
    <w:rsid w:val="00A60962"/>
    <w:rsid w:val="00A61CC9"/>
    <w:rsid w:val="00A65A0B"/>
    <w:rsid w:val="00A764DF"/>
    <w:rsid w:val="00A76E6D"/>
    <w:rsid w:val="00A77928"/>
    <w:rsid w:val="00A8150F"/>
    <w:rsid w:val="00A81F65"/>
    <w:rsid w:val="00A820AE"/>
    <w:rsid w:val="00A84A17"/>
    <w:rsid w:val="00A86F87"/>
    <w:rsid w:val="00A9062A"/>
    <w:rsid w:val="00A90BD5"/>
    <w:rsid w:val="00A92EFD"/>
    <w:rsid w:val="00A9327A"/>
    <w:rsid w:val="00A942CF"/>
    <w:rsid w:val="00A94420"/>
    <w:rsid w:val="00AA0317"/>
    <w:rsid w:val="00AA2158"/>
    <w:rsid w:val="00AA26C5"/>
    <w:rsid w:val="00AA4DE3"/>
    <w:rsid w:val="00AA51FC"/>
    <w:rsid w:val="00AA5B02"/>
    <w:rsid w:val="00AA722F"/>
    <w:rsid w:val="00AA74C6"/>
    <w:rsid w:val="00AB1181"/>
    <w:rsid w:val="00AB2782"/>
    <w:rsid w:val="00AC07F8"/>
    <w:rsid w:val="00AC0BC8"/>
    <w:rsid w:val="00AC296C"/>
    <w:rsid w:val="00AC4CCF"/>
    <w:rsid w:val="00AC699B"/>
    <w:rsid w:val="00AC7677"/>
    <w:rsid w:val="00AC7B29"/>
    <w:rsid w:val="00AD00C3"/>
    <w:rsid w:val="00AD0F5C"/>
    <w:rsid w:val="00AD1963"/>
    <w:rsid w:val="00AD2AD5"/>
    <w:rsid w:val="00AD69A0"/>
    <w:rsid w:val="00AD7C64"/>
    <w:rsid w:val="00AE1986"/>
    <w:rsid w:val="00AE42CD"/>
    <w:rsid w:val="00AE653B"/>
    <w:rsid w:val="00B00D51"/>
    <w:rsid w:val="00B0119A"/>
    <w:rsid w:val="00B0120A"/>
    <w:rsid w:val="00B01541"/>
    <w:rsid w:val="00B01C30"/>
    <w:rsid w:val="00B01CB7"/>
    <w:rsid w:val="00B076A2"/>
    <w:rsid w:val="00B077F5"/>
    <w:rsid w:val="00B10933"/>
    <w:rsid w:val="00B12BD8"/>
    <w:rsid w:val="00B14824"/>
    <w:rsid w:val="00B1489B"/>
    <w:rsid w:val="00B15715"/>
    <w:rsid w:val="00B164D8"/>
    <w:rsid w:val="00B167C6"/>
    <w:rsid w:val="00B16816"/>
    <w:rsid w:val="00B25A04"/>
    <w:rsid w:val="00B272FD"/>
    <w:rsid w:val="00B273A4"/>
    <w:rsid w:val="00B31925"/>
    <w:rsid w:val="00B37506"/>
    <w:rsid w:val="00B412BF"/>
    <w:rsid w:val="00B4136B"/>
    <w:rsid w:val="00B42E02"/>
    <w:rsid w:val="00B455D7"/>
    <w:rsid w:val="00B5199D"/>
    <w:rsid w:val="00B51E91"/>
    <w:rsid w:val="00B528DF"/>
    <w:rsid w:val="00B542D7"/>
    <w:rsid w:val="00B54385"/>
    <w:rsid w:val="00B63003"/>
    <w:rsid w:val="00B63FDB"/>
    <w:rsid w:val="00B64706"/>
    <w:rsid w:val="00B64C4F"/>
    <w:rsid w:val="00B666A5"/>
    <w:rsid w:val="00B713EF"/>
    <w:rsid w:val="00B73C5E"/>
    <w:rsid w:val="00B73DC3"/>
    <w:rsid w:val="00B74995"/>
    <w:rsid w:val="00B81C4F"/>
    <w:rsid w:val="00B83AC8"/>
    <w:rsid w:val="00B9044A"/>
    <w:rsid w:val="00B90BC0"/>
    <w:rsid w:val="00B934EB"/>
    <w:rsid w:val="00B93587"/>
    <w:rsid w:val="00B93CEB"/>
    <w:rsid w:val="00B96D29"/>
    <w:rsid w:val="00B96F57"/>
    <w:rsid w:val="00BA08B8"/>
    <w:rsid w:val="00BA133B"/>
    <w:rsid w:val="00BA1F37"/>
    <w:rsid w:val="00BA2121"/>
    <w:rsid w:val="00BA43FD"/>
    <w:rsid w:val="00BA5A10"/>
    <w:rsid w:val="00BA7042"/>
    <w:rsid w:val="00BA7F93"/>
    <w:rsid w:val="00BB00D6"/>
    <w:rsid w:val="00BB0C59"/>
    <w:rsid w:val="00BB3BB0"/>
    <w:rsid w:val="00BC1477"/>
    <w:rsid w:val="00BC2841"/>
    <w:rsid w:val="00BC781F"/>
    <w:rsid w:val="00BD12E7"/>
    <w:rsid w:val="00BD1938"/>
    <w:rsid w:val="00BD2068"/>
    <w:rsid w:val="00BD4099"/>
    <w:rsid w:val="00BD4F71"/>
    <w:rsid w:val="00BD5621"/>
    <w:rsid w:val="00BE3C8D"/>
    <w:rsid w:val="00BE6138"/>
    <w:rsid w:val="00BE6B2D"/>
    <w:rsid w:val="00BF19A0"/>
    <w:rsid w:val="00BF1E38"/>
    <w:rsid w:val="00BF1F56"/>
    <w:rsid w:val="00BF7CB1"/>
    <w:rsid w:val="00BF7F20"/>
    <w:rsid w:val="00C00898"/>
    <w:rsid w:val="00C01819"/>
    <w:rsid w:val="00C01C9B"/>
    <w:rsid w:val="00C04247"/>
    <w:rsid w:val="00C05ACE"/>
    <w:rsid w:val="00C05E3A"/>
    <w:rsid w:val="00C11638"/>
    <w:rsid w:val="00C151D0"/>
    <w:rsid w:val="00C174FC"/>
    <w:rsid w:val="00C178E1"/>
    <w:rsid w:val="00C218C1"/>
    <w:rsid w:val="00C221C3"/>
    <w:rsid w:val="00C24E23"/>
    <w:rsid w:val="00C25902"/>
    <w:rsid w:val="00C26454"/>
    <w:rsid w:val="00C31229"/>
    <w:rsid w:val="00C320CF"/>
    <w:rsid w:val="00C33C7C"/>
    <w:rsid w:val="00C3544A"/>
    <w:rsid w:val="00C416EE"/>
    <w:rsid w:val="00C420B6"/>
    <w:rsid w:val="00C42514"/>
    <w:rsid w:val="00C449BE"/>
    <w:rsid w:val="00C459C4"/>
    <w:rsid w:val="00C466A3"/>
    <w:rsid w:val="00C467EB"/>
    <w:rsid w:val="00C46AD3"/>
    <w:rsid w:val="00C539A8"/>
    <w:rsid w:val="00C56FDA"/>
    <w:rsid w:val="00C603FF"/>
    <w:rsid w:val="00C60F6B"/>
    <w:rsid w:val="00C62739"/>
    <w:rsid w:val="00C630F8"/>
    <w:rsid w:val="00C63DA6"/>
    <w:rsid w:val="00C63E0A"/>
    <w:rsid w:val="00C64A86"/>
    <w:rsid w:val="00C716E2"/>
    <w:rsid w:val="00C74CCB"/>
    <w:rsid w:val="00C7738C"/>
    <w:rsid w:val="00C82BD9"/>
    <w:rsid w:val="00C82E9B"/>
    <w:rsid w:val="00C839D4"/>
    <w:rsid w:val="00C97976"/>
    <w:rsid w:val="00CA194E"/>
    <w:rsid w:val="00CA3504"/>
    <w:rsid w:val="00CA36B2"/>
    <w:rsid w:val="00CA4018"/>
    <w:rsid w:val="00CB0882"/>
    <w:rsid w:val="00CB1C59"/>
    <w:rsid w:val="00CB6280"/>
    <w:rsid w:val="00CC104C"/>
    <w:rsid w:val="00CC450C"/>
    <w:rsid w:val="00CC52A6"/>
    <w:rsid w:val="00CC57DF"/>
    <w:rsid w:val="00CC7CB4"/>
    <w:rsid w:val="00CD0A80"/>
    <w:rsid w:val="00CD64EA"/>
    <w:rsid w:val="00CE0420"/>
    <w:rsid w:val="00CE10AF"/>
    <w:rsid w:val="00CE16BC"/>
    <w:rsid w:val="00CE1B7C"/>
    <w:rsid w:val="00CE2F86"/>
    <w:rsid w:val="00CE4979"/>
    <w:rsid w:val="00CE507C"/>
    <w:rsid w:val="00CF0172"/>
    <w:rsid w:val="00CF1236"/>
    <w:rsid w:val="00CF143D"/>
    <w:rsid w:val="00CF4476"/>
    <w:rsid w:val="00CF58D6"/>
    <w:rsid w:val="00CF7751"/>
    <w:rsid w:val="00CF7A18"/>
    <w:rsid w:val="00D00E92"/>
    <w:rsid w:val="00D02F9D"/>
    <w:rsid w:val="00D0457A"/>
    <w:rsid w:val="00D06B85"/>
    <w:rsid w:val="00D06BD0"/>
    <w:rsid w:val="00D10469"/>
    <w:rsid w:val="00D1049E"/>
    <w:rsid w:val="00D11BA5"/>
    <w:rsid w:val="00D121ED"/>
    <w:rsid w:val="00D1287A"/>
    <w:rsid w:val="00D130ED"/>
    <w:rsid w:val="00D14E55"/>
    <w:rsid w:val="00D15207"/>
    <w:rsid w:val="00D1584C"/>
    <w:rsid w:val="00D16C7E"/>
    <w:rsid w:val="00D20DC3"/>
    <w:rsid w:val="00D210A2"/>
    <w:rsid w:val="00D21EAB"/>
    <w:rsid w:val="00D2344E"/>
    <w:rsid w:val="00D23FBF"/>
    <w:rsid w:val="00D255E9"/>
    <w:rsid w:val="00D25A3C"/>
    <w:rsid w:val="00D30F80"/>
    <w:rsid w:val="00D31BC5"/>
    <w:rsid w:val="00D37FE9"/>
    <w:rsid w:val="00D420F3"/>
    <w:rsid w:val="00D439DB"/>
    <w:rsid w:val="00D54D71"/>
    <w:rsid w:val="00D56526"/>
    <w:rsid w:val="00D57566"/>
    <w:rsid w:val="00D57964"/>
    <w:rsid w:val="00D57D02"/>
    <w:rsid w:val="00D62F8A"/>
    <w:rsid w:val="00D67E2F"/>
    <w:rsid w:val="00D7163C"/>
    <w:rsid w:val="00D749A4"/>
    <w:rsid w:val="00D75D50"/>
    <w:rsid w:val="00D8192B"/>
    <w:rsid w:val="00D8248C"/>
    <w:rsid w:val="00D83712"/>
    <w:rsid w:val="00D85022"/>
    <w:rsid w:val="00D90CAC"/>
    <w:rsid w:val="00D90DB5"/>
    <w:rsid w:val="00D92DF5"/>
    <w:rsid w:val="00D96BC4"/>
    <w:rsid w:val="00DA1A50"/>
    <w:rsid w:val="00DA348C"/>
    <w:rsid w:val="00DA46FC"/>
    <w:rsid w:val="00DA675D"/>
    <w:rsid w:val="00DA7DE4"/>
    <w:rsid w:val="00DB1532"/>
    <w:rsid w:val="00DB42F6"/>
    <w:rsid w:val="00DB478A"/>
    <w:rsid w:val="00DC025B"/>
    <w:rsid w:val="00DC0FE1"/>
    <w:rsid w:val="00DC1B95"/>
    <w:rsid w:val="00DD04B2"/>
    <w:rsid w:val="00DD07A0"/>
    <w:rsid w:val="00DD2412"/>
    <w:rsid w:val="00DD2A01"/>
    <w:rsid w:val="00DD33E8"/>
    <w:rsid w:val="00DD3B2E"/>
    <w:rsid w:val="00DD4790"/>
    <w:rsid w:val="00DD74BD"/>
    <w:rsid w:val="00DD7734"/>
    <w:rsid w:val="00DD77F0"/>
    <w:rsid w:val="00DF1634"/>
    <w:rsid w:val="00DF1EE0"/>
    <w:rsid w:val="00E02521"/>
    <w:rsid w:val="00E03663"/>
    <w:rsid w:val="00E0518F"/>
    <w:rsid w:val="00E10720"/>
    <w:rsid w:val="00E1180D"/>
    <w:rsid w:val="00E13D49"/>
    <w:rsid w:val="00E142CB"/>
    <w:rsid w:val="00E15B99"/>
    <w:rsid w:val="00E17E54"/>
    <w:rsid w:val="00E20274"/>
    <w:rsid w:val="00E20498"/>
    <w:rsid w:val="00E20DFE"/>
    <w:rsid w:val="00E21248"/>
    <w:rsid w:val="00E218A7"/>
    <w:rsid w:val="00E23B6D"/>
    <w:rsid w:val="00E254B0"/>
    <w:rsid w:val="00E27180"/>
    <w:rsid w:val="00E2794D"/>
    <w:rsid w:val="00E35D1B"/>
    <w:rsid w:val="00E36297"/>
    <w:rsid w:val="00E3694C"/>
    <w:rsid w:val="00E4136C"/>
    <w:rsid w:val="00E4276E"/>
    <w:rsid w:val="00E44D6C"/>
    <w:rsid w:val="00E4575D"/>
    <w:rsid w:val="00E457DC"/>
    <w:rsid w:val="00E5290C"/>
    <w:rsid w:val="00E52ED8"/>
    <w:rsid w:val="00E541E1"/>
    <w:rsid w:val="00E56034"/>
    <w:rsid w:val="00E62CB4"/>
    <w:rsid w:val="00E64909"/>
    <w:rsid w:val="00E67B57"/>
    <w:rsid w:val="00E73A8C"/>
    <w:rsid w:val="00E73FF2"/>
    <w:rsid w:val="00E7429E"/>
    <w:rsid w:val="00E80BF4"/>
    <w:rsid w:val="00E80F2B"/>
    <w:rsid w:val="00E843B1"/>
    <w:rsid w:val="00E84B4F"/>
    <w:rsid w:val="00E90A5B"/>
    <w:rsid w:val="00E91402"/>
    <w:rsid w:val="00E92532"/>
    <w:rsid w:val="00E94D00"/>
    <w:rsid w:val="00E957E5"/>
    <w:rsid w:val="00E97528"/>
    <w:rsid w:val="00E97CFF"/>
    <w:rsid w:val="00EA2F07"/>
    <w:rsid w:val="00EB0B63"/>
    <w:rsid w:val="00EB10F8"/>
    <w:rsid w:val="00EB3C95"/>
    <w:rsid w:val="00EB4DCC"/>
    <w:rsid w:val="00EB60D2"/>
    <w:rsid w:val="00EB62CC"/>
    <w:rsid w:val="00EC0353"/>
    <w:rsid w:val="00EC146F"/>
    <w:rsid w:val="00EC22CE"/>
    <w:rsid w:val="00EC46F4"/>
    <w:rsid w:val="00ED00B7"/>
    <w:rsid w:val="00ED0E30"/>
    <w:rsid w:val="00ED162A"/>
    <w:rsid w:val="00ED7F11"/>
    <w:rsid w:val="00EE138B"/>
    <w:rsid w:val="00EE247F"/>
    <w:rsid w:val="00EE2EAF"/>
    <w:rsid w:val="00EE3EA4"/>
    <w:rsid w:val="00EE4767"/>
    <w:rsid w:val="00EE7965"/>
    <w:rsid w:val="00EF0830"/>
    <w:rsid w:val="00EF0909"/>
    <w:rsid w:val="00EF0F6D"/>
    <w:rsid w:val="00EF6411"/>
    <w:rsid w:val="00EF7A54"/>
    <w:rsid w:val="00F00AE3"/>
    <w:rsid w:val="00F020C7"/>
    <w:rsid w:val="00F04EB9"/>
    <w:rsid w:val="00F066A9"/>
    <w:rsid w:val="00F154A6"/>
    <w:rsid w:val="00F16DCA"/>
    <w:rsid w:val="00F21C47"/>
    <w:rsid w:val="00F21CF3"/>
    <w:rsid w:val="00F22462"/>
    <w:rsid w:val="00F26234"/>
    <w:rsid w:val="00F26D6E"/>
    <w:rsid w:val="00F32EA0"/>
    <w:rsid w:val="00F3532A"/>
    <w:rsid w:val="00F3612C"/>
    <w:rsid w:val="00F42A8D"/>
    <w:rsid w:val="00F44367"/>
    <w:rsid w:val="00F451A7"/>
    <w:rsid w:val="00F46DC3"/>
    <w:rsid w:val="00F47079"/>
    <w:rsid w:val="00F50D4F"/>
    <w:rsid w:val="00F51B1C"/>
    <w:rsid w:val="00F532A7"/>
    <w:rsid w:val="00F53EA4"/>
    <w:rsid w:val="00F54B07"/>
    <w:rsid w:val="00F54F8D"/>
    <w:rsid w:val="00F56627"/>
    <w:rsid w:val="00F57157"/>
    <w:rsid w:val="00F6252B"/>
    <w:rsid w:val="00F64684"/>
    <w:rsid w:val="00F65E45"/>
    <w:rsid w:val="00F67611"/>
    <w:rsid w:val="00F7089B"/>
    <w:rsid w:val="00F71096"/>
    <w:rsid w:val="00F73517"/>
    <w:rsid w:val="00F8171A"/>
    <w:rsid w:val="00F82204"/>
    <w:rsid w:val="00F82926"/>
    <w:rsid w:val="00F84118"/>
    <w:rsid w:val="00F84B47"/>
    <w:rsid w:val="00F84E1D"/>
    <w:rsid w:val="00F85B96"/>
    <w:rsid w:val="00F915B7"/>
    <w:rsid w:val="00F917E4"/>
    <w:rsid w:val="00F93767"/>
    <w:rsid w:val="00F94B5F"/>
    <w:rsid w:val="00F95378"/>
    <w:rsid w:val="00FA04BE"/>
    <w:rsid w:val="00FA0873"/>
    <w:rsid w:val="00FA1CBE"/>
    <w:rsid w:val="00FA2079"/>
    <w:rsid w:val="00FA3D04"/>
    <w:rsid w:val="00FA76D7"/>
    <w:rsid w:val="00FB037D"/>
    <w:rsid w:val="00FB10E4"/>
    <w:rsid w:val="00FB2D05"/>
    <w:rsid w:val="00FB57FF"/>
    <w:rsid w:val="00FB7306"/>
    <w:rsid w:val="00FC0356"/>
    <w:rsid w:val="00FC1393"/>
    <w:rsid w:val="00FC4459"/>
    <w:rsid w:val="00FC5C71"/>
    <w:rsid w:val="00FC5E03"/>
    <w:rsid w:val="00FC73CA"/>
    <w:rsid w:val="00FD06D0"/>
    <w:rsid w:val="00FD150A"/>
    <w:rsid w:val="00FD4206"/>
    <w:rsid w:val="00FD60E2"/>
    <w:rsid w:val="00FD73CA"/>
    <w:rsid w:val="00FE13A9"/>
    <w:rsid w:val="00FE1B11"/>
    <w:rsid w:val="00FE2657"/>
    <w:rsid w:val="00FE3064"/>
    <w:rsid w:val="00FE42EB"/>
    <w:rsid w:val="00FE4CAC"/>
    <w:rsid w:val="00FE7A53"/>
    <w:rsid w:val="00FF0BB3"/>
    <w:rsid w:val="00FF3D6D"/>
    <w:rsid w:val="00FF41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63741">
      <w:bodyDiv w:val="1"/>
      <w:marLeft w:val="0"/>
      <w:marRight w:val="0"/>
      <w:marTop w:val="0"/>
      <w:marBottom w:val="0"/>
      <w:divBdr>
        <w:top w:val="none" w:sz="0" w:space="0" w:color="auto"/>
        <w:left w:val="none" w:sz="0" w:space="0" w:color="auto"/>
        <w:bottom w:val="none" w:sz="0" w:space="0" w:color="auto"/>
        <w:right w:val="none" w:sz="0" w:space="0" w:color="auto"/>
      </w:divBdr>
    </w:div>
    <w:div w:id="114300951">
      <w:bodyDiv w:val="1"/>
      <w:marLeft w:val="0"/>
      <w:marRight w:val="0"/>
      <w:marTop w:val="0"/>
      <w:marBottom w:val="0"/>
      <w:divBdr>
        <w:top w:val="none" w:sz="0" w:space="0" w:color="auto"/>
        <w:left w:val="none" w:sz="0" w:space="0" w:color="auto"/>
        <w:bottom w:val="none" w:sz="0" w:space="0" w:color="auto"/>
        <w:right w:val="none" w:sz="0" w:space="0" w:color="auto"/>
      </w:divBdr>
    </w:div>
    <w:div w:id="132215393">
      <w:bodyDiv w:val="1"/>
      <w:marLeft w:val="0"/>
      <w:marRight w:val="0"/>
      <w:marTop w:val="0"/>
      <w:marBottom w:val="0"/>
      <w:divBdr>
        <w:top w:val="none" w:sz="0" w:space="0" w:color="auto"/>
        <w:left w:val="none" w:sz="0" w:space="0" w:color="auto"/>
        <w:bottom w:val="none" w:sz="0" w:space="0" w:color="auto"/>
        <w:right w:val="none" w:sz="0" w:space="0" w:color="auto"/>
      </w:divBdr>
    </w:div>
    <w:div w:id="182328595">
      <w:bodyDiv w:val="1"/>
      <w:marLeft w:val="0"/>
      <w:marRight w:val="0"/>
      <w:marTop w:val="0"/>
      <w:marBottom w:val="0"/>
      <w:divBdr>
        <w:top w:val="none" w:sz="0" w:space="0" w:color="auto"/>
        <w:left w:val="none" w:sz="0" w:space="0" w:color="auto"/>
        <w:bottom w:val="none" w:sz="0" w:space="0" w:color="auto"/>
        <w:right w:val="none" w:sz="0" w:space="0" w:color="auto"/>
      </w:divBdr>
    </w:div>
    <w:div w:id="309749302">
      <w:bodyDiv w:val="1"/>
      <w:marLeft w:val="0"/>
      <w:marRight w:val="0"/>
      <w:marTop w:val="0"/>
      <w:marBottom w:val="0"/>
      <w:divBdr>
        <w:top w:val="none" w:sz="0" w:space="0" w:color="auto"/>
        <w:left w:val="none" w:sz="0" w:space="0" w:color="auto"/>
        <w:bottom w:val="none" w:sz="0" w:space="0" w:color="auto"/>
        <w:right w:val="none" w:sz="0" w:space="0" w:color="auto"/>
      </w:divBdr>
    </w:div>
    <w:div w:id="314726998">
      <w:bodyDiv w:val="1"/>
      <w:marLeft w:val="0"/>
      <w:marRight w:val="0"/>
      <w:marTop w:val="0"/>
      <w:marBottom w:val="0"/>
      <w:divBdr>
        <w:top w:val="none" w:sz="0" w:space="0" w:color="auto"/>
        <w:left w:val="none" w:sz="0" w:space="0" w:color="auto"/>
        <w:bottom w:val="none" w:sz="0" w:space="0" w:color="auto"/>
        <w:right w:val="none" w:sz="0" w:space="0" w:color="auto"/>
      </w:divBdr>
    </w:div>
    <w:div w:id="366297369">
      <w:bodyDiv w:val="1"/>
      <w:marLeft w:val="0"/>
      <w:marRight w:val="0"/>
      <w:marTop w:val="0"/>
      <w:marBottom w:val="0"/>
      <w:divBdr>
        <w:top w:val="none" w:sz="0" w:space="0" w:color="auto"/>
        <w:left w:val="none" w:sz="0" w:space="0" w:color="auto"/>
        <w:bottom w:val="none" w:sz="0" w:space="0" w:color="auto"/>
        <w:right w:val="none" w:sz="0" w:space="0" w:color="auto"/>
      </w:divBdr>
    </w:div>
    <w:div w:id="375006707">
      <w:bodyDiv w:val="1"/>
      <w:marLeft w:val="0"/>
      <w:marRight w:val="0"/>
      <w:marTop w:val="0"/>
      <w:marBottom w:val="0"/>
      <w:divBdr>
        <w:top w:val="none" w:sz="0" w:space="0" w:color="auto"/>
        <w:left w:val="none" w:sz="0" w:space="0" w:color="auto"/>
        <w:bottom w:val="none" w:sz="0" w:space="0" w:color="auto"/>
        <w:right w:val="none" w:sz="0" w:space="0" w:color="auto"/>
      </w:divBdr>
    </w:div>
    <w:div w:id="419255535">
      <w:bodyDiv w:val="1"/>
      <w:marLeft w:val="0"/>
      <w:marRight w:val="0"/>
      <w:marTop w:val="0"/>
      <w:marBottom w:val="0"/>
      <w:divBdr>
        <w:top w:val="none" w:sz="0" w:space="0" w:color="auto"/>
        <w:left w:val="none" w:sz="0" w:space="0" w:color="auto"/>
        <w:bottom w:val="none" w:sz="0" w:space="0" w:color="auto"/>
        <w:right w:val="none" w:sz="0" w:space="0" w:color="auto"/>
      </w:divBdr>
    </w:div>
    <w:div w:id="612059482">
      <w:bodyDiv w:val="1"/>
      <w:marLeft w:val="0"/>
      <w:marRight w:val="0"/>
      <w:marTop w:val="0"/>
      <w:marBottom w:val="0"/>
      <w:divBdr>
        <w:top w:val="none" w:sz="0" w:space="0" w:color="auto"/>
        <w:left w:val="none" w:sz="0" w:space="0" w:color="auto"/>
        <w:bottom w:val="none" w:sz="0" w:space="0" w:color="auto"/>
        <w:right w:val="none" w:sz="0" w:space="0" w:color="auto"/>
      </w:divBdr>
    </w:div>
    <w:div w:id="819275758">
      <w:bodyDiv w:val="1"/>
      <w:marLeft w:val="0"/>
      <w:marRight w:val="0"/>
      <w:marTop w:val="0"/>
      <w:marBottom w:val="0"/>
      <w:divBdr>
        <w:top w:val="none" w:sz="0" w:space="0" w:color="auto"/>
        <w:left w:val="none" w:sz="0" w:space="0" w:color="auto"/>
        <w:bottom w:val="none" w:sz="0" w:space="0" w:color="auto"/>
        <w:right w:val="none" w:sz="0" w:space="0" w:color="auto"/>
      </w:divBdr>
    </w:div>
    <w:div w:id="1389916602">
      <w:bodyDiv w:val="1"/>
      <w:marLeft w:val="0"/>
      <w:marRight w:val="0"/>
      <w:marTop w:val="0"/>
      <w:marBottom w:val="0"/>
      <w:divBdr>
        <w:top w:val="none" w:sz="0" w:space="0" w:color="auto"/>
        <w:left w:val="none" w:sz="0" w:space="0" w:color="auto"/>
        <w:bottom w:val="none" w:sz="0" w:space="0" w:color="auto"/>
        <w:right w:val="none" w:sz="0" w:space="0" w:color="auto"/>
      </w:divBdr>
    </w:div>
    <w:div w:id="1479418541">
      <w:bodyDiv w:val="1"/>
      <w:marLeft w:val="0"/>
      <w:marRight w:val="0"/>
      <w:marTop w:val="0"/>
      <w:marBottom w:val="0"/>
      <w:divBdr>
        <w:top w:val="none" w:sz="0" w:space="0" w:color="auto"/>
        <w:left w:val="none" w:sz="0" w:space="0" w:color="auto"/>
        <w:bottom w:val="none" w:sz="0" w:space="0" w:color="auto"/>
        <w:right w:val="none" w:sz="0" w:space="0" w:color="auto"/>
      </w:divBdr>
    </w:div>
    <w:div w:id="1632590444">
      <w:bodyDiv w:val="1"/>
      <w:marLeft w:val="0"/>
      <w:marRight w:val="0"/>
      <w:marTop w:val="0"/>
      <w:marBottom w:val="0"/>
      <w:divBdr>
        <w:top w:val="none" w:sz="0" w:space="0" w:color="auto"/>
        <w:left w:val="none" w:sz="0" w:space="0" w:color="auto"/>
        <w:bottom w:val="none" w:sz="0" w:space="0" w:color="auto"/>
        <w:right w:val="none" w:sz="0" w:space="0" w:color="auto"/>
      </w:divBdr>
    </w:div>
    <w:div w:id="1640497540">
      <w:bodyDiv w:val="1"/>
      <w:marLeft w:val="0"/>
      <w:marRight w:val="0"/>
      <w:marTop w:val="0"/>
      <w:marBottom w:val="0"/>
      <w:divBdr>
        <w:top w:val="none" w:sz="0" w:space="0" w:color="auto"/>
        <w:left w:val="none" w:sz="0" w:space="0" w:color="auto"/>
        <w:bottom w:val="none" w:sz="0" w:space="0" w:color="auto"/>
        <w:right w:val="none" w:sz="0" w:space="0" w:color="auto"/>
      </w:divBdr>
    </w:div>
    <w:div w:id="1690986460">
      <w:bodyDiv w:val="1"/>
      <w:marLeft w:val="0"/>
      <w:marRight w:val="0"/>
      <w:marTop w:val="0"/>
      <w:marBottom w:val="0"/>
      <w:divBdr>
        <w:top w:val="none" w:sz="0" w:space="0" w:color="auto"/>
        <w:left w:val="none" w:sz="0" w:space="0" w:color="auto"/>
        <w:bottom w:val="none" w:sz="0" w:space="0" w:color="auto"/>
        <w:right w:val="none" w:sz="0" w:space="0" w:color="auto"/>
      </w:divBdr>
    </w:div>
    <w:div w:id="1708600935">
      <w:bodyDiv w:val="1"/>
      <w:marLeft w:val="0"/>
      <w:marRight w:val="0"/>
      <w:marTop w:val="0"/>
      <w:marBottom w:val="0"/>
      <w:divBdr>
        <w:top w:val="none" w:sz="0" w:space="0" w:color="auto"/>
        <w:left w:val="none" w:sz="0" w:space="0" w:color="auto"/>
        <w:bottom w:val="none" w:sz="0" w:space="0" w:color="auto"/>
        <w:right w:val="none" w:sz="0" w:space="0" w:color="auto"/>
      </w:divBdr>
    </w:div>
    <w:div w:id="1716737383">
      <w:bodyDiv w:val="1"/>
      <w:marLeft w:val="0"/>
      <w:marRight w:val="0"/>
      <w:marTop w:val="0"/>
      <w:marBottom w:val="0"/>
      <w:divBdr>
        <w:top w:val="none" w:sz="0" w:space="0" w:color="auto"/>
        <w:left w:val="none" w:sz="0" w:space="0" w:color="auto"/>
        <w:bottom w:val="none" w:sz="0" w:space="0" w:color="auto"/>
        <w:right w:val="none" w:sz="0" w:space="0" w:color="auto"/>
      </w:divBdr>
    </w:div>
    <w:div w:id="1727795624">
      <w:bodyDiv w:val="1"/>
      <w:marLeft w:val="0"/>
      <w:marRight w:val="0"/>
      <w:marTop w:val="0"/>
      <w:marBottom w:val="0"/>
      <w:divBdr>
        <w:top w:val="none" w:sz="0" w:space="0" w:color="auto"/>
        <w:left w:val="none" w:sz="0" w:space="0" w:color="auto"/>
        <w:bottom w:val="none" w:sz="0" w:space="0" w:color="auto"/>
        <w:right w:val="none" w:sz="0" w:space="0" w:color="auto"/>
      </w:divBdr>
    </w:div>
    <w:div w:id="1738554841">
      <w:bodyDiv w:val="1"/>
      <w:marLeft w:val="0"/>
      <w:marRight w:val="0"/>
      <w:marTop w:val="0"/>
      <w:marBottom w:val="0"/>
      <w:divBdr>
        <w:top w:val="none" w:sz="0" w:space="0" w:color="auto"/>
        <w:left w:val="none" w:sz="0" w:space="0" w:color="auto"/>
        <w:bottom w:val="none" w:sz="0" w:space="0" w:color="auto"/>
        <w:right w:val="none" w:sz="0" w:space="0" w:color="auto"/>
      </w:divBdr>
    </w:div>
    <w:div w:id="1818911017">
      <w:bodyDiv w:val="1"/>
      <w:marLeft w:val="0"/>
      <w:marRight w:val="0"/>
      <w:marTop w:val="0"/>
      <w:marBottom w:val="0"/>
      <w:divBdr>
        <w:top w:val="none" w:sz="0" w:space="0" w:color="auto"/>
        <w:left w:val="none" w:sz="0" w:space="0" w:color="auto"/>
        <w:bottom w:val="none" w:sz="0" w:space="0" w:color="auto"/>
        <w:right w:val="none" w:sz="0" w:space="0" w:color="auto"/>
      </w:divBdr>
    </w:div>
    <w:div w:id="1846702185">
      <w:bodyDiv w:val="1"/>
      <w:marLeft w:val="0"/>
      <w:marRight w:val="0"/>
      <w:marTop w:val="0"/>
      <w:marBottom w:val="0"/>
      <w:divBdr>
        <w:top w:val="none" w:sz="0" w:space="0" w:color="auto"/>
        <w:left w:val="none" w:sz="0" w:space="0" w:color="auto"/>
        <w:bottom w:val="none" w:sz="0" w:space="0" w:color="auto"/>
        <w:right w:val="none" w:sz="0" w:space="0" w:color="auto"/>
      </w:divBdr>
    </w:div>
    <w:div w:id="1864632976">
      <w:bodyDiv w:val="1"/>
      <w:marLeft w:val="0"/>
      <w:marRight w:val="0"/>
      <w:marTop w:val="0"/>
      <w:marBottom w:val="0"/>
      <w:divBdr>
        <w:top w:val="none" w:sz="0" w:space="0" w:color="auto"/>
        <w:left w:val="none" w:sz="0" w:space="0" w:color="auto"/>
        <w:bottom w:val="none" w:sz="0" w:space="0" w:color="auto"/>
        <w:right w:val="none" w:sz="0" w:space="0" w:color="auto"/>
      </w:divBdr>
    </w:div>
    <w:div w:id="1894540405">
      <w:bodyDiv w:val="1"/>
      <w:marLeft w:val="0"/>
      <w:marRight w:val="0"/>
      <w:marTop w:val="0"/>
      <w:marBottom w:val="0"/>
      <w:divBdr>
        <w:top w:val="none" w:sz="0" w:space="0" w:color="auto"/>
        <w:left w:val="none" w:sz="0" w:space="0" w:color="auto"/>
        <w:bottom w:val="none" w:sz="0" w:space="0" w:color="auto"/>
        <w:right w:val="none" w:sz="0" w:space="0" w:color="auto"/>
      </w:divBdr>
    </w:div>
    <w:div w:id="1988900422">
      <w:bodyDiv w:val="1"/>
      <w:marLeft w:val="0"/>
      <w:marRight w:val="0"/>
      <w:marTop w:val="0"/>
      <w:marBottom w:val="0"/>
      <w:divBdr>
        <w:top w:val="none" w:sz="0" w:space="0" w:color="auto"/>
        <w:left w:val="none" w:sz="0" w:space="0" w:color="auto"/>
        <w:bottom w:val="none" w:sz="0" w:space="0" w:color="auto"/>
        <w:right w:val="none" w:sz="0" w:space="0" w:color="auto"/>
      </w:divBdr>
    </w:div>
    <w:div w:id="207207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Motions/Hearing.html?tmp" TargetMode="Externa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tbdMrkt"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footer" Target="footer2.xml"/><Relationship Id="rId29" Type="http://schemas.openxmlformats.org/officeDocument/2006/relationships/hyperlink" Target="https://textbookdiscrimination.com/Shop/?tbdS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hop/?tbdMrkt"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Sell/Templates?tbdMrkt" TargetMode="External"/><Relationship Id="rId28" Type="http://schemas.openxmlformats.org/officeDocument/2006/relationships/hyperlink" Target="https://textbookdiscrimination.com/Sell/Templates?tbdMrkt" TargetMode="External"/><Relationship Id="rId10" Type="http://schemas.openxmlformats.org/officeDocument/2006/relationships/image" Target="media/image1.png"/><Relationship Id="rId19" Type="http://schemas.openxmlformats.org/officeDocument/2006/relationships/header" Target="header1.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Buy/Templates/?tbdMrkt" TargetMode="External"/><Relationship Id="rId27" Type="http://schemas.openxmlformats.org/officeDocument/2006/relationships/hyperlink" Target="https://textbookdiscrimination.com/Buy/Templates/?tbdMrkt"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TextBookDiscrimination.com"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BD3397622E749F0BE23C6CEA5D22822"/>
        <w:category>
          <w:name w:val="General"/>
          <w:gallery w:val="placeholder"/>
        </w:category>
        <w:types>
          <w:type w:val="bbPlcHdr"/>
        </w:types>
        <w:behaviors>
          <w:behavior w:val="content"/>
        </w:behaviors>
        <w:guid w:val="{3D9272C4-3C1B-4E06-8CC8-FAF6ED2D9517}"/>
      </w:docPartPr>
      <w:docPartBody>
        <w:p w:rsidR="003D0C99" w:rsidRDefault="003D0C99">
          <w:r w:rsidRPr="00F1064D">
            <w:rPr>
              <w:rStyle w:val="PlaceholderText"/>
            </w:rPr>
            <w:t>[Comments]</w:t>
          </w:r>
        </w:p>
      </w:docPartBody>
    </w:docPart>
    <w:docPart>
      <w:docPartPr>
        <w:name w:val="CA8FECFE335D4540AF69E4EFCF246EA4"/>
        <w:category>
          <w:name w:val="General"/>
          <w:gallery w:val="placeholder"/>
        </w:category>
        <w:types>
          <w:type w:val="bbPlcHdr"/>
        </w:types>
        <w:behaviors>
          <w:behavior w:val="content"/>
        </w:behaviors>
        <w:guid w:val="{0BF53DBC-A974-4BC0-8402-69BA22204DC6}"/>
      </w:docPartPr>
      <w:docPartBody>
        <w:p w:rsidR="00090B45" w:rsidRDefault="00DF143C" w:rsidP="00DF143C">
          <w:pPr>
            <w:pStyle w:val="CA8FECFE335D4540AF69E4EFCF246EA4"/>
          </w:pPr>
          <w:r w:rsidRPr="00722FDA">
            <w:rPr>
              <w:rStyle w:val="PlaceholderText"/>
            </w:rPr>
            <w:t>[Title]</w:t>
          </w:r>
        </w:p>
      </w:docPartBody>
    </w:docPart>
    <w:docPart>
      <w:docPartPr>
        <w:name w:val="38CABBB8FEAF48ADBFC83EA9EBB0F660"/>
        <w:category>
          <w:name w:val="General"/>
          <w:gallery w:val="placeholder"/>
        </w:category>
        <w:types>
          <w:type w:val="bbPlcHdr"/>
        </w:types>
        <w:behaviors>
          <w:behavior w:val="content"/>
        </w:behaviors>
        <w:guid w:val="{CAEA30E8-C963-4CB2-A02B-A1E791549B80}"/>
      </w:docPartPr>
      <w:docPartBody>
        <w:p w:rsidR="00090B45" w:rsidRDefault="00DF143C" w:rsidP="00DF143C">
          <w:pPr>
            <w:pStyle w:val="38CABBB8FEAF48ADBFC83EA9EBB0F660"/>
          </w:pPr>
          <w:r w:rsidRPr="00722FDA">
            <w:rPr>
              <w:rStyle w:val="PlaceholderText"/>
            </w:rPr>
            <w:t>[Publish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10A"/>
    <w:rsid w:val="00090B45"/>
    <w:rsid w:val="000B210A"/>
    <w:rsid w:val="0031382D"/>
    <w:rsid w:val="003D0C99"/>
    <w:rsid w:val="003D500E"/>
    <w:rsid w:val="004F33AC"/>
    <w:rsid w:val="0061730B"/>
    <w:rsid w:val="006A31A7"/>
    <w:rsid w:val="006B319B"/>
    <w:rsid w:val="0083770E"/>
    <w:rsid w:val="00863CF8"/>
    <w:rsid w:val="00910697"/>
    <w:rsid w:val="00A11ECF"/>
    <w:rsid w:val="00A22659"/>
    <w:rsid w:val="00AC76EC"/>
    <w:rsid w:val="00B11A75"/>
    <w:rsid w:val="00DF143C"/>
    <w:rsid w:val="00F640BD"/>
    <w:rsid w:val="00FB4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10A"/>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F143C"/>
    <w:rPr>
      <w:color w:val="808080"/>
    </w:rPr>
  </w:style>
  <w:style w:type="paragraph" w:customStyle="1" w:styleId="672AFF162ECC4E99BEAFAB21CC61BB24">
    <w:name w:val="672AFF162ECC4E99BEAFAB21CC61BB24"/>
    <w:rsid w:val="004F33AC"/>
  </w:style>
  <w:style w:type="paragraph" w:customStyle="1" w:styleId="4EF6FE3A44DD46DBB55AB3040D1B7FD3">
    <w:name w:val="4EF6FE3A44DD46DBB55AB3040D1B7FD3"/>
    <w:rsid w:val="004F33AC"/>
  </w:style>
  <w:style w:type="paragraph" w:customStyle="1" w:styleId="EED8B26E1BC84CCE89F839804CB4B2D0">
    <w:name w:val="EED8B26E1BC84CCE89F839804CB4B2D0"/>
    <w:rsid w:val="004F33AC"/>
  </w:style>
  <w:style w:type="paragraph" w:customStyle="1" w:styleId="CA8FECFE335D4540AF69E4EFCF246EA4">
    <w:name w:val="CA8FECFE335D4540AF69E4EFCF246EA4"/>
    <w:rsid w:val="00DF143C"/>
  </w:style>
  <w:style w:type="paragraph" w:customStyle="1" w:styleId="38CABBB8FEAF48ADBFC83EA9EBB0F660">
    <w:name w:val="38CABBB8FEAF48ADBFC83EA9EBB0F660"/>
    <w:rsid w:val="00DF143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[M]/[D]/[YYYY]</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4n_Motion_012_TelephonicConference.dotx</Template>
  <TotalTime>21</TotalTime>
  <Pages>14</Pages>
  <Words>1477</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Telephonic Conference</vt:lpstr>
    </vt:vector>
  </TitlesOfParts>
  <Company/>
  <LinksUpToDate>false</LinksUpToDate>
  <CharactersWithSpaces>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Telephonic Conference</dc:title>
  <dc:subject/>
  <dc:creator>®TextBookDiscrimination.com</dc:creator>
  <cp:keywords/>
  <dc:description>0.370</dc:description>
  <cp:lastModifiedBy>THNK</cp:lastModifiedBy>
  <cp:revision>8</cp:revision>
  <cp:lastPrinted>2021-07-02T14:24:00Z</cp:lastPrinted>
  <dcterms:created xsi:type="dcterms:W3CDTF">2021-07-02T14:04:00Z</dcterms:created>
  <dcterms:modified xsi:type="dcterms:W3CDTF">2025-02-07T23:06:00Z</dcterms:modified>
</cp:coreProperties>
</file>