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FBBBC" w14:textId="77777777" w:rsidR="00EB1527" w:rsidRPr="004D7AA6" w:rsidRDefault="00EB1527" w:rsidP="00EB1527">
      <w:pPr>
        <w:pStyle w:val="Default"/>
        <w:jc w:val="center"/>
        <w:rPr>
          <w:rFonts w:ascii="Courier New" w:hAnsi="Courier New" w:cs="Courier New"/>
          <w:bCs/>
        </w:rPr>
      </w:pPr>
      <w:bookmarkStart w:id="0" w:name="_Hlk513535905"/>
      <w:r>
        <w:rPr>
          <w:rFonts w:ascii="Courier New" w:hAnsi="Courier New" w:cs="Courier New"/>
          <w:bCs/>
        </w:rPr>
        <w:t>UNITED STATES DISTRICT COURT</w:t>
      </w:r>
    </w:p>
    <w:p w14:paraId="6111C7F4" w14:textId="77777777" w:rsidR="00EB1527" w:rsidRPr="004D7AA6" w:rsidRDefault="00EB1527" w:rsidP="00387C4F">
      <w:pPr>
        <w:pStyle w:val="Default"/>
        <w:spacing w:after="240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MIDDLE DISTRICT OF FLORIDA, JACKSONVILLE DIVISION</w:t>
      </w: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361"/>
        <w:gridCol w:w="2339"/>
        <w:gridCol w:w="2340"/>
      </w:tblGrid>
      <w:tr w:rsidR="00EB1527" w:rsidRPr="00602568" w14:paraId="665E7A1E" w14:textId="77777777" w:rsidTr="00584948">
        <w:trPr>
          <w:trHeight w:val="504"/>
          <w:jc w:val="center"/>
        </w:trPr>
        <w:tc>
          <w:tcPr>
            <w:tcW w:w="4320" w:type="dxa"/>
          </w:tcPr>
          <w:p w14:paraId="232A7049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ELIAS</w:t>
            </w:r>
            <w:r>
              <w:rPr>
                <w:rFonts w:ascii="Courier New" w:hAnsi="Courier New" w:cs="Courier New"/>
              </w:rPr>
              <w:t xml:space="preserve"> </w:t>
            </w:r>
            <w:r w:rsidRPr="00602568">
              <w:rPr>
                <w:rFonts w:ascii="Courier New" w:hAnsi="Courier New" w:cs="Courier New"/>
              </w:rPr>
              <w:t>MAKERE,</w:t>
            </w:r>
            <w:r>
              <w:rPr>
                <w:rFonts w:ascii="Courier New" w:hAnsi="Courier New" w:cs="Courier New"/>
              </w:rPr>
              <w:t xml:space="preserve"> FSA, MAAA</w:t>
            </w:r>
          </w:p>
        </w:tc>
        <w:tc>
          <w:tcPr>
            <w:tcW w:w="361" w:type="dxa"/>
            <w:vAlign w:val="center"/>
          </w:tcPr>
          <w:p w14:paraId="2E227305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7AA350C4" w14:textId="77777777" w:rsidR="00EB1527" w:rsidRPr="00F917E4" w:rsidRDefault="00EB1527" w:rsidP="00584948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EB1527" w:rsidRPr="00602568" w14:paraId="4DB108C7" w14:textId="77777777" w:rsidTr="00584948">
        <w:trPr>
          <w:trHeight w:val="504"/>
          <w:jc w:val="center"/>
        </w:trPr>
        <w:tc>
          <w:tcPr>
            <w:tcW w:w="4320" w:type="dxa"/>
            <w:vAlign w:val="center"/>
          </w:tcPr>
          <w:p w14:paraId="517FC81C" w14:textId="77777777" w:rsidR="00EB1527" w:rsidRPr="00602568" w:rsidRDefault="00EB1527" w:rsidP="0058494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2E2CB3A3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3F4496A" w14:textId="77777777" w:rsidR="00EB1527" w:rsidRPr="00561300" w:rsidRDefault="00EB1527" w:rsidP="00584948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 w:rsidRPr="00561300">
              <w:rPr>
                <w:rFonts w:ascii="Courier New" w:hAnsi="Courier New" w:cs="Courier New"/>
                <w:b/>
              </w:rPr>
              <w:t>3:20-cv-00905-MMH-</w:t>
            </w:r>
            <w:r>
              <w:rPr>
                <w:rFonts w:ascii="Courier New" w:hAnsi="Courier New" w:cs="Courier New"/>
                <w:b/>
              </w:rPr>
              <w:t>LLL</w:t>
            </w:r>
          </w:p>
        </w:tc>
      </w:tr>
      <w:tr w:rsidR="00EB1527" w:rsidRPr="00602568" w14:paraId="745C5DE7" w14:textId="77777777" w:rsidTr="00584948">
        <w:trPr>
          <w:trHeight w:val="504"/>
          <w:jc w:val="center"/>
        </w:trPr>
        <w:tc>
          <w:tcPr>
            <w:tcW w:w="4320" w:type="dxa"/>
          </w:tcPr>
          <w:p w14:paraId="1BAA86A6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7FC454D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23FB8140" w14:textId="77777777" w:rsidR="00EB1527" w:rsidRPr="00F915B7" w:rsidRDefault="00EB1527" w:rsidP="00584948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029A4BD8" w14:textId="77777777" w:rsidR="00EB1527" w:rsidRPr="00F915B7" w:rsidRDefault="00EB1527" w:rsidP="00584948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EB1527" w:rsidRPr="00602568" w14:paraId="3A60021C" w14:textId="77777777" w:rsidTr="00584948">
        <w:trPr>
          <w:trHeight w:val="504"/>
          <w:jc w:val="center"/>
        </w:trPr>
        <w:tc>
          <w:tcPr>
            <w:tcW w:w="4320" w:type="dxa"/>
          </w:tcPr>
          <w:p w14:paraId="168B6F38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7E366AF7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08B28BB5" w14:textId="77777777" w:rsidR="00EB1527" w:rsidRPr="00602568" w:rsidRDefault="00EB1527" w:rsidP="00584948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44A6498A" w14:textId="77777777" w:rsidR="00EB1527" w:rsidRPr="00602568" w:rsidRDefault="00EB1527" w:rsidP="00584948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EB1527" w:rsidRPr="00602568" w14:paraId="207D187B" w14:textId="77777777" w:rsidTr="00584948">
        <w:trPr>
          <w:trHeight w:val="504"/>
          <w:jc w:val="center"/>
        </w:trPr>
        <w:tc>
          <w:tcPr>
            <w:tcW w:w="4320" w:type="dxa"/>
          </w:tcPr>
          <w:p w14:paraId="103DB0E2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9B7973C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3319711" w14:textId="77777777" w:rsidR="00EB1527" w:rsidRPr="00602568" w:rsidRDefault="00EB1527" w:rsidP="00584948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EB1527" w:rsidRPr="00602568" w14:paraId="4ACBB8A4" w14:textId="77777777" w:rsidTr="00584948">
        <w:trPr>
          <w:trHeight w:val="504"/>
          <w:jc w:val="center"/>
        </w:trPr>
        <w:tc>
          <w:tcPr>
            <w:tcW w:w="4320" w:type="dxa"/>
          </w:tcPr>
          <w:p w14:paraId="7A20EE17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ALLSTATE</w:t>
            </w:r>
            <w:r>
              <w:rPr>
                <w:rFonts w:ascii="Courier New" w:hAnsi="Courier New" w:cs="Courier New"/>
              </w:rPr>
              <w:t xml:space="preserve"> INSURANCE COMPANY</w:t>
            </w:r>
            <w:r w:rsidRPr="00602568">
              <w:rPr>
                <w:rFonts w:ascii="Courier New" w:hAnsi="Courier New" w:cs="Courier New"/>
              </w:rPr>
              <w:t>,</w:t>
            </w:r>
          </w:p>
        </w:tc>
        <w:tc>
          <w:tcPr>
            <w:tcW w:w="361" w:type="dxa"/>
            <w:vAlign w:val="center"/>
          </w:tcPr>
          <w:p w14:paraId="5C5ADD2B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4E39B5B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EB1527" w:rsidRPr="00602568" w14:paraId="080719B8" w14:textId="77777777" w:rsidTr="00584948">
        <w:trPr>
          <w:trHeight w:val="504"/>
          <w:jc w:val="center"/>
        </w:trPr>
        <w:tc>
          <w:tcPr>
            <w:tcW w:w="4320" w:type="dxa"/>
            <w:vAlign w:val="center"/>
          </w:tcPr>
          <w:p w14:paraId="04774978" w14:textId="77777777" w:rsidR="00EB1527" w:rsidRPr="00602568" w:rsidRDefault="00EB1527" w:rsidP="0058494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6F4A248F" w14:textId="77777777" w:rsidR="00EB1527" w:rsidRPr="00602568" w:rsidRDefault="00EB1527" w:rsidP="0058494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A6962FC" w14:textId="77777777" w:rsidR="00EB1527" w:rsidRPr="00602568" w:rsidRDefault="00EB1527" w:rsidP="00584948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137255DA" w14:textId="77777777" w:rsidR="00EB1527" w:rsidRDefault="00EB1527" w:rsidP="00EB1527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EB1527" w14:paraId="5223983D" w14:textId="77777777" w:rsidTr="00584948">
        <w:trPr>
          <w:trHeight w:val="1080"/>
          <w:jc w:val="center"/>
        </w:trPr>
        <w:tc>
          <w:tcPr>
            <w:tcW w:w="9720" w:type="dxa"/>
            <w:vAlign w:val="center"/>
          </w:tcPr>
          <w:p w14:paraId="0C1A42A3" w14:textId="77777777" w:rsidR="00DC0E03" w:rsidRDefault="00EB1527" w:rsidP="00584948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NON-PARTY’S </w:t>
            </w:r>
            <w:r w:rsidR="00DC0E03">
              <w:rPr>
                <w:b/>
                <w:bCs/>
                <w:sz w:val="28"/>
                <w:szCs w:val="28"/>
              </w:rPr>
              <w:t>AFFIDAVIT</w:t>
            </w:r>
          </w:p>
          <w:p w14:paraId="245453E7" w14:textId="390A44C2" w:rsidR="00EB1527" w:rsidRPr="004158D8" w:rsidRDefault="00DC0E03" w:rsidP="00584948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 SUPPORT</w:t>
            </w:r>
            <w:r w:rsidR="00EB1527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OF PLAINTIFF’S CONSTITUTIONAL CHALLENGE</w:t>
            </w:r>
          </w:p>
        </w:tc>
      </w:tr>
    </w:tbl>
    <w:p w14:paraId="3A943567" w14:textId="2701ED4A" w:rsidR="00EB1527" w:rsidRPr="00DF19C0" w:rsidRDefault="00EB1527" w:rsidP="00EB1527">
      <w:pPr>
        <w:pStyle w:val="Default"/>
        <w:spacing w:before="240" w:line="480" w:lineRule="auto"/>
        <w:ind w:firstLine="720"/>
        <w:jc w:val="both"/>
        <w:rPr>
          <w:rFonts w:ascii="Century Schoolbook" w:hAnsi="Century Schoolbook" w:cs="Courier New"/>
          <w:sz w:val="28"/>
          <w:szCs w:val="28"/>
        </w:rPr>
      </w:pPr>
      <w:r w:rsidRPr="00DF19C0">
        <w:rPr>
          <w:rFonts w:ascii="Century Schoolbook" w:hAnsi="Century Schoolbook" w:cs="Courier New"/>
          <w:sz w:val="28"/>
          <w:szCs w:val="28"/>
        </w:rPr>
        <w:t xml:space="preserve">Non-Party, </w:t>
      </w:r>
      <w:r>
        <w:rPr>
          <w:rFonts w:ascii="Century Schoolbook" w:hAnsi="Century Schoolbook" w:cs="Courier New"/>
          <w:sz w:val="28"/>
          <w:szCs w:val="28"/>
        </w:rPr>
        <w:t>[</w:t>
      </w:r>
      <w:proofErr w:type="spellStart"/>
      <w:r>
        <w:rPr>
          <w:rFonts w:ascii="Century Schoolbook" w:hAnsi="Century Schoolbook" w:cs="Courier New"/>
          <w:sz w:val="28"/>
          <w:szCs w:val="28"/>
        </w:rPr>
        <w:t>persNm</w:t>
      </w:r>
      <w:proofErr w:type="spellEnd"/>
      <w:r>
        <w:rPr>
          <w:rFonts w:ascii="Century Schoolbook" w:hAnsi="Century Schoolbook" w:cs="Courier New"/>
          <w:sz w:val="28"/>
          <w:szCs w:val="28"/>
        </w:rPr>
        <w:t xml:space="preserve">] </w:t>
      </w:r>
      <w:r w:rsidRPr="00DF19C0">
        <w:rPr>
          <w:rFonts w:ascii="Century Schoolbook" w:hAnsi="Century Schoolbook" w:cs="Courier New"/>
          <w:sz w:val="28"/>
          <w:szCs w:val="28"/>
        </w:rPr>
        <w:t xml:space="preserve">on this </w:t>
      </w:r>
      <w:r>
        <w:rPr>
          <w:rFonts w:ascii="Century Schoolbook" w:hAnsi="Century Schoolbook" w:cs="Courier New"/>
          <w:sz w:val="28"/>
          <w:szCs w:val="28"/>
        </w:rPr>
        <w:t>[DD]</w:t>
      </w:r>
      <w:proofErr w:type="spellStart"/>
      <w:r w:rsidRPr="00DF19C0">
        <w:rPr>
          <w:rFonts w:ascii="Century Schoolbook" w:hAnsi="Century Schoolbook" w:cs="Courier New"/>
          <w:sz w:val="28"/>
          <w:szCs w:val="28"/>
          <w:vertAlign w:val="superscript"/>
        </w:rPr>
        <w:t>th</w:t>
      </w:r>
      <w:proofErr w:type="spellEnd"/>
      <w:r w:rsidRPr="00DF19C0">
        <w:rPr>
          <w:rFonts w:ascii="Century Schoolbook" w:hAnsi="Century Schoolbook" w:cs="Courier New"/>
          <w:sz w:val="28"/>
          <w:szCs w:val="28"/>
        </w:rPr>
        <w:t xml:space="preserve"> day of </w:t>
      </w:r>
      <w:r>
        <w:rPr>
          <w:rFonts w:ascii="Century Schoolbook" w:hAnsi="Century Schoolbook" w:cs="Courier New"/>
          <w:sz w:val="28"/>
          <w:szCs w:val="28"/>
        </w:rPr>
        <w:t>[MMMM] [YYYY]</w:t>
      </w:r>
      <w:r w:rsidRPr="00DF19C0">
        <w:rPr>
          <w:rFonts w:ascii="Century Schoolbook" w:hAnsi="Century Schoolbook" w:cs="Courier New"/>
          <w:sz w:val="28"/>
          <w:szCs w:val="28"/>
        </w:rPr>
        <w:t>, respectfully asks this Honorable Judge to</w:t>
      </w:r>
      <w:r w:rsidR="00DC0E03">
        <w:rPr>
          <w:rFonts w:ascii="Century Schoolbook" w:hAnsi="Century Schoolbook" w:cs="Courier New"/>
          <w:sz w:val="28"/>
          <w:szCs w:val="28"/>
        </w:rPr>
        <w:t>: (a)</w:t>
      </w:r>
      <w:r w:rsidRPr="00DF19C0">
        <w:rPr>
          <w:rFonts w:ascii="Century Schoolbook" w:hAnsi="Century Schoolbook" w:cs="Courier New"/>
          <w:sz w:val="28"/>
          <w:szCs w:val="28"/>
        </w:rPr>
        <w:t xml:space="preserve"> give Plaintiff a full &amp; fair opportunity to litigate his case</w:t>
      </w:r>
      <w:r w:rsidR="00DC0E03">
        <w:rPr>
          <w:rFonts w:ascii="Century Schoolbook" w:hAnsi="Century Schoolbook" w:cs="Courier New"/>
          <w:sz w:val="28"/>
          <w:szCs w:val="28"/>
        </w:rPr>
        <w:t xml:space="preserve">; and (b) afford Plaintiff </w:t>
      </w:r>
      <w:proofErr w:type="gramStart"/>
      <w:r w:rsidR="00DC0E03">
        <w:rPr>
          <w:rFonts w:ascii="Century Schoolbook" w:hAnsi="Century Schoolbook" w:cs="Courier New"/>
          <w:sz w:val="28"/>
          <w:szCs w:val="28"/>
        </w:rPr>
        <w:t>all of</w:t>
      </w:r>
      <w:proofErr w:type="gramEnd"/>
      <w:r w:rsidR="00DC0E03">
        <w:rPr>
          <w:rFonts w:ascii="Century Schoolbook" w:hAnsi="Century Schoolbook" w:cs="Courier New"/>
          <w:sz w:val="28"/>
          <w:szCs w:val="28"/>
        </w:rPr>
        <w:t xml:space="preserve"> his constitutional rights</w:t>
      </w:r>
      <w:r w:rsidRPr="00DF19C0">
        <w:rPr>
          <w:rFonts w:ascii="Century Schoolbook" w:hAnsi="Century Schoolbook" w:cs="Courier New"/>
          <w:sz w:val="28"/>
          <w:szCs w:val="28"/>
        </w:rPr>
        <w:t>.</w:t>
      </w:r>
    </w:p>
    <w:p w14:paraId="62D170B4" w14:textId="77777777" w:rsidR="00EB1527" w:rsidRPr="00DF19C0" w:rsidRDefault="00EB1527" w:rsidP="00EB1527">
      <w:pPr>
        <w:pStyle w:val="Default"/>
        <w:spacing w:line="480" w:lineRule="auto"/>
        <w:jc w:val="both"/>
        <w:rPr>
          <w:rFonts w:ascii="Century Schoolbook" w:hAnsi="Century Schoolbook" w:cs="Courier New"/>
          <w:b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b/>
          <w:sz w:val="28"/>
          <w:szCs w:val="28"/>
          <w:u w:val="single"/>
        </w:rPr>
        <w:t>Background</w:t>
      </w:r>
    </w:p>
    <w:p w14:paraId="17DDA3C0" w14:textId="77777777" w:rsidR="00EB1527" w:rsidRPr="00DF19C0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 w:rsidRPr="00DF19C0">
        <w:rPr>
          <w:rFonts w:ascii="Century Schoolbook" w:hAnsi="Century Schoolbook" w:cs="Courier New"/>
          <w:sz w:val="28"/>
          <w:szCs w:val="28"/>
        </w:rPr>
        <w:t>I am over the age of eighteen (18).</w:t>
      </w:r>
    </w:p>
    <w:p w14:paraId="2CDFC7FB" w14:textId="77777777" w:rsidR="00EB1527" w:rsidRPr="00DF19C0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 w:rsidRPr="00DF19C0">
        <w:rPr>
          <w:rFonts w:ascii="Century Schoolbook" w:hAnsi="Century Schoolbook" w:cs="Courier New"/>
          <w:sz w:val="28"/>
          <w:szCs w:val="28"/>
        </w:rPr>
        <w:t>I am not a party in the above-captioned case.</w:t>
      </w:r>
    </w:p>
    <w:p w14:paraId="2007A9C0" w14:textId="57ACA01E" w:rsidR="00EB1527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 w:rsidRPr="00DF19C0">
        <w:rPr>
          <w:rFonts w:ascii="Century Schoolbook" w:hAnsi="Century Schoolbook" w:cs="Courier New"/>
          <w:sz w:val="28"/>
          <w:szCs w:val="28"/>
        </w:rPr>
        <w:t xml:space="preserve">I am supplying this </w:t>
      </w:r>
      <w:r w:rsidR="00DC0E03">
        <w:rPr>
          <w:rFonts w:ascii="Century Schoolbook" w:hAnsi="Century Schoolbook" w:cs="Courier New"/>
          <w:sz w:val="28"/>
          <w:szCs w:val="28"/>
        </w:rPr>
        <w:t>affidavit</w:t>
      </w:r>
      <w:r w:rsidRPr="00DF19C0">
        <w:rPr>
          <w:rFonts w:ascii="Century Schoolbook" w:hAnsi="Century Schoolbook" w:cs="Courier New"/>
          <w:sz w:val="28"/>
          <w:szCs w:val="28"/>
        </w:rPr>
        <w:t xml:space="preserve"> in good faith</w:t>
      </w:r>
      <w:r w:rsidR="00DC0E03">
        <w:rPr>
          <w:rFonts w:ascii="Century Schoolbook" w:hAnsi="Century Schoolbook" w:cs="Courier New"/>
          <w:sz w:val="28"/>
          <w:szCs w:val="28"/>
        </w:rPr>
        <w:t xml:space="preserve">, and pursuant to </w:t>
      </w:r>
      <w:hyperlink r:id="rId8" w:history="1">
        <w:r w:rsidR="00DC0E03" w:rsidRPr="009373E3">
          <w:rPr>
            <w:rStyle w:val="Hyperlink"/>
            <w:rFonts w:ascii="Century Schoolbook" w:hAnsi="Century Schoolbook" w:cs="Courier New"/>
            <w:sz w:val="28"/>
            <w:szCs w:val="28"/>
          </w:rPr>
          <w:t>Rule 5.1 Fed. R. Civ. P.</w:t>
        </w:r>
      </w:hyperlink>
      <w:r w:rsidR="009373E3">
        <w:rPr>
          <w:rFonts w:ascii="Century Schoolbook" w:hAnsi="Century Schoolbook" w:cs="Courier New"/>
          <w:sz w:val="28"/>
          <w:szCs w:val="28"/>
        </w:rPr>
        <w:t xml:space="preserve"> (via </w:t>
      </w:r>
      <w:hyperlink r:id="rId9" w:history="1">
        <w:r w:rsidR="009373E3" w:rsidRPr="009373E3">
          <w:rPr>
            <w:rStyle w:val="Hyperlink"/>
            <w:rFonts w:ascii="Century Schoolbook" w:hAnsi="Century Schoolbook" w:cs="Courier New"/>
            <w:sz w:val="28"/>
            <w:szCs w:val="28"/>
          </w:rPr>
          <w:t>Rule 7 Fed. R. Civ. P.</w:t>
        </w:r>
      </w:hyperlink>
      <w:r w:rsidR="009373E3">
        <w:rPr>
          <w:rFonts w:ascii="Century Schoolbook" w:hAnsi="Century Schoolbook" w:cs="Courier New"/>
          <w:sz w:val="28"/>
          <w:szCs w:val="28"/>
        </w:rPr>
        <w:t>)</w:t>
      </w:r>
      <w:r w:rsidRPr="00DF19C0">
        <w:rPr>
          <w:rFonts w:ascii="Century Schoolbook" w:hAnsi="Century Schoolbook" w:cs="Courier New"/>
          <w:sz w:val="28"/>
          <w:szCs w:val="28"/>
        </w:rPr>
        <w:t>.</w:t>
      </w:r>
    </w:p>
    <w:p w14:paraId="2EA5AC9B" w14:textId="5DE1ADE9" w:rsidR="009373E3" w:rsidRPr="00DF19C0" w:rsidRDefault="009373E3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lastRenderedPageBreak/>
        <w:t xml:space="preserve">According to </w:t>
      </w:r>
      <w:hyperlink r:id="rId10" w:history="1">
        <w:r w:rsidRPr="009373E3">
          <w:rPr>
            <w:rStyle w:val="Hyperlink"/>
            <w:rFonts w:ascii="Century Schoolbook" w:hAnsi="Century Schoolbook" w:cs="Courier New"/>
            <w:sz w:val="28"/>
            <w:szCs w:val="28"/>
          </w:rPr>
          <w:t>Local Rule 1.01(d)</w:t>
        </w:r>
      </w:hyperlink>
      <w:r>
        <w:rPr>
          <w:rFonts w:ascii="Century Schoolbook" w:hAnsi="Century Schoolbook" w:cs="Courier New"/>
          <w:sz w:val="28"/>
          <w:szCs w:val="28"/>
        </w:rPr>
        <w:t>, this affidavit satisfies the definition of an “</w:t>
      </w:r>
      <w:r w:rsidRPr="009373E3">
        <w:rPr>
          <w:rFonts w:ascii="Century Schoolbook" w:hAnsi="Century Schoolbook" w:cs="Courier New"/>
          <w:i/>
          <w:sz w:val="28"/>
          <w:szCs w:val="28"/>
        </w:rPr>
        <w:t>other paper</w:t>
      </w:r>
      <w:r>
        <w:rPr>
          <w:rFonts w:ascii="Century Schoolbook" w:hAnsi="Century Schoolbook" w:cs="Courier New"/>
          <w:sz w:val="28"/>
          <w:szCs w:val="28"/>
        </w:rPr>
        <w:t xml:space="preserve">” (please also see </w:t>
      </w:r>
      <w:hyperlink r:id="rId11" w:history="1">
        <w:r w:rsidRPr="009373E3">
          <w:rPr>
            <w:rStyle w:val="Hyperlink"/>
            <w:rFonts w:ascii="Century Schoolbook" w:hAnsi="Century Schoolbook" w:cs="Courier New"/>
            <w:sz w:val="28"/>
            <w:szCs w:val="28"/>
          </w:rPr>
          <w:t>Local Rule 1.09</w:t>
        </w:r>
      </w:hyperlink>
      <w:r>
        <w:rPr>
          <w:rFonts w:ascii="Century Schoolbook" w:hAnsi="Century Schoolbook" w:cs="Courier New"/>
          <w:sz w:val="28"/>
          <w:szCs w:val="28"/>
        </w:rPr>
        <w:t>).</w:t>
      </w:r>
    </w:p>
    <w:p w14:paraId="6107DBC0" w14:textId="76E9EBBE" w:rsidR="00EB1527" w:rsidRPr="00DF19C0" w:rsidRDefault="00EB1527" w:rsidP="00EB1527">
      <w:pPr>
        <w:pStyle w:val="Default"/>
        <w:spacing w:line="480" w:lineRule="auto"/>
        <w:jc w:val="both"/>
        <w:rPr>
          <w:rFonts w:ascii="Century Schoolbook" w:hAnsi="Century Schoolbook" w:cs="Courier New"/>
          <w:b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b/>
          <w:sz w:val="28"/>
          <w:szCs w:val="28"/>
          <w:u w:val="single"/>
        </w:rPr>
        <w:t>Familiarity</w:t>
      </w:r>
    </w:p>
    <w:p w14:paraId="05864D04" w14:textId="77777777" w:rsidR="00EB1527" w:rsidRPr="00DF19C0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 w:rsidRPr="00DF19C0">
        <w:rPr>
          <w:rFonts w:ascii="Century Schoolbook" w:hAnsi="Century Schoolbook" w:cs="Courier New"/>
          <w:sz w:val="28"/>
          <w:szCs w:val="28"/>
        </w:rPr>
        <w:t xml:space="preserve">I am </w:t>
      </w:r>
      <w:r>
        <w:rPr>
          <w:rFonts w:ascii="Century Schoolbook" w:hAnsi="Century Schoolbook" w:cs="Courier New"/>
          <w:sz w:val="28"/>
          <w:szCs w:val="28"/>
        </w:rPr>
        <w:t>acquainted with this case of textbook discrimination</w:t>
      </w:r>
      <w:r w:rsidRPr="00DF19C0">
        <w:rPr>
          <w:rFonts w:ascii="Century Schoolbook" w:hAnsi="Century Schoolbook" w:cs="Courier New"/>
          <w:sz w:val="28"/>
          <w:szCs w:val="28"/>
        </w:rPr>
        <w:t>.</w:t>
      </w:r>
    </w:p>
    <w:p w14:paraId="0C453406" w14:textId="3A180B1D" w:rsidR="00EB1527" w:rsidRPr="00DF19C0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b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sz w:val="28"/>
          <w:szCs w:val="28"/>
        </w:rPr>
        <w:t xml:space="preserve">The information in this </w:t>
      </w:r>
      <w:r w:rsidR="00DC0E03">
        <w:rPr>
          <w:rFonts w:ascii="Century Schoolbook" w:hAnsi="Century Schoolbook" w:cs="Courier New"/>
          <w:sz w:val="28"/>
          <w:szCs w:val="28"/>
        </w:rPr>
        <w:t>affidavit</w:t>
      </w:r>
      <w:r w:rsidRPr="00DF19C0">
        <w:rPr>
          <w:rFonts w:ascii="Century Schoolbook" w:hAnsi="Century Schoolbook" w:cs="Courier New"/>
          <w:sz w:val="28"/>
          <w:szCs w:val="28"/>
        </w:rPr>
        <w:t xml:space="preserve"> is based on my own personal knowledge.</w:t>
      </w:r>
    </w:p>
    <w:p w14:paraId="55E98C0A" w14:textId="77777777" w:rsidR="00EB1527" w:rsidRPr="00DF19C0" w:rsidRDefault="00EB1527" w:rsidP="00EB1527">
      <w:pPr>
        <w:pStyle w:val="Default"/>
        <w:spacing w:line="480" w:lineRule="auto"/>
        <w:ind w:right="540"/>
        <w:jc w:val="both"/>
        <w:rPr>
          <w:rFonts w:ascii="Century Schoolbook" w:hAnsi="Century Schoolbook" w:cs="Courier New"/>
          <w:b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b/>
          <w:sz w:val="28"/>
          <w:szCs w:val="28"/>
          <w:u w:val="single"/>
        </w:rPr>
        <w:t>Facts &amp; Knowledge</w:t>
      </w:r>
    </w:p>
    <w:p w14:paraId="0E16AED7" w14:textId="601E3975" w:rsidR="00EB1527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I’ve used TextBookDiscrimination.com many times; and its free resources have helped me pursue the justice that I deserve.</w:t>
      </w:r>
    </w:p>
    <w:p w14:paraId="4A88EF79" w14:textId="6B3D9CDF" w:rsidR="00EB1527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I’m grateful that the plaintiff (in this civil suit) created it, and I’m hoping that he can get the justice that he deserves.</w:t>
      </w:r>
    </w:p>
    <w:p w14:paraId="7BAE4EDF" w14:textId="6CBAD385" w:rsidR="00EB1527" w:rsidRDefault="00EB1527" w:rsidP="00EB1527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 xml:space="preserve">Perhaps, most importantly, I’m hoping that the country </w:t>
      </w:r>
      <w:r w:rsidR="00B947C7">
        <w:rPr>
          <w:rFonts w:ascii="Century Schoolbook" w:hAnsi="Century Schoolbook" w:cs="Courier New"/>
          <w:sz w:val="28"/>
          <w:szCs w:val="28"/>
        </w:rPr>
        <w:t>which</w:t>
      </w:r>
      <w:r>
        <w:rPr>
          <w:rFonts w:ascii="Century Schoolbook" w:hAnsi="Century Schoolbook" w:cs="Courier New"/>
          <w:sz w:val="28"/>
          <w:szCs w:val="28"/>
        </w:rPr>
        <w:t xml:space="preserve"> I love (</w:t>
      </w:r>
      <w:proofErr w:type="spellStart"/>
      <w:r>
        <w:rPr>
          <w:rFonts w:ascii="Century Schoolbook" w:hAnsi="Century Schoolbook" w:cs="Courier New"/>
          <w:sz w:val="28"/>
          <w:szCs w:val="28"/>
        </w:rPr>
        <w:t>ie</w:t>
      </w:r>
      <w:proofErr w:type="spellEnd"/>
      <w:r>
        <w:rPr>
          <w:rFonts w:ascii="Century Schoolbook" w:hAnsi="Century Schoolbook" w:cs="Courier New"/>
          <w:sz w:val="28"/>
          <w:szCs w:val="28"/>
        </w:rPr>
        <w:t>, the United States) can give him</w:t>
      </w:r>
      <w:r w:rsidR="00A707AF">
        <w:rPr>
          <w:rFonts w:ascii="Century Schoolbook" w:hAnsi="Century Schoolbook" w:cs="Courier New"/>
          <w:sz w:val="28"/>
          <w:szCs w:val="28"/>
        </w:rPr>
        <w:t xml:space="preserve"> due process</w:t>
      </w:r>
      <w:r w:rsidR="009373E3">
        <w:rPr>
          <w:rFonts w:ascii="Century Schoolbook" w:hAnsi="Century Schoolbook" w:cs="Courier New"/>
          <w:sz w:val="28"/>
          <w:szCs w:val="28"/>
        </w:rPr>
        <w:t xml:space="preserve"> (and equal protection)</w:t>
      </w:r>
      <w:r w:rsidR="00A707AF">
        <w:rPr>
          <w:rFonts w:ascii="Century Schoolbook" w:hAnsi="Century Schoolbook" w:cs="Courier New"/>
          <w:sz w:val="28"/>
          <w:szCs w:val="28"/>
        </w:rPr>
        <w:t xml:space="preserve">. The same due process that it’s promised him </w:t>
      </w:r>
      <w:r w:rsidR="00B947C7">
        <w:rPr>
          <w:rFonts w:ascii="Century Schoolbook" w:hAnsi="Century Schoolbook" w:cs="Courier New"/>
          <w:sz w:val="28"/>
          <w:szCs w:val="28"/>
        </w:rPr>
        <w:t>[</w:t>
      </w:r>
      <w:r w:rsidR="00A707AF">
        <w:rPr>
          <w:rFonts w:ascii="Century Schoolbook" w:hAnsi="Century Schoolbook" w:cs="Courier New"/>
          <w:sz w:val="28"/>
          <w:szCs w:val="28"/>
        </w:rPr>
        <w:t>and to everyone else</w:t>
      </w:r>
      <w:r w:rsidR="00B947C7">
        <w:rPr>
          <w:rFonts w:ascii="Century Schoolbook" w:hAnsi="Century Schoolbook" w:cs="Courier New"/>
          <w:sz w:val="28"/>
          <w:szCs w:val="28"/>
        </w:rPr>
        <w:t>]</w:t>
      </w:r>
      <w:r w:rsidR="00A707AF">
        <w:rPr>
          <w:rFonts w:ascii="Century Schoolbook" w:hAnsi="Century Schoolbook" w:cs="Courier New"/>
          <w:sz w:val="28"/>
          <w:szCs w:val="28"/>
        </w:rPr>
        <w:t>.</w:t>
      </w:r>
    </w:p>
    <w:p w14:paraId="55BD7A81" w14:textId="198E4470" w:rsidR="00A707AF" w:rsidRDefault="00EB1527" w:rsidP="009373E3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 xml:space="preserve">Unfortunately – and as it pertains to this case – I can see that </w:t>
      </w:r>
      <w:r w:rsidR="00B947C7">
        <w:rPr>
          <w:rFonts w:ascii="Century Schoolbook" w:hAnsi="Century Schoolbook" w:cs="Courier New"/>
          <w:sz w:val="28"/>
          <w:szCs w:val="28"/>
        </w:rPr>
        <w:t xml:space="preserve">my country’s legal system </w:t>
      </w:r>
      <w:r>
        <w:rPr>
          <w:rFonts w:ascii="Century Schoolbook" w:hAnsi="Century Schoolbook" w:cs="Courier New"/>
          <w:sz w:val="28"/>
          <w:szCs w:val="28"/>
        </w:rPr>
        <w:t xml:space="preserve">has </w:t>
      </w:r>
      <w:r w:rsidR="00A707AF">
        <w:rPr>
          <w:rFonts w:ascii="Century Schoolbook" w:hAnsi="Century Schoolbook" w:cs="Courier New"/>
          <w:sz w:val="28"/>
          <w:szCs w:val="28"/>
        </w:rPr>
        <w:t>yet to afford the plaintiff due process</w:t>
      </w:r>
      <w:r>
        <w:rPr>
          <w:rFonts w:ascii="Century Schoolbook" w:hAnsi="Century Schoolbook" w:cs="Courier New"/>
          <w:sz w:val="28"/>
          <w:szCs w:val="28"/>
        </w:rPr>
        <w:t xml:space="preserve">. </w:t>
      </w:r>
      <w:r w:rsidR="00A707AF">
        <w:rPr>
          <w:rFonts w:ascii="Century Schoolbook" w:hAnsi="Century Schoolbook" w:cs="Courier New"/>
          <w:sz w:val="28"/>
          <w:szCs w:val="28"/>
        </w:rPr>
        <w:t xml:space="preserve">Throughout </w:t>
      </w:r>
      <w:r w:rsidR="002E02D3">
        <w:rPr>
          <w:rFonts w:ascii="Century Schoolbook" w:hAnsi="Century Schoolbook" w:cs="Courier New"/>
          <w:sz w:val="28"/>
          <w:szCs w:val="28"/>
        </w:rPr>
        <w:t>t</w:t>
      </w:r>
      <w:r w:rsidR="00A707AF">
        <w:rPr>
          <w:rFonts w:ascii="Century Schoolbook" w:hAnsi="Century Schoolbook" w:cs="Courier New"/>
          <w:sz w:val="28"/>
          <w:szCs w:val="28"/>
        </w:rPr>
        <w:t>his six-year cause of action he’s had to endure:</w:t>
      </w:r>
    </w:p>
    <w:p w14:paraId="589C16E3" w14:textId="2FAD897B" w:rsidR="00EB1527" w:rsidRPr="002E02D3" w:rsidRDefault="00A707AF" w:rsidP="00A707AF">
      <w:pPr>
        <w:pStyle w:val="Default"/>
        <w:numPr>
          <w:ilvl w:val="1"/>
          <w:numId w:val="5"/>
        </w:numPr>
        <w:spacing w:line="480" w:lineRule="auto"/>
        <w:ind w:left="1080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 w:rsidRPr="002E02D3">
        <w:rPr>
          <w:rFonts w:ascii="Century Schoolbook" w:hAnsi="Century Schoolbook" w:cs="Courier New"/>
          <w:color w:val="auto"/>
          <w:sz w:val="28"/>
          <w:szCs w:val="28"/>
        </w:rPr>
        <w:t xml:space="preserve">a </w:t>
      </w:r>
      <w:hyperlink r:id="rId12" w:history="1">
        <w:r w:rsidRPr="002E02D3">
          <w:rPr>
            <w:rStyle w:val="Hyperlink"/>
            <w:rFonts w:ascii="Century Schoolbook" w:hAnsi="Century Schoolbook" w:cs="Courier New"/>
            <w:color w:val="auto"/>
            <w:sz w:val="28"/>
            <w:szCs w:val="28"/>
            <w:u w:val="none"/>
          </w:rPr>
          <w:t>state hearing officer’s hampering perjury</w:t>
        </w:r>
      </w:hyperlink>
      <w:r w:rsidRPr="002E02D3">
        <w:rPr>
          <w:rFonts w:ascii="Century Schoolbook" w:hAnsi="Century Schoolbook" w:cs="Courier New"/>
          <w:color w:val="auto"/>
          <w:sz w:val="28"/>
          <w:szCs w:val="28"/>
        </w:rPr>
        <w:t>;</w:t>
      </w:r>
    </w:p>
    <w:p w14:paraId="10853008" w14:textId="0912585C" w:rsidR="00A707AF" w:rsidRPr="002E02D3" w:rsidRDefault="00A707AF" w:rsidP="00A707AF">
      <w:pPr>
        <w:pStyle w:val="Default"/>
        <w:numPr>
          <w:ilvl w:val="1"/>
          <w:numId w:val="5"/>
        </w:numPr>
        <w:spacing w:line="480" w:lineRule="auto"/>
        <w:ind w:left="1080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 w:rsidRPr="002E02D3">
        <w:rPr>
          <w:rFonts w:ascii="Century Schoolbook" w:hAnsi="Century Schoolbook" w:cs="Courier New"/>
          <w:color w:val="auto"/>
          <w:sz w:val="28"/>
          <w:szCs w:val="28"/>
        </w:rPr>
        <w:t xml:space="preserve">a </w:t>
      </w:r>
      <w:hyperlink r:id="rId13" w:history="1">
        <w:r w:rsidRPr="002E02D3">
          <w:rPr>
            <w:rStyle w:val="Hyperlink"/>
            <w:rFonts w:ascii="Century Schoolbook" w:hAnsi="Century Schoolbook" w:cs="Courier New"/>
            <w:color w:val="auto"/>
            <w:sz w:val="28"/>
            <w:szCs w:val="28"/>
            <w:u w:val="none"/>
          </w:rPr>
          <w:t>state agency’s attempts to disappear his case</w:t>
        </w:r>
      </w:hyperlink>
      <w:r w:rsidRPr="002E02D3">
        <w:rPr>
          <w:rFonts w:ascii="Century Schoolbook" w:hAnsi="Century Schoolbook" w:cs="Courier New"/>
          <w:color w:val="auto"/>
          <w:sz w:val="28"/>
          <w:szCs w:val="28"/>
        </w:rPr>
        <w:t>;</w:t>
      </w:r>
    </w:p>
    <w:p w14:paraId="4BA0131F" w14:textId="789516E2" w:rsidR="00A707AF" w:rsidRPr="002E02D3" w:rsidRDefault="009373E3" w:rsidP="00A707AF">
      <w:pPr>
        <w:pStyle w:val="Default"/>
        <w:numPr>
          <w:ilvl w:val="1"/>
          <w:numId w:val="5"/>
        </w:numPr>
        <w:spacing w:line="480" w:lineRule="auto"/>
        <w:ind w:left="1080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hyperlink r:id="rId14" w:history="1">
        <w:r w:rsidR="00A707AF" w:rsidRPr="002E02D3">
          <w:rPr>
            <w:rStyle w:val="Hyperlink"/>
            <w:rFonts w:ascii="Century Schoolbook" w:hAnsi="Century Schoolbook" w:cs="Courier New"/>
            <w:color w:val="auto"/>
            <w:sz w:val="28"/>
            <w:szCs w:val="28"/>
            <w:u w:val="none"/>
          </w:rPr>
          <w:t>Allstate’s extrinsic frauds [upon the court]</w:t>
        </w:r>
      </w:hyperlink>
      <w:r w:rsidR="00A707AF" w:rsidRPr="002E02D3">
        <w:rPr>
          <w:rFonts w:ascii="Century Schoolbook" w:hAnsi="Century Schoolbook" w:cs="Courier New"/>
          <w:color w:val="auto"/>
          <w:sz w:val="28"/>
          <w:szCs w:val="28"/>
        </w:rPr>
        <w:t>; and</w:t>
      </w:r>
    </w:p>
    <w:p w14:paraId="055604CC" w14:textId="7731CAA7" w:rsidR="00A707AF" w:rsidRDefault="00A707AF" w:rsidP="00A707AF">
      <w:pPr>
        <w:pStyle w:val="Default"/>
        <w:numPr>
          <w:ilvl w:val="1"/>
          <w:numId w:val="5"/>
        </w:numPr>
        <w:spacing w:line="480" w:lineRule="auto"/>
        <w:ind w:left="108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much more</w:t>
      </w:r>
    </w:p>
    <w:p w14:paraId="7726E392" w14:textId="4FD140F3" w:rsidR="00EB1527" w:rsidRDefault="00EB1527" w:rsidP="00A707AF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 xml:space="preserve">So, I </w:t>
      </w:r>
      <w:r w:rsidR="002E02D3">
        <w:rPr>
          <w:rFonts w:ascii="Century Schoolbook" w:hAnsi="Century Schoolbook" w:cs="Courier New"/>
          <w:sz w:val="28"/>
          <w:szCs w:val="28"/>
        </w:rPr>
        <w:t>ask</w:t>
      </w:r>
      <w:r>
        <w:rPr>
          <w:rFonts w:ascii="Century Schoolbook" w:hAnsi="Century Schoolbook" w:cs="Courier New"/>
          <w:sz w:val="28"/>
          <w:szCs w:val="28"/>
        </w:rPr>
        <w:t xml:space="preserve"> you to please stop forcing </w:t>
      </w:r>
      <w:r w:rsidR="00A707AF">
        <w:rPr>
          <w:rFonts w:ascii="Century Schoolbook" w:hAnsi="Century Schoolbook" w:cs="Courier New"/>
          <w:sz w:val="28"/>
          <w:szCs w:val="28"/>
        </w:rPr>
        <w:t>the plaintiff to continue suffering from these constitutional infringements</w:t>
      </w:r>
      <w:r>
        <w:rPr>
          <w:rFonts w:ascii="Century Schoolbook" w:hAnsi="Century Schoolbook" w:cs="Courier New"/>
          <w:sz w:val="28"/>
          <w:szCs w:val="28"/>
        </w:rPr>
        <w:t xml:space="preserve">. He has </w:t>
      </w:r>
      <w:r w:rsidR="00A707AF">
        <w:rPr>
          <w:rFonts w:ascii="Century Schoolbook" w:hAnsi="Century Schoolbook" w:cs="Courier New"/>
          <w:sz w:val="28"/>
          <w:szCs w:val="28"/>
        </w:rPr>
        <w:t xml:space="preserve">shown me (via his expansive, free website) that </w:t>
      </w:r>
      <w:r>
        <w:rPr>
          <w:rFonts w:ascii="Century Schoolbook" w:hAnsi="Century Schoolbook" w:cs="Courier New"/>
          <w:sz w:val="28"/>
          <w:szCs w:val="28"/>
        </w:rPr>
        <w:t xml:space="preserve">he just wants </w:t>
      </w:r>
      <w:r w:rsidRPr="00CF1833">
        <w:rPr>
          <w:rFonts w:ascii="Century Schoolbook" w:hAnsi="Century Schoolbook" w:cs="Courier New"/>
          <w:sz w:val="28"/>
          <w:szCs w:val="28"/>
        </w:rPr>
        <w:t>a full &amp; fair opportunity to litigate his case.</w:t>
      </w:r>
    </w:p>
    <w:p w14:paraId="7C675387" w14:textId="4CDC1AFF" w:rsidR="00A707AF" w:rsidRDefault="00A707AF" w:rsidP="00A707AF">
      <w:pPr>
        <w:pStyle w:val="Default"/>
        <w:numPr>
          <w:ilvl w:val="1"/>
          <w:numId w:val="5"/>
        </w:numPr>
        <w:spacing w:line="480" w:lineRule="auto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He wants it for himself; and he wants it for everyone else.</w:t>
      </w:r>
    </w:p>
    <w:p w14:paraId="73BF4C0D" w14:textId="5F6E2A0B" w:rsidR="00A707AF" w:rsidRDefault="00A707AF" w:rsidP="00A707AF">
      <w:pPr>
        <w:pStyle w:val="Default"/>
        <w:numPr>
          <w:ilvl w:val="1"/>
          <w:numId w:val="5"/>
        </w:numPr>
        <w:spacing w:line="480" w:lineRule="auto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I do, too.</w:t>
      </w:r>
    </w:p>
    <w:p w14:paraId="43364086" w14:textId="44D0604D" w:rsidR="00B947C7" w:rsidRDefault="00B947C7" w:rsidP="00EB1527">
      <w:pPr>
        <w:pStyle w:val="Default"/>
        <w:numPr>
          <w:ilvl w:val="0"/>
          <w:numId w:val="5"/>
        </w:numPr>
        <w:spacing w:line="480" w:lineRule="auto"/>
        <w:ind w:left="360" w:hanging="54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[fact001]</w:t>
      </w:r>
    </w:p>
    <w:p w14:paraId="29F54177" w14:textId="7CEB2CAD" w:rsidR="00EB1527" w:rsidRDefault="00EB1527" w:rsidP="00EB1527">
      <w:pPr>
        <w:pStyle w:val="Default"/>
        <w:numPr>
          <w:ilvl w:val="0"/>
          <w:numId w:val="5"/>
        </w:numPr>
        <w:spacing w:line="480" w:lineRule="auto"/>
        <w:ind w:left="360" w:hanging="54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[fact00</w:t>
      </w:r>
      <w:r w:rsidR="00B947C7">
        <w:rPr>
          <w:rFonts w:ascii="Century Schoolbook" w:hAnsi="Century Schoolbook" w:cs="Courier New"/>
          <w:sz w:val="28"/>
          <w:szCs w:val="28"/>
        </w:rPr>
        <w:t>2</w:t>
      </w:r>
      <w:r>
        <w:rPr>
          <w:rFonts w:ascii="Century Schoolbook" w:hAnsi="Century Schoolbook" w:cs="Courier New"/>
          <w:sz w:val="28"/>
          <w:szCs w:val="28"/>
        </w:rPr>
        <w:t>]</w:t>
      </w:r>
    </w:p>
    <w:p w14:paraId="651DEE38" w14:textId="2CA8D4B3" w:rsidR="00B947C7" w:rsidRPr="00CF1833" w:rsidRDefault="00B947C7" w:rsidP="00EB1527">
      <w:pPr>
        <w:pStyle w:val="Default"/>
        <w:numPr>
          <w:ilvl w:val="0"/>
          <w:numId w:val="5"/>
        </w:numPr>
        <w:spacing w:line="480" w:lineRule="auto"/>
        <w:ind w:left="360" w:hanging="54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[fact003]</w:t>
      </w:r>
    </w:p>
    <w:p w14:paraId="40DD3B96" w14:textId="77777777" w:rsidR="00EB1527" w:rsidRPr="00DF19C0" w:rsidRDefault="00EB1527" w:rsidP="00EB1527">
      <w:pPr>
        <w:pStyle w:val="Default"/>
        <w:spacing w:line="480" w:lineRule="auto"/>
        <w:jc w:val="both"/>
        <w:rPr>
          <w:rFonts w:ascii="Century Schoolbook" w:hAnsi="Century Schoolbook" w:cs="Courier New"/>
          <w:b/>
          <w:sz w:val="28"/>
          <w:szCs w:val="28"/>
          <w:u w:val="single"/>
        </w:rPr>
      </w:pPr>
      <w:r>
        <w:rPr>
          <w:rFonts w:ascii="Century Schoolbook" w:hAnsi="Century Schoolbook" w:cs="Courier New"/>
          <w:b/>
          <w:sz w:val="28"/>
          <w:szCs w:val="28"/>
          <w:u w:val="single"/>
        </w:rPr>
        <w:t>Re</w:t>
      </w:r>
      <w:r w:rsidRPr="00DF19C0">
        <w:rPr>
          <w:rFonts w:ascii="Century Schoolbook" w:hAnsi="Century Schoolbook" w:cs="Courier New"/>
          <w:b/>
          <w:sz w:val="28"/>
          <w:szCs w:val="28"/>
          <w:u w:val="single"/>
        </w:rPr>
        <w:t>quest</w:t>
      </w:r>
    </w:p>
    <w:p w14:paraId="0243BCAB" w14:textId="34CB4903" w:rsidR="00EB1527" w:rsidRPr="00DF19C0" w:rsidRDefault="00A707AF" w:rsidP="00EB1527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So, c</w:t>
      </w:r>
      <w:r w:rsidR="00EB1527">
        <w:rPr>
          <w:rFonts w:ascii="Century Schoolbook" w:hAnsi="Century Schoolbook" w:cs="Courier New"/>
          <w:sz w:val="28"/>
          <w:szCs w:val="28"/>
        </w:rPr>
        <w:t>ould you please give the plaintiff in this action (</w:t>
      </w:r>
      <w:proofErr w:type="spellStart"/>
      <w:r w:rsidR="00EB1527">
        <w:rPr>
          <w:rFonts w:ascii="Century Schoolbook" w:hAnsi="Century Schoolbook" w:cs="Courier New"/>
          <w:sz w:val="28"/>
          <w:szCs w:val="28"/>
        </w:rPr>
        <w:t>ie</w:t>
      </w:r>
      <w:proofErr w:type="spellEnd"/>
      <w:r w:rsidR="00EB1527">
        <w:rPr>
          <w:rFonts w:ascii="Century Schoolbook" w:hAnsi="Century Schoolbook" w:cs="Courier New"/>
          <w:sz w:val="28"/>
          <w:szCs w:val="28"/>
        </w:rPr>
        <w:t>, Elias Makere) a full &amp; fair opportunity to litigate his case [against Allstate]?</w:t>
      </w:r>
    </w:p>
    <w:p w14:paraId="7BA9910F" w14:textId="77777777" w:rsidR="00EB1527" w:rsidRPr="00DF19C0" w:rsidRDefault="00EB1527" w:rsidP="00EB1527">
      <w:pPr>
        <w:pStyle w:val="Default"/>
        <w:spacing w:line="420" w:lineRule="auto"/>
        <w:ind w:left="2160" w:firstLine="720"/>
        <w:rPr>
          <w:rFonts w:ascii="Century Schoolbook" w:hAnsi="Century Schoolbook" w:cs="Courier New"/>
          <w:sz w:val="28"/>
          <w:szCs w:val="28"/>
        </w:rPr>
      </w:pPr>
      <w:r w:rsidRPr="00DF19C0">
        <w:rPr>
          <w:rFonts w:ascii="Century Schoolbook" w:hAnsi="Century Schoolbook" w:cs="Courier New"/>
          <w:sz w:val="28"/>
          <w:szCs w:val="28"/>
        </w:rPr>
        <w:t>Respectfully submitted,</w:t>
      </w:r>
    </w:p>
    <w:p w14:paraId="332EDB59" w14:textId="77777777" w:rsidR="00EB1527" w:rsidRPr="00DF19C0" w:rsidRDefault="00EB1527" w:rsidP="00EB1527">
      <w:pPr>
        <w:pStyle w:val="Default"/>
        <w:spacing w:before="240"/>
        <w:ind w:left="2160" w:firstLine="720"/>
        <w:rPr>
          <w:rFonts w:ascii="Century Schoolbook" w:hAnsi="Century Schoolbook" w:cs="Courier New"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sz w:val="28"/>
          <w:szCs w:val="28"/>
          <w:u w:val="single"/>
        </w:rPr>
        <w:t xml:space="preserve">/s/ </w:t>
      </w:r>
      <w:r>
        <w:rPr>
          <w:rFonts w:ascii="Century Schoolbook" w:hAnsi="Century Schoolbook" w:cs="Courier New"/>
          <w:sz w:val="28"/>
          <w:szCs w:val="28"/>
          <w:u w:val="single"/>
        </w:rPr>
        <w:t>[</w:t>
      </w:r>
      <w:proofErr w:type="spellStart"/>
      <w:r>
        <w:rPr>
          <w:rFonts w:ascii="Century Schoolbook" w:hAnsi="Century Schoolbook" w:cs="Courier New"/>
          <w:sz w:val="28"/>
          <w:szCs w:val="28"/>
          <w:u w:val="single"/>
        </w:rPr>
        <w:t>persNm</w:t>
      </w:r>
      <w:proofErr w:type="spellEnd"/>
      <w:r>
        <w:rPr>
          <w:rFonts w:ascii="Century Schoolbook" w:hAnsi="Century Schoolbook" w:cs="Courier New"/>
          <w:sz w:val="28"/>
          <w:szCs w:val="28"/>
          <w:u w:val="single"/>
        </w:rPr>
        <w:t>]</w:t>
      </w:r>
    </w:p>
    <w:p w14:paraId="27A1A94B" w14:textId="77777777" w:rsidR="00EB1527" w:rsidRPr="00DF19C0" w:rsidRDefault="00EB1527" w:rsidP="00EB1527">
      <w:pPr>
        <w:pStyle w:val="Default"/>
        <w:ind w:left="2160" w:firstLine="720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b/>
          <w:bCs/>
          <w:sz w:val="28"/>
          <w:szCs w:val="28"/>
        </w:rPr>
        <w:t>[</w:t>
      </w:r>
      <w:proofErr w:type="spellStart"/>
      <w:r>
        <w:rPr>
          <w:rFonts w:ascii="Century Schoolbook" w:hAnsi="Century Schoolbook" w:cs="Courier New"/>
          <w:b/>
          <w:bCs/>
          <w:sz w:val="28"/>
          <w:szCs w:val="28"/>
        </w:rPr>
        <w:t>persNm</w:t>
      </w:r>
      <w:proofErr w:type="spellEnd"/>
      <w:r>
        <w:rPr>
          <w:rFonts w:ascii="Century Schoolbook" w:hAnsi="Century Schoolbook" w:cs="Courier New"/>
          <w:b/>
          <w:bCs/>
          <w:sz w:val="28"/>
          <w:szCs w:val="28"/>
        </w:rPr>
        <w:t>]</w:t>
      </w:r>
      <w:r w:rsidRPr="00DF19C0">
        <w:rPr>
          <w:rFonts w:ascii="Century Schoolbook" w:hAnsi="Century Schoolbook" w:cs="Courier New"/>
          <w:b/>
          <w:bCs/>
          <w:sz w:val="28"/>
          <w:szCs w:val="28"/>
        </w:rPr>
        <w:t>,</w:t>
      </w:r>
      <w:r w:rsidRPr="00DF19C0">
        <w:rPr>
          <w:rFonts w:ascii="Century Schoolbook" w:hAnsi="Century Schoolbook" w:cs="Courier New"/>
          <w:bCs/>
          <w:sz w:val="28"/>
          <w:szCs w:val="28"/>
        </w:rPr>
        <w:t xml:space="preserve"> Non-Party</w:t>
      </w:r>
    </w:p>
    <w:p w14:paraId="7FE8726A" w14:textId="77777777" w:rsidR="00EB1527" w:rsidRPr="00DF19C0" w:rsidRDefault="00EB1527" w:rsidP="00EB1527">
      <w:pPr>
        <w:pStyle w:val="Default"/>
        <w:ind w:left="2160" w:firstLine="720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[</w:t>
      </w:r>
      <w:proofErr w:type="spellStart"/>
      <w:r>
        <w:rPr>
          <w:rFonts w:ascii="Century Schoolbook" w:hAnsi="Century Schoolbook" w:cs="Courier New"/>
          <w:sz w:val="28"/>
          <w:szCs w:val="28"/>
        </w:rPr>
        <w:t>addyStreet</w:t>
      </w:r>
      <w:proofErr w:type="spellEnd"/>
      <w:r>
        <w:rPr>
          <w:rFonts w:ascii="Century Schoolbook" w:hAnsi="Century Schoolbook" w:cs="Courier New"/>
          <w:sz w:val="28"/>
          <w:szCs w:val="28"/>
        </w:rPr>
        <w:t>]</w:t>
      </w:r>
    </w:p>
    <w:p w14:paraId="137A5A5A" w14:textId="77777777" w:rsidR="00EB1527" w:rsidRPr="00DF19C0" w:rsidRDefault="00EB1527" w:rsidP="00EB1527">
      <w:pPr>
        <w:pStyle w:val="Default"/>
        <w:ind w:left="2160" w:firstLine="720"/>
        <w:rPr>
          <w:rFonts w:ascii="Century Schoolbook" w:hAnsi="Century Schoolbook" w:cs="Courier New"/>
          <w:sz w:val="28"/>
          <w:szCs w:val="28"/>
        </w:rPr>
      </w:pPr>
      <w:r>
        <w:rPr>
          <w:rFonts w:ascii="Century Schoolbook" w:hAnsi="Century Schoolbook" w:cs="Courier New"/>
          <w:sz w:val="28"/>
          <w:szCs w:val="28"/>
        </w:rPr>
        <w:t>[</w:t>
      </w:r>
      <w:proofErr w:type="spellStart"/>
      <w:r>
        <w:rPr>
          <w:rFonts w:ascii="Century Schoolbook" w:hAnsi="Century Schoolbook" w:cs="Courier New"/>
          <w:sz w:val="28"/>
          <w:szCs w:val="28"/>
        </w:rPr>
        <w:t>addyLoc</w:t>
      </w:r>
      <w:proofErr w:type="spellEnd"/>
      <w:r>
        <w:rPr>
          <w:rFonts w:ascii="Century Schoolbook" w:hAnsi="Century Schoolbook" w:cs="Courier New"/>
          <w:sz w:val="28"/>
          <w:szCs w:val="28"/>
        </w:rPr>
        <w:t>]</w:t>
      </w:r>
    </w:p>
    <w:p w14:paraId="57E8DC53" w14:textId="77777777" w:rsidR="00EB1527" w:rsidRDefault="00EB1527" w:rsidP="00EB1527">
      <w:pPr>
        <w:pStyle w:val="Default"/>
        <w:ind w:left="2160" w:firstLine="720"/>
        <w:rPr>
          <w:rFonts w:ascii="Century Schoolbook" w:hAnsi="Century Schoolbook" w:cs="Courier New"/>
          <w:b/>
          <w:bCs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sz w:val="28"/>
          <w:szCs w:val="28"/>
        </w:rPr>
        <w:t xml:space="preserve">P: </w:t>
      </w:r>
      <w:r>
        <w:rPr>
          <w:rFonts w:ascii="Century Schoolbook" w:hAnsi="Century Schoolbook" w:cs="Courier New"/>
          <w:sz w:val="28"/>
          <w:szCs w:val="28"/>
        </w:rPr>
        <w:t>[</w:t>
      </w:r>
      <w:proofErr w:type="spellStart"/>
      <w:r>
        <w:rPr>
          <w:rFonts w:ascii="Century Schoolbook" w:hAnsi="Century Schoolbook" w:cs="Courier New"/>
          <w:sz w:val="28"/>
          <w:szCs w:val="28"/>
        </w:rPr>
        <w:t>phn</w:t>
      </w:r>
      <w:proofErr w:type="spellEnd"/>
      <w:r>
        <w:rPr>
          <w:rFonts w:ascii="Century Schoolbook" w:hAnsi="Century Schoolbook" w:cs="Courier New"/>
          <w:sz w:val="28"/>
          <w:szCs w:val="28"/>
        </w:rPr>
        <w:t>]</w:t>
      </w:r>
      <w:bookmarkStart w:id="1" w:name="A004_Certs"/>
      <w:r>
        <w:rPr>
          <w:rFonts w:ascii="Century Schoolbook" w:hAnsi="Century Schoolbook" w:cs="Courier New"/>
          <w:b/>
          <w:bCs/>
          <w:sz w:val="28"/>
          <w:szCs w:val="28"/>
          <w:u w:val="single"/>
        </w:rPr>
        <w:br w:type="page"/>
      </w:r>
    </w:p>
    <w:p w14:paraId="1B594DBF" w14:textId="77777777" w:rsidR="00EB1527" w:rsidRPr="00DF19C0" w:rsidRDefault="00EB1527" w:rsidP="00EB1527">
      <w:pPr>
        <w:pStyle w:val="Default"/>
        <w:spacing w:before="240" w:after="240"/>
        <w:jc w:val="center"/>
        <w:rPr>
          <w:rFonts w:ascii="Century Schoolbook" w:hAnsi="Century Schoolbook" w:cs="Courier New"/>
          <w:b/>
          <w:bCs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b/>
          <w:bCs/>
          <w:sz w:val="28"/>
          <w:szCs w:val="28"/>
          <w:u w:val="single"/>
        </w:rPr>
        <w:lastRenderedPageBreak/>
        <w:t>CERTIFICATE OF COMPLIANCE</w:t>
      </w:r>
      <w:bookmarkEnd w:id="1"/>
    </w:p>
    <w:p w14:paraId="4C0859F3" w14:textId="77777777" w:rsidR="00EB1527" w:rsidRPr="00DF19C0" w:rsidRDefault="00EB1527" w:rsidP="00EB1527">
      <w:pPr>
        <w:pStyle w:val="Default"/>
        <w:spacing w:line="420" w:lineRule="auto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 w:rsidRPr="00DF19C0">
        <w:rPr>
          <w:rFonts w:ascii="Century Schoolbook" w:hAnsi="Century Schoolbook" w:cs="Courier New"/>
          <w:color w:val="auto"/>
          <w:sz w:val="28"/>
          <w:szCs w:val="28"/>
        </w:rPr>
        <w:t xml:space="preserve">I certify that the size and style of type used in this document is Century Schoolbook 14-point font (contents); thus complying with the font requirements of </w:t>
      </w:r>
      <w:hyperlink r:id="rId15" w:history="1">
        <w:r w:rsidRPr="00DF19C0">
          <w:rPr>
            <w:rStyle w:val="Hyperlink"/>
            <w:rFonts w:ascii="Century Schoolbook" w:hAnsi="Century Schoolbook" w:cs="Courier New"/>
            <w:color w:val="auto"/>
            <w:sz w:val="28"/>
            <w:szCs w:val="28"/>
            <w:u w:val="none"/>
          </w:rPr>
          <w:t>Local Rule 1.08</w:t>
        </w:r>
      </w:hyperlink>
      <w:r w:rsidRPr="00DF19C0">
        <w:rPr>
          <w:rStyle w:val="Hyperlink"/>
          <w:rFonts w:ascii="Century Schoolbook" w:hAnsi="Century Schoolbook" w:cs="Courier New"/>
          <w:color w:val="auto"/>
          <w:sz w:val="28"/>
          <w:szCs w:val="28"/>
          <w:u w:val="none"/>
        </w:rPr>
        <w:t xml:space="preserve"> (USFLMD)</w:t>
      </w:r>
      <w:r w:rsidRPr="00DF19C0">
        <w:rPr>
          <w:rFonts w:ascii="Century Schoolbook" w:hAnsi="Century Schoolbook" w:cs="Courier New"/>
          <w:color w:val="auto"/>
          <w:sz w:val="28"/>
          <w:szCs w:val="28"/>
        </w:rPr>
        <w:t>.</w:t>
      </w:r>
    </w:p>
    <w:p w14:paraId="776F96A4" w14:textId="77777777" w:rsidR="00EB1527" w:rsidRPr="00DF19C0" w:rsidRDefault="00EB1527" w:rsidP="00EB1527">
      <w:pPr>
        <w:pStyle w:val="Default"/>
        <w:spacing w:after="240"/>
        <w:jc w:val="center"/>
        <w:rPr>
          <w:rFonts w:ascii="Century Schoolbook" w:hAnsi="Century Schoolbook" w:cs="Courier New"/>
          <w:b/>
          <w:bCs/>
          <w:sz w:val="28"/>
          <w:szCs w:val="28"/>
          <w:u w:val="single"/>
        </w:rPr>
      </w:pPr>
      <w:r w:rsidRPr="00DF19C0">
        <w:rPr>
          <w:rFonts w:ascii="Century Schoolbook" w:hAnsi="Century Schoolbook" w:cs="Courier New"/>
          <w:b/>
          <w:bCs/>
          <w:sz w:val="28"/>
          <w:szCs w:val="28"/>
          <w:u w:val="single"/>
        </w:rPr>
        <w:t>CERTIFICATE OF SERVICE</w:t>
      </w:r>
    </w:p>
    <w:p w14:paraId="0EF309D7" w14:textId="2CE13C9C" w:rsidR="00EB1527" w:rsidRDefault="00EB1527" w:rsidP="00EB1527">
      <w:pPr>
        <w:pStyle w:val="Default"/>
        <w:spacing w:line="420" w:lineRule="auto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 w:rsidRPr="00DF19C0">
        <w:rPr>
          <w:rFonts w:ascii="Century Schoolbook" w:hAnsi="Century Schoolbook" w:cs="Courier New"/>
          <w:color w:val="auto"/>
          <w:sz w:val="28"/>
          <w:szCs w:val="28"/>
        </w:rPr>
        <w:t xml:space="preserve">I HEREBY CERTIFY that on this </w:t>
      </w:r>
      <w:r>
        <w:rPr>
          <w:rFonts w:ascii="Century Schoolbook" w:hAnsi="Century Schoolbook" w:cs="Courier New"/>
          <w:color w:val="auto"/>
          <w:sz w:val="28"/>
          <w:szCs w:val="28"/>
        </w:rPr>
        <w:t>[DD]</w:t>
      </w:r>
      <w:proofErr w:type="spellStart"/>
      <w:r w:rsidRPr="00CF1833">
        <w:rPr>
          <w:rFonts w:ascii="Century Schoolbook" w:hAnsi="Century Schoolbook" w:cs="Courier New"/>
          <w:color w:val="auto"/>
          <w:sz w:val="28"/>
          <w:szCs w:val="28"/>
          <w:vertAlign w:val="superscript"/>
        </w:rPr>
        <w:t>th</w:t>
      </w:r>
      <w:proofErr w:type="spellEnd"/>
      <w:r>
        <w:rPr>
          <w:rFonts w:ascii="Century Schoolbook" w:hAnsi="Century Schoolbook" w:cs="Courier New"/>
          <w:color w:val="auto"/>
          <w:sz w:val="28"/>
          <w:szCs w:val="28"/>
        </w:rPr>
        <w:t xml:space="preserve"> </w:t>
      </w:r>
      <w:r w:rsidRPr="00DF19C0">
        <w:rPr>
          <w:rFonts w:ascii="Century Schoolbook" w:hAnsi="Century Schoolbook" w:cs="Courier New"/>
          <w:color w:val="auto"/>
          <w:sz w:val="28"/>
          <w:szCs w:val="28"/>
        </w:rPr>
        <w:t xml:space="preserve">day of </w:t>
      </w:r>
      <w:r>
        <w:rPr>
          <w:rFonts w:ascii="Century Schoolbook" w:hAnsi="Century Schoolbook" w:cs="Courier New"/>
          <w:color w:val="auto"/>
          <w:sz w:val="28"/>
          <w:szCs w:val="28"/>
        </w:rPr>
        <w:t>[MMMM]</w:t>
      </w:r>
      <w:r w:rsidRPr="00DF19C0">
        <w:rPr>
          <w:rFonts w:ascii="Century Schoolbook" w:hAnsi="Century Schoolbook" w:cs="Courier New"/>
          <w:color w:val="auto"/>
          <w:sz w:val="28"/>
          <w:szCs w:val="28"/>
        </w:rPr>
        <w:t xml:space="preserve"> </w:t>
      </w:r>
      <w:r>
        <w:rPr>
          <w:rFonts w:ascii="Century Schoolbook" w:hAnsi="Century Schoolbook" w:cs="Courier New"/>
          <w:color w:val="auto"/>
          <w:sz w:val="28"/>
          <w:szCs w:val="28"/>
        </w:rPr>
        <w:t>[YYYY]</w:t>
      </w:r>
      <w:r w:rsidRPr="00DF19C0">
        <w:rPr>
          <w:rFonts w:ascii="Century Schoolbook" w:hAnsi="Century Schoolbook" w:cs="Courier New"/>
          <w:color w:val="auto"/>
          <w:sz w:val="28"/>
          <w:szCs w:val="28"/>
        </w:rPr>
        <w:t>, I filed the foregoing with the Clerk of Courts</w:t>
      </w:r>
      <w:r>
        <w:rPr>
          <w:rFonts w:ascii="Century Schoolbook" w:hAnsi="Century Schoolbook" w:cs="Courier New"/>
          <w:color w:val="auto"/>
          <w:sz w:val="28"/>
          <w:szCs w:val="28"/>
        </w:rPr>
        <w:t>;</w:t>
      </w:r>
      <w:r w:rsidRPr="00DF19C0">
        <w:rPr>
          <w:rFonts w:ascii="Century Schoolbook" w:hAnsi="Century Schoolbook" w:cs="Courier New"/>
          <w:color w:val="auto"/>
          <w:sz w:val="28"/>
          <w:szCs w:val="28"/>
        </w:rPr>
        <w:t xml:space="preserve"> by </w:t>
      </w:r>
      <w:r w:rsidR="009373E3">
        <w:rPr>
          <w:rFonts w:ascii="Century Schoolbook" w:hAnsi="Century Schoolbook" w:cs="Courier New"/>
          <w:color w:val="auto"/>
          <w:sz w:val="28"/>
          <w:szCs w:val="28"/>
        </w:rPr>
        <w:t>sending</w:t>
      </w:r>
      <w:r>
        <w:rPr>
          <w:rFonts w:ascii="Century Schoolbook" w:hAnsi="Century Schoolbook" w:cs="Courier New"/>
          <w:color w:val="auto"/>
          <w:sz w:val="28"/>
          <w:szCs w:val="28"/>
        </w:rPr>
        <w:t xml:space="preserve"> it to:</w:t>
      </w:r>
    </w:p>
    <w:p w14:paraId="1CCD451D" w14:textId="77777777" w:rsidR="00EB1527" w:rsidRDefault="00EB1527" w:rsidP="00EB1527">
      <w:pPr>
        <w:pStyle w:val="Default"/>
        <w:ind w:left="720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>
        <w:rPr>
          <w:rFonts w:ascii="Century Schoolbook" w:hAnsi="Century Schoolbook" w:cs="Courier New"/>
          <w:color w:val="auto"/>
          <w:sz w:val="28"/>
          <w:szCs w:val="28"/>
        </w:rPr>
        <w:t>Bryan Simpson US Courthouse</w:t>
      </w:r>
    </w:p>
    <w:p w14:paraId="09E1325E" w14:textId="77777777" w:rsidR="00EB1527" w:rsidRDefault="00EB1527" w:rsidP="00EB1527">
      <w:pPr>
        <w:pStyle w:val="Default"/>
        <w:ind w:left="720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>
        <w:rPr>
          <w:rFonts w:ascii="Century Schoolbook" w:hAnsi="Century Schoolbook" w:cs="Courier New"/>
          <w:color w:val="auto"/>
          <w:sz w:val="28"/>
          <w:szCs w:val="28"/>
        </w:rPr>
        <w:t>300 N. Hogan St.</w:t>
      </w:r>
    </w:p>
    <w:p w14:paraId="1F5608E8" w14:textId="77777777" w:rsidR="00EB1527" w:rsidRPr="00DF19C0" w:rsidRDefault="00EB1527" w:rsidP="00EB1527">
      <w:pPr>
        <w:pStyle w:val="Default"/>
        <w:ind w:left="720"/>
        <w:jc w:val="both"/>
        <w:rPr>
          <w:rFonts w:ascii="Century Schoolbook" w:hAnsi="Century Schoolbook" w:cs="Courier New"/>
          <w:color w:val="auto"/>
          <w:sz w:val="28"/>
          <w:szCs w:val="28"/>
        </w:rPr>
      </w:pPr>
      <w:r>
        <w:rPr>
          <w:rFonts w:ascii="Century Schoolbook" w:hAnsi="Century Schoolbook" w:cs="Courier New"/>
          <w:color w:val="auto"/>
          <w:sz w:val="28"/>
          <w:szCs w:val="28"/>
        </w:rPr>
        <w:t>Jacksonville, FL 32202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9"/>
        <w:gridCol w:w="4771"/>
      </w:tblGrid>
      <w:tr w:rsidR="00EB1527" w:rsidRPr="004C6B7C" w14:paraId="0EB8F750" w14:textId="77777777" w:rsidTr="00584948">
        <w:tc>
          <w:tcPr>
            <w:tcW w:w="5035" w:type="dxa"/>
          </w:tcPr>
          <w:p w14:paraId="42A06E12" w14:textId="77777777" w:rsidR="00EB1527" w:rsidRPr="004C6B7C" w:rsidRDefault="00EB1527" w:rsidP="00584948">
            <w:pPr>
              <w:ind w:left="720"/>
              <w:rPr>
                <w:rFonts w:ascii="Century Schoolbook" w:hAnsi="Century Schoolbook" w:cs="Courier New"/>
                <w:sz w:val="26"/>
                <w:szCs w:val="26"/>
              </w:rPr>
            </w:pPr>
          </w:p>
        </w:tc>
        <w:tc>
          <w:tcPr>
            <w:tcW w:w="5035" w:type="dxa"/>
            <w:vAlign w:val="bottom"/>
          </w:tcPr>
          <w:p w14:paraId="1FAB6E73" w14:textId="77777777" w:rsidR="00EB1527" w:rsidRPr="004C6B7C" w:rsidRDefault="00EB1527" w:rsidP="00584948">
            <w:pPr>
              <w:ind w:left="720"/>
              <w:rPr>
                <w:rFonts w:ascii="Century Schoolbook" w:hAnsi="Century Schoolbook" w:cs="Courier New"/>
                <w:b/>
                <w:sz w:val="26"/>
                <w:szCs w:val="26"/>
              </w:rPr>
            </w:pPr>
            <w:r w:rsidRPr="004C6B7C">
              <w:rPr>
                <w:rFonts w:ascii="Century Schoolbook" w:hAnsi="Century Schoolbook" w:cs="Courier New"/>
                <w:b/>
                <w:sz w:val="26"/>
                <w:szCs w:val="26"/>
                <w:u w:val="single"/>
              </w:rPr>
              <w:t xml:space="preserve">/s/ </w:t>
            </w:r>
            <w:r>
              <w:rPr>
                <w:rFonts w:ascii="Century Schoolbook" w:hAnsi="Century Schoolbook" w:cs="Courier New"/>
                <w:b/>
                <w:sz w:val="26"/>
                <w:szCs w:val="26"/>
                <w:u w:val="single"/>
              </w:rPr>
              <w:t>[</w:t>
            </w:r>
            <w:proofErr w:type="spellStart"/>
            <w:r>
              <w:rPr>
                <w:rFonts w:ascii="Century Schoolbook" w:hAnsi="Century Schoolbook" w:cs="Courier New"/>
                <w:b/>
                <w:sz w:val="26"/>
                <w:szCs w:val="26"/>
                <w:u w:val="single"/>
              </w:rPr>
              <w:t>persNm</w:t>
            </w:r>
            <w:proofErr w:type="spellEnd"/>
            <w:r>
              <w:rPr>
                <w:rFonts w:ascii="Century Schoolbook" w:hAnsi="Century Schoolbook" w:cs="Courier New"/>
                <w:b/>
                <w:sz w:val="26"/>
                <w:szCs w:val="26"/>
                <w:u w:val="single"/>
              </w:rPr>
              <w:t>]</w:t>
            </w:r>
          </w:p>
        </w:tc>
      </w:tr>
    </w:tbl>
    <w:p w14:paraId="68F4811E" w14:textId="77777777" w:rsidR="00EB1527" w:rsidRDefault="00EB1527" w:rsidP="00EB1527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070A3990" w14:textId="77777777" w:rsidR="00EB1527" w:rsidRPr="00DB0776" w:rsidRDefault="00EB1527" w:rsidP="00EB1527">
      <w:pPr>
        <w:pStyle w:val="Default"/>
        <w:spacing w:before="240" w:after="240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 xml:space="preserve">Verification Under Oath Pursuant to </w:t>
      </w:r>
      <w:r>
        <w:rPr>
          <w:rFonts w:ascii="Tahoma" w:hAnsi="Tahoma" w:cs="Tahoma"/>
          <w:sz w:val="28"/>
          <w:szCs w:val="28"/>
        </w:rPr>
        <w:t>28 USC §1746</w:t>
      </w:r>
    </w:p>
    <w:p w14:paraId="2E4EFEBD" w14:textId="77777777" w:rsidR="00EB1527" w:rsidRPr="00DB0776" w:rsidRDefault="00EB1527" w:rsidP="00EB1527">
      <w:pPr>
        <w:spacing w:line="360" w:lineRule="auto"/>
        <w:ind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 xml:space="preserve">I declare </w:t>
      </w:r>
      <w:r>
        <w:rPr>
          <w:rFonts w:ascii="Tahoma" w:hAnsi="Tahoma" w:cs="Tahoma"/>
          <w:sz w:val="23"/>
          <w:szCs w:val="23"/>
        </w:rPr>
        <w:t>under penalty of perjury that the foregoing is true and correct</w:t>
      </w:r>
      <w:r w:rsidRPr="00DB0776">
        <w:rPr>
          <w:rFonts w:ascii="Tahoma" w:hAnsi="Tahoma" w:cs="Tahoma"/>
          <w:sz w:val="23"/>
          <w:szCs w:val="23"/>
        </w:rPr>
        <w:t>.</w:t>
      </w:r>
      <w:r>
        <w:rPr>
          <w:rFonts w:ascii="Tahoma" w:hAnsi="Tahoma" w:cs="Tahoma"/>
          <w:sz w:val="23"/>
          <w:szCs w:val="23"/>
        </w:rPr>
        <w:t xml:space="preserve"> Executed on this [DD]</w:t>
      </w:r>
      <w:proofErr w:type="spellStart"/>
      <w:r w:rsidRPr="00B54999">
        <w:rPr>
          <w:rFonts w:ascii="Tahoma" w:hAnsi="Tahoma" w:cs="Tahoma"/>
          <w:sz w:val="23"/>
          <w:szCs w:val="23"/>
          <w:vertAlign w:val="superscript"/>
        </w:rPr>
        <w:t>th</w:t>
      </w:r>
      <w:proofErr w:type="spellEnd"/>
      <w:r>
        <w:rPr>
          <w:rFonts w:ascii="Tahoma" w:hAnsi="Tahoma" w:cs="Tahoma"/>
          <w:sz w:val="23"/>
          <w:szCs w:val="23"/>
        </w:rPr>
        <w:t xml:space="preserve"> day of [MMMM] [YYYY].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46"/>
        <w:gridCol w:w="4914"/>
      </w:tblGrid>
      <w:tr w:rsidR="00EB1527" w:rsidRPr="00DB0776" w14:paraId="511BD534" w14:textId="77777777" w:rsidTr="00584948">
        <w:trPr>
          <w:trHeight w:val="1296"/>
        </w:trPr>
        <w:tc>
          <w:tcPr>
            <w:tcW w:w="4446" w:type="dxa"/>
          </w:tcPr>
          <w:p w14:paraId="278F5FB2" w14:textId="77777777" w:rsidR="00EB1527" w:rsidRPr="00DB0776" w:rsidRDefault="00EB1527" w:rsidP="00584948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UNITED STATES OF AMERICA</w:t>
            </w:r>
          </w:p>
          <w:p w14:paraId="4256EAA2" w14:textId="77777777" w:rsidR="00EB1527" w:rsidRPr="00DB0776" w:rsidRDefault="00EB1527" w:rsidP="00584948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4914" w:type="dxa"/>
            <w:tcBorders>
              <w:bottom w:val="single" w:sz="4" w:space="0" w:color="auto"/>
            </w:tcBorders>
            <w:vAlign w:val="bottom"/>
          </w:tcPr>
          <w:p w14:paraId="1B7420D2" w14:textId="77777777" w:rsidR="00EB1527" w:rsidRPr="00DB0776" w:rsidRDefault="00EB1527" w:rsidP="00584948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</w:p>
        </w:tc>
      </w:tr>
      <w:tr w:rsidR="00EB1527" w:rsidRPr="00DB0776" w14:paraId="6504CFFA" w14:textId="77777777" w:rsidTr="00584948">
        <w:tc>
          <w:tcPr>
            <w:tcW w:w="4446" w:type="dxa"/>
          </w:tcPr>
          <w:p w14:paraId="33CF1F95" w14:textId="77777777" w:rsidR="00EB1527" w:rsidRPr="00DB0776" w:rsidRDefault="00EB1527" w:rsidP="00584948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4914" w:type="dxa"/>
            <w:tcBorders>
              <w:top w:val="single" w:sz="4" w:space="0" w:color="auto"/>
            </w:tcBorders>
          </w:tcPr>
          <w:p w14:paraId="2BFB5BFD" w14:textId="77777777" w:rsidR="00EB1527" w:rsidRPr="00DB0776" w:rsidRDefault="00EB1527" w:rsidP="00584948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persNm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Non-Party/Affiant</w:t>
            </w:r>
          </w:p>
        </w:tc>
      </w:tr>
    </w:tbl>
    <w:p w14:paraId="04AB8636" w14:textId="77777777" w:rsidR="00EB1527" w:rsidRDefault="00EB1527" w:rsidP="00EB1527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434877AB" w14:textId="77777777" w:rsidR="00EB1527" w:rsidRDefault="00EB1527" w:rsidP="00EB1527">
      <w:pPr>
        <w:rPr>
          <w:sz w:val="23"/>
          <w:szCs w:val="23"/>
          <w:u w:val="single"/>
        </w:rPr>
      </w:pPr>
    </w:p>
    <w:p w14:paraId="521353F9" w14:textId="77777777" w:rsidR="00D2441B" w:rsidRPr="00EB1527" w:rsidRDefault="00D2441B" w:rsidP="00EB1527">
      <w:bookmarkStart w:id="2" w:name="_GoBack"/>
      <w:bookmarkEnd w:id="2"/>
    </w:p>
    <w:sectPr w:rsidR="00D2441B" w:rsidRPr="00EB1527" w:rsidSect="00D2441B">
      <w:footerReference w:type="default" r:id="rId16"/>
      <w:footerReference w:type="first" r:id="rId17"/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E05762" w:rsidRDefault="00E05762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E05762" w:rsidRDefault="00E05762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374C2BAC" w:rsidR="00E05762" w:rsidRPr="00C31229" w:rsidRDefault="00E05762" w:rsidP="00824E8C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 w:rsidRPr="00C31229">
      <w:rPr>
        <w:noProof/>
      </w:rPr>
      <w:t>122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 w:rsidRPr="00C31229">
        <w:rPr>
          <w:noProof/>
        </w:rPr>
        <w:t>16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BC7A8" w14:textId="77777777" w:rsidR="00E05762" w:rsidRPr="00C31229" w:rsidRDefault="00E05762" w:rsidP="004C6B7C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>
      <w:t>34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>
        <w:t>193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E05762" w:rsidRDefault="00E05762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E05762" w:rsidRDefault="00E05762" w:rsidP="009D1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C7036"/>
    <w:multiLevelType w:val="hybridMultilevel"/>
    <w:tmpl w:val="B69E5992"/>
    <w:lvl w:ilvl="0" w:tplc="C308BB4A">
      <w:start w:val="3"/>
      <w:numFmt w:val="bullet"/>
      <w:lvlText w:val="-"/>
      <w:lvlJc w:val="left"/>
      <w:pPr>
        <w:ind w:left="990" w:hanging="360"/>
      </w:pPr>
      <w:rPr>
        <w:rFonts w:ascii="Courier New" w:eastAsiaTheme="minorHAnsi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F5A84"/>
    <w:multiLevelType w:val="hybridMultilevel"/>
    <w:tmpl w:val="7A128F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E1AC5"/>
    <w:multiLevelType w:val="hybridMultilevel"/>
    <w:tmpl w:val="09FC619A"/>
    <w:lvl w:ilvl="0" w:tplc="3B4636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37094"/>
    <w:multiLevelType w:val="hybridMultilevel"/>
    <w:tmpl w:val="F5B47CC8"/>
    <w:lvl w:ilvl="0" w:tplc="76EC9B50">
      <w:start w:val="1"/>
      <w:numFmt w:val="decimal"/>
      <w:lvlText w:val="%1."/>
      <w:lvlJc w:val="left"/>
      <w:pPr>
        <w:ind w:left="1080" w:hanging="360"/>
      </w:pPr>
      <w:rPr>
        <w:rFonts w:ascii="Courier New" w:hAnsi="Courier New" w:cs="Courier New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91896"/>
    <w:multiLevelType w:val="hybridMultilevel"/>
    <w:tmpl w:val="9AA6765E"/>
    <w:lvl w:ilvl="0" w:tplc="2B5A768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41F4B018">
      <w:start w:val="1"/>
      <w:numFmt w:val="decimal"/>
      <w:lvlText w:val="(%2)"/>
      <w:lvlJc w:val="left"/>
      <w:pPr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E72663C"/>
    <w:multiLevelType w:val="hybridMultilevel"/>
    <w:tmpl w:val="09FC619A"/>
    <w:lvl w:ilvl="0" w:tplc="3B4636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1D368F"/>
    <w:multiLevelType w:val="hybridMultilevel"/>
    <w:tmpl w:val="DE98E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8C5DBA"/>
    <w:multiLevelType w:val="hybridMultilevel"/>
    <w:tmpl w:val="6DFA846E"/>
    <w:lvl w:ilvl="0" w:tplc="E9AE7106">
      <w:start w:val="9"/>
      <w:numFmt w:val="bullet"/>
      <w:lvlText w:val="-"/>
      <w:lvlJc w:val="left"/>
      <w:pPr>
        <w:ind w:left="144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8"/>
  </w:num>
  <w:num w:numId="3">
    <w:abstractNumId w:val="26"/>
  </w:num>
  <w:num w:numId="4">
    <w:abstractNumId w:val="16"/>
  </w:num>
  <w:num w:numId="5">
    <w:abstractNumId w:val="21"/>
  </w:num>
  <w:num w:numId="6">
    <w:abstractNumId w:val="11"/>
  </w:num>
  <w:num w:numId="7">
    <w:abstractNumId w:val="20"/>
  </w:num>
  <w:num w:numId="8">
    <w:abstractNumId w:val="23"/>
  </w:num>
  <w:num w:numId="9">
    <w:abstractNumId w:val="2"/>
  </w:num>
  <w:num w:numId="10">
    <w:abstractNumId w:val="19"/>
  </w:num>
  <w:num w:numId="11">
    <w:abstractNumId w:val="17"/>
  </w:num>
  <w:num w:numId="12">
    <w:abstractNumId w:val="28"/>
  </w:num>
  <w:num w:numId="13">
    <w:abstractNumId w:val="6"/>
  </w:num>
  <w:num w:numId="14">
    <w:abstractNumId w:val="29"/>
  </w:num>
  <w:num w:numId="15">
    <w:abstractNumId w:val="7"/>
  </w:num>
  <w:num w:numId="16">
    <w:abstractNumId w:val="10"/>
  </w:num>
  <w:num w:numId="17">
    <w:abstractNumId w:val="9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2"/>
  </w:num>
  <w:num w:numId="22">
    <w:abstractNumId w:val="25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3"/>
  </w:num>
  <w:num w:numId="26">
    <w:abstractNumId w:val="5"/>
  </w:num>
  <w:num w:numId="27">
    <w:abstractNumId w:val="8"/>
  </w:num>
  <w:num w:numId="28">
    <w:abstractNumId w:val="14"/>
  </w:num>
  <w:num w:numId="29">
    <w:abstractNumId w:val="0"/>
  </w:num>
  <w:num w:numId="30">
    <w:abstractNumId w:val="13"/>
  </w:num>
  <w:num w:numId="31">
    <w:abstractNumId w:val="2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9"/>
  <w:proofState w:spelling="clean" w:grammar="clean"/>
  <w:defaultTabStop w:val="720"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01FE"/>
    <w:rsid w:val="00001F7E"/>
    <w:rsid w:val="00005777"/>
    <w:rsid w:val="00006196"/>
    <w:rsid w:val="00007360"/>
    <w:rsid w:val="0000758B"/>
    <w:rsid w:val="00010EB7"/>
    <w:rsid w:val="00013529"/>
    <w:rsid w:val="00014231"/>
    <w:rsid w:val="00014C0C"/>
    <w:rsid w:val="0001556D"/>
    <w:rsid w:val="00015630"/>
    <w:rsid w:val="00015C40"/>
    <w:rsid w:val="00016F91"/>
    <w:rsid w:val="000208F8"/>
    <w:rsid w:val="00022038"/>
    <w:rsid w:val="00022755"/>
    <w:rsid w:val="00024D5D"/>
    <w:rsid w:val="0002548D"/>
    <w:rsid w:val="00027966"/>
    <w:rsid w:val="00027E57"/>
    <w:rsid w:val="0003023A"/>
    <w:rsid w:val="0003321B"/>
    <w:rsid w:val="00033B49"/>
    <w:rsid w:val="00035BF0"/>
    <w:rsid w:val="0003665A"/>
    <w:rsid w:val="0003685E"/>
    <w:rsid w:val="00036944"/>
    <w:rsid w:val="00037424"/>
    <w:rsid w:val="00040625"/>
    <w:rsid w:val="0004110D"/>
    <w:rsid w:val="0004113B"/>
    <w:rsid w:val="00042054"/>
    <w:rsid w:val="00043B44"/>
    <w:rsid w:val="0004415A"/>
    <w:rsid w:val="00046723"/>
    <w:rsid w:val="00047040"/>
    <w:rsid w:val="00047529"/>
    <w:rsid w:val="00047A89"/>
    <w:rsid w:val="00050014"/>
    <w:rsid w:val="00050C90"/>
    <w:rsid w:val="00052A26"/>
    <w:rsid w:val="00052F93"/>
    <w:rsid w:val="00054852"/>
    <w:rsid w:val="000568E0"/>
    <w:rsid w:val="000577E6"/>
    <w:rsid w:val="0006102D"/>
    <w:rsid w:val="00061EDD"/>
    <w:rsid w:val="00063FF8"/>
    <w:rsid w:val="000647D9"/>
    <w:rsid w:val="00065C60"/>
    <w:rsid w:val="00067864"/>
    <w:rsid w:val="000709C8"/>
    <w:rsid w:val="00070D41"/>
    <w:rsid w:val="00071160"/>
    <w:rsid w:val="00072E29"/>
    <w:rsid w:val="00077503"/>
    <w:rsid w:val="00077CE2"/>
    <w:rsid w:val="00082609"/>
    <w:rsid w:val="00083877"/>
    <w:rsid w:val="0008459C"/>
    <w:rsid w:val="000874A1"/>
    <w:rsid w:val="00087A0E"/>
    <w:rsid w:val="000935A4"/>
    <w:rsid w:val="00093AD4"/>
    <w:rsid w:val="000941C3"/>
    <w:rsid w:val="00094C83"/>
    <w:rsid w:val="000955D1"/>
    <w:rsid w:val="00096BFD"/>
    <w:rsid w:val="000A09F7"/>
    <w:rsid w:val="000A09FC"/>
    <w:rsid w:val="000A19FD"/>
    <w:rsid w:val="000A1E35"/>
    <w:rsid w:val="000A3679"/>
    <w:rsid w:val="000A3699"/>
    <w:rsid w:val="000A3739"/>
    <w:rsid w:val="000A49F3"/>
    <w:rsid w:val="000A5684"/>
    <w:rsid w:val="000A62B7"/>
    <w:rsid w:val="000A6827"/>
    <w:rsid w:val="000A72AF"/>
    <w:rsid w:val="000B16BE"/>
    <w:rsid w:val="000B1FEE"/>
    <w:rsid w:val="000B21C5"/>
    <w:rsid w:val="000B3F4F"/>
    <w:rsid w:val="000B53BC"/>
    <w:rsid w:val="000C1658"/>
    <w:rsid w:val="000C4292"/>
    <w:rsid w:val="000C7B98"/>
    <w:rsid w:val="000D138F"/>
    <w:rsid w:val="000D308C"/>
    <w:rsid w:val="000D5AF0"/>
    <w:rsid w:val="000D6DF4"/>
    <w:rsid w:val="000E0A27"/>
    <w:rsid w:val="000E21B2"/>
    <w:rsid w:val="000E269F"/>
    <w:rsid w:val="000E40E5"/>
    <w:rsid w:val="000E5559"/>
    <w:rsid w:val="000E556E"/>
    <w:rsid w:val="000E5824"/>
    <w:rsid w:val="000F0CB2"/>
    <w:rsid w:val="000F3D40"/>
    <w:rsid w:val="000F5596"/>
    <w:rsid w:val="000F6E95"/>
    <w:rsid w:val="000F7937"/>
    <w:rsid w:val="00103EBC"/>
    <w:rsid w:val="001057A9"/>
    <w:rsid w:val="00105BB2"/>
    <w:rsid w:val="00106E0E"/>
    <w:rsid w:val="001070C0"/>
    <w:rsid w:val="001129E9"/>
    <w:rsid w:val="00113BC2"/>
    <w:rsid w:val="00114D29"/>
    <w:rsid w:val="001159AB"/>
    <w:rsid w:val="00115FDB"/>
    <w:rsid w:val="001204C8"/>
    <w:rsid w:val="00122AF4"/>
    <w:rsid w:val="00124732"/>
    <w:rsid w:val="00126203"/>
    <w:rsid w:val="00126431"/>
    <w:rsid w:val="00130A0B"/>
    <w:rsid w:val="0013360E"/>
    <w:rsid w:val="001347EC"/>
    <w:rsid w:val="001347F1"/>
    <w:rsid w:val="00137727"/>
    <w:rsid w:val="00140C5F"/>
    <w:rsid w:val="001413D3"/>
    <w:rsid w:val="001442A5"/>
    <w:rsid w:val="00145003"/>
    <w:rsid w:val="00146211"/>
    <w:rsid w:val="00146536"/>
    <w:rsid w:val="0014770A"/>
    <w:rsid w:val="00147A84"/>
    <w:rsid w:val="00147E57"/>
    <w:rsid w:val="001503B8"/>
    <w:rsid w:val="00150743"/>
    <w:rsid w:val="001507C8"/>
    <w:rsid w:val="00152D8E"/>
    <w:rsid w:val="00153B89"/>
    <w:rsid w:val="001565EB"/>
    <w:rsid w:val="0015785D"/>
    <w:rsid w:val="00157DD8"/>
    <w:rsid w:val="001601FA"/>
    <w:rsid w:val="001603E9"/>
    <w:rsid w:val="00160AE7"/>
    <w:rsid w:val="001614E8"/>
    <w:rsid w:val="00163335"/>
    <w:rsid w:val="00163B9C"/>
    <w:rsid w:val="00164BCD"/>
    <w:rsid w:val="0016566A"/>
    <w:rsid w:val="00166680"/>
    <w:rsid w:val="00170C38"/>
    <w:rsid w:val="0017465A"/>
    <w:rsid w:val="001762AB"/>
    <w:rsid w:val="001762CF"/>
    <w:rsid w:val="00180D37"/>
    <w:rsid w:val="001814BA"/>
    <w:rsid w:val="00184A02"/>
    <w:rsid w:val="00184A58"/>
    <w:rsid w:val="00184DFC"/>
    <w:rsid w:val="001853D1"/>
    <w:rsid w:val="00191E9F"/>
    <w:rsid w:val="001924AA"/>
    <w:rsid w:val="0019498F"/>
    <w:rsid w:val="0019675D"/>
    <w:rsid w:val="00196BE4"/>
    <w:rsid w:val="001A1207"/>
    <w:rsid w:val="001A22F5"/>
    <w:rsid w:val="001A74AE"/>
    <w:rsid w:val="001A752B"/>
    <w:rsid w:val="001A7B3C"/>
    <w:rsid w:val="001B0D48"/>
    <w:rsid w:val="001B121A"/>
    <w:rsid w:val="001B121B"/>
    <w:rsid w:val="001B387E"/>
    <w:rsid w:val="001B7208"/>
    <w:rsid w:val="001B75E3"/>
    <w:rsid w:val="001B760D"/>
    <w:rsid w:val="001C04F1"/>
    <w:rsid w:val="001C413F"/>
    <w:rsid w:val="001C7AFA"/>
    <w:rsid w:val="001D0A33"/>
    <w:rsid w:val="001D0EC5"/>
    <w:rsid w:val="001D116A"/>
    <w:rsid w:val="001D1E20"/>
    <w:rsid w:val="001D22C6"/>
    <w:rsid w:val="001D2E95"/>
    <w:rsid w:val="001D5C39"/>
    <w:rsid w:val="001D6928"/>
    <w:rsid w:val="001D7A00"/>
    <w:rsid w:val="001E2252"/>
    <w:rsid w:val="001E2535"/>
    <w:rsid w:val="001E2822"/>
    <w:rsid w:val="001E2DB6"/>
    <w:rsid w:val="001E2E91"/>
    <w:rsid w:val="001E4ADE"/>
    <w:rsid w:val="001E6DF5"/>
    <w:rsid w:val="001E6FDD"/>
    <w:rsid w:val="001E7633"/>
    <w:rsid w:val="001F0B19"/>
    <w:rsid w:val="001F3C78"/>
    <w:rsid w:val="001F4401"/>
    <w:rsid w:val="001F5F9C"/>
    <w:rsid w:val="001F6089"/>
    <w:rsid w:val="001F7523"/>
    <w:rsid w:val="00202703"/>
    <w:rsid w:val="00204D37"/>
    <w:rsid w:val="002060D5"/>
    <w:rsid w:val="002064B0"/>
    <w:rsid w:val="002068E4"/>
    <w:rsid w:val="00207148"/>
    <w:rsid w:val="00207249"/>
    <w:rsid w:val="0020729E"/>
    <w:rsid w:val="002072C7"/>
    <w:rsid w:val="0021320B"/>
    <w:rsid w:val="0021409F"/>
    <w:rsid w:val="0021582D"/>
    <w:rsid w:val="00216FE9"/>
    <w:rsid w:val="0022230D"/>
    <w:rsid w:val="00222948"/>
    <w:rsid w:val="00230A86"/>
    <w:rsid w:val="00233046"/>
    <w:rsid w:val="00233787"/>
    <w:rsid w:val="002337BE"/>
    <w:rsid w:val="002342C4"/>
    <w:rsid w:val="002369FF"/>
    <w:rsid w:val="00236AC8"/>
    <w:rsid w:val="00236C42"/>
    <w:rsid w:val="00241B81"/>
    <w:rsid w:val="002427C4"/>
    <w:rsid w:val="0024417D"/>
    <w:rsid w:val="00244418"/>
    <w:rsid w:val="00244A17"/>
    <w:rsid w:val="002464AA"/>
    <w:rsid w:val="002510B5"/>
    <w:rsid w:val="002510DD"/>
    <w:rsid w:val="002521AA"/>
    <w:rsid w:val="00252D06"/>
    <w:rsid w:val="00252FEB"/>
    <w:rsid w:val="00254629"/>
    <w:rsid w:val="002551A9"/>
    <w:rsid w:val="00260CAD"/>
    <w:rsid w:val="00262A84"/>
    <w:rsid w:val="0026355A"/>
    <w:rsid w:val="002646AE"/>
    <w:rsid w:val="00265FC6"/>
    <w:rsid w:val="002665B7"/>
    <w:rsid w:val="00270AD4"/>
    <w:rsid w:val="00271623"/>
    <w:rsid w:val="00272047"/>
    <w:rsid w:val="002759CC"/>
    <w:rsid w:val="00276EAB"/>
    <w:rsid w:val="00276EF3"/>
    <w:rsid w:val="00280503"/>
    <w:rsid w:val="002825AE"/>
    <w:rsid w:val="0028290C"/>
    <w:rsid w:val="0028388D"/>
    <w:rsid w:val="00287D7E"/>
    <w:rsid w:val="00290850"/>
    <w:rsid w:val="00293DC7"/>
    <w:rsid w:val="0029630C"/>
    <w:rsid w:val="002967A2"/>
    <w:rsid w:val="00296D3A"/>
    <w:rsid w:val="0029776E"/>
    <w:rsid w:val="002A1CA8"/>
    <w:rsid w:val="002A1E8A"/>
    <w:rsid w:val="002A284E"/>
    <w:rsid w:val="002A3E3A"/>
    <w:rsid w:val="002A4BFE"/>
    <w:rsid w:val="002A5F1D"/>
    <w:rsid w:val="002A6469"/>
    <w:rsid w:val="002B1E1D"/>
    <w:rsid w:val="002B3292"/>
    <w:rsid w:val="002B4DDF"/>
    <w:rsid w:val="002B4F51"/>
    <w:rsid w:val="002B62B4"/>
    <w:rsid w:val="002B6F03"/>
    <w:rsid w:val="002C20EF"/>
    <w:rsid w:val="002C2608"/>
    <w:rsid w:val="002C7D1F"/>
    <w:rsid w:val="002C7E2E"/>
    <w:rsid w:val="002C7F1B"/>
    <w:rsid w:val="002D0A78"/>
    <w:rsid w:val="002D5941"/>
    <w:rsid w:val="002D7A76"/>
    <w:rsid w:val="002E011F"/>
    <w:rsid w:val="002E02D3"/>
    <w:rsid w:val="002E0563"/>
    <w:rsid w:val="002E0C8D"/>
    <w:rsid w:val="002E1394"/>
    <w:rsid w:val="002E2A4A"/>
    <w:rsid w:val="002E44BC"/>
    <w:rsid w:val="002E53F8"/>
    <w:rsid w:val="002E5A85"/>
    <w:rsid w:val="002E6B61"/>
    <w:rsid w:val="002F166C"/>
    <w:rsid w:val="002F1F18"/>
    <w:rsid w:val="002F4A27"/>
    <w:rsid w:val="002F7C02"/>
    <w:rsid w:val="003014F8"/>
    <w:rsid w:val="00301757"/>
    <w:rsid w:val="00302767"/>
    <w:rsid w:val="00302AFA"/>
    <w:rsid w:val="0030347A"/>
    <w:rsid w:val="0030368D"/>
    <w:rsid w:val="003062FD"/>
    <w:rsid w:val="00313827"/>
    <w:rsid w:val="003148C7"/>
    <w:rsid w:val="00315DD3"/>
    <w:rsid w:val="00320249"/>
    <w:rsid w:val="00324CD8"/>
    <w:rsid w:val="0033036B"/>
    <w:rsid w:val="00330704"/>
    <w:rsid w:val="003318A1"/>
    <w:rsid w:val="0033204A"/>
    <w:rsid w:val="00332249"/>
    <w:rsid w:val="00332E28"/>
    <w:rsid w:val="00333BD3"/>
    <w:rsid w:val="00333E38"/>
    <w:rsid w:val="00333E4B"/>
    <w:rsid w:val="003340C5"/>
    <w:rsid w:val="00334AEF"/>
    <w:rsid w:val="00341EA6"/>
    <w:rsid w:val="00342814"/>
    <w:rsid w:val="003439F1"/>
    <w:rsid w:val="00344F32"/>
    <w:rsid w:val="00347CC6"/>
    <w:rsid w:val="0035198A"/>
    <w:rsid w:val="00351E79"/>
    <w:rsid w:val="00352788"/>
    <w:rsid w:val="00352F63"/>
    <w:rsid w:val="00356047"/>
    <w:rsid w:val="00360696"/>
    <w:rsid w:val="00363DB8"/>
    <w:rsid w:val="0036660C"/>
    <w:rsid w:val="0036697D"/>
    <w:rsid w:val="003679A6"/>
    <w:rsid w:val="00367B3A"/>
    <w:rsid w:val="003707E9"/>
    <w:rsid w:val="003723C6"/>
    <w:rsid w:val="00372D20"/>
    <w:rsid w:val="00373770"/>
    <w:rsid w:val="0037527E"/>
    <w:rsid w:val="00375DE5"/>
    <w:rsid w:val="00376759"/>
    <w:rsid w:val="003807C3"/>
    <w:rsid w:val="00381375"/>
    <w:rsid w:val="00384B51"/>
    <w:rsid w:val="00385278"/>
    <w:rsid w:val="003879CE"/>
    <w:rsid w:val="00387C4F"/>
    <w:rsid w:val="00394586"/>
    <w:rsid w:val="0039614B"/>
    <w:rsid w:val="00396444"/>
    <w:rsid w:val="003A102D"/>
    <w:rsid w:val="003A1F12"/>
    <w:rsid w:val="003A27A8"/>
    <w:rsid w:val="003A34C2"/>
    <w:rsid w:val="003A441D"/>
    <w:rsid w:val="003A63E6"/>
    <w:rsid w:val="003A6FA3"/>
    <w:rsid w:val="003A74CD"/>
    <w:rsid w:val="003B18A1"/>
    <w:rsid w:val="003B216B"/>
    <w:rsid w:val="003B3C4A"/>
    <w:rsid w:val="003B46E9"/>
    <w:rsid w:val="003B4AF8"/>
    <w:rsid w:val="003B607F"/>
    <w:rsid w:val="003C1C0A"/>
    <w:rsid w:val="003C1D1C"/>
    <w:rsid w:val="003C32F5"/>
    <w:rsid w:val="003C6DC0"/>
    <w:rsid w:val="003C751B"/>
    <w:rsid w:val="003D06DB"/>
    <w:rsid w:val="003D21B4"/>
    <w:rsid w:val="003D40DD"/>
    <w:rsid w:val="003D4EB2"/>
    <w:rsid w:val="003D718C"/>
    <w:rsid w:val="003E0974"/>
    <w:rsid w:val="003E1D90"/>
    <w:rsid w:val="003E3F5F"/>
    <w:rsid w:val="003E41B5"/>
    <w:rsid w:val="003E4556"/>
    <w:rsid w:val="003E4FB4"/>
    <w:rsid w:val="003E6590"/>
    <w:rsid w:val="003F029E"/>
    <w:rsid w:val="003F05E7"/>
    <w:rsid w:val="003F13D0"/>
    <w:rsid w:val="003F5CDC"/>
    <w:rsid w:val="003F6065"/>
    <w:rsid w:val="003F72B6"/>
    <w:rsid w:val="0040453B"/>
    <w:rsid w:val="00404EB0"/>
    <w:rsid w:val="004054AA"/>
    <w:rsid w:val="0041235B"/>
    <w:rsid w:val="00412A14"/>
    <w:rsid w:val="0041321B"/>
    <w:rsid w:val="00414095"/>
    <w:rsid w:val="00414461"/>
    <w:rsid w:val="0041559C"/>
    <w:rsid w:val="004158D8"/>
    <w:rsid w:val="00415F0C"/>
    <w:rsid w:val="0041758E"/>
    <w:rsid w:val="00417604"/>
    <w:rsid w:val="00417D11"/>
    <w:rsid w:val="00417DEE"/>
    <w:rsid w:val="0042134E"/>
    <w:rsid w:val="004227EE"/>
    <w:rsid w:val="00427FDA"/>
    <w:rsid w:val="00431ABF"/>
    <w:rsid w:val="00432316"/>
    <w:rsid w:val="00433ABE"/>
    <w:rsid w:val="0043446B"/>
    <w:rsid w:val="0043487E"/>
    <w:rsid w:val="00435368"/>
    <w:rsid w:val="0044091B"/>
    <w:rsid w:val="00442ACE"/>
    <w:rsid w:val="00442B6B"/>
    <w:rsid w:val="00444BEC"/>
    <w:rsid w:val="00446397"/>
    <w:rsid w:val="00446890"/>
    <w:rsid w:val="00450CA9"/>
    <w:rsid w:val="00452DED"/>
    <w:rsid w:val="00454828"/>
    <w:rsid w:val="00455B82"/>
    <w:rsid w:val="00456359"/>
    <w:rsid w:val="00456D82"/>
    <w:rsid w:val="00462148"/>
    <w:rsid w:val="00464AF9"/>
    <w:rsid w:val="00472A39"/>
    <w:rsid w:val="00473951"/>
    <w:rsid w:val="004748F1"/>
    <w:rsid w:val="0047599A"/>
    <w:rsid w:val="00476FB7"/>
    <w:rsid w:val="00480595"/>
    <w:rsid w:val="00481661"/>
    <w:rsid w:val="0048595A"/>
    <w:rsid w:val="0048693C"/>
    <w:rsid w:val="004878CF"/>
    <w:rsid w:val="00487B99"/>
    <w:rsid w:val="00490C54"/>
    <w:rsid w:val="00490EC6"/>
    <w:rsid w:val="00491C6D"/>
    <w:rsid w:val="00492DB9"/>
    <w:rsid w:val="00493037"/>
    <w:rsid w:val="004940C9"/>
    <w:rsid w:val="00495491"/>
    <w:rsid w:val="004956AF"/>
    <w:rsid w:val="0049575A"/>
    <w:rsid w:val="004A1121"/>
    <w:rsid w:val="004A1467"/>
    <w:rsid w:val="004A29CD"/>
    <w:rsid w:val="004A334B"/>
    <w:rsid w:val="004A42C8"/>
    <w:rsid w:val="004A46CC"/>
    <w:rsid w:val="004A5A5E"/>
    <w:rsid w:val="004A5EAA"/>
    <w:rsid w:val="004B1FD6"/>
    <w:rsid w:val="004B268F"/>
    <w:rsid w:val="004B3F14"/>
    <w:rsid w:val="004B5370"/>
    <w:rsid w:val="004B538F"/>
    <w:rsid w:val="004B7AEE"/>
    <w:rsid w:val="004C0A49"/>
    <w:rsid w:val="004C0C73"/>
    <w:rsid w:val="004C1940"/>
    <w:rsid w:val="004C1AAD"/>
    <w:rsid w:val="004C2E84"/>
    <w:rsid w:val="004C6088"/>
    <w:rsid w:val="004C6766"/>
    <w:rsid w:val="004C6B7C"/>
    <w:rsid w:val="004C6BCC"/>
    <w:rsid w:val="004C6F92"/>
    <w:rsid w:val="004D0246"/>
    <w:rsid w:val="004D0F3C"/>
    <w:rsid w:val="004D2A9E"/>
    <w:rsid w:val="004D309A"/>
    <w:rsid w:val="004D34CE"/>
    <w:rsid w:val="004D5624"/>
    <w:rsid w:val="004D5779"/>
    <w:rsid w:val="004D76C0"/>
    <w:rsid w:val="004D7857"/>
    <w:rsid w:val="004D7AA6"/>
    <w:rsid w:val="004E08F3"/>
    <w:rsid w:val="004E6A6E"/>
    <w:rsid w:val="004E7F9B"/>
    <w:rsid w:val="004F0BBF"/>
    <w:rsid w:val="004F1936"/>
    <w:rsid w:val="004F2149"/>
    <w:rsid w:val="004F394D"/>
    <w:rsid w:val="004F434C"/>
    <w:rsid w:val="00505E61"/>
    <w:rsid w:val="0050756F"/>
    <w:rsid w:val="00507E02"/>
    <w:rsid w:val="00515820"/>
    <w:rsid w:val="00515F3A"/>
    <w:rsid w:val="00516384"/>
    <w:rsid w:val="00516548"/>
    <w:rsid w:val="00516DB3"/>
    <w:rsid w:val="00521E95"/>
    <w:rsid w:val="0052322A"/>
    <w:rsid w:val="00524355"/>
    <w:rsid w:val="005243A9"/>
    <w:rsid w:val="00524753"/>
    <w:rsid w:val="005256E7"/>
    <w:rsid w:val="00530895"/>
    <w:rsid w:val="00531CEF"/>
    <w:rsid w:val="0053268E"/>
    <w:rsid w:val="00532D2A"/>
    <w:rsid w:val="0053353C"/>
    <w:rsid w:val="00533E62"/>
    <w:rsid w:val="00535EF2"/>
    <w:rsid w:val="005369F1"/>
    <w:rsid w:val="00537127"/>
    <w:rsid w:val="0054160A"/>
    <w:rsid w:val="00541F35"/>
    <w:rsid w:val="00542381"/>
    <w:rsid w:val="005426A0"/>
    <w:rsid w:val="005436C6"/>
    <w:rsid w:val="0054425E"/>
    <w:rsid w:val="00546307"/>
    <w:rsid w:val="00546543"/>
    <w:rsid w:val="00547DC6"/>
    <w:rsid w:val="00560055"/>
    <w:rsid w:val="00561300"/>
    <w:rsid w:val="005626E3"/>
    <w:rsid w:val="00562AA1"/>
    <w:rsid w:val="005634CC"/>
    <w:rsid w:val="00564BE7"/>
    <w:rsid w:val="00565169"/>
    <w:rsid w:val="00566AE8"/>
    <w:rsid w:val="0056722E"/>
    <w:rsid w:val="00571735"/>
    <w:rsid w:val="00574C1B"/>
    <w:rsid w:val="005750E7"/>
    <w:rsid w:val="00575B80"/>
    <w:rsid w:val="00576618"/>
    <w:rsid w:val="00577AB6"/>
    <w:rsid w:val="005833AC"/>
    <w:rsid w:val="00583570"/>
    <w:rsid w:val="005835DF"/>
    <w:rsid w:val="005858E4"/>
    <w:rsid w:val="0059104F"/>
    <w:rsid w:val="00593D81"/>
    <w:rsid w:val="00594DB8"/>
    <w:rsid w:val="005952A1"/>
    <w:rsid w:val="005A12DE"/>
    <w:rsid w:val="005A1AE9"/>
    <w:rsid w:val="005A250A"/>
    <w:rsid w:val="005A3724"/>
    <w:rsid w:val="005A4EF1"/>
    <w:rsid w:val="005B014C"/>
    <w:rsid w:val="005B1D6D"/>
    <w:rsid w:val="005B1F38"/>
    <w:rsid w:val="005B24FD"/>
    <w:rsid w:val="005B304D"/>
    <w:rsid w:val="005B30A2"/>
    <w:rsid w:val="005B4E81"/>
    <w:rsid w:val="005B52E7"/>
    <w:rsid w:val="005B5BEC"/>
    <w:rsid w:val="005B5D72"/>
    <w:rsid w:val="005C002A"/>
    <w:rsid w:val="005C0EC0"/>
    <w:rsid w:val="005C1C8F"/>
    <w:rsid w:val="005C2678"/>
    <w:rsid w:val="005C3414"/>
    <w:rsid w:val="005C3DC9"/>
    <w:rsid w:val="005C5B19"/>
    <w:rsid w:val="005C5E8A"/>
    <w:rsid w:val="005C6864"/>
    <w:rsid w:val="005C7C1B"/>
    <w:rsid w:val="005D0321"/>
    <w:rsid w:val="005D0A0B"/>
    <w:rsid w:val="005D0ECC"/>
    <w:rsid w:val="005D2F93"/>
    <w:rsid w:val="005D33DD"/>
    <w:rsid w:val="005D49F0"/>
    <w:rsid w:val="005D6122"/>
    <w:rsid w:val="005D7494"/>
    <w:rsid w:val="005E0D61"/>
    <w:rsid w:val="005E5FCF"/>
    <w:rsid w:val="005E70F1"/>
    <w:rsid w:val="005F243D"/>
    <w:rsid w:val="005F2512"/>
    <w:rsid w:val="005F4069"/>
    <w:rsid w:val="005F5712"/>
    <w:rsid w:val="005F61F2"/>
    <w:rsid w:val="005F7743"/>
    <w:rsid w:val="00600129"/>
    <w:rsid w:val="00600172"/>
    <w:rsid w:val="00601756"/>
    <w:rsid w:val="00602568"/>
    <w:rsid w:val="00603622"/>
    <w:rsid w:val="00605112"/>
    <w:rsid w:val="00607785"/>
    <w:rsid w:val="00607BBD"/>
    <w:rsid w:val="00610CFB"/>
    <w:rsid w:val="00612805"/>
    <w:rsid w:val="006134E8"/>
    <w:rsid w:val="0061559A"/>
    <w:rsid w:val="00615641"/>
    <w:rsid w:val="00615D81"/>
    <w:rsid w:val="00616497"/>
    <w:rsid w:val="0061663F"/>
    <w:rsid w:val="00617867"/>
    <w:rsid w:val="00620A03"/>
    <w:rsid w:val="00622663"/>
    <w:rsid w:val="00624557"/>
    <w:rsid w:val="00624D3D"/>
    <w:rsid w:val="006267AC"/>
    <w:rsid w:val="00626E51"/>
    <w:rsid w:val="00632B02"/>
    <w:rsid w:val="00633F43"/>
    <w:rsid w:val="00635D40"/>
    <w:rsid w:val="00635ED0"/>
    <w:rsid w:val="00636512"/>
    <w:rsid w:val="00636C4A"/>
    <w:rsid w:val="00636CD5"/>
    <w:rsid w:val="006375D8"/>
    <w:rsid w:val="00641DDB"/>
    <w:rsid w:val="0064441A"/>
    <w:rsid w:val="00647308"/>
    <w:rsid w:val="006479F8"/>
    <w:rsid w:val="00650228"/>
    <w:rsid w:val="00652556"/>
    <w:rsid w:val="00652FED"/>
    <w:rsid w:val="006542D5"/>
    <w:rsid w:val="00654AE6"/>
    <w:rsid w:val="00655EC4"/>
    <w:rsid w:val="00656C5A"/>
    <w:rsid w:val="00656D05"/>
    <w:rsid w:val="00656EDE"/>
    <w:rsid w:val="00660E9B"/>
    <w:rsid w:val="00661987"/>
    <w:rsid w:val="00661D77"/>
    <w:rsid w:val="006633CC"/>
    <w:rsid w:val="0066394B"/>
    <w:rsid w:val="00665B0A"/>
    <w:rsid w:val="00673A03"/>
    <w:rsid w:val="006746F3"/>
    <w:rsid w:val="006756AC"/>
    <w:rsid w:val="00676772"/>
    <w:rsid w:val="0068041F"/>
    <w:rsid w:val="00680560"/>
    <w:rsid w:val="00680AAC"/>
    <w:rsid w:val="00681FC5"/>
    <w:rsid w:val="00685096"/>
    <w:rsid w:val="00685AE3"/>
    <w:rsid w:val="00685E00"/>
    <w:rsid w:val="00686A32"/>
    <w:rsid w:val="006919A6"/>
    <w:rsid w:val="00692395"/>
    <w:rsid w:val="00693D88"/>
    <w:rsid w:val="00694D7F"/>
    <w:rsid w:val="006963D3"/>
    <w:rsid w:val="00696931"/>
    <w:rsid w:val="00697824"/>
    <w:rsid w:val="006A4B60"/>
    <w:rsid w:val="006A6435"/>
    <w:rsid w:val="006A764A"/>
    <w:rsid w:val="006B060E"/>
    <w:rsid w:val="006B314D"/>
    <w:rsid w:val="006B4329"/>
    <w:rsid w:val="006B65C3"/>
    <w:rsid w:val="006C15A1"/>
    <w:rsid w:val="006C3A9E"/>
    <w:rsid w:val="006C3AE3"/>
    <w:rsid w:val="006C44A6"/>
    <w:rsid w:val="006C51B3"/>
    <w:rsid w:val="006D16E8"/>
    <w:rsid w:val="006D1E10"/>
    <w:rsid w:val="006D1F5F"/>
    <w:rsid w:val="006D288F"/>
    <w:rsid w:val="006D308E"/>
    <w:rsid w:val="006D432B"/>
    <w:rsid w:val="006D453F"/>
    <w:rsid w:val="006D4B49"/>
    <w:rsid w:val="006D5DB9"/>
    <w:rsid w:val="006E00B7"/>
    <w:rsid w:val="006E073C"/>
    <w:rsid w:val="006E1C6B"/>
    <w:rsid w:val="006E1D57"/>
    <w:rsid w:val="006E35AE"/>
    <w:rsid w:val="006E4034"/>
    <w:rsid w:val="006E4229"/>
    <w:rsid w:val="006E434F"/>
    <w:rsid w:val="006E65E1"/>
    <w:rsid w:val="006E6D61"/>
    <w:rsid w:val="006E7256"/>
    <w:rsid w:val="006F09F4"/>
    <w:rsid w:val="006F1AA5"/>
    <w:rsid w:val="006F1BF7"/>
    <w:rsid w:val="006F4FCD"/>
    <w:rsid w:val="006F5F39"/>
    <w:rsid w:val="006F7075"/>
    <w:rsid w:val="006F7281"/>
    <w:rsid w:val="0070082B"/>
    <w:rsid w:val="00700887"/>
    <w:rsid w:val="00700A1C"/>
    <w:rsid w:val="00702288"/>
    <w:rsid w:val="007033B7"/>
    <w:rsid w:val="007053CA"/>
    <w:rsid w:val="00705898"/>
    <w:rsid w:val="00705D9B"/>
    <w:rsid w:val="00707395"/>
    <w:rsid w:val="00710DED"/>
    <w:rsid w:val="00714C96"/>
    <w:rsid w:val="00715318"/>
    <w:rsid w:val="007156D4"/>
    <w:rsid w:val="00716E6C"/>
    <w:rsid w:val="0071765F"/>
    <w:rsid w:val="00717E7E"/>
    <w:rsid w:val="00721010"/>
    <w:rsid w:val="007230FB"/>
    <w:rsid w:val="007243D0"/>
    <w:rsid w:val="00724AF9"/>
    <w:rsid w:val="00725BDE"/>
    <w:rsid w:val="0072743D"/>
    <w:rsid w:val="00727C5F"/>
    <w:rsid w:val="00730DE6"/>
    <w:rsid w:val="00731533"/>
    <w:rsid w:val="00731BEE"/>
    <w:rsid w:val="00733003"/>
    <w:rsid w:val="00733CC0"/>
    <w:rsid w:val="00733EFB"/>
    <w:rsid w:val="00737B99"/>
    <w:rsid w:val="00740300"/>
    <w:rsid w:val="00742252"/>
    <w:rsid w:val="00743147"/>
    <w:rsid w:val="00744007"/>
    <w:rsid w:val="0074530D"/>
    <w:rsid w:val="007467EA"/>
    <w:rsid w:val="00747156"/>
    <w:rsid w:val="0074779D"/>
    <w:rsid w:val="00752591"/>
    <w:rsid w:val="00752ADA"/>
    <w:rsid w:val="007542B8"/>
    <w:rsid w:val="007559F0"/>
    <w:rsid w:val="0075687A"/>
    <w:rsid w:val="00757C4F"/>
    <w:rsid w:val="0076078B"/>
    <w:rsid w:val="00761532"/>
    <w:rsid w:val="00763974"/>
    <w:rsid w:val="007670E4"/>
    <w:rsid w:val="007714C7"/>
    <w:rsid w:val="0077232D"/>
    <w:rsid w:val="00774FDF"/>
    <w:rsid w:val="0077595D"/>
    <w:rsid w:val="00781D33"/>
    <w:rsid w:val="00782B97"/>
    <w:rsid w:val="00782DEE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97FF5"/>
    <w:rsid w:val="007A0EE9"/>
    <w:rsid w:val="007A10F3"/>
    <w:rsid w:val="007A19F4"/>
    <w:rsid w:val="007A1FB7"/>
    <w:rsid w:val="007A26CE"/>
    <w:rsid w:val="007B0152"/>
    <w:rsid w:val="007B126B"/>
    <w:rsid w:val="007B169D"/>
    <w:rsid w:val="007B18A7"/>
    <w:rsid w:val="007B341A"/>
    <w:rsid w:val="007B3BF4"/>
    <w:rsid w:val="007B4FF4"/>
    <w:rsid w:val="007B57AF"/>
    <w:rsid w:val="007B6D84"/>
    <w:rsid w:val="007B7982"/>
    <w:rsid w:val="007C0F0F"/>
    <w:rsid w:val="007C39E5"/>
    <w:rsid w:val="007D0188"/>
    <w:rsid w:val="007D045F"/>
    <w:rsid w:val="007D284A"/>
    <w:rsid w:val="007D4C96"/>
    <w:rsid w:val="007D6048"/>
    <w:rsid w:val="007D6E48"/>
    <w:rsid w:val="007E130A"/>
    <w:rsid w:val="007E1F99"/>
    <w:rsid w:val="007E244B"/>
    <w:rsid w:val="007E2BAC"/>
    <w:rsid w:val="007E3BA2"/>
    <w:rsid w:val="007F0931"/>
    <w:rsid w:val="007F31DA"/>
    <w:rsid w:val="007F3C2C"/>
    <w:rsid w:val="007F542C"/>
    <w:rsid w:val="007F54D3"/>
    <w:rsid w:val="007F77E1"/>
    <w:rsid w:val="007F79D3"/>
    <w:rsid w:val="007F7D57"/>
    <w:rsid w:val="0080018C"/>
    <w:rsid w:val="00800606"/>
    <w:rsid w:val="00802AC7"/>
    <w:rsid w:val="00804AD6"/>
    <w:rsid w:val="00805525"/>
    <w:rsid w:val="00806ABC"/>
    <w:rsid w:val="00806F5A"/>
    <w:rsid w:val="00813C20"/>
    <w:rsid w:val="0081668E"/>
    <w:rsid w:val="00816C1B"/>
    <w:rsid w:val="00816CCD"/>
    <w:rsid w:val="00817641"/>
    <w:rsid w:val="00821123"/>
    <w:rsid w:val="008238AD"/>
    <w:rsid w:val="00823B51"/>
    <w:rsid w:val="00824638"/>
    <w:rsid w:val="00824D85"/>
    <w:rsid w:val="00824E8C"/>
    <w:rsid w:val="0082581B"/>
    <w:rsid w:val="00830417"/>
    <w:rsid w:val="00830442"/>
    <w:rsid w:val="00830630"/>
    <w:rsid w:val="00830B79"/>
    <w:rsid w:val="008335CA"/>
    <w:rsid w:val="00833A35"/>
    <w:rsid w:val="0083556A"/>
    <w:rsid w:val="00837BF3"/>
    <w:rsid w:val="00840BC2"/>
    <w:rsid w:val="00841432"/>
    <w:rsid w:val="00841D28"/>
    <w:rsid w:val="00842358"/>
    <w:rsid w:val="00843E69"/>
    <w:rsid w:val="00844720"/>
    <w:rsid w:val="00845C9F"/>
    <w:rsid w:val="0084682B"/>
    <w:rsid w:val="00846B73"/>
    <w:rsid w:val="00851381"/>
    <w:rsid w:val="0085141F"/>
    <w:rsid w:val="00852B79"/>
    <w:rsid w:val="00855554"/>
    <w:rsid w:val="008559AE"/>
    <w:rsid w:val="008571C1"/>
    <w:rsid w:val="00857698"/>
    <w:rsid w:val="00861440"/>
    <w:rsid w:val="008618A7"/>
    <w:rsid w:val="00861A8F"/>
    <w:rsid w:val="00862C99"/>
    <w:rsid w:val="0086473E"/>
    <w:rsid w:val="00864C12"/>
    <w:rsid w:val="00864C9F"/>
    <w:rsid w:val="0086642E"/>
    <w:rsid w:val="00871F76"/>
    <w:rsid w:val="00874E3C"/>
    <w:rsid w:val="00877DB9"/>
    <w:rsid w:val="00880B7F"/>
    <w:rsid w:val="00882033"/>
    <w:rsid w:val="0088249C"/>
    <w:rsid w:val="008856F3"/>
    <w:rsid w:val="00886415"/>
    <w:rsid w:val="00886BF8"/>
    <w:rsid w:val="00887A12"/>
    <w:rsid w:val="00887E87"/>
    <w:rsid w:val="00890A3D"/>
    <w:rsid w:val="00890BFB"/>
    <w:rsid w:val="00891AF0"/>
    <w:rsid w:val="00891CD6"/>
    <w:rsid w:val="00896578"/>
    <w:rsid w:val="00897244"/>
    <w:rsid w:val="008A5DF0"/>
    <w:rsid w:val="008A5EBA"/>
    <w:rsid w:val="008A6FF7"/>
    <w:rsid w:val="008B160A"/>
    <w:rsid w:val="008B49D2"/>
    <w:rsid w:val="008C1F1E"/>
    <w:rsid w:val="008C48DF"/>
    <w:rsid w:val="008C4953"/>
    <w:rsid w:val="008C59B6"/>
    <w:rsid w:val="008C5D0B"/>
    <w:rsid w:val="008C65B3"/>
    <w:rsid w:val="008C7CB0"/>
    <w:rsid w:val="008D25C6"/>
    <w:rsid w:val="008D3AE3"/>
    <w:rsid w:val="008D4B82"/>
    <w:rsid w:val="008D573C"/>
    <w:rsid w:val="008D776F"/>
    <w:rsid w:val="008E2BF0"/>
    <w:rsid w:val="008E5033"/>
    <w:rsid w:val="008E70B2"/>
    <w:rsid w:val="008F0E80"/>
    <w:rsid w:val="008F2155"/>
    <w:rsid w:val="008F3500"/>
    <w:rsid w:val="008F3866"/>
    <w:rsid w:val="008F55EC"/>
    <w:rsid w:val="008F5941"/>
    <w:rsid w:val="008F6259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17C4"/>
    <w:rsid w:val="00913E8C"/>
    <w:rsid w:val="00914CDA"/>
    <w:rsid w:val="00915377"/>
    <w:rsid w:val="009162AA"/>
    <w:rsid w:val="00920658"/>
    <w:rsid w:val="00921174"/>
    <w:rsid w:val="00921370"/>
    <w:rsid w:val="00924FCF"/>
    <w:rsid w:val="0092520C"/>
    <w:rsid w:val="00925ABC"/>
    <w:rsid w:val="00926660"/>
    <w:rsid w:val="009306E6"/>
    <w:rsid w:val="00932561"/>
    <w:rsid w:val="00934F87"/>
    <w:rsid w:val="00935F30"/>
    <w:rsid w:val="009373E3"/>
    <w:rsid w:val="009401E3"/>
    <w:rsid w:val="00943E0C"/>
    <w:rsid w:val="00943F9B"/>
    <w:rsid w:val="009448C5"/>
    <w:rsid w:val="00944DD0"/>
    <w:rsid w:val="0094531B"/>
    <w:rsid w:val="00945D37"/>
    <w:rsid w:val="00946A4B"/>
    <w:rsid w:val="00946AAF"/>
    <w:rsid w:val="00950B7F"/>
    <w:rsid w:val="0095132F"/>
    <w:rsid w:val="009532E5"/>
    <w:rsid w:val="00957547"/>
    <w:rsid w:val="00960545"/>
    <w:rsid w:val="0096064D"/>
    <w:rsid w:val="00962660"/>
    <w:rsid w:val="009655D3"/>
    <w:rsid w:val="00966046"/>
    <w:rsid w:val="0096621C"/>
    <w:rsid w:val="009674A2"/>
    <w:rsid w:val="009716B8"/>
    <w:rsid w:val="00972802"/>
    <w:rsid w:val="00972D90"/>
    <w:rsid w:val="009733AE"/>
    <w:rsid w:val="00973761"/>
    <w:rsid w:val="00973FCF"/>
    <w:rsid w:val="00974556"/>
    <w:rsid w:val="009762C5"/>
    <w:rsid w:val="0097674E"/>
    <w:rsid w:val="00977055"/>
    <w:rsid w:val="00980339"/>
    <w:rsid w:val="00981C76"/>
    <w:rsid w:val="00991774"/>
    <w:rsid w:val="00991A45"/>
    <w:rsid w:val="00993433"/>
    <w:rsid w:val="00995F50"/>
    <w:rsid w:val="00997F9C"/>
    <w:rsid w:val="009A2422"/>
    <w:rsid w:val="009A3677"/>
    <w:rsid w:val="009A37E9"/>
    <w:rsid w:val="009A5C52"/>
    <w:rsid w:val="009A6AB2"/>
    <w:rsid w:val="009B1C03"/>
    <w:rsid w:val="009B257D"/>
    <w:rsid w:val="009B2B0D"/>
    <w:rsid w:val="009B3244"/>
    <w:rsid w:val="009B4492"/>
    <w:rsid w:val="009B5D9B"/>
    <w:rsid w:val="009B61A3"/>
    <w:rsid w:val="009B7BFF"/>
    <w:rsid w:val="009C0906"/>
    <w:rsid w:val="009C0A74"/>
    <w:rsid w:val="009C37D2"/>
    <w:rsid w:val="009C6376"/>
    <w:rsid w:val="009C63EE"/>
    <w:rsid w:val="009D106F"/>
    <w:rsid w:val="009D2B13"/>
    <w:rsid w:val="009D4F83"/>
    <w:rsid w:val="009D58D6"/>
    <w:rsid w:val="009D6832"/>
    <w:rsid w:val="009D6A0F"/>
    <w:rsid w:val="009D7388"/>
    <w:rsid w:val="009D78AF"/>
    <w:rsid w:val="009E0982"/>
    <w:rsid w:val="009E0EA4"/>
    <w:rsid w:val="009E2778"/>
    <w:rsid w:val="009E3260"/>
    <w:rsid w:val="009E3F01"/>
    <w:rsid w:val="009E5229"/>
    <w:rsid w:val="009E63B2"/>
    <w:rsid w:val="009F19B5"/>
    <w:rsid w:val="009F2233"/>
    <w:rsid w:val="009F297D"/>
    <w:rsid w:val="009F301D"/>
    <w:rsid w:val="009F3494"/>
    <w:rsid w:val="009F37A2"/>
    <w:rsid w:val="009F3A77"/>
    <w:rsid w:val="009F466D"/>
    <w:rsid w:val="009F4E5F"/>
    <w:rsid w:val="009F7636"/>
    <w:rsid w:val="009F7959"/>
    <w:rsid w:val="00A02656"/>
    <w:rsid w:val="00A02D9C"/>
    <w:rsid w:val="00A030D8"/>
    <w:rsid w:val="00A03E4D"/>
    <w:rsid w:val="00A049D5"/>
    <w:rsid w:val="00A0741F"/>
    <w:rsid w:val="00A07BDE"/>
    <w:rsid w:val="00A07CAB"/>
    <w:rsid w:val="00A12D33"/>
    <w:rsid w:val="00A166D7"/>
    <w:rsid w:val="00A16C66"/>
    <w:rsid w:val="00A1716E"/>
    <w:rsid w:val="00A177A2"/>
    <w:rsid w:val="00A17E31"/>
    <w:rsid w:val="00A21868"/>
    <w:rsid w:val="00A24636"/>
    <w:rsid w:val="00A24B25"/>
    <w:rsid w:val="00A24C5D"/>
    <w:rsid w:val="00A24D99"/>
    <w:rsid w:val="00A258D5"/>
    <w:rsid w:val="00A2654E"/>
    <w:rsid w:val="00A30EF8"/>
    <w:rsid w:val="00A3195F"/>
    <w:rsid w:val="00A340DF"/>
    <w:rsid w:val="00A35624"/>
    <w:rsid w:val="00A3684E"/>
    <w:rsid w:val="00A36A08"/>
    <w:rsid w:val="00A40FE3"/>
    <w:rsid w:val="00A410C8"/>
    <w:rsid w:val="00A43902"/>
    <w:rsid w:val="00A45FA5"/>
    <w:rsid w:val="00A464BD"/>
    <w:rsid w:val="00A464F3"/>
    <w:rsid w:val="00A5128B"/>
    <w:rsid w:val="00A54604"/>
    <w:rsid w:val="00A56279"/>
    <w:rsid w:val="00A60962"/>
    <w:rsid w:val="00A61CC9"/>
    <w:rsid w:val="00A61D01"/>
    <w:rsid w:val="00A62A65"/>
    <w:rsid w:val="00A65A0B"/>
    <w:rsid w:val="00A70712"/>
    <w:rsid w:val="00A707AF"/>
    <w:rsid w:val="00A72E37"/>
    <w:rsid w:val="00A73283"/>
    <w:rsid w:val="00A743CF"/>
    <w:rsid w:val="00A7441F"/>
    <w:rsid w:val="00A764DF"/>
    <w:rsid w:val="00A767A7"/>
    <w:rsid w:val="00A76E6D"/>
    <w:rsid w:val="00A7762B"/>
    <w:rsid w:val="00A77928"/>
    <w:rsid w:val="00A8150F"/>
    <w:rsid w:val="00A81F65"/>
    <w:rsid w:val="00A83289"/>
    <w:rsid w:val="00A84A17"/>
    <w:rsid w:val="00A84B73"/>
    <w:rsid w:val="00A85230"/>
    <w:rsid w:val="00A8651D"/>
    <w:rsid w:val="00A86F87"/>
    <w:rsid w:val="00A9062A"/>
    <w:rsid w:val="00A907E4"/>
    <w:rsid w:val="00A92EFD"/>
    <w:rsid w:val="00A9327A"/>
    <w:rsid w:val="00A942CF"/>
    <w:rsid w:val="00A94420"/>
    <w:rsid w:val="00A95915"/>
    <w:rsid w:val="00A96A88"/>
    <w:rsid w:val="00A97653"/>
    <w:rsid w:val="00AA2158"/>
    <w:rsid w:val="00AA26C5"/>
    <w:rsid w:val="00AA4DE3"/>
    <w:rsid w:val="00AA51FC"/>
    <w:rsid w:val="00AA5B02"/>
    <w:rsid w:val="00AA722F"/>
    <w:rsid w:val="00AB1181"/>
    <w:rsid w:val="00AC07F8"/>
    <w:rsid w:val="00AC0BC8"/>
    <w:rsid w:val="00AC2427"/>
    <w:rsid w:val="00AC296C"/>
    <w:rsid w:val="00AC4CCF"/>
    <w:rsid w:val="00AC699B"/>
    <w:rsid w:val="00AC7677"/>
    <w:rsid w:val="00AD00C3"/>
    <w:rsid w:val="00AD190B"/>
    <w:rsid w:val="00AD1963"/>
    <w:rsid w:val="00AD2AD5"/>
    <w:rsid w:val="00AD368C"/>
    <w:rsid w:val="00AD370D"/>
    <w:rsid w:val="00AD40A3"/>
    <w:rsid w:val="00AD69A0"/>
    <w:rsid w:val="00AD7C64"/>
    <w:rsid w:val="00AE1986"/>
    <w:rsid w:val="00AE364C"/>
    <w:rsid w:val="00AE42CD"/>
    <w:rsid w:val="00AE5E33"/>
    <w:rsid w:val="00AF2420"/>
    <w:rsid w:val="00AF2768"/>
    <w:rsid w:val="00AF63ED"/>
    <w:rsid w:val="00AF6BFE"/>
    <w:rsid w:val="00B00D51"/>
    <w:rsid w:val="00B00F2E"/>
    <w:rsid w:val="00B0119A"/>
    <w:rsid w:val="00B0120A"/>
    <w:rsid w:val="00B01C30"/>
    <w:rsid w:val="00B01CB7"/>
    <w:rsid w:val="00B03F0B"/>
    <w:rsid w:val="00B076A2"/>
    <w:rsid w:val="00B10933"/>
    <w:rsid w:val="00B10C7E"/>
    <w:rsid w:val="00B12BD8"/>
    <w:rsid w:val="00B1489B"/>
    <w:rsid w:val="00B15715"/>
    <w:rsid w:val="00B15FD6"/>
    <w:rsid w:val="00B164D8"/>
    <w:rsid w:val="00B167C6"/>
    <w:rsid w:val="00B16816"/>
    <w:rsid w:val="00B16A45"/>
    <w:rsid w:val="00B20A73"/>
    <w:rsid w:val="00B22FEB"/>
    <w:rsid w:val="00B25A04"/>
    <w:rsid w:val="00B25CB8"/>
    <w:rsid w:val="00B272FD"/>
    <w:rsid w:val="00B273A4"/>
    <w:rsid w:val="00B30509"/>
    <w:rsid w:val="00B33B7F"/>
    <w:rsid w:val="00B354A7"/>
    <w:rsid w:val="00B36850"/>
    <w:rsid w:val="00B37506"/>
    <w:rsid w:val="00B40C79"/>
    <w:rsid w:val="00B412BF"/>
    <w:rsid w:val="00B4136B"/>
    <w:rsid w:val="00B42E02"/>
    <w:rsid w:val="00B4488A"/>
    <w:rsid w:val="00B44E8C"/>
    <w:rsid w:val="00B45424"/>
    <w:rsid w:val="00B4586A"/>
    <w:rsid w:val="00B5199D"/>
    <w:rsid w:val="00B51E91"/>
    <w:rsid w:val="00B52303"/>
    <w:rsid w:val="00B528DF"/>
    <w:rsid w:val="00B542D7"/>
    <w:rsid w:val="00B54385"/>
    <w:rsid w:val="00B55A29"/>
    <w:rsid w:val="00B5678F"/>
    <w:rsid w:val="00B63003"/>
    <w:rsid w:val="00B63797"/>
    <w:rsid w:val="00B63FDB"/>
    <w:rsid w:val="00B64706"/>
    <w:rsid w:val="00B64C4F"/>
    <w:rsid w:val="00B64FCD"/>
    <w:rsid w:val="00B666A5"/>
    <w:rsid w:val="00B707B7"/>
    <w:rsid w:val="00B713EF"/>
    <w:rsid w:val="00B73C42"/>
    <w:rsid w:val="00B73C5E"/>
    <w:rsid w:val="00B73DC3"/>
    <w:rsid w:val="00B74435"/>
    <w:rsid w:val="00B74995"/>
    <w:rsid w:val="00B7638E"/>
    <w:rsid w:val="00B81C4F"/>
    <w:rsid w:val="00B827D8"/>
    <w:rsid w:val="00B83AC8"/>
    <w:rsid w:val="00B84942"/>
    <w:rsid w:val="00B84985"/>
    <w:rsid w:val="00B9044A"/>
    <w:rsid w:val="00B90BC0"/>
    <w:rsid w:val="00B93587"/>
    <w:rsid w:val="00B93CEB"/>
    <w:rsid w:val="00B947C7"/>
    <w:rsid w:val="00B96917"/>
    <w:rsid w:val="00B96D29"/>
    <w:rsid w:val="00B96F57"/>
    <w:rsid w:val="00BA03A4"/>
    <w:rsid w:val="00BA08B8"/>
    <w:rsid w:val="00BA133B"/>
    <w:rsid w:val="00BA1F37"/>
    <w:rsid w:val="00BA2121"/>
    <w:rsid w:val="00BA3D5D"/>
    <w:rsid w:val="00BA43FD"/>
    <w:rsid w:val="00BA5A10"/>
    <w:rsid w:val="00BA6A3B"/>
    <w:rsid w:val="00BA7F93"/>
    <w:rsid w:val="00BB00D6"/>
    <w:rsid w:val="00BB0C59"/>
    <w:rsid w:val="00BB2F6F"/>
    <w:rsid w:val="00BB3BB0"/>
    <w:rsid w:val="00BB5D19"/>
    <w:rsid w:val="00BB7DEB"/>
    <w:rsid w:val="00BC1477"/>
    <w:rsid w:val="00BC1C70"/>
    <w:rsid w:val="00BC70A7"/>
    <w:rsid w:val="00BC781F"/>
    <w:rsid w:val="00BD0EF6"/>
    <w:rsid w:val="00BD12E7"/>
    <w:rsid w:val="00BD1938"/>
    <w:rsid w:val="00BD2068"/>
    <w:rsid w:val="00BD309C"/>
    <w:rsid w:val="00BD4F71"/>
    <w:rsid w:val="00BD5621"/>
    <w:rsid w:val="00BE0D77"/>
    <w:rsid w:val="00BE1C7D"/>
    <w:rsid w:val="00BE3C8D"/>
    <w:rsid w:val="00BE40C7"/>
    <w:rsid w:val="00BE6419"/>
    <w:rsid w:val="00BE6596"/>
    <w:rsid w:val="00BE6B2D"/>
    <w:rsid w:val="00BF19A0"/>
    <w:rsid w:val="00BF1E38"/>
    <w:rsid w:val="00BF1F56"/>
    <w:rsid w:val="00BF5E15"/>
    <w:rsid w:val="00BF7F20"/>
    <w:rsid w:val="00C00898"/>
    <w:rsid w:val="00C01819"/>
    <w:rsid w:val="00C01C5C"/>
    <w:rsid w:val="00C01C9B"/>
    <w:rsid w:val="00C04247"/>
    <w:rsid w:val="00C04FD7"/>
    <w:rsid w:val="00C05ACE"/>
    <w:rsid w:val="00C062DF"/>
    <w:rsid w:val="00C10C94"/>
    <w:rsid w:val="00C11638"/>
    <w:rsid w:val="00C11A88"/>
    <w:rsid w:val="00C1305B"/>
    <w:rsid w:val="00C151D0"/>
    <w:rsid w:val="00C16488"/>
    <w:rsid w:val="00C174FC"/>
    <w:rsid w:val="00C178E1"/>
    <w:rsid w:val="00C17F9B"/>
    <w:rsid w:val="00C20D16"/>
    <w:rsid w:val="00C221C3"/>
    <w:rsid w:val="00C24446"/>
    <w:rsid w:val="00C246F0"/>
    <w:rsid w:val="00C24E23"/>
    <w:rsid w:val="00C25902"/>
    <w:rsid w:val="00C26454"/>
    <w:rsid w:val="00C31229"/>
    <w:rsid w:val="00C320CF"/>
    <w:rsid w:val="00C339A1"/>
    <w:rsid w:val="00C33C7C"/>
    <w:rsid w:val="00C416EE"/>
    <w:rsid w:val="00C420B6"/>
    <w:rsid w:val="00C42514"/>
    <w:rsid w:val="00C449BE"/>
    <w:rsid w:val="00C451D3"/>
    <w:rsid w:val="00C466A3"/>
    <w:rsid w:val="00C46AD3"/>
    <w:rsid w:val="00C5147D"/>
    <w:rsid w:val="00C603FF"/>
    <w:rsid w:val="00C630F8"/>
    <w:rsid w:val="00C63DA6"/>
    <w:rsid w:val="00C63E0A"/>
    <w:rsid w:val="00C64A86"/>
    <w:rsid w:val="00C702D5"/>
    <w:rsid w:val="00C716E2"/>
    <w:rsid w:val="00C727D7"/>
    <w:rsid w:val="00C7473D"/>
    <w:rsid w:val="00C74CCB"/>
    <w:rsid w:val="00C7738C"/>
    <w:rsid w:val="00C82BD9"/>
    <w:rsid w:val="00C82E9B"/>
    <w:rsid w:val="00C90448"/>
    <w:rsid w:val="00C95C6C"/>
    <w:rsid w:val="00C97976"/>
    <w:rsid w:val="00CA194E"/>
    <w:rsid w:val="00CA3504"/>
    <w:rsid w:val="00CA36B2"/>
    <w:rsid w:val="00CA4018"/>
    <w:rsid w:val="00CB0882"/>
    <w:rsid w:val="00CB1C59"/>
    <w:rsid w:val="00CB1F3C"/>
    <w:rsid w:val="00CB40A5"/>
    <w:rsid w:val="00CB5BA5"/>
    <w:rsid w:val="00CB6280"/>
    <w:rsid w:val="00CB6FA0"/>
    <w:rsid w:val="00CC1044"/>
    <w:rsid w:val="00CC3B73"/>
    <w:rsid w:val="00CC450C"/>
    <w:rsid w:val="00CC52A6"/>
    <w:rsid w:val="00CC57DF"/>
    <w:rsid w:val="00CC7CB4"/>
    <w:rsid w:val="00CD0035"/>
    <w:rsid w:val="00CD0A80"/>
    <w:rsid w:val="00CD1BBD"/>
    <w:rsid w:val="00CD2C6E"/>
    <w:rsid w:val="00CD64EA"/>
    <w:rsid w:val="00CE0420"/>
    <w:rsid w:val="00CE10AF"/>
    <w:rsid w:val="00CE16BC"/>
    <w:rsid w:val="00CE1B7C"/>
    <w:rsid w:val="00CE2F86"/>
    <w:rsid w:val="00CE4979"/>
    <w:rsid w:val="00CE507C"/>
    <w:rsid w:val="00CE7224"/>
    <w:rsid w:val="00CF0172"/>
    <w:rsid w:val="00CF1236"/>
    <w:rsid w:val="00CF143D"/>
    <w:rsid w:val="00CF4476"/>
    <w:rsid w:val="00CF58D6"/>
    <w:rsid w:val="00CF5F34"/>
    <w:rsid w:val="00CF6D58"/>
    <w:rsid w:val="00CF7751"/>
    <w:rsid w:val="00CF7A18"/>
    <w:rsid w:val="00D0050C"/>
    <w:rsid w:val="00D00E92"/>
    <w:rsid w:val="00D02F9D"/>
    <w:rsid w:val="00D059E5"/>
    <w:rsid w:val="00D0671A"/>
    <w:rsid w:val="00D06B85"/>
    <w:rsid w:val="00D06BD0"/>
    <w:rsid w:val="00D10469"/>
    <w:rsid w:val="00D1049E"/>
    <w:rsid w:val="00D121ED"/>
    <w:rsid w:val="00D14E55"/>
    <w:rsid w:val="00D15207"/>
    <w:rsid w:val="00D1584C"/>
    <w:rsid w:val="00D15DDA"/>
    <w:rsid w:val="00D2016A"/>
    <w:rsid w:val="00D20DC3"/>
    <w:rsid w:val="00D21EAB"/>
    <w:rsid w:val="00D23FBF"/>
    <w:rsid w:val="00D2441B"/>
    <w:rsid w:val="00D255E9"/>
    <w:rsid w:val="00D25A3C"/>
    <w:rsid w:val="00D274CC"/>
    <w:rsid w:val="00D30F80"/>
    <w:rsid w:val="00D31BC5"/>
    <w:rsid w:val="00D3590C"/>
    <w:rsid w:val="00D37FE9"/>
    <w:rsid w:val="00D420F3"/>
    <w:rsid w:val="00D439DB"/>
    <w:rsid w:val="00D5278E"/>
    <w:rsid w:val="00D54D71"/>
    <w:rsid w:val="00D56526"/>
    <w:rsid w:val="00D57566"/>
    <w:rsid w:val="00D57964"/>
    <w:rsid w:val="00D57D02"/>
    <w:rsid w:val="00D62F8A"/>
    <w:rsid w:val="00D63940"/>
    <w:rsid w:val="00D639F5"/>
    <w:rsid w:val="00D71182"/>
    <w:rsid w:val="00D7163C"/>
    <w:rsid w:val="00D749A4"/>
    <w:rsid w:val="00D7581E"/>
    <w:rsid w:val="00D75D50"/>
    <w:rsid w:val="00D80325"/>
    <w:rsid w:val="00D8248C"/>
    <w:rsid w:val="00D83B0B"/>
    <w:rsid w:val="00D85022"/>
    <w:rsid w:val="00D86B38"/>
    <w:rsid w:val="00D90B82"/>
    <w:rsid w:val="00D90DB5"/>
    <w:rsid w:val="00D96BC4"/>
    <w:rsid w:val="00DA057B"/>
    <w:rsid w:val="00DA1A50"/>
    <w:rsid w:val="00DA3449"/>
    <w:rsid w:val="00DA348C"/>
    <w:rsid w:val="00DA46FC"/>
    <w:rsid w:val="00DA47DD"/>
    <w:rsid w:val="00DA675D"/>
    <w:rsid w:val="00DA7521"/>
    <w:rsid w:val="00DA7DE4"/>
    <w:rsid w:val="00DB42F6"/>
    <w:rsid w:val="00DB478A"/>
    <w:rsid w:val="00DC025B"/>
    <w:rsid w:val="00DC0E03"/>
    <w:rsid w:val="00DC0FE1"/>
    <w:rsid w:val="00DC1B95"/>
    <w:rsid w:val="00DD04B2"/>
    <w:rsid w:val="00DD07A0"/>
    <w:rsid w:val="00DD2412"/>
    <w:rsid w:val="00DD33E8"/>
    <w:rsid w:val="00DD3B2E"/>
    <w:rsid w:val="00DD4790"/>
    <w:rsid w:val="00DD5E67"/>
    <w:rsid w:val="00DD5E86"/>
    <w:rsid w:val="00DD7734"/>
    <w:rsid w:val="00DD77F0"/>
    <w:rsid w:val="00DE4592"/>
    <w:rsid w:val="00DF1634"/>
    <w:rsid w:val="00DF1EE0"/>
    <w:rsid w:val="00DF2016"/>
    <w:rsid w:val="00DF25A8"/>
    <w:rsid w:val="00DF2D22"/>
    <w:rsid w:val="00E02521"/>
    <w:rsid w:val="00E03663"/>
    <w:rsid w:val="00E0518F"/>
    <w:rsid w:val="00E05762"/>
    <w:rsid w:val="00E05EB6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86B"/>
    <w:rsid w:val="00E23B6D"/>
    <w:rsid w:val="00E24145"/>
    <w:rsid w:val="00E254B0"/>
    <w:rsid w:val="00E2794D"/>
    <w:rsid w:val="00E316B3"/>
    <w:rsid w:val="00E32DD5"/>
    <w:rsid w:val="00E33939"/>
    <w:rsid w:val="00E3446E"/>
    <w:rsid w:val="00E35414"/>
    <w:rsid w:val="00E36297"/>
    <w:rsid w:val="00E3694C"/>
    <w:rsid w:val="00E40E25"/>
    <w:rsid w:val="00E4136C"/>
    <w:rsid w:val="00E4575D"/>
    <w:rsid w:val="00E457DC"/>
    <w:rsid w:val="00E47D69"/>
    <w:rsid w:val="00E51850"/>
    <w:rsid w:val="00E5290C"/>
    <w:rsid w:val="00E52DB6"/>
    <w:rsid w:val="00E52ED8"/>
    <w:rsid w:val="00E53BA4"/>
    <w:rsid w:val="00E541E1"/>
    <w:rsid w:val="00E54C1F"/>
    <w:rsid w:val="00E56034"/>
    <w:rsid w:val="00E57F6D"/>
    <w:rsid w:val="00E618F5"/>
    <w:rsid w:val="00E61C87"/>
    <w:rsid w:val="00E62CB4"/>
    <w:rsid w:val="00E64197"/>
    <w:rsid w:val="00E64909"/>
    <w:rsid w:val="00E650FC"/>
    <w:rsid w:val="00E67B57"/>
    <w:rsid w:val="00E72644"/>
    <w:rsid w:val="00E7429E"/>
    <w:rsid w:val="00E809AB"/>
    <w:rsid w:val="00E80BF4"/>
    <w:rsid w:val="00E80F2B"/>
    <w:rsid w:val="00E82F26"/>
    <w:rsid w:val="00E841B3"/>
    <w:rsid w:val="00E843B1"/>
    <w:rsid w:val="00E84B4F"/>
    <w:rsid w:val="00E86A79"/>
    <w:rsid w:val="00E91402"/>
    <w:rsid w:val="00E91DC0"/>
    <w:rsid w:val="00E92532"/>
    <w:rsid w:val="00E957E5"/>
    <w:rsid w:val="00E97CFF"/>
    <w:rsid w:val="00EA2E25"/>
    <w:rsid w:val="00EA2F07"/>
    <w:rsid w:val="00EA5CB0"/>
    <w:rsid w:val="00EA6694"/>
    <w:rsid w:val="00EA7E40"/>
    <w:rsid w:val="00EB0B63"/>
    <w:rsid w:val="00EB10F8"/>
    <w:rsid w:val="00EB1527"/>
    <w:rsid w:val="00EB19C1"/>
    <w:rsid w:val="00EB3C95"/>
    <w:rsid w:val="00EB4DCC"/>
    <w:rsid w:val="00EB60D2"/>
    <w:rsid w:val="00EB62CC"/>
    <w:rsid w:val="00EC0353"/>
    <w:rsid w:val="00EC0576"/>
    <w:rsid w:val="00EC06DE"/>
    <w:rsid w:val="00EC146F"/>
    <w:rsid w:val="00EC22CE"/>
    <w:rsid w:val="00EC2BF5"/>
    <w:rsid w:val="00EC3716"/>
    <w:rsid w:val="00EC46F4"/>
    <w:rsid w:val="00ED00B7"/>
    <w:rsid w:val="00ED0E30"/>
    <w:rsid w:val="00ED162A"/>
    <w:rsid w:val="00ED5571"/>
    <w:rsid w:val="00ED7F11"/>
    <w:rsid w:val="00EE247F"/>
    <w:rsid w:val="00EE3839"/>
    <w:rsid w:val="00EE3EA4"/>
    <w:rsid w:val="00EE4767"/>
    <w:rsid w:val="00EE4CA6"/>
    <w:rsid w:val="00EE7552"/>
    <w:rsid w:val="00EE7965"/>
    <w:rsid w:val="00EF0830"/>
    <w:rsid w:val="00EF0909"/>
    <w:rsid w:val="00EF0F6D"/>
    <w:rsid w:val="00EF6411"/>
    <w:rsid w:val="00EF7A54"/>
    <w:rsid w:val="00F0027C"/>
    <w:rsid w:val="00F00AE3"/>
    <w:rsid w:val="00F020C7"/>
    <w:rsid w:val="00F031AA"/>
    <w:rsid w:val="00F046B8"/>
    <w:rsid w:val="00F04EB9"/>
    <w:rsid w:val="00F052F0"/>
    <w:rsid w:val="00F066A9"/>
    <w:rsid w:val="00F06A05"/>
    <w:rsid w:val="00F076E8"/>
    <w:rsid w:val="00F104C8"/>
    <w:rsid w:val="00F124AF"/>
    <w:rsid w:val="00F12550"/>
    <w:rsid w:val="00F154A6"/>
    <w:rsid w:val="00F15E66"/>
    <w:rsid w:val="00F16DCA"/>
    <w:rsid w:val="00F21C47"/>
    <w:rsid w:val="00F21CF3"/>
    <w:rsid w:val="00F22462"/>
    <w:rsid w:val="00F24BF4"/>
    <w:rsid w:val="00F26234"/>
    <w:rsid w:val="00F26D6E"/>
    <w:rsid w:val="00F30D86"/>
    <w:rsid w:val="00F32EA0"/>
    <w:rsid w:val="00F349DF"/>
    <w:rsid w:val="00F3532A"/>
    <w:rsid w:val="00F3612C"/>
    <w:rsid w:val="00F364BD"/>
    <w:rsid w:val="00F37D2D"/>
    <w:rsid w:val="00F42A8D"/>
    <w:rsid w:val="00F43FFD"/>
    <w:rsid w:val="00F44367"/>
    <w:rsid w:val="00F451A7"/>
    <w:rsid w:val="00F4682B"/>
    <w:rsid w:val="00F46DC3"/>
    <w:rsid w:val="00F47079"/>
    <w:rsid w:val="00F50D4F"/>
    <w:rsid w:val="00F51B1C"/>
    <w:rsid w:val="00F532A7"/>
    <w:rsid w:val="00F5390A"/>
    <w:rsid w:val="00F53EA4"/>
    <w:rsid w:val="00F54A35"/>
    <w:rsid w:val="00F54B07"/>
    <w:rsid w:val="00F54F8D"/>
    <w:rsid w:val="00F553E4"/>
    <w:rsid w:val="00F57157"/>
    <w:rsid w:val="00F60092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E1D"/>
    <w:rsid w:val="00F8730D"/>
    <w:rsid w:val="00F90E9F"/>
    <w:rsid w:val="00F915B7"/>
    <w:rsid w:val="00F917E4"/>
    <w:rsid w:val="00F92F12"/>
    <w:rsid w:val="00F93767"/>
    <w:rsid w:val="00F95378"/>
    <w:rsid w:val="00F95F14"/>
    <w:rsid w:val="00FA04BE"/>
    <w:rsid w:val="00FA0EEF"/>
    <w:rsid w:val="00FA1143"/>
    <w:rsid w:val="00FA1CBE"/>
    <w:rsid w:val="00FA2079"/>
    <w:rsid w:val="00FA3D04"/>
    <w:rsid w:val="00FA4E7D"/>
    <w:rsid w:val="00FB10E4"/>
    <w:rsid w:val="00FB12A5"/>
    <w:rsid w:val="00FB35BB"/>
    <w:rsid w:val="00FB57FF"/>
    <w:rsid w:val="00FB5CF2"/>
    <w:rsid w:val="00FB7306"/>
    <w:rsid w:val="00FC1393"/>
    <w:rsid w:val="00FC34EE"/>
    <w:rsid w:val="00FC4459"/>
    <w:rsid w:val="00FC5C71"/>
    <w:rsid w:val="00FC5E03"/>
    <w:rsid w:val="00FC73CA"/>
    <w:rsid w:val="00FD0087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92E"/>
    <w:rsid w:val="00FE4CAC"/>
    <w:rsid w:val="00FE7DDF"/>
    <w:rsid w:val="00FF0110"/>
    <w:rsid w:val="00FF0BB3"/>
    <w:rsid w:val="00FF3D6D"/>
    <w:rsid w:val="00FF415B"/>
    <w:rsid w:val="00FF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29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Rules/RCivP/US/0051?tbdTmp" TargetMode="External"/><Relationship Id="rId13" Type="http://schemas.openxmlformats.org/officeDocument/2006/relationships/hyperlink" Target="https://textbookdiscrimination.com/Allstate/SummaryJudgment01?tbdFlng20240210Z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extbookdiscrimination.com/Info/Misc/ALJPerjury/Complaint-Amended?tbdFlng20240210Z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Rules/Court/USFLMD/0109?tbdTm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Rules/Court/USFLMD/0108.html" TargetMode="External"/><Relationship Id="rId10" Type="http://schemas.openxmlformats.org/officeDocument/2006/relationships/hyperlink" Target="https://textbookdiscrimination.com/Rules/Court/USFLMD/0101?tbdTmp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Rules/RCivP/US/0070?tbdTmp" TargetMode="External"/><Relationship Id="rId14" Type="http://schemas.openxmlformats.org/officeDocument/2006/relationships/hyperlink" Target="https://textbookdiscrimination.com/Allstate/MemoSanctions01?tbdFlng20240210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2021-12-15T00:00:00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9z_Affidavit_001_MakereVAllstate.dotx</Template>
  <TotalTime>10</TotalTime>
  <Pages>4</Pages>
  <Words>650</Words>
  <Characters>3119</Characters>
  <Application>Microsoft Office Word</Application>
  <DocSecurity>0</DocSecurity>
  <Lines>61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TBD | Letter to the Judge</vt:lpstr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TBD | Letter to the Judge</dc:title>
  <dc:subject>Legal</dc:subject>
  <dc:creator>Elias Makere</dc:creator>
  <cp:keywords>Discrimination; Civil; Legal; Lawsuits; ADA; ADEA; EPA; FCRA; FFHA; FHA; GINA; Title VII; EPA; FCHR; DOAH;</cp:keywords>
  <dc:description/>
  <cp:lastModifiedBy>Elias Makere</cp:lastModifiedBy>
  <cp:revision>4</cp:revision>
  <cp:lastPrinted>2024-02-10T17:06:00Z</cp:lastPrinted>
  <dcterms:created xsi:type="dcterms:W3CDTF">2024-05-31T14:12:00Z</dcterms:created>
  <dcterms:modified xsi:type="dcterms:W3CDTF">2024-06-06T18:32:00Z</dcterms:modified>
  <cp:category>Makere v Allstate</cp:category>
</cp:coreProperties>
</file>