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660D0" w:rsidRPr="001660D0" w14:paraId="4E1235F3" w14:textId="77777777" w:rsidTr="001660D0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p w14:paraId="02B27623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1660D0">
              <w:fldChar w:fldCharType="begin"/>
            </w:r>
            <w:r w:rsidRPr="001660D0">
              <w:instrText xml:space="preserve"> HYPERLINK "https://textbookdiscrimination.com/Buy/?tbdMrkt" </w:instrText>
            </w:r>
            <w:r w:rsidRPr="001660D0">
              <w:fldChar w:fldCharType="separate"/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36ABF56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13AF694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660D0" w:rsidRPr="001660D0" w14:paraId="15FFBB94" w14:textId="77777777" w:rsidTr="001660D0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BAC8F3C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</w:rPr>
            </w:pPr>
            <w:r w:rsidRPr="001660D0">
              <w:rPr>
                <w:rFonts w:ascii="Courier New" w:hAnsi="Courier New" w:cs="Courier New"/>
                <w:noProof/>
              </w:rPr>
              <w:drawing>
                <wp:inline distT="0" distB="0" distL="0" distR="0" wp14:anchorId="2191687D" wp14:editId="626242B9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0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0D0" w:rsidRPr="001660D0" w14:paraId="2BE99007" w14:textId="77777777" w:rsidTr="001660D0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ECBDAE2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660D0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D98D9D5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history="1">
              <w:r w:rsidRPr="001660D0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660D0" w:rsidRPr="001660D0" w14:paraId="5979B9B6" w14:textId="77777777" w:rsidTr="001660D0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A47399B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660D0" w:rsidRPr="001660D0" w14:paraId="3E5D3E75" w14:textId="77777777" w:rsidTr="001660D0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DD6631E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EA69FB3" wp14:editId="094996D5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10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0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4A5543C" w14:textId="77777777" w:rsidR="001660D0" w:rsidRPr="001660D0" w:rsidRDefault="001660D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59D4F93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F0282B6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72C2625" wp14:editId="23C03F32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0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0D0" w:rsidRPr="001660D0" w14:paraId="4A47924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A31ED24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863415E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2CF6AF8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498B55EE" w14:textId="77777777" w:rsidR="001660D0" w:rsidRDefault="001660D0" w:rsidP="001660D0">
      <w:pPr>
        <w:pStyle w:val="Default"/>
        <w:jc w:val="center"/>
        <w:rPr>
          <w:rFonts w:ascii="Courier New" w:hAnsi="Courier New" w:cs="Courier New"/>
          <w:bCs/>
        </w:rPr>
      </w:pPr>
    </w:p>
    <w:p w14:paraId="35DEB380" w14:textId="77777777" w:rsidR="001660D0" w:rsidRDefault="001660D0" w:rsidP="001660D0">
      <w:pPr>
        <w:pStyle w:val="Default"/>
        <w:rPr>
          <w:rFonts w:ascii="Courier New" w:hAnsi="Courier New" w:cs="Courier New"/>
          <w:bCs/>
        </w:rPr>
      </w:pPr>
    </w:p>
    <w:p w14:paraId="6955267D" w14:textId="016C6155" w:rsidR="001660D0" w:rsidRDefault="001660D0" w:rsidP="001660D0">
      <w:pPr>
        <w:pStyle w:val="Default"/>
        <w:rPr>
          <w:rFonts w:ascii="Courier New" w:hAnsi="Courier New" w:cs="Courier New"/>
          <w:bCs/>
        </w:rPr>
        <w:sectPr w:rsidR="001660D0" w:rsidSect="001660D0">
          <w:headerReference w:type="default" r:id="rId18"/>
          <w:footerReference w:type="default" r:id="rId19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60C36F6C" w14:textId="783D78ED" w:rsidR="0042661F" w:rsidRPr="004D7AA6" w:rsidRDefault="0042661F" w:rsidP="0042661F">
      <w:pPr>
        <w:pStyle w:val="Default"/>
        <w:jc w:val="center"/>
        <w:rPr>
          <w:rFonts w:ascii="Courier New" w:hAnsi="Courier New" w:cs="Courier New"/>
          <w:bCs/>
        </w:rPr>
      </w:pPr>
      <w:r w:rsidRPr="004D7AA6">
        <w:rPr>
          <w:rFonts w:ascii="Courier New" w:hAnsi="Courier New" w:cs="Courier New"/>
          <w:bCs/>
        </w:rPr>
        <w:lastRenderedPageBreak/>
        <w:t>STATE OF FLORIDA</w:t>
      </w:r>
    </w:p>
    <w:p w14:paraId="449670FA" w14:textId="77777777" w:rsidR="0042661F" w:rsidRPr="004D7AA6" w:rsidRDefault="0042661F" w:rsidP="0042661F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Pr="004D7AA6">
        <w:rPr>
          <w:rFonts w:ascii="Courier New" w:hAnsi="Courier New" w:cs="Courier New"/>
          <w:bCs/>
        </w:rPr>
        <w:t xml:space="preserve"> DISTRICT COURT OF APPEALS</w:t>
      </w:r>
    </w:p>
    <w:p w14:paraId="5A79127E" w14:textId="77777777" w:rsidR="0042661F" w:rsidRPr="00602568" w:rsidRDefault="0042661F" w:rsidP="0042661F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42661F" w:rsidRPr="00602568" w14:paraId="178CF15D" w14:textId="77777777" w:rsidTr="00FF057B">
        <w:trPr>
          <w:trHeight w:val="504"/>
          <w:jc w:val="center"/>
        </w:trPr>
        <w:tc>
          <w:tcPr>
            <w:tcW w:w="4680" w:type="dxa"/>
          </w:tcPr>
          <w:p w14:paraId="71C74649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4E0488C" w14:textId="77777777" w:rsidR="0042661F" w:rsidRPr="00602568" w:rsidRDefault="0042661F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B4BD73C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E6282" w:rsidRPr="00602568" w14:paraId="0D37AD81" w14:textId="77777777" w:rsidTr="008E6282">
        <w:trPr>
          <w:trHeight w:val="504"/>
          <w:jc w:val="center"/>
        </w:trPr>
        <w:tc>
          <w:tcPr>
            <w:tcW w:w="4680" w:type="dxa"/>
            <w:vAlign w:val="center"/>
          </w:tcPr>
          <w:p w14:paraId="15144B17" w14:textId="77777777" w:rsidR="008E6282" w:rsidRPr="00602568" w:rsidRDefault="008E6282" w:rsidP="00FF057B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46915DB7" w14:textId="77777777" w:rsidR="008E6282" w:rsidRPr="00602568" w:rsidRDefault="008E6282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381A7130" w14:textId="5363AD0F" w:rsidR="008E6282" w:rsidRPr="00F915B7" w:rsidRDefault="008E6282" w:rsidP="008E6282">
            <w:pPr>
              <w:pStyle w:val="Default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Case No:</w:t>
            </w:r>
          </w:p>
        </w:tc>
        <w:tc>
          <w:tcPr>
            <w:tcW w:w="2340" w:type="dxa"/>
            <w:vAlign w:val="center"/>
          </w:tcPr>
          <w:p w14:paraId="51C4FD56" w14:textId="01932FFB" w:rsidR="008E6282" w:rsidRPr="00F915B7" w:rsidRDefault="008E6282" w:rsidP="008E6282">
            <w:pPr>
              <w:pStyle w:val="Default"/>
              <w:ind w:left="-26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8E6282" w:rsidRPr="00602568" w14:paraId="23E8A260" w14:textId="77777777" w:rsidTr="008E6282">
        <w:trPr>
          <w:trHeight w:val="504"/>
          <w:jc w:val="center"/>
        </w:trPr>
        <w:tc>
          <w:tcPr>
            <w:tcW w:w="4680" w:type="dxa"/>
          </w:tcPr>
          <w:p w14:paraId="2C07D880" w14:textId="77777777" w:rsidR="008E6282" w:rsidRPr="00602568" w:rsidRDefault="008E6282" w:rsidP="00FF057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409678A" w14:textId="77777777" w:rsidR="008E6282" w:rsidRPr="00602568" w:rsidRDefault="008E6282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55782A1A" w14:textId="51E7B74C" w:rsidR="008E6282" w:rsidRPr="00F915B7" w:rsidRDefault="008E6282" w:rsidP="008E6282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(FCHR):</w:t>
            </w:r>
          </w:p>
        </w:tc>
        <w:tc>
          <w:tcPr>
            <w:tcW w:w="2340" w:type="dxa"/>
            <w:vAlign w:val="center"/>
          </w:tcPr>
          <w:p w14:paraId="37D5E616" w14:textId="60493564" w:rsidR="008E6282" w:rsidRPr="00F915B7" w:rsidRDefault="008E6282" w:rsidP="008E6282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caseNoF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E6282" w:rsidRPr="00602568" w14:paraId="6665CD9D" w14:textId="77777777" w:rsidTr="008E6282">
        <w:trPr>
          <w:trHeight w:val="504"/>
          <w:jc w:val="center"/>
        </w:trPr>
        <w:tc>
          <w:tcPr>
            <w:tcW w:w="4680" w:type="dxa"/>
          </w:tcPr>
          <w:p w14:paraId="2EAA022F" w14:textId="77777777" w:rsidR="008E6282" w:rsidRPr="00602568" w:rsidRDefault="008E6282" w:rsidP="00FF057B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B229F96" w14:textId="77777777" w:rsidR="008E6282" w:rsidRPr="00602568" w:rsidRDefault="008E6282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38E5BB31" w14:textId="3C34FCC8" w:rsidR="008E6282" w:rsidRPr="00602568" w:rsidRDefault="008E6282" w:rsidP="008E6282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(DOAH):</w:t>
            </w:r>
          </w:p>
        </w:tc>
        <w:tc>
          <w:tcPr>
            <w:tcW w:w="2340" w:type="dxa"/>
            <w:vAlign w:val="center"/>
          </w:tcPr>
          <w:p w14:paraId="0A512785" w14:textId="3442DB31" w:rsidR="008E6282" w:rsidRPr="00602568" w:rsidRDefault="008E6282" w:rsidP="008E6282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caseNoD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42661F" w:rsidRPr="00602568" w14:paraId="7E9F6E7C" w14:textId="77777777" w:rsidTr="008E6282">
        <w:trPr>
          <w:trHeight w:val="504"/>
          <w:jc w:val="center"/>
        </w:trPr>
        <w:tc>
          <w:tcPr>
            <w:tcW w:w="4680" w:type="dxa"/>
          </w:tcPr>
          <w:p w14:paraId="6A8DF7FE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36FC40E" w14:textId="77777777" w:rsidR="0042661F" w:rsidRPr="00602568" w:rsidRDefault="0042661F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center"/>
          </w:tcPr>
          <w:p w14:paraId="51C145CB" w14:textId="77777777" w:rsidR="0042661F" w:rsidRPr="00602568" w:rsidRDefault="0042661F" w:rsidP="008E628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42661F" w:rsidRPr="00602568" w14:paraId="7AB321C1" w14:textId="77777777" w:rsidTr="00FF057B">
        <w:trPr>
          <w:trHeight w:val="504"/>
          <w:jc w:val="center"/>
        </w:trPr>
        <w:tc>
          <w:tcPr>
            <w:tcW w:w="4680" w:type="dxa"/>
          </w:tcPr>
          <w:p w14:paraId="455E80E9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58439D8" w14:textId="77777777" w:rsidR="0042661F" w:rsidRPr="00602568" w:rsidRDefault="0042661F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CABED15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2661F" w:rsidRPr="00602568" w14:paraId="78D8B633" w14:textId="77777777" w:rsidTr="00FF057B">
        <w:trPr>
          <w:trHeight w:val="504"/>
          <w:jc w:val="center"/>
        </w:trPr>
        <w:tc>
          <w:tcPr>
            <w:tcW w:w="4680" w:type="dxa"/>
            <w:vAlign w:val="center"/>
          </w:tcPr>
          <w:p w14:paraId="4522F53B" w14:textId="6B6FFF47" w:rsidR="0042661F" w:rsidRPr="00602568" w:rsidRDefault="00421DF0" w:rsidP="00FF057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6926A5AF" w14:textId="77777777" w:rsidR="0042661F" w:rsidRPr="00602568" w:rsidRDefault="0042661F" w:rsidP="00FF057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AAF0ED5" w14:textId="77777777" w:rsidR="0042661F" w:rsidRPr="00602568" w:rsidRDefault="0042661F" w:rsidP="00FF057B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143B0EDB" w14:textId="77777777" w:rsidR="0070082B" w:rsidRDefault="0070082B" w:rsidP="0070082B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70082B" w14:paraId="29B8FD90" w14:textId="77777777" w:rsidTr="00093AD4">
        <w:trPr>
          <w:trHeight w:val="1080"/>
          <w:jc w:val="center"/>
        </w:trPr>
        <w:tc>
          <w:tcPr>
            <w:tcW w:w="9720" w:type="dxa"/>
            <w:vAlign w:val="center"/>
          </w:tcPr>
          <w:p w14:paraId="38B598F0" w14:textId="489B4AD6" w:rsidR="0070082B" w:rsidRPr="004158D8" w:rsidRDefault="00093AD4" w:rsidP="00093AD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PETITION FOR WRIT OF </w:t>
            </w:r>
            <w:r w:rsidR="00475894">
              <w:rPr>
                <w:b/>
                <w:bCs/>
                <w:sz w:val="28"/>
                <w:szCs w:val="28"/>
              </w:rPr>
              <w:t>MANDAMUS</w:t>
            </w:r>
          </w:p>
        </w:tc>
      </w:tr>
      <w:bookmarkEnd w:id="0"/>
    </w:tbl>
    <w:p w14:paraId="38E45701" w14:textId="77777777" w:rsidR="001F0B19" w:rsidRDefault="001F0B19">
      <w:pPr>
        <w:rPr>
          <w:rFonts w:ascii="Courier New" w:hAnsi="Courier New" w:cs="Courier New"/>
          <w:sz w:val="24"/>
          <w:szCs w:val="24"/>
        </w:rPr>
      </w:pPr>
    </w:p>
    <w:p w14:paraId="76563DBF" w14:textId="14BAF089" w:rsidR="00027E57" w:rsidRDefault="0042661F" w:rsidP="00562AA1">
      <w:pPr>
        <w:pStyle w:val="Default"/>
        <w:ind w:right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[MMM]</w:t>
      </w:r>
      <w:r w:rsidR="00562AA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[D]</w:t>
      </w:r>
      <w:r w:rsidR="00562AA1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[YYYY]</w:t>
      </w:r>
    </w:p>
    <w:p w14:paraId="4B1C367B" w14:textId="1462E002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30385F9B" w14:textId="7DB87D98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29B72A94" w14:textId="72E93B11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788BEA11" w14:textId="2A9F87C9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4528FC5E" w14:textId="50666D87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0484A38C" w14:textId="6F82DA9E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0A09D869" w14:textId="36BFF51C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7D2AF927" w14:textId="74A54008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02965E48" w14:textId="5DABAEDF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1E607C21" w14:textId="7686C3AB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2B0D747A" w14:textId="3E3A41D0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5BFBAC11" w14:textId="6104EA68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14A176A5" w14:textId="115149C6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7687DC63" w14:textId="551EA94A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1451684F" w14:textId="121B4BCF" w:rsidR="00027E57" w:rsidRDefault="00027E57" w:rsidP="00027E57">
      <w:pPr>
        <w:pStyle w:val="Default"/>
        <w:rPr>
          <w:rFonts w:ascii="Courier New" w:hAnsi="Courier New" w:cs="Courier New"/>
        </w:rPr>
      </w:pPr>
    </w:p>
    <w:p w14:paraId="670BC301" w14:textId="77777777" w:rsidR="0042661F" w:rsidRPr="007810C8" w:rsidRDefault="0042661F" w:rsidP="0042661F">
      <w:pPr>
        <w:pStyle w:val="Default"/>
        <w:rPr>
          <w:rFonts w:ascii="Courier New" w:hAnsi="Courier New" w:cs="Courier New"/>
        </w:rPr>
      </w:pPr>
    </w:p>
    <w:p w14:paraId="4944E451" w14:textId="42AC555F" w:rsidR="0042661F" w:rsidRPr="004C6F92" w:rsidRDefault="0042661F" w:rsidP="004266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Petitioner</w:t>
      </w:r>
    </w:p>
    <w:p w14:paraId="72F7C0ED" w14:textId="77777777" w:rsidR="0042661F" w:rsidRPr="007810C8" w:rsidRDefault="0042661F" w:rsidP="004266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5B14B92" w14:textId="77777777" w:rsidR="0042661F" w:rsidRPr="007810C8" w:rsidRDefault="0042661F" w:rsidP="004266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1DACE31A" w14:textId="77777777" w:rsidR="0042661F" w:rsidRDefault="0042661F" w:rsidP="0042661F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C9125BB" w14:textId="77777777" w:rsidR="0042661F" w:rsidRDefault="0042661F" w:rsidP="0042661F">
      <w:pPr>
        <w:pStyle w:val="Default"/>
        <w:ind w:left="4320" w:firstLine="720"/>
        <w:rPr>
          <w:rStyle w:val="Hyperlink"/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20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37611CC6" w14:textId="77777777" w:rsidR="0042661F" w:rsidRDefault="0042661F" w:rsidP="0042661F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2AEA851A" w14:textId="136624E2" w:rsidR="00680AAC" w:rsidRDefault="00680AAC">
      <w:pPr>
        <w:rPr>
          <w:rFonts w:ascii="Courier New" w:hAnsi="Courier New" w:cs="Courier New"/>
          <w:sz w:val="24"/>
          <w:szCs w:val="24"/>
        </w:rPr>
      </w:pPr>
    </w:p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B5AC58E" w14:textId="77777777" w:rsidR="009D106F" w:rsidRDefault="009D106F" w:rsidP="009D106F">
      <w:pPr>
        <w:rPr>
          <w:rFonts w:ascii="Courier New" w:hAnsi="Courier New" w:cs="Courier New"/>
          <w:sz w:val="24"/>
          <w:szCs w:val="24"/>
        </w:rPr>
      </w:pP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t>TABLE OF CONTENTS</w:t>
      </w:r>
    </w:p>
    <w:p w14:paraId="6A92AC2A" w14:textId="77777777" w:rsidR="009D106F" w:rsidRDefault="009D106F" w:rsidP="009D106F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0B53BC" w14:paraId="6C8ABE42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2C320C16" w14:textId="6B6EDB03" w:rsidR="000B53BC" w:rsidRPr="00BE3C8D" w:rsidRDefault="000B53BC" w:rsidP="00652F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Table of Contents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7066CDB" w14:textId="0B174DB1" w:rsidR="000B53BC" w:rsidRDefault="00C416EE" w:rsidP="00652FE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</w:t>
            </w:r>
            <w:r w:rsidR="00ED00B7">
              <w:rPr>
                <w:rFonts w:ascii="Courier New" w:hAnsi="Courier New" w:cs="Courier New"/>
                <w:sz w:val="24"/>
                <w:szCs w:val="24"/>
              </w:rPr>
              <w:t>ii</w:t>
            </w:r>
          </w:p>
        </w:tc>
      </w:tr>
      <w:tr w:rsidR="000B53BC" w14:paraId="4935EB00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8185124" w14:textId="513F8895" w:rsidR="000B53BC" w:rsidRPr="00BE3C8D" w:rsidRDefault="000B53BC" w:rsidP="00652F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Table of Authorities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7EDCF49" w14:textId="28244109" w:rsidR="000B53BC" w:rsidRDefault="00ED00B7" w:rsidP="00652FE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</w:t>
            </w:r>
            <w:r w:rsidR="00C416EE">
              <w:rPr>
                <w:rFonts w:ascii="Courier New" w:hAnsi="Courier New" w:cs="Courier New"/>
                <w:sz w:val="24"/>
                <w:szCs w:val="24"/>
              </w:rPr>
              <w:t>v</w:t>
            </w:r>
          </w:p>
        </w:tc>
      </w:tr>
      <w:tr w:rsidR="000B53BC" w14:paraId="1113EB0C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CF64CB8" w14:textId="6B32D6FF" w:rsidR="000B53BC" w:rsidRPr="00BE3C8D" w:rsidRDefault="000B53BC" w:rsidP="00652F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Preface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FEA0D7B" w14:textId="11DFB330" w:rsidR="000B53BC" w:rsidRDefault="00AC699B" w:rsidP="00652FE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</w:t>
            </w:r>
            <w:r w:rsidR="00C416EE">
              <w:rPr>
                <w:rFonts w:ascii="Courier New" w:hAnsi="Courier New" w:cs="Courier New"/>
                <w:sz w:val="24"/>
                <w:szCs w:val="24"/>
              </w:rPr>
              <w:t>i</w:t>
            </w:r>
          </w:p>
        </w:tc>
      </w:tr>
    </w:tbl>
    <w:p w14:paraId="558B0787" w14:textId="77777777" w:rsidR="00757C4F" w:rsidRDefault="00757C4F"/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0B53BC" w14:paraId="153D5E34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8C5F662" w14:textId="73C2C4EB" w:rsidR="000B53BC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I</w:t>
            </w:r>
            <w:r w:rsidR="00093AD4" w:rsidRPr="00C449BE">
              <w:rPr>
                <w:rFonts w:ascii="Courier New" w:hAnsi="Courier New" w:cs="Courier New"/>
                <w:sz w:val="24"/>
                <w:szCs w:val="24"/>
              </w:rPr>
              <w:t>ntroduction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D8A1465" w14:textId="39471B75" w:rsidR="000B53BC" w:rsidRDefault="0042661F" w:rsidP="00652FE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0B53BC" w14:paraId="15CE40FB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5B77A64D" w14:textId="4A45A3C5" w:rsidR="000B53BC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J</w:t>
            </w:r>
            <w:r w:rsidR="00093AD4" w:rsidRPr="00C449BE">
              <w:rPr>
                <w:rFonts w:ascii="Courier New" w:hAnsi="Courier New" w:cs="Courier New"/>
                <w:sz w:val="24"/>
                <w:szCs w:val="24"/>
              </w:rPr>
              <w:t>urisdiction</w:t>
            </w:r>
            <w:r w:rsidR="00096BFD" w:rsidRPr="00C449BE">
              <w:rPr>
                <w:rFonts w:ascii="Courier New" w:hAnsi="Courier New" w:cs="Courier New"/>
                <w:sz w:val="24"/>
                <w:szCs w:val="24"/>
              </w:rPr>
              <w:t>al Basis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833C9B7" w14:textId="05FEE97E" w:rsidR="000B53BC" w:rsidRDefault="0042661F" w:rsidP="00652FE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2B4F51" w14:paraId="72E605AC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F2AFCB2" w14:textId="41666F78" w:rsidR="002B4F51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S</w:t>
            </w:r>
            <w:r w:rsidR="00093AD4" w:rsidRPr="00C449BE">
              <w:rPr>
                <w:rFonts w:ascii="Courier New" w:hAnsi="Courier New" w:cs="Courier New"/>
                <w:sz w:val="24"/>
                <w:szCs w:val="24"/>
              </w:rPr>
              <w:t xml:space="preserve">tatement of </w:t>
            </w:r>
            <w:r w:rsidR="00891AF0" w:rsidRPr="00C449BE">
              <w:rPr>
                <w:rFonts w:ascii="Courier New" w:hAnsi="Courier New" w:cs="Courier New"/>
                <w:sz w:val="24"/>
                <w:szCs w:val="24"/>
              </w:rPr>
              <w:t>Pertinent</w:t>
            </w:r>
            <w:r w:rsidR="00093AD4" w:rsidRPr="00C449BE">
              <w:rPr>
                <w:rFonts w:ascii="Courier New" w:hAnsi="Courier New" w:cs="Courier New"/>
                <w:sz w:val="24"/>
                <w:szCs w:val="24"/>
              </w:rPr>
              <w:t xml:space="preserve"> Facts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F2D2B61" w14:textId="6425176E" w:rsidR="002B4F51" w:rsidRDefault="0042661F" w:rsidP="002B4F51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007360" w14:paraId="3C4C29FE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6C2C4D0" w14:textId="143533D2" w:rsidR="00007360" w:rsidRPr="00C449BE" w:rsidRDefault="00007360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Analysis</w:t>
            </w:r>
            <w:r w:rsidR="005F243D" w:rsidRPr="00C449BE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r w:rsidR="00751213">
              <w:rPr>
                <w:rFonts w:ascii="Courier New" w:hAnsi="Courier New" w:cs="Courier New"/>
                <w:sz w:val="24"/>
                <w:szCs w:val="24"/>
              </w:rPr>
              <w:t>LT’s Dereliction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90552F3" w14:textId="7C0CD452" w:rsidR="00007360" w:rsidRDefault="0042661F" w:rsidP="002B4F51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6B65C3" w14:paraId="79C525C2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11C10A3" w14:textId="2BED4BDD" w:rsidR="006B65C3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N</w:t>
            </w:r>
            <w:r w:rsidR="006B65C3" w:rsidRPr="00C449BE">
              <w:rPr>
                <w:rFonts w:ascii="Courier New" w:hAnsi="Courier New" w:cs="Courier New"/>
                <w:sz w:val="24"/>
                <w:szCs w:val="24"/>
              </w:rPr>
              <w:t>ature of Relief Sought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CB729A2" w14:textId="3FB4D0AD" w:rsidR="006B65C3" w:rsidRDefault="0042661F" w:rsidP="006B65C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6B65C3" w14:paraId="0FFD6A4E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14F3EAA1" w14:textId="2228AF16" w:rsidR="006B65C3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A</w:t>
            </w:r>
            <w:r w:rsidR="006B65C3" w:rsidRPr="00C449BE">
              <w:rPr>
                <w:rFonts w:ascii="Courier New" w:hAnsi="Courier New" w:cs="Courier New"/>
                <w:sz w:val="24"/>
                <w:szCs w:val="24"/>
              </w:rPr>
              <w:t xml:space="preserve">rgument: </w:t>
            </w:r>
            <w:r w:rsidR="0063268C">
              <w:rPr>
                <w:rFonts w:ascii="Courier New" w:hAnsi="Courier New" w:cs="Courier New"/>
                <w:sz w:val="24"/>
                <w:szCs w:val="24"/>
              </w:rPr>
              <w:t>3</w:t>
            </w:r>
            <w:r w:rsidR="006D308E">
              <w:rPr>
                <w:rFonts w:ascii="Courier New" w:hAnsi="Courier New" w:cs="Courier New"/>
                <w:sz w:val="24"/>
                <w:szCs w:val="24"/>
              </w:rPr>
              <w:t>-Part Test</w:t>
            </w:r>
            <w:r w:rsidR="0004110D">
              <w:rPr>
                <w:rFonts w:ascii="Courier New" w:hAnsi="Courier New" w:cs="Courier New"/>
                <w:sz w:val="24"/>
                <w:szCs w:val="24"/>
              </w:rPr>
              <w:t xml:space="preserve"> for </w:t>
            </w:r>
            <w:r w:rsidR="0063268C">
              <w:rPr>
                <w:rFonts w:ascii="Courier New" w:hAnsi="Courier New" w:cs="Courier New"/>
                <w:sz w:val="24"/>
                <w:szCs w:val="24"/>
              </w:rPr>
              <w:t>Mandamus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C7CEF83" w14:textId="69B8ABAC" w:rsidR="006B65C3" w:rsidRDefault="0042661F" w:rsidP="006B65C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6B65C3" w14:paraId="652E25B5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5CD08100" w14:textId="78814F3D" w:rsidR="006B65C3" w:rsidRPr="00C449BE" w:rsidRDefault="00571735" w:rsidP="00C449BE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C449BE">
              <w:rPr>
                <w:rFonts w:ascii="Courier New" w:hAnsi="Courier New" w:cs="Courier New"/>
                <w:sz w:val="24"/>
                <w:szCs w:val="24"/>
              </w:rPr>
              <w:t>C</w:t>
            </w:r>
            <w:r w:rsidR="006B65C3" w:rsidRPr="00C449BE">
              <w:rPr>
                <w:rFonts w:ascii="Courier New" w:hAnsi="Courier New" w:cs="Courier New"/>
                <w:sz w:val="24"/>
                <w:szCs w:val="24"/>
              </w:rPr>
              <w:t>onclusion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5F1B80A" w14:textId="22D6710A" w:rsidR="006B65C3" w:rsidRDefault="0042661F" w:rsidP="006B65C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</w:tbl>
    <w:p w14:paraId="5A4F0B60" w14:textId="77777777" w:rsidR="00C449BE" w:rsidRDefault="00C449BE"/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6B65C3" w14:paraId="67FB95B6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53A88B21" w14:textId="1FBA3C52" w:rsidR="006B65C3" w:rsidRDefault="006B65C3" w:rsidP="006B65C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Certificate of Compliance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3EE4C8E" w14:textId="52C08C53" w:rsidR="006B65C3" w:rsidRDefault="006B65C3" w:rsidP="006B65C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</w:tr>
      <w:tr w:rsidR="006B65C3" w14:paraId="09EB9A52" w14:textId="77777777" w:rsidTr="004D76C0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2EE0B43" w14:textId="6E5DF735" w:rsidR="006B65C3" w:rsidRDefault="006B65C3" w:rsidP="006B65C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Certificate of Service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132EE45" w14:textId="49F3053D" w:rsidR="006B65C3" w:rsidRDefault="006B65C3" w:rsidP="006B65C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</w:tr>
    </w:tbl>
    <w:p w14:paraId="416A94E4" w14:textId="4E172C69" w:rsidR="000B53BC" w:rsidRDefault="000B53BC" w:rsidP="009D106F">
      <w:pPr>
        <w:rPr>
          <w:rFonts w:ascii="Courier New" w:hAnsi="Courier New" w:cs="Courier New"/>
          <w:sz w:val="24"/>
          <w:szCs w:val="24"/>
        </w:rPr>
      </w:pPr>
    </w:p>
    <w:p w14:paraId="6A0F8C96" w14:textId="77777777" w:rsidR="000B53BC" w:rsidRDefault="000B53B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C0DC20F" w14:textId="77777777" w:rsidR="00680560" w:rsidRDefault="00680560" w:rsidP="00680560">
      <w:pPr>
        <w:rPr>
          <w:rFonts w:ascii="Courier New" w:hAnsi="Courier New" w:cs="Courier New"/>
          <w:sz w:val="24"/>
          <w:szCs w:val="24"/>
        </w:rPr>
      </w:pPr>
    </w:p>
    <w:p w14:paraId="76DA8C77" w14:textId="21FC13E6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t>TABLE OF AUTHORITIES</w:t>
      </w: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9"/>
        <w:gridCol w:w="1081"/>
      </w:tblGrid>
      <w:tr w:rsidR="00656D05" w14:paraId="71537A39" w14:textId="77777777" w:rsidTr="00BB3BB0">
        <w:trPr>
          <w:trHeight w:val="936"/>
        </w:trPr>
        <w:tc>
          <w:tcPr>
            <w:tcW w:w="9359" w:type="dxa"/>
            <w:shd w:val="clear" w:color="auto" w:fill="auto"/>
            <w:vAlign w:val="center"/>
          </w:tcPr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BB3BB0" w14:paraId="553191AD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1F953AFC" w14:textId="13E0788B" w:rsidR="006D5DB9" w:rsidRPr="00680560" w:rsidRDefault="00D2394C" w:rsidP="006D5DB9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2394C">
              <w:rPr>
                <w:rFonts w:ascii="Courier New" w:hAnsi="Courier New" w:cs="Courier New"/>
                <w:i/>
                <w:sz w:val="24"/>
                <w:szCs w:val="24"/>
              </w:rPr>
              <w:t xml:space="preserve">Allstate Ins. Co. v. </w:t>
            </w:r>
            <w:proofErr w:type="spellStart"/>
            <w:r w:rsidRPr="00D2394C">
              <w:rPr>
                <w:rFonts w:ascii="Courier New" w:hAnsi="Courier New" w:cs="Courier New"/>
                <w:i/>
                <w:sz w:val="24"/>
                <w:szCs w:val="24"/>
              </w:rPr>
              <w:t>Kaklamanos</w:t>
            </w:r>
            <w:proofErr w:type="spellEnd"/>
          </w:p>
          <w:p w14:paraId="04600E4D" w14:textId="2097D75B" w:rsidR="00BB3BB0" w:rsidRDefault="00D2394C" w:rsidP="006D5DB9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2394C">
              <w:rPr>
                <w:rFonts w:ascii="Courier New" w:hAnsi="Courier New" w:cs="Courier New"/>
                <w:sz w:val="24"/>
                <w:szCs w:val="24"/>
              </w:rPr>
              <w:t>843 So. 2d 885 (Fla. 2003)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74114283" w14:textId="08C79F1E" w:rsidR="00BB3BB0" w:rsidRDefault="0042661F" w:rsidP="00BB3BB0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E31FBB" w14:paraId="4BBBD674" w14:textId="77777777" w:rsidTr="00096BFD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55D8FF6E" w14:textId="064FA40C" w:rsidR="00E31FBB" w:rsidRPr="00680560" w:rsidRDefault="00E31FBB" w:rsidP="00E31FBB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 w:rsidRPr="00E31FBB">
              <w:rPr>
                <w:rFonts w:ascii="Courier New" w:hAnsi="Courier New" w:cs="Courier New"/>
                <w:i/>
                <w:sz w:val="24"/>
                <w:szCs w:val="24"/>
              </w:rPr>
              <w:t>Chaky</w:t>
            </w:r>
            <w:proofErr w:type="spellEnd"/>
            <w:r w:rsidRPr="00E31FBB">
              <w:rPr>
                <w:rFonts w:ascii="Courier New" w:hAnsi="Courier New" w:cs="Courier New"/>
                <w:i/>
                <w:sz w:val="24"/>
                <w:szCs w:val="24"/>
              </w:rPr>
              <w:t xml:space="preserve"> v State</w:t>
            </w:r>
          </w:p>
          <w:p w14:paraId="064990EC" w14:textId="23FB5D4F" w:rsidR="00E31FBB" w:rsidRDefault="00E31FBB" w:rsidP="00E31FBB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31FBB">
              <w:rPr>
                <w:rFonts w:ascii="Courier New" w:hAnsi="Courier New" w:cs="Courier New"/>
                <w:sz w:val="24"/>
                <w:szCs w:val="24"/>
              </w:rPr>
              <w:t>651 So. 2d 1169, 1172 (Fla. 1995)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4F4957D8" w14:textId="66A855BB" w:rsidR="00E31FBB" w:rsidRDefault="0042661F" w:rsidP="00E31FBB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CE6943" w14:paraId="5A71E682" w14:textId="77777777" w:rsidTr="00096BFD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3831ED68" w14:textId="77777777" w:rsidR="00CE6943" w:rsidRPr="00680560" w:rsidRDefault="00CE6943" w:rsidP="00CE694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F2502A">
              <w:rPr>
                <w:rFonts w:ascii="Courier New" w:hAnsi="Courier New" w:cs="Courier New"/>
                <w:i/>
                <w:sz w:val="24"/>
                <w:szCs w:val="24"/>
              </w:rPr>
              <w:t>Hatten v State</w:t>
            </w:r>
          </w:p>
          <w:p w14:paraId="74828A4B" w14:textId="6E6D6EB1" w:rsidR="00CE6943" w:rsidRPr="00680560" w:rsidRDefault="00CE6943" w:rsidP="00CE6943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F2502A">
              <w:rPr>
                <w:rFonts w:ascii="Courier New" w:hAnsi="Courier New" w:cs="Courier New"/>
                <w:sz w:val="24"/>
                <w:szCs w:val="24"/>
              </w:rPr>
              <w:t>561 2d 562 (Fla. 1990)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4F0052B6" w14:textId="5945185B" w:rsidR="00CE6943" w:rsidRDefault="0042661F" w:rsidP="00CE694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CE6943" w14:paraId="4CAF2FE5" w14:textId="77777777" w:rsidTr="00096BFD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2AF5B8A0" w14:textId="77777777" w:rsidR="00CE6943" w:rsidRPr="00680560" w:rsidRDefault="00CE6943" w:rsidP="00CE694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Holcomb v Department of Corrections</w:t>
            </w:r>
          </w:p>
          <w:p w14:paraId="79231843" w14:textId="2FB89BB5" w:rsidR="00CE6943" w:rsidRPr="009E3F01" w:rsidRDefault="00CE6943" w:rsidP="00CE6943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609 So. 2d 751, 753 (Fla. 1st DCA 1992)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5266CC0F" w14:textId="6478E9DD" w:rsidR="00CE6943" w:rsidRDefault="0042661F" w:rsidP="00CE694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CE6943" w14:paraId="0FEED154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4B622A88" w14:textId="77777777" w:rsidR="00CE6943" w:rsidRPr="00680560" w:rsidRDefault="00CE6943" w:rsidP="00CE694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2394C">
              <w:rPr>
                <w:rFonts w:ascii="Courier New" w:hAnsi="Courier New" w:cs="Courier New"/>
                <w:i/>
                <w:sz w:val="24"/>
                <w:szCs w:val="24"/>
              </w:rPr>
              <w:t>Huffman v State</w:t>
            </w:r>
          </w:p>
          <w:p w14:paraId="71CE91FC" w14:textId="1006936D" w:rsidR="00CE6943" w:rsidRDefault="00CE6943" w:rsidP="00CE6943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2394C">
              <w:rPr>
                <w:rFonts w:ascii="Courier New" w:hAnsi="Courier New" w:cs="Courier New"/>
                <w:sz w:val="24"/>
                <w:szCs w:val="24"/>
              </w:rPr>
              <w:t>813 So. 2d 10, 11 (Fla. 2000)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1CC36B0F" w14:textId="4CA8195D" w:rsidR="00CE6943" w:rsidRDefault="0042661F" w:rsidP="00CE694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CE6943" w14:paraId="7315AD50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63CFD5F9" w14:textId="77777777" w:rsidR="00CE6943" w:rsidRPr="00680560" w:rsidRDefault="00CE6943" w:rsidP="00CE694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proofErr w:type="spellStart"/>
            <w:r w:rsidRPr="00D2394C">
              <w:rPr>
                <w:rFonts w:ascii="Courier New" w:hAnsi="Courier New" w:cs="Courier New"/>
                <w:i/>
                <w:sz w:val="24"/>
                <w:szCs w:val="24"/>
              </w:rPr>
              <w:t>Migliore</w:t>
            </w:r>
            <w:proofErr w:type="spellEnd"/>
            <w:r w:rsidRPr="00D2394C">
              <w:rPr>
                <w:rFonts w:ascii="Courier New" w:hAnsi="Courier New" w:cs="Courier New"/>
                <w:i/>
                <w:sz w:val="24"/>
                <w:szCs w:val="24"/>
              </w:rPr>
              <w:t xml:space="preserve"> v. City of Lauderhill</w:t>
            </w:r>
          </w:p>
          <w:p w14:paraId="1963145F" w14:textId="3750A1DA" w:rsidR="00CE6943" w:rsidRDefault="00CE6943" w:rsidP="00CE6943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2394C">
              <w:rPr>
                <w:rFonts w:ascii="Courier New" w:hAnsi="Courier New" w:cs="Courier New"/>
                <w:sz w:val="24"/>
                <w:szCs w:val="24"/>
              </w:rPr>
              <w:t>415 So. 2d 62, 63 (Fla. 4th DCA 1982)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09112DC6" w14:textId="6090A180" w:rsidR="00CE6943" w:rsidRDefault="0042661F" w:rsidP="00CE694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CE6943" w14:paraId="099B3254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4D6788A3" w14:textId="77777777" w:rsidR="00CE6943" w:rsidRPr="00680560" w:rsidRDefault="00CE6943" w:rsidP="00CE694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Turner v Singletary</w:t>
            </w:r>
          </w:p>
          <w:p w14:paraId="71991EB5" w14:textId="17F1A11F" w:rsidR="00CE6943" w:rsidRPr="00A340DF" w:rsidRDefault="00CE6943" w:rsidP="00CE6943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CD6C55">
              <w:rPr>
                <w:rFonts w:ascii="Courier New" w:hAnsi="Courier New" w:cs="Courier New"/>
                <w:sz w:val="24"/>
                <w:szCs w:val="24"/>
              </w:rPr>
              <w:t>623 So. 2d 537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1A3BF7B9" w14:textId="70F30E45" w:rsidR="00CE6943" w:rsidRDefault="0042661F" w:rsidP="00CE6943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63C50667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27AE359A" w14:textId="2D6A8C11" w:rsidR="0042661F" w:rsidRPr="00680560" w:rsidRDefault="0042661F" w:rsidP="0042661F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[citation001]</w:t>
            </w:r>
          </w:p>
          <w:p w14:paraId="550360FD" w14:textId="549CA4D3" w:rsidR="0042661F" w:rsidRPr="00A340DF" w:rsidRDefault="0042661F" w:rsidP="0042661F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[citation001#]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7DACA864" w14:textId="17FED85B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4C30F378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66AD11BF" w14:textId="07C11382" w:rsidR="0042661F" w:rsidRPr="00680560" w:rsidRDefault="0042661F" w:rsidP="0042661F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[citation002]</w:t>
            </w:r>
          </w:p>
          <w:p w14:paraId="6E5C5C2B" w14:textId="0C11C324" w:rsidR="0042661F" w:rsidRPr="00F54B07" w:rsidRDefault="0042661F" w:rsidP="0042661F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[citation002#]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6848CEC3" w14:textId="4A0C7CCB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5F4CC89E" w14:textId="77777777" w:rsidTr="00BB3BB0">
        <w:trPr>
          <w:trHeight w:val="576"/>
        </w:trPr>
        <w:tc>
          <w:tcPr>
            <w:tcW w:w="9359" w:type="dxa"/>
            <w:shd w:val="clear" w:color="auto" w:fill="auto"/>
            <w:vAlign w:val="center"/>
          </w:tcPr>
          <w:p w14:paraId="07A9DA39" w14:textId="4F5DD58E" w:rsidR="0042661F" w:rsidRPr="00680560" w:rsidRDefault="0042661F" w:rsidP="0042661F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[citation003]</w:t>
            </w:r>
          </w:p>
          <w:p w14:paraId="5340D432" w14:textId="7A017EB4" w:rsidR="0042661F" w:rsidRPr="00F54B07" w:rsidRDefault="0042661F" w:rsidP="0042661F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[citation003#]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79196BE2" w14:textId="578A15DA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</w:tbl>
    <w:p w14:paraId="20B9AF15" w14:textId="77777777" w:rsidR="00AC699B" w:rsidRDefault="00AC699B" w:rsidP="00AC699B">
      <w:pPr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5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72"/>
        <w:gridCol w:w="1083"/>
      </w:tblGrid>
      <w:tr w:rsidR="00AC699B" w14:paraId="0C17D283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E7E87E8" w14:textId="77777777" w:rsidR="00AC699B" w:rsidRDefault="00AC699B" w:rsidP="0008459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27308981" w14:textId="77777777" w:rsidR="00AC699B" w:rsidRDefault="00AC699B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7C39E5" w14:paraId="3AE1E129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1FDB63CB" w14:textId="710EC650" w:rsidR="007C39E5" w:rsidRDefault="007C39E5" w:rsidP="0008459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Art. </w:t>
            </w:r>
            <w:r w:rsidR="00DE7BAB">
              <w:rPr>
                <w:rFonts w:ascii="Courier New" w:hAnsi="Courier New" w:cs="Courier New"/>
                <w:sz w:val="24"/>
                <w:szCs w:val="24"/>
              </w:rPr>
              <w:t>I</w:t>
            </w:r>
            <w:r>
              <w:rPr>
                <w:rFonts w:ascii="Courier New" w:hAnsi="Courier New" w:cs="Courier New"/>
                <w:sz w:val="24"/>
                <w:szCs w:val="24"/>
              </w:rPr>
              <w:t>, §</w:t>
            </w:r>
            <w:r w:rsidR="00DE7BAB">
              <w:rPr>
                <w:rFonts w:ascii="Courier New" w:hAnsi="Courier New" w:cs="Courier New"/>
                <w:sz w:val="24"/>
                <w:szCs w:val="24"/>
              </w:rPr>
              <w:t>21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Fla. Const.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E9024D5" w14:textId="73F17F1C" w:rsidR="007C39E5" w:rsidRDefault="0042661F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7573369B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C1D7B47" w14:textId="706CA3C7" w:rsidR="0042661F" w:rsidRDefault="0042661F" w:rsidP="0042661F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Art. V, §3(b)(8) Fla. Const.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20F0658" w14:textId="12D40B39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6156D44A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8F3AB5C" w14:textId="6BBF3BFB" w:rsidR="0042661F" w:rsidRDefault="0042661F" w:rsidP="0042661F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Art. V, §4(b)(3) Fla. Const.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7018BA4" w14:textId="226D07D1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14:paraId="41EA0FA0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3897D54" w14:textId="4BD1ABAD" w:rsidR="0042661F" w:rsidRDefault="0042661F" w:rsidP="0042661F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Art. V, §5(b) Fla. Const.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C99C366" w14:textId="45B3E204" w:rsidR="0042661F" w:rsidRDefault="0042661F" w:rsidP="0042661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</w:tbl>
    <w:p w14:paraId="6B90B097" w14:textId="4DF5D921" w:rsidR="007C39E5" w:rsidRDefault="007C39E5" w:rsidP="00A21868">
      <w:pPr>
        <w:rPr>
          <w:rFonts w:ascii="Courier New" w:hAnsi="Courier New" w:cs="Courier New"/>
          <w:sz w:val="24"/>
          <w:szCs w:val="24"/>
        </w:rPr>
      </w:pPr>
    </w:p>
    <w:p w14:paraId="6B97B701" w14:textId="77777777" w:rsidR="007C39E5" w:rsidRDefault="007C39E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CC35DE4" w14:textId="77777777" w:rsidR="00A21868" w:rsidRDefault="00A21868" w:rsidP="00A21868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5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72"/>
        <w:gridCol w:w="1083"/>
      </w:tblGrid>
      <w:tr w:rsidR="00AC699B" w14:paraId="603042E6" w14:textId="77777777" w:rsidTr="0008459C">
        <w:trPr>
          <w:trHeight w:val="936"/>
        </w:trPr>
        <w:tc>
          <w:tcPr>
            <w:tcW w:w="9372" w:type="dxa"/>
            <w:shd w:val="clear" w:color="auto" w:fill="auto"/>
            <w:vAlign w:val="center"/>
          </w:tcPr>
          <w:p w14:paraId="5D5E0D04" w14:textId="77777777" w:rsidR="00AC699B" w:rsidRPr="00680560" w:rsidRDefault="00AC699B" w:rsidP="0008459C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7C2630EF" w14:textId="77777777" w:rsidR="00AC699B" w:rsidRDefault="00AC699B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7C39E5" w14:paraId="7DDC96E7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75BC4D2" w14:textId="7809FFDC" w:rsidR="007C39E5" w:rsidRDefault="007C39E5" w:rsidP="0008459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</w:t>
            </w:r>
            <w:r w:rsidR="00547C45">
              <w:rPr>
                <w:rFonts w:ascii="Courier New" w:hAnsi="Courier New" w:cs="Courier New"/>
                <w:sz w:val="24"/>
                <w:szCs w:val="24"/>
              </w:rPr>
              <w:t>##</w:t>
            </w:r>
            <w:proofErr w:type="gramStart"/>
            <w:r w:rsidR="00547C45">
              <w:rPr>
                <w:rFonts w:ascii="Courier New" w:hAnsi="Courier New" w:cs="Courier New"/>
                <w:sz w:val="24"/>
                <w:szCs w:val="24"/>
              </w:rPr>
              <w:t>#</w:t>
            </w:r>
            <w:r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="00547C45">
              <w:rPr>
                <w:rFonts w:ascii="Courier New" w:hAnsi="Courier New" w:cs="Courier New"/>
                <w:sz w:val="24"/>
                <w:szCs w:val="24"/>
              </w:rPr>
              <w:t>#</w:t>
            </w:r>
            <w:proofErr w:type="gramEnd"/>
            <w:r w:rsidR="00547C45">
              <w:rPr>
                <w:rFonts w:ascii="Courier New" w:hAnsi="Courier New" w:cs="Courier New"/>
                <w:sz w:val="24"/>
                <w:szCs w:val="24"/>
              </w:rPr>
              <w:t>#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569A708C" w14:textId="774581E4" w:rsidR="007C39E5" w:rsidRDefault="00547C45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D96BC4" w14:paraId="09B1A7A6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48618B5" w14:textId="57732973" w:rsidR="00D96BC4" w:rsidRDefault="00547C45" w:rsidP="0008459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§##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#.#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#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176E9E0A" w14:textId="61D41F30" w:rsidR="00D96BC4" w:rsidRDefault="00547C45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7C39E5" w14:paraId="6A9F92E3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788763CD" w14:textId="43135365" w:rsidR="007C39E5" w:rsidRDefault="00547C45" w:rsidP="0008459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§##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#.#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#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7D0CAEEC" w14:textId="23DB7294" w:rsidR="007C39E5" w:rsidRDefault="00547C45" w:rsidP="0008459C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14:paraId="2924CDCF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68357FC" w14:textId="17BCDA67" w:rsidR="00835977" w:rsidRDefault="00547C45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§##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#.#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#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7D31DA2" w14:textId="2EE8A27F" w:rsidR="00835977" w:rsidRDefault="00547C45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14:paraId="2708D5CB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3F83EA4" w14:textId="25ECBC62" w:rsidR="00835977" w:rsidRDefault="00547C45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</w:t>
            </w:r>
            <w:r w:rsidR="00764D33">
              <w:rPr>
                <w:rFonts w:ascii="Courier New" w:hAnsi="Courier New" w:cs="Courier New"/>
                <w:sz w:val="24"/>
                <w:szCs w:val="24"/>
              </w:rPr>
              <w:t>119</w:t>
            </w:r>
            <w:r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="00764D33">
              <w:rPr>
                <w:rFonts w:ascii="Courier New" w:hAnsi="Courier New" w:cs="Courier New"/>
                <w:sz w:val="24"/>
                <w:szCs w:val="24"/>
              </w:rPr>
              <w:t>0701(4)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587D525" w14:textId="4CA0724A" w:rsidR="00835977" w:rsidRDefault="00547C45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14:paraId="74418F02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0F534CF0" w14:textId="6BF3D68E" w:rsidR="00835977" w:rsidRDefault="00547C45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</w:t>
            </w:r>
            <w:r w:rsidR="00764D33">
              <w:rPr>
                <w:rFonts w:ascii="Courier New" w:hAnsi="Courier New" w:cs="Courier New"/>
                <w:sz w:val="24"/>
                <w:szCs w:val="24"/>
              </w:rPr>
              <w:t>119</w:t>
            </w:r>
            <w:r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="00764D33">
              <w:rPr>
                <w:rFonts w:ascii="Courier New" w:hAnsi="Courier New" w:cs="Courier New"/>
                <w:sz w:val="24"/>
                <w:szCs w:val="24"/>
              </w:rPr>
              <w:t>11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FS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9BB5F3E" w14:textId="6BD8FA72" w:rsidR="00835977" w:rsidRDefault="00547C45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14:paraId="091B5CA9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54B79A20" w14:textId="77777777" w:rsidR="00835977" w:rsidRDefault="00835977" w:rsidP="00835977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t>RULES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22A0AD0C" w14:textId="77777777" w:rsidR="00835977" w:rsidRDefault="00835977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35977" w14:paraId="49B3221F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79BE74D1" w14:textId="4ACE303F" w:rsidR="00835977" w:rsidRDefault="0042661F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BA5A10">
              <w:rPr>
                <w:rFonts w:ascii="Courier New" w:hAnsi="Courier New" w:cs="Courier New"/>
                <w:sz w:val="24"/>
                <w:szCs w:val="24"/>
              </w:rPr>
              <w:t>9.</w:t>
            </w:r>
            <w:r>
              <w:rPr>
                <w:rFonts w:ascii="Courier New" w:hAnsi="Courier New" w:cs="Courier New"/>
                <w:sz w:val="24"/>
                <w:szCs w:val="24"/>
              </w:rPr>
              <w:t>030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sz w:val="24"/>
                <w:szCs w:val="24"/>
              </w:rPr>
              <w:t>a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)(</w:t>
            </w:r>
            <w:r>
              <w:rPr>
                <w:rFonts w:ascii="Courier New" w:hAnsi="Courier New" w:cs="Courier New"/>
                <w:sz w:val="24"/>
                <w:szCs w:val="24"/>
              </w:rPr>
              <w:t>3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 Fla. R. App. P.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1A946353" w14:textId="1B3F7218" w:rsidR="00AC51DC" w:rsidRDefault="0042661F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:rsidRPr="00BA5A10" w14:paraId="1CFFD19F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2EBAD3E9" w14:textId="631DC776" w:rsidR="00835977" w:rsidRPr="00BA5A10" w:rsidRDefault="0042661F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BA5A10">
              <w:rPr>
                <w:rFonts w:ascii="Courier New" w:hAnsi="Courier New" w:cs="Courier New"/>
                <w:sz w:val="24"/>
                <w:szCs w:val="24"/>
              </w:rPr>
              <w:t>9.</w:t>
            </w:r>
            <w:r>
              <w:rPr>
                <w:rFonts w:ascii="Courier New" w:hAnsi="Courier New" w:cs="Courier New"/>
                <w:sz w:val="24"/>
                <w:szCs w:val="24"/>
              </w:rPr>
              <w:t>030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)(</w:t>
            </w:r>
            <w:r>
              <w:rPr>
                <w:rFonts w:ascii="Courier New" w:hAnsi="Courier New" w:cs="Courier New"/>
                <w:sz w:val="24"/>
                <w:szCs w:val="24"/>
              </w:rPr>
              <w:t>3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 Fla. R. App. P.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50606497" w14:textId="7AE261C4" w:rsidR="00835977" w:rsidRPr="00BA5A10" w:rsidRDefault="0042661F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:rsidRPr="00BA5A10" w14:paraId="2F713118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79F32479" w14:textId="24909948" w:rsidR="00835977" w:rsidRPr="00BA5A10" w:rsidRDefault="0042661F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BA5A10">
              <w:rPr>
                <w:rFonts w:ascii="Courier New" w:hAnsi="Courier New" w:cs="Courier New"/>
                <w:sz w:val="24"/>
                <w:szCs w:val="24"/>
              </w:rPr>
              <w:t>9.100(</w:t>
            </w:r>
            <w:r>
              <w:rPr>
                <w:rFonts w:ascii="Courier New" w:hAnsi="Courier New" w:cs="Courier New"/>
                <w:sz w:val="24"/>
                <w:szCs w:val="24"/>
              </w:rPr>
              <w:t>e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</w:t>
            </w:r>
            <w:r>
              <w:rPr>
                <w:rFonts w:ascii="Courier New" w:hAnsi="Courier New" w:cs="Courier New"/>
                <w:sz w:val="24"/>
                <w:szCs w:val="24"/>
              </w:rPr>
              <w:t>(2)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 xml:space="preserve"> Fla. R. App. P.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7FCB25AC" w14:textId="67E361ED" w:rsidR="00835977" w:rsidRDefault="0042661F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835977" w:rsidRPr="00BA5A10" w14:paraId="30EE41D9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3C585FC" w14:textId="44843591" w:rsidR="00835977" w:rsidRPr="00BA5A10" w:rsidRDefault="00835977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BA5A10">
              <w:rPr>
                <w:rFonts w:ascii="Courier New" w:hAnsi="Courier New" w:cs="Courier New"/>
                <w:sz w:val="24"/>
                <w:szCs w:val="24"/>
              </w:rPr>
              <w:t>9.100(</w:t>
            </w:r>
            <w:r w:rsidR="0042661F">
              <w:rPr>
                <w:rFonts w:ascii="Courier New" w:hAnsi="Courier New" w:cs="Courier New"/>
                <w:sz w:val="24"/>
                <w:szCs w:val="24"/>
              </w:rPr>
              <w:t>g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) Fla. R. App. P.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BB1D968" w14:textId="064A9FF4" w:rsidR="00835977" w:rsidRDefault="0042661F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42661F" w:rsidRPr="00BA5A10" w14:paraId="687A3606" w14:textId="77777777" w:rsidTr="0008459C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D886EF3" w14:textId="1132507F" w:rsidR="0042661F" w:rsidRPr="00BA5A10" w:rsidRDefault="0042661F" w:rsidP="008359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.</w:t>
            </w:r>
            <w:r>
              <w:rPr>
                <w:rFonts w:ascii="Courier New" w:hAnsi="Courier New" w:cs="Courier New"/>
                <w:sz w:val="24"/>
                <w:szCs w:val="24"/>
              </w:rPr>
              <w:t>63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 xml:space="preserve">0 Fla. R. </w:t>
            </w:r>
            <w:r>
              <w:rPr>
                <w:rFonts w:ascii="Courier New" w:hAnsi="Courier New" w:cs="Courier New"/>
                <w:sz w:val="24"/>
                <w:szCs w:val="24"/>
              </w:rPr>
              <w:t>Civ</w:t>
            </w:r>
            <w:r w:rsidRPr="00BA5A10">
              <w:rPr>
                <w:rFonts w:ascii="Courier New" w:hAnsi="Courier New" w:cs="Courier New"/>
                <w:sz w:val="24"/>
                <w:szCs w:val="24"/>
              </w:rPr>
              <w:t>. P.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154163" w14:textId="2CD3ED47" w:rsidR="0042661F" w:rsidRDefault="00547C45" w:rsidP="0083597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</w:tbl>
    <w:p w14:paraId="32749509" w14:textId="77777777" w:rsidR="007C39E5" w:rsidRDefault="007C39E5" w:rsidP="00A21868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5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72"/>
        <w:gridCol w:w="1083"/>
      </w:tblGrid>
      <w:tr w:rsidR="007C39E5" w14:paraId="60FD64B3" w14:textId="77777777" w:rsidTr="00B0420D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3D863610" w14:textId="44D5D6E9" w:rsidR="007C39E5" w:rsidRDefault="007C39E5" w:rsidP="00B0420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MISC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0D4DBB4" w14:textId="77777777" w:rsidR="007C39E5" w:rsidRDefault="007C39E5" w:rsidP="00B0420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7C39E5" w14:paraId="57559598" w14:textId="77777777" w:rsidTr="00B0420D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740D1ED6" w14:textId="0072DDE8" w:rsidR="007C39E5" w:rsidRPr="0090275E" w:rsidRDefault="0090275E" w:rsidP="00B0420D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90275E">
              <w:rPr>
                <w:rFonts w:ascii="Courier New" w:hAnsi="Courier New" w:cs="Courier New"/>
                <w:i/>
                <w:sz w:val="24"/>
                <w:szCs w:val="24"/>
              </w:rPr>
              <w:t>Barron’s Dictionary of Legal Terms, 5</w:t>
            </w:r>
            <w:r w:rsidRPr="0090275E">
              <w:rPr>
                <w:rFonts w:ascii="Courier New" w:hAnsi="Courier New" w:cs="Courier New"/>
                <w:i/>
                <w:sz w:val="24"/>
                <w:szCs w:val="24"/>
                <w:vertAlign w:val="superscript"/>
              </w:rPr>
              <w:t>th</w:t>
            </w:r>
            <w:r w:rsidRPr="0090275E">
              <w:rPr>
                <w:rFonts w:ascii="Courier New" w:hAnsi="Courier New" w:cs="Courier New"/>
                <w:i/>
                <w:sz w:val="24"/>
                <w:szCs w:val="24"/>
              </w:rPr>
              <w:t xml:space="preserve"> Edition, © 2016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64E297" w14:textId="77E3A52B" w:rsidR="007C39E5" w:rsidRDefault="0042661F" w:rsidP="00B0420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##</w:t>
            </w:r>
          </w:p>
        </w:tc>
      </w:tr>
      <w:tr w:rsidR="0090275E" w14:paraId="3B98406F" w14:textId="77777777" w:rsidTr="00B0420D">
        <w:trPr>
          <w:trHeight w:val="576"/>
        </w:trPr>
        <w:tc>
          <w:tcPr>
            <w:tcW w:w="9372" w:type="dxa"/>
            <w:shd w:val="clear" w:color="auto" w:fill="auto"/>
            <w:vAlign w:val="center"/>
          </w:tcPr>
          <w:p w14:paraId="257146E5" w14:textId="04B63281" w:rsidR="0090275E" w:rsidRDefault="0090275E" w:rsidP="0090275E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05B99510" w14:textId="066C52EE" w:rsidR="0090275E" w:rsidRDefault="0090275E" w:rsidP="0090275E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193DB552" w14:textId="13FB8045" w:rsidR="00A21868" w:rsidRDefault="00A21868" w:rsidP="00A2186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52EE210" w14:textId="77777777" w:rsidR="006C15A1" w:rsidRDefault="006C15A1" w:rsidP="006C15A1">
      <w:pPr>
        <w:rPr>
          <w:rFonts w:ascii="Courier New" w:hAnsi="Courier New" w:cs="Courier New"/>
          <w:sz w:val="24"/>
          <w:szCs w:val="24"/>
        </w:rPr>
      </w:pPr>
    </w:p>
    <w:p w14:paraId="22A37BD2" w14:textId="21B084A2" w:rsidR="006C15A1" w:rsidRPr="00D21EAB" w:rsidRDefault="00D21EAB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t>PREFACE</w:t>
      </w:r>
    </w:p>
    <w:p w14:paraId="114AB1F6" w14:textId="2D647C17" w:rsidR="00680560" w:rsidRDefault="00096BFD" w:rsidP="00A65A0B">
      <w:pPr>
        <w:spacing w:before="24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Petitioner</w:t>
      </w:r>
      <w:r w:rsidR="006C15A1">
        <w:rPr>
          <w:rFonts w:ascii="Courier New" w:hAnsi="Courier New" w:cs="Courier New"/>
          <w:sz w:val="24"/>
          <w:szCs w:val="24"/>
        </w:rPr>
        <w:t xml:space="preserve">, </w:t>
      </w:r>
      <w:bookmarkStart w:id="1" w:name="_Hlk59361354"/>
      <w:r w:rsidR="00547C45">
        <w:rPr>
          <w:rFonts w:ascii="Courier New" w:hAnsi="Courier New" w:cs="Courier New"/>
          <w:sz w:val="24"/>
          <w:szCs w:val="24"/>
        </w:rPr>
        <w:t>[</w:t>
      </w:r>
      <w:proofErr w:type="spellStart"/>
      <w:r w:rsidR="00547C45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547C45">
        <w:rPr>
          <w:rFonts w:ascii="Courier New" w:hAnsi="Courier New" w:cs="Courier New"/>
          <w:sz w:val="24"/>
          <w:szCs w:val="24"/>
        </w:rPr>
        <w:t>]</w:t>
      </w:r>
      <w:bookmarkEnd w:id="1"/>
      <w:r w:rsidR="006C15A1">
        <w:rPr>
          <w:rFonts w:ascii="Courier New" w:hAnsi="Courier New" w:cs="Courier New"/>
          <w:sz w:val="24"/>
          <w:szCs w:val="24"/>
        </w:rPr>
        <w:t xml:space="preserve">, was the </w:t>
      </w:r>
      <w:r w:rsidR="00FE0A55">
        <w:rPr>
          <w:rFonts w:ascii="Courier New" w:hAnsi="Courier New" w:cs="Courier New"/>
          <w:sz w:val="24"/>
          <w:szCs w:val="24"/>
        </w:rPr>
        <w:t>plaintiff</w:t>
      </w:r>
      <w:r w:rsidR="00376355"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 w:rsidR="004E7F9B">
        <w:rPr>
          <w:rFonts w:ascii="Courier New" w:hAnsi="Courier New" w:cs="Courier New"/>
          <w:sz w:val="24"/>
          <w:szCs w:val="24"/>
        </w:rPr>
        <w:t>;</w:t>
      </w:r>
      <w:r w:rsidR="006C15A1">
        <w:rPr>
          <w:rFonts w:ascii="Courier New" w:hAnsi="Courier New" w:cs="Courier New"/>
          <w:sz w:val="24"/>
          <w:szCs w:val="24"/>
        </w:rPr>
        <w:t xml:space="preserve"> and will be referred to in this </w:t>
      </w:r>
      <w:r w:rsidR="00AC699B">
        <w:rPr>
          <w:rFonts w:ascii="Courier New" w:hAnsi="Courier New" w:cs="Courier New"/>
          <w:sz w:val="24"/>
          <w:szCs w:val="24"/>
        </w:rPr>
        <w:t>petition</w:t>
      </w:r>
      <w:r w:rsidR="006C15A1">
        <w:rPr>
          <w:rFonts w:ascii="Courier New" w:hAnsi="Courier New" w:cs="Courier New"/>
          <w:sz w:val="24"/>
          <w:szCs w:val="24"/>
        </w:rPr>
        <w:t xml:space="preserve"> as </w:t>
      </w:r>
      <w:r>
        <w:rPr>
          <w:rFonts w:ascii="Courier New" w:hAnsi="Courier New" w:cs="Courier New"/>
          <w:sz w:val="24"/>
          <w:szCs w:val="24"/>
        </w:rPr>
        <w:t>Petitioner</w:t>
      </w:r>
      <w:r w:rsidR="006C15A1">
        <w:rPr>
          <w:rFonts w:ascii="Courier New" w:hAnsi="Courier New" w:cs="Courier New"/>
          <w:sz w:val="24"/>
          <w:szCs w:val="24"/>
        </w:rPr>
        <w:t xml:space="preserve">. </w:t>
      </w:r>
      <w:r w:rsidR="00FE0A55">
        <w:rPr>
          <w:rFonts w:ascii="Courier New" w:hAnsi="Courier New" w:cs="Courier New"/>
          <w:sz w:val="24"/>
          <w:szCs w:val="24"/>
        </w:rPr>
        <w:t>Respondent, [</w:t>
      </w:r>
      <w:proofErr w:type="spellStart"/>
      <w:r w:rsidR="00FE0A55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FE0A55">
        <w:rPr>
          <w:rFonts w:ascii="Courier New" w:hAnsi="Courier New" w:cs="Courier New"/>
          <w:sz w:val="24"/>
          <w:szCs w:val="24"/>
        </w:rPr>
        <w:t xml:space="preserve">], was the defendant below; and will be referred to in this petition as Respondent. </w:t>
      </w:r>
      <w:r>
        <w:rPr>
          <w:rFonts w:ascii="Courier New" w:hAnsi="Courier New" w:cs="Courier New"/>
          <w:sz w:val="24"/>
          <w:szCs w:val="24"/>
        </w:rPr>
        <w:t>Pursuant to Rule 9.100(</w:t>
      </w:r>
      <w:r w:rsidR="00376355">
        <w:rPr>
          <w:rFonts w:ascii="Courier New" w:hAnsi="Courier New" w:cs="Courier New"/>
          <w:sz w:val="24"/>
          <w:szCs w:val="24"/>
        </w:rPr>
        <w:t>e</w:t>
      </w:r>
      <w:r>
        <w:rPr>
          <w:rFonts w:ascii="Courier New" w:hAnsi="Courier New" w:cs="Courier New"/>
          <w:sz w:val="24"/>
          <w:szCs w:val="24"/>
        </w:rPr>
        <w:t>)(</w:t>
      </w:r>
      <w:r w:rsidR="00376355">
        <w:rPr>
          <w:rFonts w:ascii="Courier New" w:hAnsi="Courier New" w:cs="Courier New"/>
          <w:sz w:val="24"/>
          <w:szCs w:val="24"/>
        </w:rPr>
        <w:t>2</w:t>
      </w:r>
      <w:r>
        <w:rPr>
          <w:rFonts w:ascii="Courier New" w:hAnsi="Courier New" w:cs="Courier New"/>
          <w:sz w:val="24"/>
          <w:szCs w:val="24"/>
        </w:rPr>
        <w:t>)</w:t>
      </w:r>
      <w:r w:rsidR="00BA5A10">
        <w:rPr>
          <w:rFonts w:ascii="Courier New" w:hAnsi="Courier New" w:cs="Courier New"/>
          <w:sz w:val="24"/>
          <w:szCs w:val="24"/>
        </w:rPr>
        <w:t xml:space="preserve"> Fla. R. App. P.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376355">
        <w:rPr>
          <w:rFonts w:ascii="Courier New" w:hAnsi="Courier New" w:cs="Courier New"/>
          <w:sz w:val="24"/>
          <w:szCs w:val="24"/>
        </w:rPr>
        <w:t xml:space="preserve">the </w:t>
      </w:r>
      <w:r w:rsidR="00FE0A55">
        <w:rPr>
          <w:rFonts w:ascii="Courier New" w:hAnsi="Courier New" w:cs="Courier New"/>
          <w:sz w:val="24"/>
          <w:szCs w:val="24"/>
        </w:rPr>
        <w:t>[</w:t>
      </w:r>
      <w:proofErr w:type="spellStart"/>
      <w:r w:rsidR="00FE0A55">
        <w:rPr>
          <w:rFonts w:ascii="Courier New" w:hAnsi="Courier New" w:cs="Courier New"/>
          <w:sz w:val="24"/>
          <w:szCs w:val="24"/>
        </w:rPr>
        <w:t>agcyName</w:t>
      </w:r>
      <w:proofErr w:type="spellEnd"/>
      <w:r w:rsidR="00FE0A55">
        <w:rPr>
          <w:rFonts w:ascii="Courier New" w:hAnsi="Courier New" w:cs="Courier New"/>
          <w:sz w:val="24"/>
          <w:szCs w:val="24"/>
        </w:rPr>
        <w:t>]</w:t>
      </w:r>
      <w:r w:rsidR="00376355">
        <w:rPr>
          <w:rFonts w:ascii="Courier New" w:hAnsi="Courier New" w:cs="Courier New"/>
          <w:sz w:val="24"/>
          <w:szCs w:val="24"/>
        </w:rPr>
        <w:t xml:space="preserve"> is a formal party to this action; and will be referred to as The Agency</w:t>
      </w:r>
      <w:r>
        <w:rPr>
          <w:rFonts w:ascii="Courier New" w:hAnsi="Courier New" w:cs="Courier New"/>
          <w:sz w:val="24"/>
          <w:szCs w:val="24"/>
        </w:rPr>
        <w:t>.</w:t>
      </w:r>
    </w:p>
    <w:p w14:paraId="09368340" w14:textId="040720F8" w:rsidR="006C15A1" w:rsidRDefault="006C15A1" w:rsidP="00A65A0B">
      <w:pPr>
        <w:spacing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following references will be used in this </w:t>
      </w:r>
      <w:r w:rsidR="00AC699B">
        <w:rPr>
          <w:rFonts w:ascii="Courier New" w:hAnsi="Courier New" w:cs="Courier New"/>
          <w:sz w:val="24"/>
          <w:szCs w:val="24"/>
        </w:rPr>
        <w:t>petition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9721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8640"/>
      </w:tblGrid>
      <w:tr w:rsidR="00752591" w14:paraId="10ED9813" w14:textId="77777777" w:rsidTr="00F21CF3">
        <w:trPr>
          <w:trHeight w:val="576"/>
        </w:trPr>
        <w:tc>
          <w:tcPr>
            <w:tcW w:w="1081" w:type="dxa"/>
            <w:vAlign w:val="center"/>
          </w:tcPr>
          <w:p w14:paraId="3F10FAA3" w14:textId="75F8BA5F" w:rsidR="00752591" w:rsidRDefault="00752591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[A</w:t>
            </w:r>
            <w:r w:rsidR="001B121A">
              <w:rPr>
                <w:rFonts w:ascii="Courier New" w:hAnsi="Courier New" w:cs="Courier New"/>
                <w:sz w:val="24"/>
                <w:szCs w:val="24"/>
              </w:rPr>
              <w:t>__</w:t>
            </w:r>
            <w:r>
              <w:rPr>
                <w:rFonts w:ascii="Courier New" w:hAnsi="Courier New" w:cs="Courier New"/>
                <w:sz w:val="24"/>
                <w:szCs w:val="24"/>
              </w:rPr>
              <w:t>_]</w:t>
            </w:r>
          </w:p>
        </w:tc>
        <w:tc>
          <w:tcPr>
            <w:tcW w:w="8640" w:type="dxa"/>
            <w:vAlign w:val="center"/>
          </w:tcPr>
          <w:p w14:paraId="096C0AF9" w14:textId="0E3F857B" w:rsidR="00752591" w:rsidRDefault="009401E3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Appendix</w:t>
            </w:r>
            <w:r w:rsidR="00B01C30"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</w:p>
        </w:tc>
      </w:tr>
    </w:tbl>
    <w:p w14:paraId="45A78226" w14:textId="2D9D2383" w:rsidR="00160AE7" w:rsidRDefault="00160AE7" w:rsidP="00A65A0B">
      <w:pPr>
        <w:spacing w:before="24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following abbreviations will </w:t>
      </w:r>
      <w:r w:rsidR="00905E14">
        <w:rPr>
          <w:rFonts w:ascii="Courier New" w:hAnsi="Courier New" w:cs="Courier New"/>
          <w:sz w:val="24"/>
          <w:szCs w:val="24"/>
        </w:rPr>
        <w:t xml:space="preserve">also </w:t>
      </w:r>
      <w:r>
        <w:rPr>
          <w:rFonts w:ascii="Courier New" w:hAnsi="Courier New" w:cs="Courier New"/>
          <w:sz w:val="24"/>
          <w:szCs w:val="24"/>
        </w:rPr>
        <w:t>be</w:t>
      </w:r>
      <w:r w:rsidR="00F21CF3">
        <w:rPr>
          <w:rFonts w:ascii="Courier New" w:hAnsi="Courier New" w:cs="Courier New"/>
          <w:sz w:val="24"/>
          <w:szCs w:val="24"/>
        </w:rPr>
        <w:t xml:space="preserve"> used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9720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8640"/>
      </w:tblGrid>
      <w:tr w:rsidR="00840BC2" w14:paraId="571A8FE7" w14:textId="77777777" w:rsidTr="00F21CF3">
        <w:trPr>
          <w:trHeight w:val="576"/>
        </w:trPr>
        <w:tc>
          <w:tcPr>
            <w:tcW w:w="1080" w:type="dxa"/>
            <w:vAlign w:val="center"/>
          </w:tcPr>
          <w:p w14:paraId="67418D7E" w14:textId="25477768" w:rsidR="00840BC2" w:rsidRDefault="00840BC2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8640" w:type="dxa"/>
            <w:vAlign w:val="center"/>
          </w:tcPr>
          <w:p w14:paraId="58DDFC07" w14:textId="7D076A12" w:rsidR="00840BC2" w:rsidRDefault="00840BC2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Appeals</w:t>
            </w:r>
          </w:p>
        </w:tc>
      </w:tr>
      <w:tr w:rsidR="00654AE6" w14:paraId="0DC72F3F" w14:textId="77777777" w:rsidTr="00F21CF3">
        <w:trPr>
          <w:trHeight w:val="576"/>
        </w:trPr>
        <w:tc>
          <w:tcPr>
            <w:tcW w:w="1080" w:type="dxa"/>
            <w:vAlign w:val="center"/>
          </w:tcPr>
          <w:p w14:paraId="6613F370" w14:textId="0C26B294" w:rsidR="00654AE6" w:rsidRDefault="00654AE6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FAC</w:t>
            </w:r>
          </w:p>
        </w:tc>
        <w:tc>
          <w:tcPr>
            <w:tcW w:w="8640" w:type="dxa"/>
            <w:vAlign w:val="center"/>
          </w:tcPr>
          <w:p w14:paraId="266F100B" w14:textId="2BF91E5D" w:rsidR="00654AE6" w:rsidRDefault="00654AE6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Administrative Code</w:t>
            </w:r>
          </w:p>
        </w:tc>
      </w:tr>
      <w:tr w:rsidR="004E7F9B" w14:paraId="76BC508E" w14:textId="77777777" w:rsidTr="00F21CF3">
        <w:trPr>
          <w:trHeight w:val="576"/>
        </w:trPr>
        <w:tc>
          <w:tcPr>
            <w:tcW w:w="1080" w:type="dxa"/>
            <w:vAlign w:val="center"/>
          </w:tcPr>
          <w:p w14:paraId="6F448C61" w14:textId="7E2E08B4" w:rsidR="004E7F9B" w:rsidRDefault="004E7F9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8640" w:type="dxa"/>
            <w:vAlign w:val="center"/>
          </w:tcPr>
          <w:p w14:paraId="33CA661E" w14:textId="0CBA4987" w:rsidR="004E7F9B" w:rsidRDefault="004E7F9B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2B4F51" w14:paraId="11F3E70B" w14:textId="77777777" w:rsidTr="00F21CF3">
        <w:trPr>
          <w:trHeight w:val="576"/>
        </w:trPr>
        <w:tc>
          <w:tcPr>
            <w:tcW w:w="1080" w:type="dxa"/>
            <w:vAlign w:val="center"/>
          </w:tcPr>
          <w:p w14:paraId="4D6C4492" w14:textId="1576B209" w:rsidR="002B4F51" w:rsidRDefault="002B4F51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8640" w:type="dxa"/>
            <w:vAlign w:val="center"/>
          </w:tcPr>
          <w:p w14:paraId="4D8F6A75" w14:textId="78F573ED" w:rsidR="002B4F51" w:rsidRDefault="002B4F51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8856F3" w14:paraId="4FDE4334" w14:textId="77777777" w:rsidTr="00F21CF3">
        <w:trPr>
          <w:trHeight w:val="576"/>
        </w:trPr>
        <w:tc>
          <w:tcPr>
            <w:tcW w:w="1080" w:type="dxa"/>
            <w:vAlign w:val="center"/>
          </w:tcPr>
          <w:p w14:paraId="5CFAEB54" w14:textId="4D4A5779" w:rsidR="008856F3" w:rsidRDefault="008856F3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8640" w:type="dxa"/>
            <w:vAlign w:val="center"/>
          </w:tcPr>
          <w:p w14:paraId="2122D1FB" w14:textId="230A5354" w:rsidR="008856F3" w:rsidRDefault="008856F3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3B8464A0" w14:textId="4A6049E2" w:rsidR="00D21EAB" w:rsidRDefault="004A46CC" w:rsidP="00A65A0B">
      <w:pPr>
        <w:spacing w:before="24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All statutory </w:t>
      </w:r>
      <w:r w:rsidR="0004415A">
        <w:rPr>
          <w:rFonts w:ascii="Courier New" w:hAnsi="Courier New" w:cs="Courier New"/>
          <w:sz w:val="24"/>
          <w:szCs w:val="24"/>
        </w:rPr>
        <w:t xml:space="preserve">and rule </w:t>
      </w:r>
      <w:r>
        <w:rPr>
          <w:rFonts w:ascii="Courier New" w:hAnsi="Courier New" w:cs="Courier New"/>
          <w:sz w:val="24"/>
          <w:szCs w:val="24"/>
        </w:rPr>
        <w:t>references are made to their 20</w:t>
      </w:r>
      <w:r w:rsidR="00376355">
        <w:rPr>
          <w:rFonts w:ascii="Courier New" w:hAnsi="Courier New" w:cs="Courier New"/>
          <w:sz w:val="24"/>
          <w:szCs w:val="24"/>
        </w:rPr>
        <w:t>20</w:t>
      </w:r>
      <w:r>
        <w:rPr>
          <w:rFonts w:ascii="Courier New" w:hAnsi="Courier New" w:cs="Courier New"/>
          <w:sz w:val="24"/>
          <w:szCs w:val="24"/>
        </w:rPr>
        <w:t xml:space="preserve"> versions </w:t>
      </w:r>
      <w:r w:rsidR="006633CC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unless otherwise indicated</w:t>
      </w:r>
      <w:r w:rsidR="006633CC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.</w:t>
      </w:r>
    </w:p>
    <w:p w14:paraId="6115335A" w14:textId="77777777" w:rsidR="00D21EAB" w:rsidRDefault="00D21EAB" w:rsidP="00D21EAB">
      <w:pPr>
        <w:rPr>
          <w:rFonts w:ascii="Courier New" w:hAnsi="Courier New" w:cs="Courier New"/>
          <w:sz w:val="24"/>
          <w:szCs w:val="24"/>
        </w:rPr>
        <w:sectPr w:rsidR="00D21EAB" w:rsidSect="00731BEE">
          <w:pgSz w:w="12240" w:h="15840"/>
          <w:pgMar w:top="720" w:right="720" w:bottom="720" w:left="720" w:header="720" w:footer="720" w:gutter="0"/>
          <w:pgNumType w:fmt="lowerRoman" w:chapStyle="1"/>
          <w:cols w:space="720"/>
          <w:titlePg/>
          <w:docGrid w:linePitch="360"/>
        </w:sectPr>
      </w:pPr>
    </w:p>
    <w:p w14:paraId="16FB9028" w14:textId="77777777" w:rsidR="00202703" w:rsidRDefault="00202703" w:rsidP="00C449BE">
      <w:pPr>
        <w:rPr>
          <w:rFonts w:ascii="Courier New" w:hAnsi="Courier New" w:cs="Courier New"/>
          <w:sz w:val="24"/>
          <w:szCs w:val="24"/>
        </w:rPr>
      </w:pPr>
    </w:p>
    <w:p w14:paraId="147FCB38" w14:textId="00EAD4BF" w:rsidR="00610CFB" w:rsidRPr="00D21EAB" w:rsidRDefault="00571735" w:rsidP="00610CF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 xml:space="preserve">I. </w:t>
      </w:r>
      <w:r w:rsidR="00204D37">
        <w:rPr>
          <w:rFonts w:ascii="Courier New" w:hAnsi="Courier New" w:cs="Courier New"/>
          <w:b/>
          <w:sz w:val="24"/>
          <w:szCs w:val="24"/>
          <w:u w:val="single"/>
        </w:rPr>
        <w:t>INTRODUCTION</w:t>
      </w:r>
    </w:p>
    <w:p w14:paraId="75B97D56" w14:textId="3996CF87" w:rsidR="00204D37" w:rsidRPr="00204D37" w:rsidRDefault="00313827" w:rsidP="00C449BE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Pursuant to Rule 9.100 Fla. R. App. P., Petitioner respectfully petitions this Court for a Writ of </w:t>
      </w:r>
      <w:r w:rsidR="00376355">
        <w:rPr>
          <w:rFonts w:ascii="Courier New" w:hAnsi="Courier New" w:cs="Courier New"/>
          <w:sz w:val="24"/>
          <w:szCs w:val="24"/>
        </w:rPr>
        <w:t>Mandamus</w:t>
      </w:r>
      <w:r>
        <w:rPr>
          <w:rFonts w:ascii="Courier New" w:hAnsi="Courier New" w:cs="Courier New"/>
          <w:sz w:val="24"/>
          <w:szCs w:val="24"/>
        </w:rPr>
        <w:t xml:space="preserve"> directed </w:t>
      </w:r>
      <w:r w:rsidR="001D00D8">
        <w:rPr>
          <w:rFonts w:ascii="Courier New" w:hAnsi="Courier New" w:cs="Courier New"/>
          <w:sz w:val="24"/>
          <w:szCs w:val="24"/>
        </w:rPr>
        <w:t>to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76355">
        <w:rPr>
          <w:rFonts w:ascii="Courier New" w:hAnsi="Courier New" w:cs="Courier New"/>
          <w:sz w:val="24"/>
          <w:szCs w:val="24"/>
        </w:rPr>
        <w:t xml:space="preserve">The </w:t>
      </w:r>
      <w:proofErr w:type="gramStart"/>
      <w:r w:rsidR="00376355">
        <w:rPr>
          <w:rFonts w:ascii="Courier New" w:hAnsi="Courier New" w:cs="Courier New"/>
          <w:sz w:val="24"/>
          <w:szCs w:val="24"/>
        </w:rPr>
        <w:t>Agency</w:t>
      </w:r>
      <w:r>
        <w:rPr>
          <w:rFonts w:ascii="Courier New" w:hAnsi="Courier New" w:cs="Courier New"/>
          <w:sz w:val="24"/>
          <w:szCs w:val="24"/>
        </w:rPr>
        <w:t>,</w:t>
      </w:r>
      <w:r w:rsidR="00DF5F2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and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shows the Court the following.</w:t>
      </w:r>
    </w:p>
    <w:p w14:paraId="6FC07749" w14:textId="0F808232" w:rsidR="00610CFB" w:rsidRPr="00D56526" w:rsidRDefault="00571735" w:rsidP="0016566A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II. J</w:t>
      </w:r>
      <w:r w:rsidR="0016566A">
        <w:rPr>
          <w:rFonts w:ascii="Courier New" w:hAnsi="Courier New" w:cs="Courier New"/>
          <w:b/>
          <w:sz w:val="24"/>
          <w:szCs w:val="24"/>
          <w:u w:val="single"/>
        </w:rPr>
        <w:t>URISDICTION</w:t>
      </w:r>
      <w:r w:rsidR="006B65C3">
        <w:rPr>
          <w:rFonts w:ascii="Courier New" w:hAnsi="Courier New" w:cs="Courier New"/>
          <w:b/>
          <w:sz w:val="24"/>
          <w:szCs w:val="24"/>
          <w:u w:val="single"/>
        </w:rPr>
        <w:t>AL BASIS</w:t>
      </w:r>
    </w:p>
    <w:p w14:paraId="45AD2235" w14:textId="1538DE02" w:rsidR="00610CFB" w:rsidRDefault="00333E38" w:rsidP="003B216B">
      <w:pPr>
        <w:pStyle w:val="ListParagraph"/>
        <w:numPr>
          <w:ilvl w:val="0"/>
          <w:numId w:val="22"/>
        </w:num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This </w:t>
      </w:r>
      <w:r w:rsidR="00891AF0">
        <w:rPr>
          <w:rFonts w:ascii="Courier New" w:hAnsi="Courier New" w:cs="Courier New"/>
          <w:sz w:val="24"/>
          <w:szCs w:val="24"/>
        </w:rPr>
        <w:t>C</w:t>
      </w:r>
      <w:r>
        <w:rPr>
          <w:rFonts w:ascii="Courier New" w:hAnsi="Courier New" w:cs="Courier New"/>
          <w:sz w:val="24"/>
          <w:szCs w:val="24"/>
        </w:rPr>
        <w:t xml:space="preserve">ourt has jurisdiction to issue a Writ of </w:t>
      </w:r>
      <w:r w:rsidR="001D00D8">
        <w:rPr>
          <w:rFonts w:ascii="Courier New" w:hAnsi="Courier New" w:cs="Courier New"/>
          <w:sz w:val="24"/>
          <w:szCs w:val="24"/>
        </w:rPr>
        <w:t>Mandamus</w:t>
      </w:r>
      <w:r>
        <w:rPr>
          <w:rFonts w:ascii="Courier New" w:hAnsi="Courier New" w:cs="Courier New"/>
          <w:sz w:val="24"/>
          <w:szCs w:val="24"/>
        </w:rPr>
        <w:t xml:space="preserve"> under Art</w:t>
      </w:r>
      <w:r w:rsidR="005F571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V §</w:t>
      </w:r>
      <w:r w:rsidR="001D00D8">
        <w:rPr>
          <w:rFonts w:ascii="Courier New" w:hAnsi="Courier New" w:cs="Courier New"/>
          <w:sz w:val="24"/>
          <w:szCs w:val="24"/>
        </w:rPr>
        <w:t>4</w:t>
      </w:r>
      <w:r>
        <w:rPr>
          <w:rFonts w:ascii="Courier New" w:hAnsi="Courier New" w:cs="Courier New"/>
          <w:sz w:val="24"/>
          <w:szCs w:val="24"/>
        </w:rPr>
        <w:t>(b)(</w:t>
      </w:r>
      <w:r w:rsidR="001D00D8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) </w:t>
      </w:r>
      <w:r w:rsidR="00EC46F4">
        <w:rPr>
          <w:rFonts w:ascii="Courier New" w:hAnsi="Courier New" w:cs="Courier New"/>
          <w:sz w:val="24"/>
          <w:szCs w:val="24"/>
        </w:rPr>
        <w:t>Fla. Const.</w:t>
      </w:r>
      <w:r>
        <w:rPr>
          <w:rFonts w:ascii="Courier New" w:hAnsi="Courier New" w:cs="Courier New"/>
          <w:sz w:val="24"/>
          <w:szCs w:val="24"/>
        </w:rPr>
        <w:t>, and Rule 9.030(</w:t>
      </w:r>
      <w:r w:rsidR="001D00D8">
        <w:rPr>
          <w:rFonts w:ascii="Courier New" w:hAnsi="Courier New" w:cs="Courier New"/>
          <w:sz w:val="24"/>
          <w:szCs w:val="24"/>
        </w:rPr>
        <w:t>b</w:t>
      </w:r>
      <w:r>
        <w:rPr>
          <w:rFonts w:ascii="Courier New" w:hAnsi="Courier New" w:cs="Courier New"/>
          <w:sz w:val="24"/>
          <w:szCs w:val="24"/>
        </w:rPr>
        <w:t>)(</w:t>
      </w:r>
      <w:r w:rsidR="001D00D8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) Fla. R. App. </w:t>
      </w:r>
      <w:proofErr w:type="gramStart"/>
      <w:r>
        <w:rPr>
          <w:rFonts w:ascii="Courier New" w:hAnsi="Courier New" w:cs="Courier New"/>
          <w:sz w:val="24"/>
          <w:szCs w:val="24"/>
        </w:rPr>
        <w:t>P.</w:t>
      </w:r>
      <w:r w:rsidR="0016566A">
        <w:rPr>
          <w:rFonts w:ascii="Courier New" w:hAnsi="Courier New" w:cs="Courier New"/>
          <w:sz w:val="24"/>
          <w:szCs w:val="24"/>
        </w:rPr>
        <w:t>.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r w:rsidR="001D00D8">
        <w:rPr>
          <w:rFonts w:ascii="Courier New" w:hAnsi="Courier New" w:cs="Courier New"/>
          <w:sz w:val="24"/>
          <w:szCs w:val="24"/>
        </w:rPr>
        <w:t>Mandamus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F5712">
        <w:rPr>
          <w:rFonts w:ascii="Courier New" w:hAnsi="Courier New" w:cs="Courier New"/>
          <w:sz w:val="24"/>
          <w:szCs w:val="24"/>
        </w:rPr>
        <w:t xml:space="preserve">empowers </w:t>
      </w:r>
      <w:r w:rsidR="00FE0A55">
        <w:rPr>
          <w:rFonts w:ascii="Courier New" w:hAnsi="Courier New" w:cs="Courier New"/>
          <w:sz w:val="24"/>
          <w:szCs w:val="24"/>
        </w:rPr>
        <w:t>[</w:t>
      </w:r>
      <w:proofErr w:type="spellStart"/>
      <w:r w:rsidR="00FE0A55">
        <w:rPr>
          <w:rFonts w:ascii="Courier New" w:hAnsi="Courier New" w:cs="Courier New"/>
          <w:sz w:val="24"/>
          <w:szCs w:val="24"/>
        </w:rPr>
        <w:t>dca</w:t>
      </w:r>
      <w:proofErr w:type="spellEnd"/>
      <w:r w:rsidR="00FE0A55">
        <w:rPr>
          <w:rFonts w:ascii="Courier New" w:hAnsi="Courier New" w:cs="Courier New"/>
          <w:sz w:val="24"/>
          <w:szCs w:val="24"/>
        </w:rPr>
        <w:t>]</w:t>
      </w:r>
      <w:r w:rsidR="001D00D8">
        <w:rPr>
          <w:rFonts w:ascii="Courier New" w:hAnsi="Courier New" w:cs="Courier New"/>
          <w:sz w:val="24"/>
          <w:szCs w:val="24"/>
        </w:rPr>
        <w:t xml:space="preserve"> </w:t>
      </w:r>
      <w:r w:rsidR="005F5712">
        <w:rPr>
          <w:rFonts w:ascii="Courier New" w:hAnsi="Courier New" w:cs="Courier New"/>
          <w:sz w:val="24"/>
          <w:szCs w:val="24"/>
        </w:rPr>
        <w:t xml:space="preserve">to </w:t>
      </w:r>
      <w:r w:rsidR="0054350D">
        <w:rPr>
          <w:rFonts w:ascii="Courier New" w:hAnsi="Courier New" w:cs="Courier New"/>
          <w:sz w:val="24"/>
          <w:szCs w:val="24"/>
        </w:rPr>
        <w:t xml:space="preserve">command </w:t>
      </w:r>
      <w:r w:rsidR="005F5712">
        <w:rPr>
          <w:rFonts w:ascii="Courier New" w:hAnsi="Courier New" w:cs="Courier New"/>
          <w:sz w:val="24"/>
          <w:szCs w:val="24"/>
        </w:rPr>
        <w:t xml:space="preserve">a state agency </w:t>
      </w:r>
      <w:r w:rsidR="00CD6C55">
        <w:rPr>
          <w:rFonts w:ascii="Courier New" w:hAnsi="Courier New" w:cs="Courier New"/>
          <w:sz w:val="24"/>
          <w:szCs w:val="24"/>
        </w:rPr>
        <w:t>to complete a ministerial act</w:t>
      </w:r>
      <w:r>
        <w:rPr>
          <w:rFonts w:ascii="Courier New" w:hAnsi="Courier New" w:cs="Courier New"/>
          <w:sz w:val="24"/>
          <w:szCs w:val="24"/>
        </w:rPr>
        <w:t xml:space="preserve"> (see </w:t>
      </w:r>
      <w:r w:rsidR="0084557A">
        <w:rPr>
          <w:rFonts w:ascii="Courier New" w:hAnsi="Courier New" w:cs="Courier New"/>
          <w:sz w:val="24"/>
          <w:szCs w:val="24"/>
          <w:u w:val="single"/>
        </w:rPr>
        <w:t>Turner v Singletary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84557A">
        <w:rPr>
          <w:rFonts w:ascii="Courier New" w:hAnsi="Courier New" w:cs="Courier New"/>
          <w:sz w:val="24"/>
          <w:szCs w:val="24"/>
        </w:rPr>
        <w:t>623</w:t>
      </w:r>
      <w:r>
        <w:rPr>
          <w:rFonts w:ascii="Courier New" w:hAnsi="Courier New" w:cs="Courier New"/>
          <w:sz w:val="24"/>
          <w:szCs w:val="24"/>
        </w:rPr>
        <w:t xml:space="preserve"> So. 2d </w:t>
      </w:r>
      <w:r w:rsidR="0084557A">
        <w:rPr>
          <w:rFonts w:ascii="Courier New" w:hAnsi="Courier New" w:cs="Courier New"/>
          <w:sz w:val="24"/>
          <w:szCs w:val="24"/>
        </w:rPr>
        <w:t>537</w:t>
      </w:r>
      <w:r>
        <w:rPr>
          <w:rFonts w:ascii="Courier New" w:hAnsi="Courier New" w:cs="Courier New"/>
          <w:sz w:val="24"/>
          <w:szCs w:val="24"/>
        </w:rPr>
        <w:t xml:space="preserve"> (Fla. </w:t>
      </w:r>
      <w:r w:rsidR="0084557A">
        <w:rPr>
          <w:rFonts w:ascii="Courier New" w:hAnsi="Courier New" w:cs="Courier New"/>
          <w:sz w:val="24"/>
          <w:szCs w:val="24"/>
        </w:rPr>
        <w:t>1</w:t>
      </w:r>
      <w:r w:rsidR="0084557A" w:rsidRPr="0084557A">
        <w:rPr>
          <w:rFonts w:ascii="Courier New" w:hAnsi="Courier New" w:cs="Courier New"/>
          <w:sz w:val="24"/>
          <w:szCs w:val="24"/>
          <w:vertAlign w:val="superscript"/>
        </w:rPr>
        <w:t>st</w:t>
      </w:r>
      <w:r w:rsidR="0084557A">
        <w:rPr>
          <w:rFonts w:ascii="Courier New" w:hAnsi="Courier New" w:cs="Courier New"/>
          <w:sz w:val="24"/>
          <w:szCs w:val="24"/>
        </w:rPr>
        <w:t xml:space="preserve"> DCA 1993</w:t>
      </w:r>
      <w:r>
        <w:rPr>
          <w:rFonts w:ascii="Courier New" w:hAnsi="Courier New" w:cs="Courier New"/>
          <w:sz w:val="24"/>
          <w:szCs w:val="24"/>
        </w:rPr>
        <w:t>)).</w:t>
      </w:r>
    </w:p>
    <w:p w14:paraId="74AD9487" w14:textId="379AA913" w:rsidR="000F5596" w:rsidRDefault="000F5596" w:rsidP="003B216B">
      <w:pPr>
        <w:pStyle w:val="ListParagraph"/>
        <w:numPr>
          <w:ilvl w:val="0"/>
          <w:numId w:val="22"/>
        </w:num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In the instant case, the state agency involved is </w:t>
      </w:r>
      <w:r w:rsidR="0084557A">
        <w:rPr>
          <w:rFonts w:ascii="Courier New" w:hAnsi="Courier New" w:cs="Courier New"/>
          <w:sz w:val="24"/>
          <w:szCs w:val="24"/>
        </w:rPr>
        <w:t xml:space="preserve">the </w:t>
      </w:r>
      <w:r w:rsidR="00FE0A55">
        <w:rPr>
          <w:rFonts w:ascii="Courier New" w:hAnsi="Courier New" w:cs="Courier New"/>
          <w:sz w:val="24"/>
          <w:szCs w:val="24"/>
        </w:rPr>
        <w:t>[</w:t>
      </w:r>
      <w:proofErr w:type="spellStart"/>
      <w:r w:rsidR="00FE0A55">
        <w:rPr>
          <w:rFonts w:ascii="Courier New" w:hAnsi="Courier New" w:cs="Courier New"/>
          <w:sz w:val="24"/>
          <w:szCs w:val="24"/>
        </w:rPr>
        <w:t>agcyAbbr</w:t>
      </w:r>
      <w:proofErr w:type="spellEnd"/>
      <w:r w:rsidR="00FE0A55">
        <w:rPr>
          <w:rFonts w:ascii="Courier New" w:hAnsi="Courier New" w:cs="Courier New"/>
          <w:sz w:val="24"/>
          <w:szCs w:val="24"/>
        </w:rPr>
        <w:t>]</w:t>
      </w:r>
      <w:r w:rsidR="00B97C6D">
        <w:rPr>
          <w:rFonts w:ascii="Courier New" w:hAnsi="Courier New" w:cs="Courier New"/>
          <w:sz w:val="24"/>
          <w:szCs w:val="24"/>
        </w:rPr>
        <w:t xml:space="preserve">. An organization created by statute (see </w:t>
      </w:r>
      <w:r w:rsidR="00FE0A55">
        <w:rPr>
          <w:rFonts w:ascii="Courier New" w:hAnsi="Courier New" w:cs="Courier New"/>
          <w:sz w:val="24"/>
          <w:szCs w:val="24"/>
        </w:rPr>
        <w:t>§[stat001]</w:t>
      </w:r>
      <w:r w:rsidR="00B97C6D">
        <w:rPr>
          <w:rFonts w:ascii="Courier New" w:hAnsi="Courier New" w:cs="Courier New"/>
          <w:sz w:val="24"/>
          <w:szCs w:val="24"/>
        </w:rPr>
        <w:t xml:space="preserve"> FS).</w:t>
      </w:r>
    </w:p>
    <w:p w14:paraId="39ABF406" w14:textId="6C598429" w:rsidR="005F5712" w:rsidRPr="0016566A" w:rsidRDefault="00891AF0" w:rsidP="003B216B">
      <w:pPr>
        <w:pStyle w:val="ListParagraph"/>
        <w:numPr>
          <w:ilvl w:val="0"/>
          <w:numId w:val="22"/>
        </w:num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Moreover, </w:t>
      </w:r>
      <w:r w:rsidR="00B97C6D">
        <w:rPr>
          <w:rFonts w:ascii="Courier New" w:hAnsi="Courier New" w:cs="Courier New"/>
          <w:sz w:val="24"/>
          <w:szCs w:val="24"/>
        </w:rPr>
        <w:t>Mandamus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17061">
        <w:rPr>
          <w:rFonts w:ascii="Courier New" w:hAnsi="Courier New" w:cs="Courier New"/>
          <w:sz w:val="24"/>
          <w:szCs w:val="24"/>
        </w:rPr>
        <w:t xml:space="preserve">is the proper writ </w:t>
      </w:r>
      <w:r w:rsidR="00DF5F2A">
        <w:rPr>
          <w:rFonts w:ascii="Courier New" w:hAnsi="Courier New" w:cs="Courier New"/>
          <w:sz w:val="24"/>
          <w:szCs w:val="24"/>
        </w:rPr>
        <w:t xml:space="preserve">for </w:t>
      </w:r>
      <w:r w:rsidR="00B97C6D">
        <w:rPr>
          <w:rFonts w:ascii="Courier New" w:hAnsi="Courier New" w:cs="Courier New"/>
          <w:sz w:val="24"/>
          <w:szCs w:val="24"/>
        </w:rPr>
        <w:t>compel</w:t>
      </w:r>
      <w:r w:rsidR="00DF5F2A">
        <w:rPr>
          <w:rFonts w:ascii="Courier New" w:hAnsi="Courier New" w:cs="Courier New"/>
          <w:sz w:val="24"/>
          <w:szCs w:val="24"/>
        </w:rPr>
        <w:t>ling</w:t>
      </w:r>
      <w:r w:rsidR="00B97C6D">
        <w:rPr>
          <w:rFonts w:ascii="Courier New" w:hAnsi="Courier New" w:cs="Courier New"/>
          <w:sz w:val="24"/>
          <w:szCs w:val="24"/>
        </w:rPr>
        <w:t xml:space="preserve"> </w:t>
      </w:r>
      <w:r w:rsidR="00E17061">
        <w:rPr>
          <w:rFonts w:ascii="Courier New" w:hAnsi="Courier New" w:cs="Courier New"/>
          <w:sz w:val="24"/>
          <w:szCs w:val="24"/>
        </w:rPr>
        <w:t xml:space="preserve">a </w:t>
      </w:r>
      <w:r w:rsidR="005027CB">
        <w:rPr>
          <w:rFonts w:ascii="Courier New" w:hAnsi="Courier New" w:cs="Courier New"/>
          <w:sz w:val="24"/>
          <w:szCs w:val="24"/>
        </w:rPr>
        <w:t xml:space="preserve">lower tribunal to act </w:t>
      </w:r>
      <w:r>
        <w:rPr>
          <w:rFonts w:ascii="Courier New" w:hAnsi="Courier New" w:cs="Courier New"/>
          <w:sz w:val="24"/>
          <w:szCs w:val="24"/>
        </w:rPr>
        <w:t xml:space="preserve">(see </w:t>
      </w:r>
      <w:r w:rsidR="00E17061">
        <w:rPr>
          <w:rFonts w:ascii="Courier New" w:hAnsi="Courier New" w:cs="Courier New"/>
          <w:sz w:val="24"/>
          <w:szCs w:val="24"/>
          <w:u w:val="single"/>
        </w:rPr>
        <w:t>Holcomb v Department of Corrections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E17061">
        <w:rPr>
          <w:rFonts w:ascii="Courier New" w:hAnsi="Courier New" w:cs="Courier New"/>
          <w:sz w:val="24"/>
          <w:szCs w:val="24"/>
        </w:rPr>
        <w:t>609 So. 2d 751, 753 (Fla. 1st DCA 1992)</w:t>
      </w:r>
      <w:r>
        <w:rPr>
          <w:rFonts w:ascii="Courier New" w:hAnsi="Courier New" w:cs="Courier New"/>
          <w:sz w:val="24"/>
          <w:szCs w:val="24"/>
        </w:rPr>
        <w:t>.</w:t>
      </w:r>
      <w:r w:rsidR="00EB4DCC">
        <w:rPr>
          <w:rFonts w:ascii="Courier New" w:hAnsi="Courier New" w:cs="Courier New"/>
          <w:sz w:val="24"/>
          <w:szCs w:val="24"/>
        </w:rPr>
        <w:t xml:space="preserve"> Which is the situation in the instant case, as outlined in the statement of facts.</w:t>
      </w:r>
    </w:p>
    <w:p w14:paraId="6B2BEE03" w14:textId="4A3DD87E" w:rsidR="005E0D61" w:rsidRDefault="005E0D6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4B5AEA3" w14:textId="77777777" w:rsidR="00C449BE" w:rsidRDefault="00C449BE" w:rsidP="00C449BE">
      <w:pPr>
        <w:rPr>
          <w:rFonts w:ascii="Courier New" w:hAnsi="Courier New" w:cs="Courier New"/>
          <w:sz w:val="24"/>
          <w:szCs w:val="24"/>
        </w:rPr>
      </w:pPr>
    </w:p>
    <w:p w14:paraId="08F98021" w14:textId="3E614F6E" w:rsidR="00C449BE" w:rsidRPr="00D21EAB" w:rsidRDefault="00C449BE" w:rsidP="00C449B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III. STATEMENT OF PERTINENT FACTS</w:t>
      </w:r>
    </w:p>
    <w:p w14:paraId="429BE443" w14:textId="7F9B1D97" w:rsidR="00CA4018" w:rsidRPr="00CA4018" w:rsidRDefault="00A07D73" w:rsidP="00CA4018">
      <w:pPr>
        <w:pStyle w:val="ListParagraph"/>
        <w:numPr>
          <w:ilvl w:val="0"/>
          <w:numId w:val="31"/>
        </w:numPr>
        <w:spacing w:before="240" w:line="480" w:lineRule="auto"/>
        <w:jc w:val="both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Petition for Declaratory Statement</w:t>
      </w:r>
    </w:p>
    <w:p w14:paraId="395CDBC2" w14:textId="29603DC1" w:rsidR="00F00AE3" w:rsidRDefault="00FE0A55" w:rsidP="00A3195F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2" w:name="_Hlk59361643"/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MMMinit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Dinit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YYYYinit</w:t>
      </w:r>
      <w:proofErr w:type="spellEnd"/>
      <w:r>
        <w:rPr>
          <w:rFonts w:ascii="Courier New" w:hAnsi="Courier New" w:cs="Courier New"/>
        </w:rPr>
        <w:t>], Petitioner [</w:t>
      </w:r>
      <w:proofErr w:type="spellStart"/>
      <w:r>
        <w:rPr>
          <w:rFonts w:ascii="Courier New" w:hAnsi="Courier New" w:cs="Courier New"/>
        </w:rPr>
        <w:t>didSomething</w:t>
      </w:r>
      <w:proofErr w:type="spellEnd"/>
      <w:r>
        <w:rPr>
          <w:rFonts w:ascii="Courier New" w:hAnsi="Courier New" w:cs="Courier New"/>
        </w:rPr>
        <w:t>].</w:t>
      </w:r>
      <w:bookmarkEnd w:id="2"/>
    </w:p>
    <w:p w14:paraId="4FB8C406" w14:textId="2E59B991" w:rsidR="00DE7BAB" w:rsidRDefault="00FE0A55" w:rsidP="00A3195F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[para001]</w:t>
      </w:r>
    </w:p>
    <w:p w14:paraId="4330BE5A" w14:textId="6C6B700F" w:rsidR="00FE0A55" w:rsidRDefault="00FE0A55" w:rsidP="00A3195F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[para002]</w:t>
      </w:r>
    </w:p>
    <w:p w14:paraId="70B6EB27" w14:textId="0328DF59" w:rsidR="00FE0A55" w:rsidRDefault="00FE0A55" w:rsidP="00A3195F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[para003]</w:t>
      </w:r>
    </w:p>
    <w:p w14:paraId="47D13F87" w14:textId="2DFE2DCA" w:rsidR="00CA4018" w:rsidRPr="00784E14" w:rsidRDefault="00FE0A55" w:rsidP="00784E14">
      <w:pPr>
        <w:pStyle w:val="ListParagraph"/>
        <w:numPr>
          <w:ilvl w:val="0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3" w:name="_Hlk59361695"/>
      <w:r w:rsidRPr="00784E14">
        <w:rPr>
          <w:rFonts w:ascii="Courier New" w:hAnsi="Courier New" w:cs="Courier New"/>
          <w:sz w:val="24"/>
          <w:szCs w:val="24"/>
        </w:rPr>
        <w:t>On [</w:t>
      </w:r>
      <w:proofErr w:type="spellStart"/>
      <w:r w:rsidRPr="00784E14">
        <w:rPr>
          <w:rFonts w:ascii="Courier New" w:hAnsi="Courier New" w:cs="Courier New"/>
          <w:sz w:val="24"/>
          <w:szCs w:val="24"/>
        </w:rPr>
        <w:t>MMMend</w:t>
      </w:r>
      <w:proofErr w:type="spellEnd"/>
      <w:r w:rsidRPr="00784E14">
        <w:rPr>
          <w:rFonts w:ascii="Courier New" w:hAnsi="Courier New" w:cs="Courier New"/>
          <w:sz w:val="24"/>
          <w:szCs w:val="24"/>
        </w:rPr>
        <w:t>] [</w:t>
      </w:r>
      <w:proofErr w:type="spellStart"/>
      <w:r w:rsidRPr="00784E14">
        <w:rPr>
          <w:rFonts w:ascii="Courier New" w:hAnsi="Courier New" w:cs="Courier New"/>
          <w:sz w:val="24"/>
          <w:szCs w:val="24"/>
        </w:rPr>
        <w:t>Dend</w:t>
      </w:r>
      <w:proofErr w:type="spellEnd"/>
      <w:r w:rsidRPr="00784E14">
        <w:rPr>
          <w:rFonts w:ascii="Courier New" w:hAnsi="Courier New" w:cs="Courier New"/>
          <w:sz w:val="24"/>
          <w:szCs w:val="24"/>
        </w:rPr>
        <w:t>], [</w:t>
      </w:r>
      <w:proofErr w:type="spellStart"/>
      <w:r w:rsidRPr="00784E14">
        <w:rPr>
          <w:rFonts w:ascii="Courier New" w:hAnsi="Courier New" w:cs="Courier New"/>
          <w:sz w:val="24"/>
          <w:szCs w:val="24"/>
        </w:rPr>
        <w:t>YYYYend</w:t>
      </w:r>
      <w:proofErr w:type="spellEnd"/>
      <w:r w:rsidRPr="00784E14">
        <w:rPr>
          <w:rFonts w:ascii="Courier New" w:hAnsi="Courier New" w:cs="Courier New"/>
          <w:sz w:val="24"/>
          <w:szCs w:val="24"/>
        </w:rPr>
        <w:t>], The Agency was supposed to [</w:t>
      </w:r>
      <w:proofErr w:type="spellStart"/>
      <w:r w:rsidRPr="00784E14">
        <w:rPr>
          <w:rFonts w:ascii="Courier New" w:hAnsi="Courier New" w:cs="Courier New"/>
          <w:sz w:val="24"/>
          <w:szCs w:val="24"/>
        </w:rPr>
        <w:t>doSomething</w:t>
      </w:r>
      <w:proofErr w:type="spellEnd"/>
      <w:r w:rsidRPr="00784E14">
        <w:rPr>
          <w:rFonts w:ascii="Courier New" w:hAnsi="Courier New" w:cs="Courier New"/>
          <w:sz w:val="24"/>
          <w:szCs w:val="24"/>
        </w:rPr>
        <w:t>].</w:t>
      </w:r>
      <w:bookmarkEnd w:id="3"/>
    </w:p>
    <w:p w14:paraId="0B2F6BA3" w14:textId="48DAD0DC" w:rsidR="00FE0A55" w:rsidRDefault="00FE0A55" w:rsidP="00784E14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[para004]</w:t>
      </w:r>
    </w:p>
    <w:p w14:paraId="6BA4EFC0" w14:textId="08C13270" w:rsidR="00FE0A55" w:rsidRDefault="00FE0A55" w:rsidP="00784E14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[para005]</w:t>
      </w:r>
    </w:p>
    <w:p w14:paraId="76B89620" w14:textId="6776CF69" w:rsidR="00FE0A55" w:rsidRPr="009E7E2C" w:rsidRDefault="00FE0A55" w:rsidP="00784E14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[para006]</w:t>
      </w:r>
    </w:p>
    <w:p w14:paraId="651F2630" w14:textId="7708F9F2" w:rsidR="0001556D" w:rsidRDefault="0001556D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E699D8B" w14:textId="77777777" w:rsidR="0001556D" w:rsidRDefault="0001556D">
      <w:pPr>
        <w:rPr>
          <w:rFonts w:ascii="Courier New" w:hAnsi="Courier New" w:cs="Courier New"/>
          <w:sz w:val="24"/>
          <w:szCs w:val="24"/>
        </w:rPr>
      </w:pPr>
    </w:p>
    <w:p w14:paraId="0FA1BE1E" w14:textId="0DA951AB" w:rsidR="00934F87" w:rsidRPr="00D21EAB" w:rsidRDefault="00C449BE" w:rsidP="005F243D">
      <w:pPr>
        <w:spacing w:before="240"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 xml:space="preserve">IV. </w:t>
      </w:r>
      <w:r w:rsidR="00007360">
        <w:rPr>
          <w:rFonts w:ascii="Courier New" w:hAnsi="Courier New" w:cs="Courier New"/>
          <w:b/>
          <w:sz w:val="24"/>
          <w:szCs w:val="24"/>
          <w:u w:val="single"/>
        </w:rPr>
        <w:t>ANALYSIS</w:t>
      </w:r>
    </w:p>
    <w:p w14:paraId="651C6DE9" w14:textId="41683483" w:rsidR="009E7E2C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bookmarkStart w:id="4" w:name="_Hlk59361919"/>
      <w:r>
        <w:rPr>
          <w:rFonts w:ascii="Courier New" w:hAnsi="Courier New" w:cs="Courier New"/>
          <w:sz w:val="24"/>
          <w:szCs w:val="24"/>
        </w:rPr>
        <w:t>[para007]:</w:t>
      </w:r>
    </w:p>
    <w:p w14:paraId="0EB1668E" w14:textId="1DCEA37B" w:rsidR="009E7E2C" w:rsidRDefault="009E7E2C" w:rsidP="009E7E2C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bookmarkStart w:id="5" w:name="_Hlk59362035"/>
      <w:r w:rsidRPr="00F97EB4">
        <w:rPr>
          <w:rFonts w:ascii="Courier New" w:hAnsi="Courier New" w:cs="Courier New"/>
          <w:i/>
        </w:rPr>
        <w:t>“</w:t>
      </w:r>
      <w:r w:rsidR="006C2192">
        <w:rPr>
          <w:rFonts w:ascii="Courier New" w:hAnsi="Courier New" w:cs="Courier New"/>
          <w:i/>
        </w:rPr>
        <w:t>[cite007]</w:t>
      </w:r>
      <w:r>
        <w:rPr>
          <w:rFonts w:ascii="Courier New" w:hAnsi="Courier New" w:cs="Courier New"/>
          <w:i/>
        </w:rPr>
        <w:t>”</w:t>
      </w:r>
    </w:p>
    <w:bookmarkEnd w:id="5"/>
    <w:p w14:paraId="46B80012" w14:textId="6FD45FB2" w:rsidR="009E7E2C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[para008]</w:t>
      </w:r>
      <w:r w:rsidR="00034E3C">
        <w:rPr>
          <w:rFonts w:ascii="Courier New" w:hAnsi="Courier New" w:cs="Courier New"/>
          <w:sz w:val="24"/>
          <w:szCs w:val="24"/>
        </w:rPr>
        <w:t>:</w:t>
      </w:r>
    </w:p>
    <w:p w14:paraId="1BE78C02" w14:textId="55EA01BF" w:rsidR="009E7E2C" w:rsidRDefault="009E7E2C" w:rsidP="009E7E2C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C2192">
        <w:rPr>
          <w:rFonts w:ascii="Courier New" w:hAnsi="Courier New" w:cs="Courier New"/>
          <w:i/>
        </w:rPr>
        <w:t>[cite008]</w:t>
      </w:r>
      <w:r>
        <w:rPr>
          <w:rFonts w:ascii="Courier New" w:hAnsi="Courier New" w:cs="Courier New"/>
          <w:i/>
        </w:rPr>
        <w:t>”</w:t>
      </w:r>
    </w:p>
    <w:p w14:paraId="3728D9F7" w14:textId="27F1C0C5" w:rsidR="002A67BD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[para009]</w:t>
      </w:r>
      <w:r w:rsidR="002A67BD">
        <w:rPr>
          <w:rFonts w:ascii="Courier New" w:hAnsi="Courier New" w:cs="Courier New"/>
          <w:sz w:val="24"/>
          <w:szCs w:val="24"/>
        </w:rPr>
        <w:t>:</w:t>
      </w:r>
    </w:p>
    <w:p w14:paraId="353EA96E" w14:textId="010DBA31" w:rsidR="002A67BD" w:rsidRDefault="002A67BD" w:rsidP="002A67BD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6C2192">
        <w:rPr>
          <w:rFonts w:ascii="Courier New" w:hAnsi="Courier New" w:cs="Courier New"/>
          <w:i/>
        </w:rPr>
        <w:t>“</w:t>
      </w:r>
      <w:r w:rsidR="006C2192" w:rsidRPr="006C2192">
        <w:rPr>
          <w:rFonts w:ascii="Courier New" w:hAnsi="Courier New" w:cs="Courier New"/>
          <w:i/>
        </w:rPr>
        <w:t>[cite009]</w:t>
      </w:r>
      <w:r>
        <w:rPr>
          <w:rFonts w:ascii="Courier New" w:hAnsi="Courier New" w:cs="Courier New"/>
          <w:i/>
        </w:rPr>
        <w:t>”</w:t>
      </w:r>
    </w:p>
    <w:bookmarkEnd w:id="4"/>
    <w:p w14:paraId="67333E34" w14:textId="7B066665" w:rsidR="0090275E" w:rsidRPr="0090275E" w:rsidRDefault="0090275E" w:rsidP="0090275E">
      <w:p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90275E">
        <w:rPr>
          <w:rFonts w:ascii="Courier New" w:hAnsi="Courier New" w:cs="Courier New"/>
          <w:sz w:val="24"/>
          <w:szCs w:val="24"/>
          <w:u w:val="single"/>
        </w:rPr>
        <w:t xml:space="preserve">Ministerial </w:t>
      </w:r>
      <w:r w:rsidR="00497397">
        <w:rPr>
          <w:rFonts w:ascii="Courier New" w:hAnsi="Courier New" w:cs="Courier New"/>
          <w:sz w:val="24"/>
          <w:szCs w:val="24"/>
          <w:u w:val="single"/>
        </w:rPr>
        <w:t>Duty</w:t>
      </w:r>
    </w:p>
    <w:p w14:paraId="0DC0FBBF" w14:textId="0B2ECC5F" w:rsidR="002A67BD" w:rsidRDefault="0090275E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ministerial act is defined as one that is both required and nondiscretionary</w:t>
      </w:r>
      <w:r w:rsidR="00AC51DC">
        <w:rPr>
          <w:rFonts w:ascii="Courier New" w:hAnsi="Courier New" w:cs="Courier New"/>
          <w:sz w:val="24"/>
          <w:szCs w:val="24"/>
        </w:rPr>
        <w:t xml:space="preserve"> (</w:t>
      </w:r>
      <w:r w:rsidR="00AC51DC" w:rsidRPr="00AC51DC">
        <w:rPr>
          <w:rFonts w:ascii="Courier New" w:hAnsi="Courier New" w:cs="Courier New"/>
          <w:i/>
          <w:sz w:val="24"/>
          <w:szCs w:val="24"/>
        </w:rPr>
        <w:t>Barron’s Legal Dictionary, 5</w:t>
      </w:r>
      <w:r w:rsidR="00AC51DC" w:rsidRPr="00AC51DC">
        <w:rPr>
          <w:rFonts w:ascii="Courier New" w:hAnsi="Courier New" w:cs="Courier New"/>
          <w:i/>
          <w:sz w:val="24"/>
          <w:szCs w:val="24"/>
          <w:vertAlign w:val="superscript"/>
        </w:rPr>
        <w:t>th</w:t>
      </w:r>
      <w:r w:rsidR="00AC51DC" w:rsidRPr="00AC51DC">
        <w:rPr>
          <w:rFonts w:ascii="Courier New" w:hAnsi="Courier New" w:cs="Courier New"/>
          <w:i/>
          <w:sz w:val="24"/>
          <w:szCs w:val="24"/>
        </w:rPr>
        <w:t xml:space="preserve"> Edition</w:t>
      </w:r>
      <w:r w:rsidR="00AC51DC">
        <w:rPr>
          <w:rFonts w:ascii="Courier New" w:hAnsi="Courier New" w:cs="Courier New"/>
          <w:sz w:val="24"/>
          <w:szCs w:val="24"/>
        </w:rPr>
        <w:t>, Page 357)</w:t>
      </w:r>
      <w:r>
        <w:rPr>
          <w:rFonts w:ascii="Courier New" w:hAnsi="Courier New" w:cs="Courier New"/>
          <w:sz w:val="24"/>
          <w:szCs w:val="24"/>
        </w:rPr>
        <w:t>:</w:t>
      </w:r>
    </w:p>
    <w:p w14:paraId="23515018" w14:textId="01BC71C9" w:rsidR="0090275E" w:rsidRDefault="002A67BD" w:rsidP="0090275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90275E" w:rsidRPr="0090275E">
        <w:rPr>
          <w:rFonts w:ascii="Courier New" w:hAnsi="Courier New" w:cs="Courier New"/>
          <w:i/>
        </w:rPr>
        <w:t>an act performed according to explicit directions (often embodied in a statute) by a subordinate official, allowing no judgment or discretion on the part of that official.</w:t>
      </w:r>
      <w:r w:rsidR="0090275E">
        <w:rPr>
          <w:rFonts w:ascii="Courier New" w:hAnsi="Courier New" w:cs="Courier New"/>
          <w:i/>
        </w:rPr>
        <w:t xml:space="preserve"> See mandamus.</w:t>
      </w:r>
      <w:r>
        <w:rPr>
          <w:rFonts w:ascii="Courier New" w:hAnsi="Courier New" w:cs="Courier New"/>
          <w:i/>
        </w:rPr>
        <w:t>”</w:t>
      </w:r>
    </w:p>
    <w:p w14:paraId="3568C8A0" w14:textId="0E5226B1" w:rsidR="0090275E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[para010]</w:t>
      </w:r>
      <w:r w:rsidR="00FC112F">
        <w:rPr>
          <w:rFonts w:ascii="Courier New" w:hAnsi="Courier New" w:cs="Courier New"/>
          <w:sz w:val="24"/>
          <w:szCs w:val="24"/>
        </w:rPr>
        <w:t>:</w:t>
      </w:r>
    </w:p>
    <w:p w14:paraId="0449A6D8" w14:textId="1BD1B3C4" w:rsidR="00E31FBB" w:rsidRDefault="00E31FBB" w:rsidP="00E31FBB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C2192">
        <w:rPr>
          <w:rFonts w:ascii="Courier New" w:hAnsi="Courier New" w:cs="Courier New"/>
          <w:i/>
        </w:rPr>
        <w:t>[cite010]</w:t>
      </w:r>
      <w:r>
        <w:rPr>
          <w:rFonts w:ascii="Courier New" w:hAnsi="Courier New" w:cs="Courier New"/>
          <w:i/>
        </w:rPr>
        <w:t>”</w:t>
      </w:r>
    </w:p>
    <w:p w14:paraId="2D5DE9B7" w14:textId="0D7AF30F" w:rsidR="00E31FBB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[para011]</w:t>
      </w:r>
    </w:p>
    <w:p w14:paraId="1C899A78" w14:textId="1CC54E9A" w:rsidR="00FC112F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[para012]</w:t>
      </w:r>
    </w:p>
    <w:p w14:paraId="3BA848E2" w14:textId="5A465640" w:rsidR="006C2192" w:rsidRDefault="006C219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[para013]</w:t>
      </w:r>
    </w:p>
    <w:p w14:paraId="7CEC969F" w14:textId="29B03E67" w:rsidR="00FC112F" w:rsidRPr="0090275E" w:rsidRDefault="00FC112F" w:rsidP="00FC112F">
      <w:p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Factual Application</w:t>
      </w:r>
    </w:p>
    <w:p w14:paraId="2D489334" w14:textId="52D3F7B2" w:rsidR="002A67BD" w:rsidRDefault="0058395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[para014]</w:t>
      </w:r>
    </w:p>
    <w:p w14:paraId="6791BB97" w14:textId="600D2E9B" w:rsidR="0076775C" w:rsidRDefault="0058395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[para015]</w:t>
      </w:r>
      <w:r w:rsidRPr="00583958">
        <w:rPr>
          <w:rFonts w:ascii="Courier New" w:hAnsi="Courier New" w:cs="Courier New"/>
          <w:sz w:val="24"/>
          <w:szCs w:val="24"/>
        </w:rPr>
        <w:br w:type="page"/>
      </w:r>
    </w:p>
    <w:p w14:paraId="74C1E4E5" w14:textId="77777777" w:rsidR="00583958" w:rsidRPr="00583958" w:rsidRDefault="00583958" w:rsidP="00583958">
      <w:pPr>
        <w:pStyle w:val="ListParagraph"/>
        <w:spacing w:before="240"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</w:p>
    <w:p w14:paraId="5966A15D" w14:textId="3836CD90" w:rsidR="0076775C" w:rsidRDefault="0058395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[para016]</w:t>
      </w:r>
    </w:p>
    <w:p w14:paraId="66400FBA" w14:textId="013BF5B5" w:rsidR="0076775C" w:rsidRDefault="0058395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[para017]</w:t>
      </w:r>
    </w:p>
    <w:p w14:paraId="07134895" w14:textId="3153AC3B" w:rsidR="007467EA" w:rsidRPr="00D21EAB" w:rsidRDefault="007467EA" w:rsidP="007467EA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V. NATURE OF RELIEF BEING SOUGHT</w:t>
      </w:r>
    </w:p>
    <w:p w14:paraId="01D60348" w14:textId="147CC32E" w:rsidR="007467EA" w:rsidRPr="00EC46F4" w:rsidRDefault="007E3BA2" w:rsidP="000D6B02">
      <w:pPr>
        <w:pStyle w:val="Default"/>
        <w:numPr>
          <w:ilvl w:val="0"/>
          <w:numId w:val="22"/>
        </w:numPr>
        <w:spacing w:line="480" w:lineRule="auto"/>
        <w:ind w:hanging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account of </w:t>
      </w:r>
      <w:r w:rsidR="009C7B8C">
        <w:rPr>
          <w:rFonts w:ascii="Courier New" w:hAnsi="Courier New" w:cs="Courier New"/>
        </w:rPr>
        <w:t>The Agency’s dereliction of duty</w:t>
      </w:r>
      <w:r>
        <w:rPr>
          <w:rFonts w:ascii="Courier New" w:hAnsi="Courier New" w:cs="Courier New"/>
        </w:rPr>
        <w:t xml:space="preserve">, </w:t>
      </w:r>
      <w:r w:rsidR="007467EA">
        <w:rPr>
          <w:rFonts w:ascii="Courier New" w:hAnsi="Courier New" w:cs="Courier New"/>
        </w:rPr>
        <w:t xml:space="preserve">Petitioner respectfully asks this Honorable Court to issue a Writ of </w:t>
      </w:r>
      <w:r w:rsidR="009C7B8C">
        <w:rPr>
          <w:rFonts w:ascii="Courier New" w:hAnsi="Courier New" w:cs="Courier New"/>
        </w:rPr>
        <w:t>Mandamus</w:t>
      </w:r>
      <w:r w:rsidR="007467EA">
        <w:rPr>
          <w:rFonts w:ascii="Courier New" w:hAnsi="Courier New" w:cs="Courier New"/>
        </w:rPr>
        <w:t xml:space="preserve"> to the </w:t>
      </w:r>
      <w:r w:rsidR="00764D33">
        <w:rPr>
          <w:rFonts w:ascii="Courier New" w:hAnsi="Courier New" w:cs="Courier New"/>
        </w:rPr>
        <w:t>[</w:t>
      </w:r>
      <w:proofErr w:type="spellStart"/>
      <w:r w:rsidR="00764D33">
        <w:rPr>
          <w:rFonts w:ascii="Courier New" w:hAnsi="Courier New" w:cs="Courier New"/>
        </w:rPr>
        <w:t>agcyName</w:t>
      </w:r>
      <w:proofErr w:type="spellEnd"/>
      <w:r w:rsidR="00764D33">
        <w:rPr>
          <w:rFonts w:ascii="Courier New" w:hAnsi="Courier New" w:cs="Courier New"/>
        </w:rPr>
        <w:t>]</w:t>
      </w:r>
      <w:r w:rsidR="007467EA">
        <w:rPr>
          <w:rFonts w:ascii="Courier New" w:hAnsi="Courier New" w:cs="Courier New"/>
        </w:rPr>
        <w:t xml:space="preserve"> to have it </w:t>
      </w:r>
      <w:r w:rsidR="00764D33">
        <w:rPr>
          <w:rFonts w:ascii="Courier New" w:hAnsi="Courier New" w:cs="Courier New"/>
        </w:rPr>
        <w:t>[</w:t>
      </w:r>
      <w:proofErr w:type="spellStart"/>
      <w:r w:rsidR="00764D33">
        <w:rPr>
          <w:rFonts w:ascii="Courier New" w:hAnsi="Courier New" w:cs="Courier New"/>
        </w:rPr>
        <w:t>doItsJob</w:t>
      </w:r>
      <w:proofErr w:type="spellEnd"/>
      <w:r w:rsidR="00764D33">
        <w:rPr>
          <w:rFonts w:ascii="Courier New" w:hAnsi="Courier New" w:cs="Courier New"/>
        </w:rPr>
        <w:t>]</w:t>
      </w:r>
      <w:r w:rsidR="005E5FCF" w:rsidRPr="00EC46F4">
        <w:rPr>
          <w:rFonts w:ascii="Courier New" w:hAnsi="Courier New" w:cs="Courier New"/>
        </w:rPr>
        <w:t>.</w:t>
      </w:r>
    </w:p>
    <w:p w14:paraId="36A26A53" w14:textId="675358CF" w:rsidR="00BA133B" w:rsidRPr="00D21EAB" w:rsidRDefault="006D288F" w:rsidP="00BA133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VI. A</w:t>
      </w:r>
      <w:r w:rsidR="00BA133B">
        <w:rPr>
          <w:rFonts w:ascii="Courier New" w:hAnsi="Courier New" w:cs="Courier New"/>
          <w:b/>
          <w:sz w:val="24"/>
          <w:szCs w:val="24"/>
          <w:u w:val="single"/>
        </w:rPr>
        <w:t>RGUMENT</w:t>
      </w:r>
    </w:p>
    <w:p w14:paraId="55CFBFCE" w14:textId="0F5E8F7D" w:rsidR="00FB10E4" w:rsidRDefault="00497397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Petitioner argues that t</w:t>
      </w:r>
      <w:r w:rsidR="00D57D02" w:rsidRPr="00244A17">
        <w:rPr>
          <w:rFonts w:ascii="Courier New" w:hAnsi="Courier New" w:cs="Courier New"/>
          <w:sz w:val="24"/>
          <w:szCs w:val="24"/>
        </w:rPr>
        <w:t xml:space="preserve">his Court should </w:t>
      </w:r>
      <w:r w:rsidR="00FB10E4">
        <w:rPr>
          <w:rFonts w:ascii="Courier New" w:hAnsi="Courier New" w:cs="Courier New"/>
          <w:sz w:val="24"/>
          <w:szCs w:val="24"/>
        </w:rPr>
        <w:t xml:space="preserve">issue </w:t>
      </w:r>
      <w:r w:rsidR="00D57D02" w:rsidRPr="00244A17">
        <w:rPr>
          <w:rFonts w:ascii="Courier New" w:hAnsi="Courier New" w:cs="Courier New"/>
          <w:sz w:val="24"/>
          <w:szCs w:val="24"/>
        </w:rPr>
        <w:t xml:space="preserve">a </w:t>
      </w:r>
      <w:r w:rsidR="00FB10E4">
        <w:rPr>
          <w:rFonts w:ascii="Courier New" w:hAnsi="Courier New" w:cs="Courier New"/>
          <w:sz w:val="24"/>
          <w:szCs w:val="24"/>
        </w:rPr>
        <w:t>W</w:t>
      </w:r>
      <w:r w:rsidR="00D57D02" w:rsidRPr="00244A17">
        <w:rPr>
          <w:rFonts w:ascii="Courier New" w:hAnsi="Courier New" w:cs="Courier New"/>
          <w:sz w:val="24"/>
          <w:szCs w:val="24"/>
        </w:rPr>
        <w:t xml:space="preserve">rit of </w:t>
      </w:r>
      <w:r w:rsidR="00CE415E">
        <w:rPr>
          <w:rFonts w:ascii="Courier New" w:hAnsi="Courier New" w:cs="Courier New"/>
          <w:sz w:val="24"/>
          <w:szCs w:val="24"/>
        </w:rPr>
        <w:t>Mandamus</w:t>
      </w:r>
      <w:r w:rsidR="00D57D02" w:rsidRPr="00244A17">
        <w:rPr>
          <w:rFonts w:ascii="Courier New" w:hAnsi="Courier New" w:cs="Courier New"/>
          <w:sz w:val="24"/>
          <w:szCs w:val="24"/>
        </w:rPr>
        <w:t xml:space="preserve"> because </w:t>
      </w:r>
      <w:r w:rsidR="00CE415E">
        <w:rPr>
          <w:rFonts w:ascii="Courier New" w:hAnsi="Courier New" w:cs="Courier New"/>
          <w:sz w:val="24"/>
          <w:szCs w:val="24"/>
        </w:rPr>
        <w:t xml:space="preserve">The Agency </w:t>
      </w:r>
      <w:r w:rsidR="00FB10E4">
        <w:rPr>
          <w:rFonts w:ascii="Courier New" w:hAnsi="Courier New" w:cs="Courier New"/>
          <w:sz w:val="24"/>
          <w:szCs w:val="24"/>
        </w:rPr>
        <w:t xml:space="preserve">has </w:t>
      </w:r>
      <w:r w:rsidR="00CE415E">
        <w:rPr>
          <w:rFonts w:ascii="Courier New" w:hAnsi="Courier New" w:cs="Courier New"/>
          <w:sz w:val="24"/>
          <w:szCs w:val="24"/>
        </w:rPr>
        <w:t xml:space="preserve">failed to complete a </w:t>
      </w:r>
      <w:r w:rsidR="00DB3FEE">
        <w:rPr>
          <w:rFonts w:ascii="Courier New" w:hAnsi="Courier New" w:cs="Courier New"/>
          <w:sz w:val="24"/>
          <w:szCs w:val="24"/>
        </w:rPr>
        <w:t xml:space="preserve">mandatory </w:t>
      </w:r>
      <w:r w:rsidR="00CE415E">
        <w:rPr>
          <w:rFonts w:ascii="Courier New" w:hAnsi="Courier New" w:cs="Courier New"/>
          <w:sz w:val="24"/>
          <w:szCs w:val="24"/>
        </w:rPr>
        <w:t>act</w:t>
      </w:r>
      <w:r w:rsidR="00BA133B" w:rsidRPr="00244A17">
        <w:rPr>
          <w:rFonts w:ascii="Courier New" w:hAnsi="Courier New" w:cs="Courier New"/>
          <w:sz w:val="24"/>
          <w:szCs w:val="24"/>
        </w:rPr>
        <w:t>.</w:t>
      </w:r>
    </w:p>
    <w:p w14:paraId="577360A2" w14:textId="6D54138C" w:rsidR="00FB10E4" w:rsidRPr="00DB3FEE" w:rsidRDefault="00CE415E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 w:rsidRPr="00DB3FEE">
        <w:rPr>
          <w:rFonts w:ascii="Courier New" w:hAnsi="Courier New" w:cs="Courier New"/>
          <w:sz w:val="24"/>
          <w:szCs w:val="24"/>
        </w:rPr>
        <w:t xml:space="preserve">Florida’s </w:t>
      </w:r>
      <w:r w:rsidR="00FB10E4" w:rsidRPr="00DB3FEE">
        <w:rPr>
          <w:rFonts w:ascii="Courier New" w:hAnsi="Courier New" w:cs="Courier New"/>
          <w:sz w:val="24"/>
          <w:szCs w:val="24"/>
        </w:rPr>
        <w:t>Supreme Court</w:t>
      </w:r>
      <w:r w:rsidR="00DB3FEE" w:rsidRPr="00DB3FEE">
        <w:rPr>
          <w:rFonts w:ascii="Courier New" w:hAnsi="Courier New" w:cs="Courier New"/>
          <w:sz w:val="24"/>
          <w:szCs w:val="24"/>
        </w:rPr>
        <w:t xml:space="preserve"> established the standard for reviewing </w:t>
      </w:r>
      <w:r w:rsidR="00CE6943">
        <w:rPr>
          <w:rFonts w:ascii="Courier New" w:hAnsi="Courier New" w:cs="Courier New"/>
          <w:sz w:val="24"/>
          <w:szCs w:val="24"/>
        </w:rPr>
        <w:t xml:space="preserve">such </w:t>
      </w:r>
      <w:r w:rsidR="00DB3FEE" w:rsidRPr="00DB3FEE">
        <w:rPr>
          <w:rFonts w:ascii="Courier New" w:hAnsi="Courier New" w:cs="Courier New"/>
          <w:sz w:val="24"/>
          <w:szCs w:val="24"/>
        </w:rPr>
        <w:t xml:space="preserve">a writ </w:t>
      </w:r>
      <w:r w:rsidR="00DB3FEE">
        <w:rPr>
          <w:rFonts w:ascii="Courier New" w:hAnsi="Courier New" w:cs="Courier New"/>
          <w:sz w:val="24"/>
          <w:szCs w:val="24"/>
        </w:rPr>
        <w:t>i</w:t>
      </w:r>
      <w:r w:rsidR="00FB10E4" w:rsidRPr="00DB3FEE">
        <w:rPr>
          <w:rFonts w:ascii="Courier New" w:hAnsi="Courier New" w:cs="Courier New"/>
          <w:sz w:val="24"/>
          <w:szCs w:val="24"/>
        </w:rPr>
        <w:t xml:space="preserve">n </w:t>
      </w:r>
      <w:r w:rsidRPr="00DB3FEE">
        <w:rPr>
          <w:rFonts w:ascii="Courier New" w:hAnsi="Courier New" w:cs="Courier New"/>
          <w:sz w:val="24"/>
          <w:szCs w:val="24"/>
          <w:u w:val="single"/>
        </w:rPr>
        <w:t>Huffman v State</w:t>
      </w:r>
      <w:r w:rsidR="00FB10E4" w:rsidRPr="00DB3FEE">
        <w:rPr>
          <w:rFonts w:ascii="Courier New" w:hAnsi="Courier New" w:cs="Courier New"/>
          <w:sz w:val="24"/>
          <w:szCs w:val="24"/>
        </w:rPr>
        <w:t xml:space="preserve">, </w:t>
      </w:r>
      <w:r w:rsidRPr="00DB3FEE">
        <w:rPr>
          <w:rFonts w:ascii="Courier New" w:hAnsi="Courier New" w:cs="Courier New"/>
          <w:sz w:val="24"/>
          <w:szCs w:val="24"/>
        </w:rPr>
        <w:t>813 So. 2d 10 (Fla. 2000)</w:t>
      </w:r>
      <w:r w:rsidR="00DB3FEE">
        <w:rPr>
          <w:rFonts w:ascii="Courier New" w:hAnsi="Courier New" w:cs="Courier New"/>
          <w:sz w:val="24"/>
          <w:szCs w:val="24"/>
        </w:rPr>
        <w:t>.</w:t>
      </w:r>
      <w:r w:rsidR="00FB10E4" w:rsidRPr="00DB3FEE">
        <w:rPr>
          <w:rFonts w:ascii="Courier New" w:hAnsi="Courier New" w:cs="Courier New"/>
          <w:sz w:val="24"/>
          <w:szCs w:val="24"/>
        </w:rPr>
        <w:t xml:space="preserve"> </w:t>
      </w:r>
      <w:r w:rsidR="00DB3FEE">
        <w:rPr>
          <w:rFonts w:ascii="Courier New" w:hAnsi="Courier New" w:cs="Courier New"/>
          <w:sz w:val="24"/>
          <w:szCs w:val="24"/>
        </w:rPr>
        <w:t>It</w:t>
      </w:r>
      <w:r w:rsidR="00FB10E4" w:rsidRPr="00DB3FEE">
        <w:rPr>
          <w:rFonts w:ascii="Courier New" w:hAnsi="Courier New" w:cs="Courier New"/>
          <w:sz w:val="24"/>
          <w:szCs w:val="24"/>
        </w:rPr>
        <w:t xml:space="preserve"> </w:t>
      </w:r>
      <w:r w:rsidRPr="00DB3FEE">
        <w:rPr>
          <w:rFonts w:ascii="Courier New" w:hAnsi="Courier New" w:cs="Courier New"/>
          <w:sz w:val="24"/>
          <w:szCs w:val="24"/>
        </w:rPr>
        <w:t>stated the following:</w:t>
      </w:r>
    </w:p>
    <w:p w14:paraId="6E8955E4" w14:textId="15AA0610" w:rsidR="0026355A" w:rsidRDefault="0026355A" w:rsidP="0026355A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CE415E" w:rsidRPr="00CE415E">
        <w:rPr>
          <w:rFonts w:ascii="Courier New" w:hAnsi="Courier New" w:cs="Courier New"/>
          <w:i/>
        </w:rPr>
        <w:t>In order to be entitled to a writ of mandamus the petitioner must have a clear legal right to the requested relief, the respondent must have an indisputable legal duty to perform the requested action, and the petitioner must have no other adequate remedy available.</w:t>
      </w:r>
      <w:r>
        <w:rPr>
          <w:rFonts w:ascii="Courier New" w:hAnsi="Courier New" w:cs="Courier New"/>
          <w:i/>
        </w:rPr>
        <w:t>”</w:t>
      </w:r>
    </w:p>
    <w:p w14:paraId="2BDC5354" w14:textId="43A6FAC1" w:rsidR="0008459C" w:rsidRDefault="00DB3FEE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 other words</w:t>
      </w:r>
      <w:r w:rsidR="002C7D1F">
        <w:rPr>
          <w:rFonts w:ascii="Courier New" w:hAnsi="Courier New" w:cs="Courier New"/>
          <w:sz w:val="24"/>
          <w:szCs w:val="24"/>
        </w:rPr>
        <w:t xml:space="preserve">, </w:t>
      </w:r>
      <w:r w:rsidR="00497397">
        <w:rPr>
          <w:rFonts w:ascii="Courier New" w:hAnsi="Courier New" w:cs="Courier New"/>
          <w:sz w:val="24"/>
          <w:szCs w:val="24"/>
        </w:rPr>
        <w:t>a</w:t>
      </w:r>
      <w:r>
        <w:rPr>
          <w:rFonts w:ascii="Courier New" w:hAnsi="Courier New" w:cs="Courier New"/>
          <w:sz w:val="24"/>
          <w:szCs w:val="24"/>
        </w:rPr>
        <w:t xml:space="preserve"> 3</w:t>
      </w:r>
      <w:r w:rsidR="0008459C">
        <w:rPr>
          <w:rFonts w:ascii="Courier New" w:hAnsi="Courier New" w:cs="Courier New"/>
          <w:sz w:val="24"/>
          <w:szCs w:val="24"/>
        </w:rPr>
        <w:t xml:space="preserve">-part test for permitting a writ of </w:t>
      </w:r>
      <w:r>
        <w:rPr>
          <w:rFonts w:ascii="Courier New" w:hAnsi="Courier New" w:cs="Courier New"/>
          <w:sz w:val="24"/>
          <w:szCs w:val="24"/>
        </w:rPr>
        <w:t>mandamus must be performed</w:t>
      </w:r>
      <w:r w:rsidR="00497397">
        <w:rPr>
          <w:rFonts w:ascii="Courier New" w:hAnsi="Courier New" w:cs="Courier New"/>
          <w:sz w:val="24"/>
          <w:szCs w:val="24"/>
        </w:rPr>
        <w:t xml:space="preserve"> (as outlined here):</w:t>
      </w:r>
    </w:p>
    <w:p w14:paraId="4FB8DDF9" w14:textId="49BD3AF9" w:rsidR="0008459C" w:rsidRDefault="00DB3FEE" w:rsidP="003B216B">
      <w:pPr>
        <w:pStyle w:val="ListParagraph"/>
        <w:numPr>
          <w:ilvl w:val="0"/>
          <w:numId w:val="37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Petitioner must have a clear legal right to the requested relief</w:t>
      </w:r>
      <w:r w:rsidR="00E37620">
        <w:rPr>
          <w:rFonts w:ascii="Courier New" w:hAnsi="Courier New" w:cs="Courier New"/>
          <w:sz w:val="24"/>
          <w:szCs w:val="24"/>
        </w:rPr>
        <w:t>;</w:t>
      </w:r>
    </w:p>
    <w:p w14:paraId="3620D42B" w14:textId="70CBA0DD" w:rsidR="0008459C" w:rsidRDefault="00DB3FEE" w:rsidP="003B216B">
      <w:pPr>
        <w:pStyle w:val="ListParagraph"/>
        <w:numPr>
          <w:ilvl w:val="0"/>
          <w:numId w:val="37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Agency must have an indisputable duty to perform the requested action</w:t>
      </w:r>
      <w:r w:rsidR="00E37620">
        <w:rPr>
          <w:rFonts w:ascii="Courier New" w:hAnsi="Courier New" w:cs="Courier New"/>
          <w:sz w:val="24"/>
          <w:szCs w:val="24"/>
        </w:rPr>
        <w:t>; and</w:t>
      </w:r>
    </w:p>
    <w:p w14:paraId="53CEE750" w14:textId="1946884C" w:rsidR="0008459C" w:rsidRDefault="00E37620" w:rsidP="003B216B">
      <w:pPr>
        <w:pStyle w:val="ListParagraph"/>
        <w:numPr>
          <w:ilvl w:val="0"/>
          <w:numId w:val="37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</w:t>
      </w:r>
      <w:r w:rsidR="00DB3FEE">
        <w:rPr>
          <w:rFonts w:ascii="Courier New" w:hAnsi="Courier New" w:cs="Courier New"/>
          <w:sz w:val="24"/>
          <w:szCs w:val="24"/>
        </w:rPr>
        <w:t xml:space="preserve">here must be an absence of any other adequate remedy. </w:t>
      </w:r>
    </w:p>
    <w:p w14:paraId="0B2AC997" w14:textId="77777777" w:rsidR="00DB3FEE" w:rsidRDefault="00DB3FE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0554CCC" w14:textId="77777777" w:rsidR="0008459C" w:rsidRDefault="0008459C" w:rsidP="0008459C">
      <w:pPr>
        <w:pStyle w:val="ListParagraph"/>
        <w:spacing w:before="240" w:line="480" w:lineRule="auto"/>
        <w:ind w:left="1080"/>
        <w:rPr>
          <w:rFonts w:ascii="Courier New" w:hAnsi="Courier New" w:cs="Courier New"/>
          <w:sz w:val="24"/>
          <w:szCs w:val="24"/>
        </w:rPr>
      </w:pPr>
    </w:p>
    <w:p w14:paraId="12643698" w14:textId="6D3D8907" w:rsidR="0008459C" w:rsidRDefault="0008459C" w:rsidP="003B216B">
      <w:pPr>
        <w:pStyle w:val="ListParagraph"/>
        <w:spacing w:before="240"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This Petition satisfie</w:t>
      </w:r>
      <w:r w:rsidR="004E6A6E">
        <w:rPr>
          <w:rFonts w:ascii="Courier New" w:hAnsi="Courier New" w:cs="Courier New"/>
          <w:sz w:val="24"/>
          <w:szCs w:val="24"/>
        </w:rPr>
        <w:t>s</w:t>
      </w:r>
      <w:r>
        <w:rPr>
          <w:rFonts w:ascii="Courier New" w:hAnsi="Courier New" w:cs="Courier New"/>
          <w:sz w:val="24"/>
          <w:szCs w:val="24"/>
        </w:rPr>
        <w:t xml:space="preserve"> all </w:t>
      </w:r>
      <w:r w:rsidR="00DB3FEE">
        <w:rPr>
          <w:rFonts w:ascii="Courier New" w:hAnsi="Courier New" w:cs="Courier New"/>
          <w:sz w:val="24"/>
          <w:szCs w:val="24"/>
        </w:rPr>
        <w:t>three</w:t>
      </w:r>
      <w:r>
        <w:rPr>
          <w:rFonts w:ascii="Courier New" w:hAnsi="Courier New" w:cs="Courier New"/>
          <w:sz w:val="24"/>
          <w:szCs w:val="24"/>
        </w:rPr>
        <w:t xml:space="preserve"> items, as follows.</w:t>
      </w:r>
    </w:p>
    <w:p w14:paraId="5594A02E" w14:textId="0236BFDB" w:rsidR="0008459C" w:rsidRPr="00CA4018" w:rsidRDefault="007D064C" w:rsidP="003B216B">
      <w:pPr>
        <w:pStyle w:val="ListParagraph"/>
        <w:numPr>
          <w:ilvl w:val="0"/>
          <w:numId w:val="38"/>
        </w:numPr>
        <w:spacing w:before="240" w:line="480" w:lineRule="auto"/>
        <w:ind w:hanging="720"/>
        <w:jc w:val="both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Clear Legal Right</w:t>
      </w:r>
    </w:p>
    <w:p w14:paraId="5CB9DBA2" w14:textId="5E14F18D" w:rsidR="0008459C" w:rsidRDefault="007D064C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Petitioner has a clear legal right to the requested relief.</w:t>
      </w:r>
    </w:p>
    <w:p w14:paraId="648387FC" w14:textId="728D6CC6" w:rsidR="007D064C" w:rsidRDefault="007D064C" w:rsidP="007D064C">
      <w:pPr>
        <w:pStyle w:val="ListParagraph"/>
        <w:numPr>
          <w:ilvl w:val="1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Requested Relief = 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spellStart"/>
      <w:r w:rsidR="00764D33">
        <w:rPr>
          <w:rFonts w:ascii="Courier New" w:hAnsi="Courier New" w:cs="Courier New"/>
          <w:sz w:val="24"/>
          <w:szCs w:val="24"/>
        </w:rPr>
        <w:t>relReq</w:t>
      </w:r>
      <w:proofErr w:type="spellEnd"/>
      <w:r w:rsidR="00764D33">
        <w:rPr>
          <w:rFonts w:ascii="Courier New" w:hAnsi="Courier New" w:cs="Courier New"/>
          <w:sz w:val="24"/>
          <w:szCs w:val="24"/>
        </w:rPr>
        <w:t>]</w:t>
      </w:r>
      <w:r w:rsidR="00325805">
        <w:rPr>
          <w:rFonts w:ascii="Courier New" w:hAnsi="Courier New" w:cs="Courier New"/>
          <w:sz w:val="24"/>
          <w:szCs w:val="24"/>
        </w:rPr>
        <w:t>.</w:t>
      </w:r>
    </w:p>
    <w:p w14:paraId="35D236B6" w14:textId="1D4C32CE" w:rsidR="00325805" w:rsidRDefault="00325805" w:rsidP="007D064C">
      <w:pPr>
        <w:pStyle w:val="ListParagraph"/>
        <w:numPr>
          <w:ilvl w:val="1"/>
          <w:numId w:val="22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Controlling Law = </w:t>
      </w:r>
      <w:proofErr w:type="gramStart"/>
      <w:r>
        <w:rPr>
          <w:rFonts w:ascii="Courier New" w:hAnsi="Courier New" w:cs="Courier New"/>
          <w:sz w:val="24"/>
          <w:szCs w:val="24"/>
        </w:rPr>
        <w:t>§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gramEnd"/>
      <w:r w:rsidR="00764D33">
        <w:rPr>
          <w:rFonts w:ascii="Courier New" w:hAnsi="Courier New" w:cs="Courier New"/>
          <w:sz w:val="24"/>
          <w:szCs w:val="24"/>
        </w:rPr>
        <w:t>###.##]</w:t>
      </w:r>
      <w:r>
        <w:rPr>
          <w:rFonts w:ascii="Courier New" w:hAnsi="Courier New" w:cs="Courier New"/>
          <w:sz w:val="24"/>
          <w:szCs w:val="24"/>
        </w:rPr>
        <w:t xml:space="preserve"> FS.</w:t>
      </w:r>
    </w:p>
    <w:p w14:paraId="0C7C4E5E" w14:textId="38D49A5A" w:rsidR="007D064C" w:rsidRDefault="00325805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In </w:t>
      </w:r>
      <w:r w:rsidRPr="00325805">
        <w:rPr>
          <w:rFonts w:ascii="Courier New" w:hAnsi="Courier New" w:cs="Courier New"/>
          <w:sz w:val="24"/>
          <w:szCs w:val="24"/>
          <w:u w:val="single"/>
        </w:rPr>
        <w:t xml:space="preserve">Allstate Ins. Co. v </w:t>
      </w:r>
      <w:proofErr w:type="spellStart"/>
      <w:r w:rsidRPr="00325805">
        <w:rPr>
          <w:rFonts w:ascii="Courier New" w:hAnsi="Courier New" w:cs="Courier New"/>
          <w:sz w:val="24"/>
          <w:szCs w:val="24"/>
          <w:u w:val="single"/>
        </w:rPr>
        <w:t>Kaklamanos</w:t>
      </w:r>
      <w:proofErr w:type="spellEnd"/>
      <w:r>
        <w:rPr>
          <w:rFonts w:ascii="Courier New" w:hAnsi="Courier New" w:cs="Courier New"/>
          <w:sz w:val="24"/>
          <w:szCs w:val="24"/>
        </w:rPr>
        <w:t>, 843 So. 2d 885 (Fla. 2003), the Supreme Court held that a statute grants someone a clear legal right:</w:t>
      </w:r>
    </w:p>
    <w:p w14:paraId="4CF84898" w14:textId="03F7F52D" w:rsidR="00325805" w:rsidRDefault="00325805" w:rsidP="00325805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FC3B2C">
        <w:rPr>
          <w:rFonts w:ascii="Courier New" w:hAnsi="Courier New" w:cs="Courier New"/>
          <w:i/>
        </w:rPr>
        <w:t xml:space="preserve">...’clearly established law’ </w:t>
      </w:r>
      <w:r w:rsidR="00FC3B2C" w:rsidRPr="00FC3B2C">
        <w:rPr>
          <w:rFonts w:ascii="Courier New" w:hAnsi="Courier New" w:cs="Courier New"/>
          <w:i/>
        </w:rPr>
        <w:t xml:space="preserve">can derive from a variety of legal sources, including recent controlling case law, rules of court, </w:t>
      </w:r>
      <w:r w:rsidR="00FC3B2C" w:rsidRPr="00FC3B2C">
        <w:rPr>
          <w:rFonts w:ascii="Courier New" w:hAnsi="Courier New" w:cs="Courier New"/>
          <w:i/>
          <w:highlight w:val="lightGray"/>
        </w:rPr>
        <w:t>statutes</w:t>
      </w:r>
      <w:r w:rsidR="00FC3B2C" w:rsidRPr="00FC3B2C">
        <w:rPr>
          <w:rFonts w:ascii="Courier New" w:hAnsi="Courier New" w:cs="Courier New"/>
          <w:i/>
        </w:rPr>
        <w:t>, and constitutional law.</w:t>
      </w:r>
      <w:r>
        <w:rPr>
          <w:rFonts w:ascii="Courier New" w:hAnsi="Courier New" w:cs="Courier New"/>
          <w:i/>
        </w:rPr>
        <w:t>”</w:t>
      </w:r>
    </w:p>
    <w:p w14:paraId="3573DC3B" w14:textId="68EA2A9E" w:rsidR="00325805" w:rsidRDefault="00FC3B2C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Thus, </w:t>
      </w:r>
      <w:proofErr w:type="gramStart"/>
      <w:r>
        <w:rPr>
          <w:rFonts w:ascii="Courier New" w:hAnsi="Courier New" w:cs="Courier New"/>
          <w:sz w:val="24"/>
          <w:szCs w:val="24"/>
        </w:rPr>
        <w:t>§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gramEnd"/>
      <w:r w:rsidR="00764D33">
        <w:rPr>
          <w:rFonts w:ascii="Courier New" w:hAnsi="Courier New" w:cs="Courier New"/>
          <w:sz w:val="24"/>
          <w:szCs w:val="24"/>
        </w:rPr>
        <w:t>###</w:t>
      </w:r>
      <w:r>
        <w:rPr>
          <w:rFonts w:ascii="Courier New" w:hAnsi="Courier New" w:cs="Courier New"/>
          <w:sz w:val="24"/>
          <w:szCs w:val="24"/>
        </w:rPr>
        <w:t>.</w:t>
      </w:r>
      <w:r w:rsidR="00764D33">
        <w:rPr>
          <w:rFonts w:ascii="Courier New" w:hAnsi="Courier New" w:cs="Courier New"/>
          <w:sz w:val="24"/>
          <w:szCs w:val="24"/>
        </w:rPr>
        <w:t>##]</w:t>
      </w:r>
      <w:r>
        <w:rPr>
          <w:rFonts w:ascii="Courier New" w:hAnsi="Courier New" w:cs="Courier New"/>
          <w:sz w:val="24"/>
          <w:szCs w:val="24"/>
        </w:rPr>
        <w:t xml:space="preserve"> FS provided Petitioner with a clear</w:t>
      </w:r>
      <w:r w:rsidR="00497397">
        <w:rPr>
          <w:rFonts w:ascii="Courier New" w:hAnsi="Courier New" w:cs="Courier New"/>
          <w:sz w:val="24"/>
          <w:szCs w:val="24"/>
        </w:rPr>
        <w:t>ly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497397">
        <w:rPr>
          <w:rFonts w:ascii="Courier New" w:hAnsi="Courier New" w:cs="Courier New"/>
          <w:sz w:val="24"/>
          <w:szCs w:val="24"/>
        </w:rPr>
        <w:t xml:space="preserve">established </w:t>
      </w:r>
      <w:r>
        <w:rPr>
          <w:rFonts w:ascii="Courier New" w:hAnsi="Courier New" w:cs="Courier New"/>
          <w:sz w:val="24"/>
          <w:szCs w:val="24"/>
        </w:rPr>
        <w:t>right to a final order from The Agency.</w:t>
      </w:r>
    </w:p>
    <w:p w14:paraId="3257318E" w14:textId="62C08D0A" w:rsidR="002A5F1D" w:rsidRPr="00CA4018" w:rsidRDefault="00FC3B2C" w:rsidP="003B216B">
      <w:pPr>
        <w:pStyle w:val="ListParagraph"/>
        <w:numPr>
          <w:ilvl w:val="0"/>
          <w:numId w:val="38"/>
        </w:numPr>
        <w:spacing w:before="240" w:line="480" w:lineRule="auto"/>
        <w:ind w:hanging="720"/>
        <w:jc w:val="both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Indisputable Duty to Perform</w:t>
      </w:r>
    </w:p>
    <w:p w14:paraId="4C78E41B" w14:textId="64AAC70E" w:rsidR="002A5F1D" w:rsidRDefault="00FC3B2C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Agency ha</w:t>
      </w:r>
      <w:r w:rsidR="00A37D43">
        <w:rPr>
          <w:rFonts w:ascii="Courier New" w:hAnsi="Courier New" w:cs="Courier New"/>
          <w:sz w:val="24"/>
          <w:szCs w:val="24"/>
        </w:rPr>
        <w:t>s</w:t>
      </w:r>
      <w:r>
        <w:rPr>
          <w:rFonts w:ascii="Courier New" w:hAnsi="Courier New" w:cs="Courier New"/>
          <w:sz w:val="24"/>
          <w:szCs w:val="24"/>
        </w:rPr>
        <w:t xml:space="preserve"> an indisputable duty to 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spellStart"/>
      <w:r w:rsidR="00764D33">
        <w:rPr>
          <w:rFonts w:ascii="Courier New" w:hAnsi="Courier New" w:cs="Courier New"/>
          <w:sz w:val="24"/>
          <w:szCs w:val="24"/>
        </w:rPr>
        <w:t>doItsJob</w:t>
      </w:r>
      <w:proofErr w:type="spellEnd"/>
      <w:r w:rsidR="00764D33">
        <w:rPr>
          <w:rFonts w:ascii="Courier New" w:hAnsi="Courier New" w:cs="Courier New"/>
          <w:sz w:val="24"/>
          <w:szCs w:val="24"/>
        </w:rPr>
        <w:t>]</w:t>
      </w:r>
      <w:r w:rsidR="00A37D43">
        <w:rPr>
          <w:rFonts w:ascii="Courier New" w:hAnsi="Courier New" w:cs="Courier New"/>
          <w:sz w:val="24"/>
          <w:szCs w:val="24"/>
        </w:rPr>
        <w:t>.</w:t>
      </w:r>
    </w:p>
    <w:p w14:paraId="33194E08" w14:textId="0DC59F20" w:rsidR="00A37D43" w:rsidRDefault="00A37D43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This petition detailed as much in the analysis section (see ¶1</w:t>
      </w:r>
      <w:r w:rsidR="00764D33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-</w:t>
      </w:r>
      <w:r w:rsidR="00764D33">
        <w:rPr>
          <w:rFonts w:ascii="Courier New" w:hAnsi="Courier New" w:cs="Courier New"/>
          <w:sz w:val="24"/>
          <w:szCs w:val="24"/>
        </w:rPr>
        <w:t>22</w:t>
      </w:r>
      <w:r>
        <w:rPr>
          <w:rFonts w:ascii="Courier New" w:hAnsi="Courier New" w:cs="Courier New"/>
          <w:sz w:val="24"/>
          <w:szCs w:val="24"/>
        </w:rPr>
        <w:t>).</w:t>
      </w:r>
    </w:p>
    <w:p w14:paraId="5714468E" w14:textId="7CA75B99" w:rsidR="00A37D43" w:rsidRDefault="000B7C02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As an added point, t</w:t>
      </w:r>
      <w:r w:rsidR="00A76EE1">
        <w:rPr>
          <w:rFonts w:ascii="Courier New" w:hAnsi="Courier New" w:cs="Courier New"/>
          <w:sz w:val="24"/>
          <w:szCs w:val="24"/>
        </w:rPr>
        <w:t xml:space="preserve">he ruling in </w:t>
      </w:r>
      <w:proofErr w:type="spellStart"/>
      <w:r w:rsidR="00A76EE1" w:rsidRPr="00A76EE1">
        <w:rPr>
          <w:rFonts w:ascii="Courier New" w:hAnsi="Courier New" w:cs="Courier New"/>
          <w:sz w:val="24"/>
          <w:szCs w:val="24"/>
          <w:u w:val="single"/>
        </w:rPr>
        <w:t>Migliore</w:t>
      </w:r>
      <w:proofErr w:type="spellEnd"/>
      <w:r w:rsidR="00A76EE1" w:rsidRPr="00A76EE1">
        <w:rPr>
          <w:rFonts w:ascii="Courier New" w:hAnsi="Courier New" w:cs="Courier New"/>
          <w:sz w:val="24"/>
          <w:szCs w:val="24"/>
          <w:u w:val="single"/>
        </w:rPr>
        <w:t xml:space="preserve"> v City of Lauderhill</w:t>
      </w:r>
      <w:r w:rsidR="00A76EE1">
        <w:rPr>
          <w:rFonts w:ascii="Courier New" w:hAnsi="Courier New" w:cs="Courier New"/>
          <w:sz w:val="24"/>
          <w:szCs w:val="24"/>
        </w:rPr>
        <w:t>, 415 So. 2d 62 (Fla. 4th DCA 1982)</w:t>
      </w:r>
      <w:r w:rsidR="00AF3C48">
        <w:rPr>
          <w:rFonts w:ascii="Courier New" w:hAnsi="Courier New" w:cs="Courier New"/>
          <w:sz w:val="24"/>
          <w:szCs w:val="24"/>
        </w:rPr>
        <w:t xml:space="preserve"> held that ministerial</w:t>
      </w:r>
      <w:r>
        <w:rPr>
          <w:rFonts w:ascii="Courier New" w:hAnsi="Courier New" w:cs="Courier New"/>
          <w:sz w:val="24"/>
          <w:szCs w:val="24"/>
        </w:rPr>
        <w:t>/indisputable</w:t>
      </w:r>
      <w:r w:rsidR="00AF3C48">
        <w:rPr>
          <w:rFonts w:ascii="Courier New" w:hAnsi="Courier New" w:cs="Courier New"/>
          <w:sz w:val="24"/>
          <w:szCs w:val="24"/>
        </w:rPr>
        <w:t xml:space="preserve"> dut</w:t>
      </w:r>
      <w:r>
        <w:rPr>
          <w:rFonts w:ascii="Courier New" w:hAnsi="Courier New" w:cs="Courier New"/>
          <w:sz w:val="24"/>
          <w:szCs w:val="24"/>
        </w:rPr>
        <w:t>ies</w:t>
      </w:r>
      <w:r w:rsidR="00AF3C4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are </w:t>
      </w:r>
      <w:r w:rsidR="00AF3C48">
        <w:rPr>
          <w:rFonts w:ascii="Courier New" w:hAnsi="Courier New" w:cs="Courier New"/>
          <w:sz w:val="24"/>
          <w:szCs w:val="24"/>
        </w:rPr>
        <w:t>ripe for mandamus action:</w:t>
      </w:r>
    </w:p>
    <w:p w14:paraId="62B0461F" w14:textId="7439AF30" w:rsidR="00AF3C48" w:rsidRDefault="00AF3C48" w:rsidP="00AF3C4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AF3C48">
        <w:rPr>
          <w:rFonts w:ascii="Courier New" w:hAnsi="Courier New" w:cs="Courier New"/>
          <w:i/>
        </w:rPr>
        <w:t>It has long been established that mandamus lies to compel the performance of a specific imperative ministerial duty.</w:t>
      </w:r>
      <w:r>
        <w:rPr>
          <w:rFonts w:ascii="Courier New" w:hAnsi="Courier New" w:cs="Courier New"/>
          <w:i/>
        </w:rPr>
        <w:t>”</w:t>
      </w:r>
    </w:p>
    <w:p w14:paraId="4B8A73B6" w14:textId="4D8DB669" w:rsidR="00F451A7" w:rsidRDefault="00AF3C4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 the instant case, the “</w:t>
      </w:r>
      <w:r w:rsidRPr="00AF3C48">
        <w:rPr>
          <w:rFonts w:ascii="Courier New" w:hAnsi="Courier New" w:cs="Courier New"/>
          <w:i/>
          <w:sz w:val="24"/>
          <w:szCs w:val="24"/>
        </w:rPr>
        <w:t>specific imperative ministerial duty</w:t>
      </w:r>
      <w:r>
        <w:rPr>
          <w:rFonts w:ascii="Courier New" w:hAnsi="Courier New" w:cs="Courier New"/>
          <w:sz w:val="24"/>
          <w:szCs w:val="24"/>
        </w:rPr>
        <w:t xml:space="preserve">” is the 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spellStart"/>
      <w:r w:rsidR="00764D33">
        <w:rPr>
          <w:rFonts w:ascii="Courier New" w:hAnsi="Courier New" w:cs="Courier New"/>
          <w:sz w:val="24"/>
          <w:szCs w:val="24"/>
        </w:rPr>
        <w:t>doingItsJobRegardingPetitioner</w:t>
      </w:r>
      <w:proofErr w:type="spellEnd"/>
      <w:r w:rsidR="00764D33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>.</w:t>
      </w:r>
    </w:p>
    <w:p w14:paraId="162E3D31" w14:textId="06986FD1" w:rsidR="00F451A7" w:rsidRPr="00AF3C48" w:rsidRDefault="00AF3C4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 w:rsidRPr="00AF3C48">
        <w:rPr>
          <w:rFonts w:ascii="Courier New" w:hAnsi="Courier New" w:cs="Courier New"/>
          <w:sz w:val="24"/>
          <w:szCs w:val="24"/>
        </w:rPr>
        <w:t xml:space="preserve">Thus, the law dictates that The Agency has an </w:t>
      </w:r>
      <w:r w:rsidR="00B159D8">
        <w:rPr>
          <w:rFonts w:ascii="Courier New" w:hAnsi="Courier New" w:cs="Courier New"/>
          <w:sz w:val="24"/>
          <w:szCs w:val="24"/>
        </w:rPr>
        <w:t>‘</w:t>
      </w:r>
      <w:r w:rsidRPr="00AF3C48">
        <w:rPr>
          <w:rFonts w:ascii="Courier New" w:hAnsi="Courier New" w:cs="Courier New"/>
          <w:sz w:val="24"/>
          <w:szCs w:val="24"/>
        </w:rPr>
        <w:t>indisputable duty</w:t>
      </w:r>
      <w:r w:rsidR="00B159D8">
        <w:rPr>
          <w:rFonts w:ascii="Courier New" w:hAnsi="Courier New" w:cs="Courier New"/>
          <w:sz w:val="24"/>
          <w:szCs w:val="24"/>
        </w:rPr>
        <w:t>’</w:t>
      </w:r>
      <w:r w:rsidRPr="00AF3C48">
        <w:rPr>
          <w:rFonts w:ascii="Courier New" w:hAnsi="Courier New" w:cs="Courier New"/>
          <w:sz w:val="24"/>
          <w:szCs w:val="24"/>
        </w:rPr>
        <w:t xml:space="preserve"> to 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spellStart"/>
      <w:r w:rsidR="00764D33">
        <w:rPr>
          <w:rFonts w:ascii="Courier New" w:hAnsi="Courier New" w:cs="Courier New"/>
          <w:sz w:val="24"/>
          <w:szCs w:val="24"/>
        </w:rPr>
        <w:t>doItsJob</w:t>
      </w:r>
      <w:proofErr w:type="spellEnd"/>
      <w:r w:rsidR="00764D33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>.</w:t>
      </w:r>
      <w:r w:rsidR="00F451A7" w:rsidRPr="00AF3C48">
        <w:rPr>
          <w:rFonts w:ascii="Courier New" w:hAnsi="Courier New" w:cs="Courier New"/>
          <w:sz w:val="24"/>
          <w:szCs w:val="24"/>
        </w:rPr>
        <w:br w:type="page"/>
      </w:r>
    </w:p>
    <w:p w14:paraId="3A9B032F" w14:textId="77777777" w:rsidR="00F451A7" w:rsidRPr="00F451A7" w:rsidRDefault="00F451A7" w:rsidP="00F451A7">
      <w:pPr>
        <w:spacing w:before="240" w:line="480" w:lineRule="auto"/>
        <w:rPr>
          <w:rFonts w:ascii="Courier New" w:hAnsi="Courier New" w:cs="Courier New"/>
          <w:sz w:val="24"/>
          <w:szCs w:val="24"/>
        </w:rPr>
      </w:pPr>
    </w:p>
    <w:p w14:paraId="79638CD3" w14:textId="4C7D7F49" w:rsidR="003014F8" w:rsidRPr="00CA4018" w:rsidRDefault="00A1429C" w:rsidP="003B216B">
      <w:pPr>
        <w:pStyle w:val="ListParagraph"/>
        <w:numPr>
          <w:ilvl w:val="0"/>
          <w:numId w:val="38"/>
        </w:numPr>
        <w:spacing w:before="240" w:line="480" w:lineRule="auto"/>
        <w:ind w:left="900" w:hanging="720"/>
        <w:jc w:val="both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Proper Remedy</w:t>
      </w:r>
    </w:p>
    <w:p w14:paraId="1FA0D862" w14:textId="59469217" w:rsidR="003014F8" w:rsidRDefault="00B159D8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Although </w:t>
      </w:r>
      <w:proofErr w:type="gramStart"/>
      <w:r>
        <w:rPr>
          <w:rFonts w:ascii="Courier New" w:hAnsi="Courier New" w:cs="Courier New"/>
          <w:sz w:val="24"/>
          <w:szCs w:val="24"/>
        </w:rPr>
        <w:t>§</w:t>
      </w:r>
      <w:r w:rsidR="00764D33">
        <w:rPr>
          <w:rFonts w:ascii="Courier New" w:hAnsi="Courier New" w:cs="Courier New"/>
          <w:sz w:val="24"/>
          <w:szCs w:val="24"/>
        </w:rPr>
        <w:t>[</w:t>
      </w:r>
      <w:proofErr w:type="gramEnd"/>
      <w:r w:rsidR="00764D33">
        <w:rPr>
          <w:rFonts w:ascii="Courier New" w:hAnsi="Courier New" w:cs="Courier New"/>
          <w:sz w:val="24"/>
          <w:szCs w:val="24"/>
        </w:rPr>
        <w:t>###</w:t>
      </w:r>
      <w:r>
        <w:rPr>
          <w:rFonts w:ascii="Courier New" w:hAnsi="Courier New" w:cs="Courier New"/>
          <w:sz w:val="24"/>
          <w:szCs w:val="24"/>
        </w:rPr>
        <w:t>.</w:t>
      </w:r>
      <w:r w:rsidR="00764D33">
        <w:rPr>
          <w:rFonts w:ascii="Courier New" w:hAnsi="Courier New" w:cs="Courier New"/>
          <w:sz w:val="24"/>
          <w:szCs w:val="24"/>
        </w:rPr>
        <w:t>##]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090870">
        <w:rPr>
          <w:rFonts w:ascii="Courier New" w:hAnsi="Courier New" w:cs="Courier New"/>
          <w:sz w:val="24"/>
          <w:szCs w:val="24"/>
        </w:rPr>
        <w:t>FS places a ministerial duty on a state agency to comply, it does not create an opening for a petitioner to compel that agency</w:t>
      </w:r>
      <w:r w:rsidR="00183BE6">
        <w:rPr>
          <w:rFonts w:ascii="Courier New" w:hAnsi="Courier New" w:cs="Courier New"/>
          <w:sz w:val="24"/>
          <w:szCs w:val="24"/>
        </w:rPr>
        <w:t xml:space="preserve"> into action</w:t>
      </w:r>
      <w:r w:rsidR="00090870">
        <w:rPr>
          <w:rFonts w:ascii="Courier New" w:hAnsi="Courier New" w:cs="Courier New"/>
          <w:sz w:val="24"/>
          <w:szCs w:val="24"/>
        </w:rPr>
        <w:t>.</w:t>
      </w:r>
    </w:p>
    <w:p w14:paraId="1E186025" w14:textId="51E0ECDF" w:rsidR="00090870" w:rsidRPr="000D308C" w:rsidRDefault="00090870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When contrasted with other statutes that do provide such an avenue (</w:t>
      </w:r>
      <w:proofErr w:type="spellStart"/>
      <w:r>
        <w:rPr>
          <w:rFonts w:ascii="Courier New" w:hAnsi="Courier New" w:cs="Courier New"/>
          <w:sz w:val="24"/>
          <w:szCs w:val="24"/>
        </w:rPr>
        <w:t>eg</w:t>
      </w:r>
      <w:proofErr w:type="spellEnd"/>
      <w:r>
        <w:rPr>
          <w:rFonts w:ascii="Courier New" w:hAnsi="Courier New" w:cs="Courier New"/>
          <w:sz w:val="24"/>
          <w:szCs w:val="24"/>
        </w:rPr>
        <w:t>, §119.0701(4) FS “</w:t>
      </w:r>
      <w:r w:rsidRPr="00090870">
        <w:rPr>
          <w:rFonts w:ascii="Courier New" w:hAnsi="Courier New" w:cs="Courier New"/>
          <w:i/>
          <w:sz w:val="24"/>
          <w:szCs w:val="24"/>
        </w:rPr>
        <w:t>civil action is filed... to compel production of public records...</w:t>
      </w:r>
      <w:r>
        <w:rPr>
          <w:rFonts w:ascii="Courier New" w:hAnsi="Courier New" w:cs="Courier New"/>
          <w:sz w:val="24"/>
          <w:szCs w:val="24"/>
        </w:rPr>
        <w:t>”</w:t>
      </w:r>
      <w:r w:rsidR="00183BE6">
        <w:rPr>
          <w:rFonts w:ascii="Courier New" w:hAnsi="Courier New" w:cs="Courier New"/>
          <w:sz w:val="24"/>
          <w:szCs w:val="24"/>
        </w:rPr>
        <w:t>;</w:t>
      </w:r>
      <w:r>
        <w:rPr>
          <w:rFonts w:ascii="Courier New" w:hAnsi="Courier New" w:cs="Courier New"/>
          <w:sz w:val="24"/>
          <w:szCs w:val="24"/>
        </w:rPr>
        <w:t xml:space="preserve"> and §119.11 FS</w:t>
      </w:r>
      <w:r w:rsidR="00036D0A">
        <w:rPr>
          <w:rFonts w:ascii="Courier New" w:hAnsi="Courier New" w:cs="Courier New"/>
          <w:sz w:val="24"/>
          <w:szCs w:val="24"/>
        </w:rPr>
        <w:t xml:space="preserve"> </w:t>
      </w:r>
      <w:r w:rsidR="00036D0A" w:rsidRPr="00036D0A">
        <w:rPr>
          <w:rFonts w:ascii="Courier New" w:hAnsi="Courier New" w:cs="Courier New"/>
          <w:i/>
          <w:sz w:val="24"/>
          <w:szCs w:val="24"/>
        </w:rPr>
        <w:t>“action is filed to enforce the provisions of this chapter”</w:t>
      </w:r>
      <w:r>
        <w:rPr>
          <w:rFonts w:ascii="Courier New" w:hAnsi="Courier New" w:cs="Courier New"/>
          <w:sz w:val="24"/>
          <w:szCs w:val="24"/>
        </w:rPr>
        <w:t>)</w:t>
      </w:r>
      <w:r w:rsidR="00036D0A">
        <w:rPr>
          <w:rFonts w:ascii="Courier New" w:hAnsi="Courier New" w:cs="Courier New"/>
          <w:sz w:val="24"/>
          <w:szCs w:val="24"/>
        </w:rPr>
        <w:t xml:space="preserve"> it can be ascertained that no such pathway exists [for §</w:t>
      </w:r>
      <w:r w:rsidR="00764D33">
        <w:rPr>
          <w:rFonts w:ascii="Courier New" w:hAnsi="Courier New" w:cs="Courier New"/>
          <w:sz w:val="24"/>
          <w:szCs w:val="24"/>
        </w:rPr>
        <w:t>[###.##]</w:t>
      </w:r>
      <w:r w:rsidR="00036D0A">
        <w:rPr>
          <w:rFonts w:ascii="Courier New" w:hAnsi="Courier New" w:cs="Courier New"/>
          <w:sz w:val="24"/>
          <w:szCs w:val="24"/>
        </w:rPr>
        <w:t xml:space="preserve"> FS].</w:t>
      </w:r>
    </w:p>
    <w:p w14:paraId="34C95534" w14:textId="75BDD354" w:rsidR="00577AB6" w:rsidRPr="00577AB6" w:rsidRDefault="00EB1875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Thus, Petitioner cannot file suit or take any other action to compel The Agency to complete its ministerial duty. His only remedy is this mandamus petition.</w:t>
      </w:r>
    </w:p>
    <w:p w14:paraId="48428147" w14:textId="4D5034E4" w:rsidR="00577AB6" w:rsidRPr="00BE4396" w:rsidRDefault="00EB1875" w:rsidP="00BE4396">
      <w:pPr>
        <w:spacing w:before="240" w:line="480" w:lineRule="auto"/>
        <w:jc w:val="both"/>
        <w:rPr>
          <w:rFonts w:ascii="Courier New" w:hAnsi="Courier New" w:cs="Courier New"/>
          <w:b/>
          <w:sz w:val="24"/>
          <w:szCs w:val="24"/>
          <w:u w:val="single"/>
        </w:rPr>
      </w:pPr>
      <w:r w:rsidRPr="00BE4396">
        <w:rPr>
          <w:rFonts w:ascii="Courier New" w:hAnsi="Courier New" w:cs="Courier New"/>
          <w:b/>
          <w:sz w:val="24"/>
          <w:szCs w:val="24"/>
          <w:u w:val="single"/>
        </w:rPr>
        <w:t>Exemplary Case</w:t>
      </w:r>
    </w:p>
    <w:p w14:paraId="3F0E5C02" w14:textId="37247C92" w:rsidR="00BE4396" w:rsidRDefault="00BE4396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With all three prongs of the standard-for-review satisfied, Petitioner contends that this petition presents a textbook case for mandamus action.</w:t>
      </w:r>
    </w:p>
    <w:p w14:paraId="3A665803" w14:textId="50E59FED" w:rsidR="00577AB6" w:rsidRDefault="00BE4396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 w:rsidRPr="00BE4396">
        <w:rPr>
          <w:rFonts w:ascii="Courier New" w:hAnsi="Courier New" w:cs="Courier New"/>
          <w:sz w:val="24"/>
          <w:szCs w:val="24"/>
        </w:rPr>
        <w:t xml:space="preserve">Another case that can illustrate this is </w:t>
      </w:r>
      <w:r w:rsidRPr="00BE4396">
        <w:rPr>
          <w:rFonts w:ascii="Courier New" w:hAnsi="Courier New" w:cs="Courier New"/>
          <w:sz w:val="24"/>
          <w:szCs w:val="24"/>
          <w:u w:val="single"/>
        </w:rPr>
        <w:t>Hatten v State</w:t>
      </w:r>
      <w:r w:rsidRPr="00BE4396">
        <w:rPr>
          <w:rFonts w:ascii="Courier New" w:hAnsi="Courier New" w:cs="Courier New"/>
          <w:sz w:val="24"/>
          <w:szCs w:val="24"/>
        </w:rPr>
        <w:t>, 561 2d 562 (Fla. 1990)</w:t>
      </w:r>
      <w:r>
        <w:rPr>
          <w:rFonts w:ascii="Courier New" w:hAnsi="Courier New" w:cs="Courier New"/>
          <w:sz w:val="24"/>
          <w:szCs w:val="24"/>
        </w:rPr>
        <w:t xml:space="preserve">. </w:t>
      </w:r>
      <w:proofErr w:type="gramStart"/>
      <w:r>
        <w:rPr>
          <w:rFonts w:ascii="Courier New" w:hAnsi="Courier New" w:cs="Courier New"/>
          <w:sz w:val="24"/>
          <w:szCs w:val="24"/>
        </w:rPr>
        <w:t>Similar to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the instant case, the petitioner in </w:t>
      </w:r>
      <w:r w:rsidRPr="00BE4396">
        <w:rPr>
          <w:rFonts w:ascii="Courier New" w:hAnsi="Courier New" w:cs="Courier New"/>
          <w:sz w:val="24"/>
          <w:szCs w:val="24"/>
          <w:u w:val="single"/>
        </w:rPr>
        <w:t>Hatten</w:t>
      </w:r>
      <w:r>
        <w:rPr>
          <w:rFonts w:ascii="Courier New" w:hAnsi="Courier New" w:cs="Courier New"/>
          <w:sz w:val="24"/>
          <w:szCs w:val="24"/>
        </w:rPr>
        <w:t xml:space="preserve"> requested mandamus relief due to a state agency’s derelict</w:t>
      </w:r>
      <w:r w:rsidR="00FC6863">
        <w:rPr>
          <w:rFonts w:ascii="Courier New" w:hAnsi="Courier New" w:cs="Courier New"/>
          <w:sz w:val="24"/>
          <w:szCs w:val="24"/>
        </w:rPr>
        <w:t>ion</w:t>
      </w:r>
      <w:r w:rsidR="00DE6C09">
        <w:rPr>
          <w:rFonts w:ascii="Courier New" w:hAnsi="Courier New" w:cs="Courier New"/>
          <w:sz w:val="24"/>
          <w:szCs w:val="24"/>
        </w:rPr>
        <w:t xml:space="preserve"> (emphasis added)</w:t>
      </w:r>
      <w:r>
        <w:rPr>
          <w:rFonts w:ascii="Courier New" w:hAnsi="Courier New" w:cs="Courier New"/>
          <w:sz w:val="24"/>
          <w:szCs w:val="24"/>
        </w:rPr>
        <w:t>:</w:t>
      </w:r>
    </w:p>
    <w:p w14:paraId="3B36F8C2" w14:textId="46F2073D" w:rsidR="00DE6C09" w:rsidRDefault="00284706" w:rsidP="00DE6C0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 xml:space="preserve">[the state agency agrees] </w:t>
      </w:r>
      <w:r w:rsidRPr="00284706">
        <w:rPr>
          <w:rFonts w:ascii="Courier New" w:hAnsi="Courier New" w:cs="Courier New"/>
          <w:i/>
        </w:rPr>
        <w:t xml:space="preserve">that Hatten's rights are being violated by the inability of the </w:t>
      </w:r>
      <w:r w:rsidR="00DE6C09">
        <w:rPr>
          <w:rFonts w:ascii="Courier New" w:hAnsi="Courier New" w:cs="Courier New"/>
          <w:i/>
        </w:rPr>
        <w:t>[agency]</w:t>
      </w:r>
      <w:r w:rsidRPr="00284706">
        <w:rPr>
          <w:rFonts w:ascii="Courier New" w:hAnsi="Courier New" w:cs="Courier New"/>
          <w:i/>
        </w:rPr>
        <w:t xml:space="preserve"> to prepare and </w:t>
      </w:r>
      <w:r w:rsidRPr="00DE6C09">
        <w:rPr>
          <w:rFonts w:ascii="Courier New" w:hAnsi="Courier New" w:cs="Courier New"/>
          <w:i/>
          <w:highlight w:val="lightGray"/>
        </w:rPr>
        <w:t>timely</w:t>
      </w:r>
      <w:r w:rsidRPr="00284706">
        <w:rPr>
          <w:rFonts w:ascii="Courier New" w:hAnsi="Courier New" w:cs="Courier New"/>
          <w:i/>
        </w:rPr>
        <w:t xml:space="preserve"> file a brief in this case.</w:t>
      </w:r>
      <w:r>
        <w:rPr>
          <w:rFonts w:ascii="Courier New" w:hAnsi="Courier New" w:cs="Courier New"/>
          <w:i/>
        </w:rPr>
        <w:t>”</w:t>
      </w:r>
      <w:r w:rsidR="00DE6C09">
        <w:rPr>
          <w:rFonts w:ascii="Courier New" w:hAnsi="Courier New" w:cs="Courier New"/>
          <w:i/>
        </w:rPr>
        <w:br w:type="page"/>
      </w:r>
    </w:p>
    <w:p w14:paraId="7F0AA78D" w14:textId="77777777" w:rsidR="00284706" w:rsidRPr="00DE6C09" w:rsidRDefault="00284706" w:rsidP="00DE6C09">
      <w:pPr>
        <w:pStyle w:val="Default"/>
        <w:spacing w:after="240" w:line="276" w:lineRule="auto"/>
        <w:ind w:right="1440"/>
        <w:jc w:val="both"/>
        <w:rPr>
          <w:rFonts w:ascii="Courier New" w:hAnsi="Courier New" w:cs="Courier New"/>
        </w:rPr>
      </w:pPr>
    </w:p>
    <w:p w14:paraId="5FF3390C" w14:textId="17747861" w:rsidR="00BE4396" w:rsidRPr="00BE4396" w:rsidRDefault="00DE6C09" w:rsidP="000D6B02">
      <w:pPr>
        <w:pStyle w:val="ListParagraph"/>
        <w:numPr>
          <w:ilvl w:val="0"/>
          <w:numId w:val="22"/>
        </w:numPr>
        <w:spacing w:before="240"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Likewise, Petitioner’s rights are also being violated by The Agency’s failure to prepare and timely render a final order on The Inquiry.</w:t>
      </w:r>
    </w:p>
    <w:p w14:paraId="1A21A4B1" w14:textId="3465F4C4" w:rsidR="00027E57" w:rsidRPr="007810C8" w:rsidRDefault="00896578" w:rsidP="006B65C3">
      <w:pPr>
        <w:spacing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VII. C</w:t>
      </w:r>
      <w:r w:rsidR="00027E57" w:rsidRPr="007810C8">
        <w:rPr>
          <w:rFonts w:ascii="Courier New" w:hAnsi="Courier New" w:cs="Courier New"/>
          <w:b/>
          <w:sz w:val="24"/>
          <w:szCs w:val="24"/>
          <w:u w:val="single"/>
        </w:rPr>
        <w:t>ONCLUSION</w:t>
      </w:r>
    </w:p>
    <w:p w14:paraId="17B7DA5E" w14:textId="77777777" w:rsidR="00027E57" w:rsidRPr="007810C8" w:rsidRDefault="00027E57" w:rsidP="00027E57">
      <w:pPr>
        <w:spacing w:after="0"/>
        <w:rPr>
          <w:rFonts w:ascii="Courier New" w:hAnsi="Courier New" w:cs="Courier New"/>
          <w:sz w:val="24"/>
          <w:szCs w:val="24"/>
        </w:rPr>
      </w:pPr>
    </w:p>
    <w:p w14:paraId="0341073E" w14:textId="0F24088A" w:rsidR="00027E57" w:rsidRPr="007810C8" w:rsidRDefault="002551A9" w:rsidP="003B216B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</w:t>
      </w:r>
      <w:r w:rsidR="00830B79">
        <w:rPr>
          <w:rFonts w:ascii="Courier New" w:hAnsi="Courier New" w:cs="Courier New"/>
        </w:rPr>
        <w:t>Petitioner</w:t>
      </w:r>
      <w:r w:rsidR="006963D3">
        <w:rPr>
          <w:rFonts w:ascii="Courier New" w:hAnsi="Courier New" w:cs="Courier New"/>
        </w:rPr>
        <w:t xml:space="preserve"> </w:t>
      </w:r>
      <w:r w:rsidR="009B257D">
        <w:rPr>
          <w:rFonts w:ascii="Courier New" w:hAnsi="Courier New" w:cs="Courier New"/>
        </w:rPr>
        <w:t xml:space="preserve">respectfully asks this Court to issue a Writ of </w:t>
      </w:r>
      <w:r w:rsidR="00DE6C09">
        <w:rPr>
          <w:rFonts w:ascii="Courier New" w:hAnsi="Courier New" w:cs="Courier New"/>
        </w:rPr>
        <w:t>Mandamus</w:t>
      </w:r>
      <w:r w:rsidR="009B257D">
        <w:rPr>
          <w:rFonts w:ascii="Courier New" w:hAnsi="Courier New" w:cs="Courier New"/>
        </w:rPr>
        <w:t xml:space="preserve"> </w:t>
      </w:r>
      <w:r w:rsidR="00DE6C09">
        <w:rPr>
          <w:rFonts w:ascii="Courier New" w:hAnsi="Courier New" w:cs="Courier New"/>
        </w:rPr>
        <w:t>commanding</w:t>
      </w:r>
      <w:r w:rsidR="009B257D">
        <w:rPr>
          <w:rFonts w:ascii="Courier New" w:hAnsi="Courier New" w:cs="Courier New"/>
        </w:rPr>
        <w:t xml:space="preserve"> </w:t>
      </w:r>
      <w:r w:rsidR="00764D33">
        <w:rPr>
          <w:rFonts w:ascii="Courier New" w:hAnsi="Courier New" w:cs="Courier New"/>
        </w:rPr>
        <w:t>[</w:t>
      </w:r>
      <w:proofErr w:type="spellStart"/>
      <w:r w:rsidR="00764D33">
        <w:rPr>
          <w:rFonts w:ascii="Courier New" w:hAnsi="Courier New" w:cs="Courier New"/>
        </w:rPr>
        <w:t>agcyName</w:t>
      </w:r>
      <w:proofErr w:type="spellEnd"/>
      <w:r w:rsidR="00764D33">
        <w:rPr>
          <w:rFonts w:ascii="Courier New" w:hAnsi="Courier New" w:cs="Courier New"/>
        </w:rPr>
        <w:t>]</w:t>
      </w:r>
      <w:r w:rsidR="009B257D">
        <w:rPr>
          <w:rFonts w:ascii="Courier New" w:hAnsi="Courier New" w:cs="Courier New"/>
        </w:rPr>
        <w:t xml:space="preserve"> to </w:t>
      </w:r>
      <w:r w:rsidR="00764D33">
        <w:rPr>
          <w:rFonts w:ascii="Courier New" w:hAnsi="Courier New" w:cs="Courier New"/>
        </w:rPr>
        <w:t>[</w:t>
      </w:r>
      <w:proofErr w:type="spellStart"/>
      <w:r w:rsidR="00764D33">
        <w:rPr>
          <w:rFonts w:ascii="Courier New" w:hAnsi="Courier New" w:cs="Courier New"/>
        </w:rPr>
        <w:t>doItsJobRegardingPetitioner</w:t>
      </w:r>
      <w:proofErr w:type="spellEnd"/>
      <w:r w:rsidR="00764D33">
        <w:rPr>
          <w:rFonts w:ascii="Courier New" w:hAnsi="Courier New" w:cs="Courier New"/>
        </w:rPr>
        <w:t>]</w:t>
      </w:r>
      <w:r w:rsidR="0068041F">
        <w:rPr>
          <w:rFonts w:ascii="Courier New" w:hAnsi="Courier New" w:cs="Courier New"/>
        </w:rPr>
        <w:t>.</w:t>
      </w:r>
    </w:p>
    <w:p w14:paraId="70BF86C0" w14:textId="56D1CD41" w:rsidR="00027E57" w:rsidRPr="007810C8" w:rsidRDefault="00027E57" w:rsidP="003B216B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bookmarkStart w:id="6" w:name="_Hlk59362897"/>
      <w:r w:rsidRPr="007810C8">
        <w:rPr>
          <w:rFonts w:ascii="Courier New" w:hAnsi="Courier New" w:cs="Courier New"/>
        </w:rPr>
        <w:t xml:space="preserve">Dated this </w:t>
      </w:r>
      <w:r w:rsidR="00764D33">
        <w:rPr>
          <w:rFonts w:ascii="Courier New" w:hAnsi="Courier New" w:cs="Courier New"/>
        </w:rPr>
        <w:t>[D]</w:t>
      </w:r>
      <w:proofErr w:type="spellStart"/>
      <w:r w:rsidRPr="007810C8">
        <w:rPr>
          <w:rFonts w:ascii="Courier New" w:hAnsi="Courier New" w:cs="Courier New"/>
          <w:vertAlign w:val="superscript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 w:rsidR="00764D33">
        <w:rPr>
          <w:rFonts w:ascii="Courier New" w:hAnsi="Courier New" w:cs="Courier New"/>
        </w:rPr>
        <w:t>[MMM]</w:t>
      </w:r>
      <w:r w:rsidR="00036944">
        <w:rPr>
          <w:rFonts w:ascii="Courier New" w:hAnsi="Courier New" w:cs="Courier New"/>
        </w:rPr>
        <w:t xml:space="preserve"> </w:t>
      </w:r>
      <w:r w:rsidR="00764D33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  <w:bookmarkEnd w:id="6"/>
    </w:p>
    <w:p w14:paraId="7EA15A8D" w14:textId="77777777" w:rsidR="00027E57" w:rsidRPr="007810C8" w:rsidRDefault="00027E57" w:rsidP="003B216B">
      <w:pPr>
        <w:pStyle w:val="Default"/>
        <w:ind w:left="4320"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0F1BCC3C" w14:textId="77777777" w:rsidR="00027E57" w:rsidRPr="007810C8" w:rsidRDefault="00027E57" w:rsidP="00027E57">
      <w:pPr>
        <w:pStyle w:val="Default"/>
        <w:rPr>
          <w:rFonts w:ascii="Courier New" w:hAnsi="Courier New" w:cs="Courier New"/>
        </w:rPr>
      </w:pPr>
    </w:p>
    <w:p w14:paraId="1E205B7C" w14:textId="77777777" w:rsidR="00B11F8E" w:rsidRPr="00EC58B0" w:rsidRDefault="00B11F8E" w:rsidP="00B11F8E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bookmarkStart w:id="7" w:name="_Hlk59362908"/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20FCAFCA" w14:textId="0BF22844" w:rsidR="00764D33" w:rsidRPr="004C6F92" w:rsidRDefault="00764D33" w:rsidP="00B11F8E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Petitioner</w:t>
      </w:r>
    </w:p>
    <w:p w14:paraId="18F08C9C" w14:textId="77777777" w:rsidR="00764D33" w:rsidRPr="007810C8" w:rsidRDefault="00764D33" w:rsidP="00764D3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F4F074D" w14:textId="77777777" w:rsidR="00764D33" w:rsidRPr="007810C8" w:rsidRDefault="00764D33" w:rsidP="00764D3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75D7EB83" w14:textId="77777777" w:rsidR="00764D33" w:rsidRDefault="00764D33" w:rsidP="00764D33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0C81F79" w14:textId="2E0B11BB" w:rsidR="008B423F" w:rsidRDefault="008B423F" w:rsidP="00375DE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79B40979" w14:textId="1A7BC4F4" w:rsidR="008B423F" w:rsidRDefault="008B423F" w:rsidP="00375DE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bookmarkEnd w:id="7"/>
    <w:p w14:paraId="193F8562" w14:textId="77777777" w:rsidR="008B423F" w:rsidRDefault="008B423F" w:rsidP="00375DE5">
      <w:pPr>
        <w:pStyle w:val="Default"/>
        <w:ind w:left="4320" w:firstLine="720"/>
        <w:rPr>
          <w:rFonts w:ascii="Courier New" w:hAnsi="Courier New" w:cs="Courier New"/>
          <w:color w:val="auto"/>
        </w:rPr>
      </w:pPr>
    </w:p>
    <w:p w14:paraId="1B279ED9" w14:textId="77777777" w:rsidR="00446890" w:rsidRDefault="00446890">
      <w:pPr>
        <w:rPr>
          <w:rFonts w:ascii="Courier New" w:hAnsi="Courier New" w:cs="Courier New"/>
        </w:rPr>
        <w:sectPr w:rsidR="00446890" w:rsidSect="00F16DCA">
          <w:footerReference w:type="default" r:id="rId21"/>
          <w:pgSz w:w="12240" w:h="15840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p w14:paraId="625D3F5B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77777777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5D0FE56E" w14:textId="3BA5218A" w:rsidR="00027E57" w:rsidRDefault="00027E57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8" w:name="_Hlk59362936"/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764D33">
        <w:rPr>
          <w:rFonts w:ascii="Courier New" w:hAnsi="Courier New" w:cs="Courier New"/>
          <w:color w:val="auto"/>
        </w:rPr>
        <w:t>[D]</w:t>
      </w:r>
      <w:proofErr w:type="spellStart"/>
      <w:r w:rsidRPr="007810C8">
        <w:rPr>
          <w:rFonts w:ascii="Courier New" w:hAnsi="Courier New" w:cs="Courier New"/>
          <w:color w:val="auto"/>
          <w:vertAlign w:val="superscript"/>
        </w:rPr>
        <w:t>th</w:t>
      </w:r>
      <w:proofErr w:type="spellEnd"/>
      <w:r w:rsidRPr="007810C8">
        <w:rPr>
          <w:rFonts w:ascii="Courier New" w:hAnsi="Courier New" w:cs="Courier New"/>
          <w:color w:val="auto"/>
        </w:rPr>
        <w:t xml:space="preserve"> day of </w:t>
      </w:r>
      <w:r w:rsidR="00764D33">
        <w:rPr>
          <w:rFonts w:ascii="Courier New" w:hAnsi="Courier New" w:cs="Courier New"/>
          <w:color w:val="auto"/>
        </w:rPr>
        <w:t>[MMM]</w:t>
      </w:r>
      <w:r w:rsidR="00036944">
        <w:rPr>
          <w:rFonts w:ascii="Courier New" w:hAnsi="Courier New" w:cs="Courier New"/>
          <w:color w:val="auto"/>
        </w:rPr>
        <w:t xml:space="preserve"> </w:t>
      </w:r>
      <w:r w:rsidR="00764D33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</w:t>
      </w:r>
      <w:r w:rsidR="00B90BC0" w:rsidRPr="007810C8">
        <w:rPr>
          <w:rFonts w:ascii="Courier New" w:hAnsi="Courier New" w:cs="Courier New"/>
          <w:color w:val="auto"/>
        </w:rPr>
        <w:t xml:space="preserve">I electronically filed the foregoing with the Clerk of Courts by using the Florida Courts E-filing Portal which will send a notice of electronic filing to the </w:t>
      </w:r>
      <w:r w:rsidR="00B90BC0">
        <w:rPr>
          <w:rFonts w:ascii="Courier New" w:hAnsi="Courier New" w:cs="Courier New"/>
          <w:color w:val="auto"/>
        </w:rPr>
        <w:t>attached service list.</w:t>
      </w:r>
    </w:p>
    <w:bookmarkEnd w:id="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0CEF5436" w14:textId="5B5D3FC2" w:rsidR="00005777" w:rsidRPr="007810C8" w:rsidRDefault="00005777" w:rsidP="00005777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 w:rsidR="00E03C93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 w:rsidR="00E03C93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 w:rsidR="00E03C93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35"/>
      </w:tblGrid>
      <w:tr w:rsidR="00601756" w:rsidRPr="007810C8" w14:paraId="421B0ADC" w14:textId="77777777" w:rsidTr="004F2149">
        <w:trPr>
          <w:trHeight w:val="1224"/>
        </w:trPr>
        <w:tc>
          <w:tcPr>
            <w:tcW w:w="5040" w:type="dxa"/>
          </w:tcPr>
          <w:p w14:paraId="44BB586A" w14:textId="77777777" w:rsidR="0000309C" w:rsidRDefault="0000309C" w:rsidP="0000309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according to the pagination method outlined in Rule 9.220(c)(2) Fla. R. App. P. [A0010] means page 10 from the appendix.</w:t>
            </w:r>
          </w:p>
          <w:p w14:paraId="3029A391" w14:textId="4E8EAA70" w:rsidR="00601756" w:rsidRPr="007810C8" w:rsidRDefault="00601756" w:rsidP="00183BE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</w:tcPr>
          <w:p w14:paraId="4874C0F3" w14:textId="75C2A3E2" w:rsidR="00601756" w:rsidRPr="007810C8" w:rsidRDefault="00601756" w:rsidP="004B1FD6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564BF8B5" w14:textId="77777777" w:rsidR="00955632" w:rsidRDefault="00955632" w:rsidP="00955632">
      <w:pPr>
        <w:spacing w:before="240"/>
        <w:rPr>
          <w:rFonts w:ascii="Courier New" w:hAnsi="Courier New" w:cs="Courier New"/>
          <w:bCs/>
        </w:rPr>
      </w:pPr>
      <w:bookmarkStart w:id="9" w:name="_Hlk139887971"/>
      <w:bookmarkStart w:id="10" w:name="_Hlk59362973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3B912886" w14:textId="1F40EF24" w:rsidR="00955632" w:rsidRDefault="001660D0" w:rsidP="00955632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2" w:history="1">
        <w:r w:rsidR="00955632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TextBookDiscrimination.com/Guides/Petitions/Mandamus.html</w:t>
        </w:r>
      </w:hyperlink>
    </w:p>
    <w:bookmarkEnd w:id="9"/>
    <w:p w14:paraId="3D2F028B" w14:textId="6D6A536F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7B169D" w:rsidRPr="007810C8" w14:paraId="5C9DA92B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8840CD4" w14:textId="77777777" w:rsidR="00764D33" w:rsidRPr="007810C8" w:rsidRDefault="00764D33" w:rsidP="00764D3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4CECC355" w14:textId="77777777" w:rsidR="00764D33" w:rsidRPr="007810C8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320E7510" w14:textId="77777777" w:rsidR="00764D33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6FADB0D7" w14:textId="77777777" w:rsidR="00764D33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756613A0" w14:textId="77777777" w:rsidR="00764D33" w:rsidRPr="007810C8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680BD423" w14:textId="77777777" w:rsidR="00764D33" w:rsidRPr="007810C8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28D63C07" w14:textId="77777777" w:rsidR="00764D33" w:rsidRPr="007810C8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3DC98EF1" w14:textId="77777777" w:rsidR="00764D33" w:rsidRPr="007810C8" w:rsidRDefault="00764D33" w:rsidP="00764D33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4AEAFEBB" w14:textId="787D8871" w:rsidR="007B169D" w:rsidRPr="00E4136C" w:rsidRDefault="00764D33" w:rsidP="00764D33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14:paraId="343B28EC" w14:textId="77777777" w:rsidR="007B169D" w:rsidRPr="007810C8" w:rsidRDefault="007B169D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5D0E4EB" w14:textId="77777777" w:rsidR="001660D0" w:rsidRDefault="001660D0" w:rsidP="00CF7A18">
      <w:pPr>
        <w:pStyle w:val="Default"/>
        <w:jc w:val="both"/>
        <w:rPr>
          <w:rFonts w:ascii="Courier New" w:hAnsi="Courier New" w:cs="Courier New"/>
        </w:rPr>
        <w:sectPr w:rsidR="001660D0" w:rsidSect="00F16DCA">
          <w:footerReference w:type="default" r:id="rId23"/>
          <w:pgSz w:w="12240" w:h="15840"/>
          <w:pgMar w:top="720" w:right="720" w:bottom="720" w:left="720" w:header="720" w:footer="720" w:gutter="0"/>
          <w:pgNumType w:start="1"/>
          <w:cols w:space="720"/>
          <w:docGrid w:linePitch="360"/>
        </w:sectPr>
      </w:pPr>
      <w:bookmarkStart w:id="11" w:name="_GoBack"/>
      <w:bookmarkEnd w:id="10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660D0" w:rsidRPr="001660D0" w14:paraId="69E681B5" w14:textId="77777777" w:rsidTr="001660D0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79EAD805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16E310D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B5C95AB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6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660D0" w:rsidRPr="001660D0" w14:paraId="7D2470DE" w14:textId="77777777" w:rsidTr="001660D0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B0AEC9F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</w:rPr>
            </w:pPr>
            <w:r w:rsidRPr="001660D0">
              <w:rPr>
                <w:rFonts w:ascii="Courier New" w:hAnsi="Courier New" w:cs="Courier New"/>
                <w:noProof/>
              </w:rPr>
              <w:drawing>
                <wp:inline distT="0" distB="0" distL="0" distR="0" wp14:anchorId="368C198B" wp14:editId="37BCAF7B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0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0D0" w:rsidRPr="001660D0" w14:paraId="3C3EDF39" w14:textId="77777777" w:rsidTr="001660D0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A0ADE12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660D0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DF64843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7" w:history="1">
              <w:r w:rsidRPr="001660D0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660D0" w:rsidRPr="001660D0" w14:paraId="369CE498" w14:textId="77777777" w:rsidTr="001660D0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3065FFA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660D0" w:rsidRPr="001660D0" w14:paraId="48211551" w14:textId="77777777" w:rsidTr="001660D0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BFA6ED7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CA4CE2F" wp14:editId="3986CC5F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17AFCDC" w14:textId="77777777" w:rsidR="001660D0" w:rsidRPr="001660D0" w:rsidRDefault="001660D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8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64333BA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B243C10" w14:textId="77777777" w:rsidR="001660D0" w:rsidRPr="001660D0" w:rsidRDefault="001660D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35B368D" wp14:editId="5D487120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0D0" w:rsidRPr="001660D0" w14:paraId="166B89A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83BA6A8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37559E3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8065805" w14:textId="77777777" w:rsidR="001660D0" w:rsidRPr="001660D0" w:rsidRDefault="001660D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1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1"/>
    </w:tbl>
    <w:p w14:paraId="47193CCD" w14:textId="2FC8CF99" w:rsidR="007F77E1" w:rsidRDefault="007F77E1" w:rsidP="001660D0">
      <w:pPr>
        <w:pStyle w:val="Default"/>
        <w:jc w:val="center"/>
        <w:rPr>
          <w:rFonts w:ascii="Courier New" w:hAnsi="Courier New" w:cs="Courier New"/>
        </w:rPr>
      </w:pPr>
    </w:p>
    <w:sectPr w:rsidR="007F77E1" w:rsidSect="001660D0">
      <w:headerReference w:type="default" r:id="rId32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B0420D" w:rsidRDefault="00B0420D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B0420D" w:rsidRDefault="00B0420D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25CED933" w:rsidR="00B0420D" w:rsidRPr="00731BEE" w:rsidRDefault="00B0420D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iii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7CB574B5" w:rsidR="00B0420D" w:rsidRDefault="00B0420D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325E" w14:textId="49C1023C" w:rsidR="00B0420D" w:rsidRDefault="00B0420D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B0420D" w:rsidRDefault="00B0420D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B0420D" w:rsidRDefault="00B0420D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FECC0" w14:textId="4C791A17" w:rsidR="00B0420D" w:rsidRDefault="0042661F" w:rsidP="0042661F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-1968039275"/>
        <w:placeholder>
          <w:docPart w:val="E66A8A3D3B9041008D0E26008E438B8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Petition for Writ of Mandamus</w:t>
        </w:r>
      </w:sdtContent>
    </w:sdt>
    <w:r>
      <w:t xml:space="preserve"> | </w:t>
    </w:r>
    <w:sdt>
      <w:sdtPr>
        <w:alias w:val="Publish Date"/>
        <w:tag w:val=""/>
        <w:id w:val="-631945270"/>
        <w:placeholder>
          <w:docPart w:val="2D7BC450AE1B4CCF9154A20B48DD8666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[M]/[D]/[YYY]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7C48E" w14:textId="5D69AE26" w:rsidR="001660D0" w:rsidRPr="001660D0" w:rsidRDefault="001660D0" w:rsidP="00166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F66"/>
    <w:multiLevelType w:val="hybridMultilevel"/>
    <w:tmpl w:val="04629EF6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D723F6"/>
    <w:multiLevelType w:val="hybridMultilevel"/>
    <w:tmpl w:val="BEFC7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24B9A8">
      <w:start w:val="8"/>
      <w:numFmt w:val="bullet"/>
      <w:lvlText w:val="-"/>
      <w:lvlJc w:val="left"/>
      <w:pPr>
        <w:ind w:left="2340" w:hanging="360"/>
      </w:pPr>
      <w:rPr>
        <w:rFonts w:ascii="Courier New" w:eastAsiaTheme="minorHAnsi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D1A2B"/>
    <w:multiLevelType w:val="hybridMultilevel"/>
    <w:tmpl w:val="44107934"/>
    <w:lvl w:ilvl="0" w:tplc="0FBA90F4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090CA4"/>
    <w:multiLevelType w:val="hybridMultilevel"/>
    <w:tmpl w:val="F1E44560"/>
    <w:lvl w:ilvl="0" w:tplc="0DE46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9657B"/>
    <w:multiLevelType w:val="hybridMultilevel"/>
    <w:tmpl w:val="77905568"/>
    <w:lvl w:ilvl="0" w:tplc="9F981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329D8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DC2F66"/>
    <w:multiLevelType w:val="hybridMultilevel"/>
    <w:tmpl w:val="324C0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0D0201"/>
    <w:multiLevelType w:val="hybridMultilevel"/>
    <w:tmpl w:val="9CC6FC82"/>
    <w:lvl w:ilvl="0" w:tplc="E6D4047E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C5E06A5"/>
    <w:multiLevelType w:val="hybridMultilevel"/>
    <w:tmpl w:val="6DB67DDC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4C2915"/>
    <w:multiLevelType w:val="hybridMultilevel"/>
    <w:tmpl w:val="B5EA78DC"/>
    <w:lvl w:ilvl="0" w:tplc="C95C566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577468"/>
    <w:multiLevelType w:val="hybridMultilevel"/>
    <w:tmpl w:val="8F8686AE"/>
    <w:lvl w:ilvl="0" w:tplc="8584BC4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249F23B1"/>
    <w:multiLevelType w:val="hybridMultilevel"/>
    <w:tmpl w:val="D0501110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BD2F5D"/>
    <w:multiLevelType w:val="hybridMultilevel"/>
    <w:tmpl w:val="87BCD8F2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5480283"/>
    <w:multiLevelType w:val="hybridMultilevel"/>
    <w:tmpl w:val="720EEF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C44F10"/>
    <w:multiLevelType w:val="hybridMultilevel"/>
    <w:tmpl w:val="6DB67DDC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2F53F5"/>
    <w:multiLevelType w:val="hybridMultilevel"/>
    <w:tmpl w:val="8FF094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F0B46"/>
    <w:multiLevelType w:val="hybridMultilevel"/>
    <w:tmpl w:val="11BA58CA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0E6F2D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E7056A4"/>
    <w:multiLevelType w:val="hybridMultilevel"/>
    <w:tmpl w:val="0736F7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EE1FD6"/>
    <w:multiLevelType w:val="multilevel"/>
    <w:tmpl w:val="342A9366"/>
    <w:lvl w:ilvl="0">
      <w:start w:val="10"/>
      <w:numFmt w:val="decimal"/>
      <w:lvlText w:val="%1.0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520"/>
      </w:pPr>
      <w:rPr>
        <w:rFonts w:hint="default"/>
      </w:rPr>
    </w:lvl>
  </w:abstractNum>
  <w:abstractNum w:abstractNumId="28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1708D"/>
    <w:multiLevelType w:val="hybridMultilevel"/>
    <w:tmpl w:val="D0501110"/>
    <w:lvl w:ilvl="0" w:tplc="C3D69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B031203"/>
    <w:multiLevelType w:val="hybridMultilevel"/>
    <w:tmpl w:val="AC6C41D8"/>
    <w:lvl w:ilvl="0" w:tplc="0BA62160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BB6B45"/>
    <w:multiLevelType w:val="hybridMultilevel"/>
    <w:tmpl w:val="5B5653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C6CA0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763F6C"/>
    <w:multiLevelType w:val="hybridMultilevel"/>
    <w:tmpl w:val="1B8069DE"/>
    <w:lvl w:ilvl="0" w:tplc="6538712C">
      <w:start w:val="1"/>
      <w:numFmt w:val="lowerRoman"/>
      <w:lvlText w:val="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26"/>
  </w:num>
  <w:num w:numId="3">
    <w:abstractNumId w:val="22"/>
  </w:num>
  <w:num w:numId="4">
    <w:abstractNumId w:val="18"/>
  </w:num>
  <w:num w:numId="5">
    <w:abstractNumId w:val="29"/>
  </w:num>
  <w:num w:numId="6">
    <w:abstractNumId w:val="15"/>
  </w:num>
  <w:num w:numId="7">
    <w:abstractNumId w:val="36"/>
  </w:num>
  <w:num w:numId="8">
    <w:abstractNumId w:val="24"/>
  </w:num>
  <w:num w:numId="9">
    <w:abstractNumId w:val="37"/>
  </w:num>
  <w:num w:numId="10">
    <w:abstractNumId w:val="2"/>
  </w:num>
  <w:num w:numId="11">
    <w:abstractNumId w:val="17"/>
  </w:num>
  <w:num w:numId="12">
    <w:abstractNumId w:val="12"/>
  </w:num>
  <w:num w:numId="13">
    <w:abstractNumId w:val="28"/>
  </w:num>
  <w:num w:numId="14">
    <w:abstractNumId w:val="20"/>
  </w:num>
  <w:num w:numId="15">
    <w:abstractNumId w:val="8"/>
  </w:num>
  <w:num w:numId="16">
    <w:abstractNumId w:val="6"/>
  </w:num>
  <w:num w:numId="17">
    <w:abstractNumId w:val="23"/>
  </w:num>
  <w:num w:numId="18">
    <w:abstractNumId w:val="34"/>
  </w:num>
  <w:num w:numId="19">
    <w:abstractNumId w:val="16"/>
  </w:num>
  <w:num w:numId="20">
    <w:abstractNumId w:val="7"/>
  </w:num>
  <w:num w:numId="21">
    <w:abstractNumId w:val="25"/>
  </w:num>
  <w:num w:numId="22">
    <w:abstractNumId w:val="21"/>
  </w:num>
  <w:num w:numId="23">
    <w:abstractNumId w:val="1"/>
  </w:num>
  <w:num w:numId="24">
    <w:abstractNumId w:val="27"/>
  </w:num>
  <w:num w:numId="25">
    <w:abstractNumId w:val="30"/>
  </w:num>
  <w:num w:numId="26">
    <w:abstractNumId w:val="3"/>
  </w:num>
  <w:num w:numId="27">
    <w:abstractNumId w:val="14"/>
  </w:num>
  <w:num w:numId="28">
    <w:abstractNumId w:val="0"/>
  </w:num>
  <w:num w:numId="29">
    <w:abstractNumId w:val="19"/>
  </w:num>
  <w:num w:numId="30">
    <w:abstractNumId w:val="10"/>
  </w:num>
  <w:num w:numId="31">
    <w:abstractNumId w:val="33"/>
  </w:num>
  <w:num w:numId="32">
    <w:abstractNumId w:val="32"/>
  </w:num>
  <w:num w:numId="33">
    <w:abstractNumId w:val="5"/>
  </w:num>
  <w:num w:numId="34">
    <w:abstractNumId w:val="4"/>
  </w:num>
  <w:num w:numId="35">
    <w:abstractNumId w:val="9"/>
  </w:num>
  <w:num w:numId="36">
    <w:abstractNumId w:val="13"/>
  </w:num>
  <w:num w:numId="37">
    <w:abstractNumId w:val="3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309C"/>
    <w:rsid w:val="00005777"/>
    <w:rsid w:val="00006196"/>
    <w:rsid w:val="00007360"/>
    <w:rsid w:val="0000758B"/>
    <w:rsid w:val="0001556D"/>
    <w:rsid w:val="00015630"/>
    <w:rsid w:val="00015C40"/>
    <w:rsid w:val="00022038"/>
    <w:rsid w:val="00024D5D"/>
    <w:rsid w:val="0002548D"/>
    <w:rsid w:val="00027966"/>
    <w:rsid w:val="00027E57"/>
    <w:rsid w:val="0003023A"/>
    <w:rsid w:val="00033B49"/>
    <w:rsid w:val="00034E3C"/>
    <w:rsid w:val="00035BF0"/>
    <w:rsid w:val="0003665A"/>
    <w:rsid w:val="0003685E"/>
    <w:rsid w:val="00036944"/>
    <w:rsid w:val="00036D0A"/>
    <w:rsid w:val="00037424"/>
    <w:rsid w:val="0004110D"/>
    <w:rsid w:val="0004113B"/>
    <w:rsid w:val="00041B3D"/>
    <w:rsid w:val="00042054"/>
    <w:rsid w:val="0004415A"/>
    <w:rsid w:val="00046723"/>
    <w:rsid w:val="00047529"/>
    <w:rsid w:val="00047A89"/>
    <w:rsid w:val="00050014"/>
    <w:rsid w:val="00052A26"/>
    <w:rsid w:val="00052F93"/>
    <w:rsid w:val="000568E0"/>
    <w:rsid w:val="0006102D"/>
    <w:rsid w:val="00061EDD"/>
    <w:rsid w:val="00063FF8"/>
    <w:rsid w:val="000647D9"/>
    <w:rsid w:val="00070D41"/>
    <w:rsid w:val="0008459C"/>
    <w:rsid w:val="000874A1"/>
    <w:rsid w:val="00090870"/>
    <w:rsid w:val="00093AD4"/>
    <w:rsid w:val="000941C3"/>
    <w:rsid w:val="00094C83"/>
    <w:rsid w:val="000955D1"/>
    <w:rsid w:val="00096BFD"/>
    <w:rsid w:val="000A3699"/>
    <w:rsid w:val="000A5684"/>
    <w:rsid w:val="000A62B7"/>
    <w:rsid w:val="000B21C5"/>
    <w:rsid w:val="000B53BC"/>
    <w:rsid w:val="000B7C02"/>
    <w:rsid w:val="000D308C"/>
    <w:rsid w:val="000D6B02"/>
    <w:rsid w:val="000F5596"/>
    <w:rsid w:val="00103EBC"/>
    <w:rsid w:val="001057A9"/>
    <w:rsid w:val="00113BC2"/>
    <w:rsid w:val="00114D29"/>
    <w:rsid w:val="00124732"/>
    <w:rsid w:val="001347EC"/>
    <w:rsid w:val="001347F1"/>
    <w:rsid w:val="00137727"/>
    <w:rsid w:val="001413D3"/>
    <w:rsid w:val="00146536"/>
    <w:rsid w:val="00147A84"/>
    <w:rsid w:val="00150743"/>
    <w:rsid w:val="00160AE7"/>
    <w:rsid w:val="001614E8"/>
    <w:rsid w:val="00163335"/>
    <w:rsid w:val="0016566A"/>
    <w:rsid w:val="001660D0"/>
    <w:rsid w:val="00170C38"/>
    <w:rsid w:val="0017465A"/>
    <w:rsid w:val="001762AB"/>
    <w:rsid w:val="00180D37"/>
    <w:rsid w:val="001814BA"/>
    <w:rsid w:val="00183BE6"/>
    <w:rsid w:val="00184A02"/>
    <w:rsid w:val="00184A58"/>
    <w:rsid w:val="00191E9F"/>
    <w:rsid w:val="0019498F"/>
    <w:rsid w:val="001B0D48"/>
    <w:rsid w:val="001B121A"/>
    <w:rsid w:val="001B387E"/>
    <w:rsid w:val="001C413F"/>
    <w:rsid w:val="001D00D8"/>
    <w:rsid w:val="001D1E20"/>
    <w:rsid w:val="001D22C6"/>
    <w:rsid w:val="001E2252"/>
    <w:rsid w:val="001E2822"/>
    <w:rsid w:val="001E2E91"/>
    <w:rsid w:val="001E6DF5"/>
    <w:rsid w:val="001F0B19"/>
    <w:rsid w:val="001F6089"/>
    <w:rsid w:val="00202703"/>
    <w:rsid w:val="00204D37"/>
    <w:rsid w:val="002068E4"/>
    <w:rsid w:val="00212678"/>
    <w:rsid w:val="0021582D"/>
    <w:rsid w:val="00233046"/>
    <w:rsid w:val="00236AC8"/>
    <w:rsid w:val="00236C42"/>
    <w:rsid w:val="002427C4"/>
    <w:rsid w:val="0024417D"/>
    <w:rsid w:val="00244A17"/>
    <w:rsid w:val="002464AA"/>
    <w:rsid w:val="002510DD"/>
    <w:rsid w:val="002521AA"/>
    <w:rsid w:val="00252FEB"/>
    <w:rsid w:val="002551A9"/>
    <w:rsid w:val="00260CAD"/>
    <w:rsid w:val="0026355A"/>
    <w:rsid w:val="002646AE"/>
    <w:rsid w:val="002665B7"/>
    <w:rsid w:val="00270AD4"/>
    <w:rsid w:val="002759CC"/>
    <w:rsid w:val="00276EAB"/>
    <w:rsid w:val="00276EF3"/>
    <w:rsid w:val="00284706"/>
    <w:rsid w:val="00287D7E"/>
    <w:rsid w:val="00290850"/>
    <w:rsid w:val="00293DC7"/>
    <w:rsid w:val="0029776E"/>
    <w:rsid w:val="002A4BFE"/>
    <w:rsid w:val="002A5F1D"/>
    <w:rsid w:val="002A6469"/>
    <w:rsid w:val="002A67BD"/>
    <w:rsid w:val="002B1E1D"/>
    <w:rsid w:val="002B3292"/>
    <w:rsid w:val="002B4F51"/>
    <w:rsid w:val="002C20EF"/>
    <w:rsid w:val="002C7D1F"/>
    <w:rsid w:val="002D0A78"/>
    <w:rsid w:val="002D5941"/>
    <w:rsid w:val="002E0C8D"/>
    <w:rsid w:val="002E1394"/>
    <w:rsid w:val="002E2A4A"/>
    <w:rsid w:val="002E53F8"/>
    <w:rsid w:val="002E5A85"/>
    <w:rsid w:val="002F4A27"/>
    <w:rsid w:val="003014F8"/>
    <w:rsid w:val="0030347A"/>
    <w:rsid w:val="003062FD"/>
    <w:rsid w:val="00313827"/>
    <w:rsid w:val="00320249"/>
    <w:rsid w:val="00324CD8"/>
    <w:rsid w:val="00325805"/>
    <w:rsid w:val="00330704"/>
    <w:rsid w:val="003318A1"/>
    <w:rsid w:val="0033204A"/>
    <w:rsid w:val="00333E38"/>
    <w:rsid w:val="00333E4B"/>
    <w:rsid w:val="003340C5"/>
    <w:rsid w:val="00344F32"/>
    <w:rsid w:val="00351DDB"/>
    <w:rsid w:val="00351E79"/>
    <w:rsid w:val="00352788"/>
    <w:rsid w:val="00360696"/>
    <w:rsid w:val="0036660C"/>
    <w:rsid w:val="0036697D"/>
    <w:rsid w:val="003679A6"/>
    <w:rsid w:val="003707E9"/>
    <w:rsid w:val="00372D20"/>
    <w:rsid w:val="00373770"/>
    <w:rsid w:val="00375DE5"/>
    <w:rsid w:val="00376355"/>
    <w:rsid w:val="00384B51"/>
    <w:rsid w:val="00394586"/>
    <w:rsid w:val="00396444"/>
    <w:rsid w:val="003A34C2"/>
    <w:rsid w:val="003A63E6"/>
    <w:rsid w:val="003B216B"/>
    <w:rsid w:val="003B4AF8"/>
    <w:rsid w:val="003C60E8"/>
    <w:rsid w:val="003E3F5F"/>
    <w:rsid w:val="003E4556"/>
    <w:rsid w:val="003E4FB4"/>
    <w:rsid w:val="003F05E7"/>
    <w:rsid w:val="003F13D0"/>
    <w:rsid w:val="003F5CDC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21DF0"/>
    <w:rsid w:val="004227EE"/>
    <w:rsid w:val="0042661F"/>
    <w:rsid w:val="00427FDA"/>
    <w:rsid w:val="00431ABF"/>
    <w:rsid w:val="00433ABE"/>
    <w:rsid w:val="0044091B"/>
    <w:rsid w:val="00442ACE"/>
    <w:rsid w:val="00444BEC"/>
    <w:rsid w:val="00446890"/>
    <w:rsid w:val="00452DED"/>
    <w:rsid w:val="00454828"/>
    <w:rsid w:val="00455B82"/>
    <w:rsid w:val="00464AF9"/>
    <w:rsid w:val="00473951"/>
    <w:rsid w:val="004748F1"/>
    <w:rsid w:val="00475894"/>
    <w:rsid w:val="00480595"/>
    <w:rsid w:val="004878CF"/>
    <w:rsid w:val="00487B99"/>
    <w:rsid w:val="00490C54"/>
    <w:rsid w:val="004956AF"/>
    <w:rsid w:val="0049575A"/>
    <w:rsid w:val="00497397"/>
    <w:rsid w:val="004A1467"/>
    <w:rsid w:val="004A46CC"/>
    <w:rsid w:val="004A5A5E"/>
    <w:rsid w:val="004B1FD6"/>
    <w:rsid w:val="004B268F"/>
    <w:rsid w:val="004B3F14"/>
    <w:rsid w:val="004C0A49"/>
    <w:rsid w:val="004C0C73"/>
    <w:rsid w:val="004C6766"/>
    <w:rsid w:val="004C6F92"/>
    <w:rsid w:val="004D0F3C"/>
    <w:rsid w:val="004D5779"/>
    <w:rsid w:val="004D713F"/>
    <w:rsid w:val="004D76C0"/>
    <w:rsid w:val="004D7AA6"/>
    <w:rsid w:val="004E6A6E"/>
    <w:rsid w:val="004E7F9B"/>
    <w:rsid w:val="004F1936"/>
    <w:rsid w:val="004F2149"/>
    <w:rsid w:val="004F394D"/>
    <w:rsid w:val="005027CB"/>
    <w:rsid w:val="00505E61"/>
    <w:rsid w:val="00515820"/>
    <w:rsid w:val="00515F3A"/>
    <w:rsid w:val="00516384"/>
    <w:rsid w:val="005243A9"/>
    <w:rsid w:val="005256E7"/>
    <w:rsid w:val="00530EEA"/>
    <w:rsid w:val="00533E62"/>
    <w:rsid w:val="005426A0"/>
    <w:rsid w:val="0054350D"/>
    <w:rsid w:val="005436C6"/>
    <w:rsid w:val="0054425E"/>
    <w:rsid w:val="00546307"/>
    <w:rsid w:val="00546543"/>
    <w:rsid w:val="00547C45"/>
    <w:rsid w:val="00547DC6"/>
    <w:rsid w:val="00561A89"/>
    <w:rsid w:val="00562AA1"/>
    <w:rsid w:val="00564BE7"/>
    <w:rsid w:val="0056722E"/>
    <w:rsid w:val="00571735"/>
    <w:rsid w:val="00574C1B"/>
    <w:rsid w:val="005750E7"/>
    <w:rsid w:val="00577AB6"/>
    <w:rsid w:val="005833AC"/>
    <w:rsid w:val="005835DF"/>
    <w:rsid w:val="00583958"/>
    <w:rsid w:val="005858E4"/>
    <w:rsid w:val="00593D81"/>
    <w:rsid w:val="005A250A"/>
    <w:rsid w:val="005B304D"/>
    <w:rsid w:val="005B30A2"/>
    <w:rsid w:val="005B5D72"/>
    <w:rsid w:val="005C0EC0"/>
    <w:rsid w:val="005C1C8F"/>
    <w:rsid w:val="005C3414"/>
    <w:rsid w:val="005C3DC9"/>
    <w:rsid w:val="005C5E8A"/>
    <w:rsid w:val="005C6864"/>
    <w:rsid w:val="005D0321"/>
    <w:rsid w:val="005D0A0B"/>
    <w:rsid w:val="005D0ECC"/>
    <w:rsid w:val="005D33DD"/>
    <w:rsid w:val="005E0D61"/>
    <w:rsid w:val="005E5FCF"/>
    <w:rsid w:val="005F243D"/>
    <w:rsid w:val="005F5712"/>
    <w:rsid w:val="005F7743"/>
    <w:rsid w:val="00600129"/>
    <w:rsid w:val="00601756"/>
    <w:rsid w:val="00602568"/>
    <w:rsid w:val="00602B12"/>
    <w:rsid w:val="00603622"/>
    <w:rsid w:val="00605112"/>
    <w:rsid w:val="00607785"/>
    <w:rsid w:val="00610CFB"/>
    <w:rsid w:val="00612805"/>
    <w:rsid w:val="00615641"/>
    <w:rsid w:val="0063268C"/>
    <w:rsid w:val="00632B02"/>
    <w:rsid w:val="00633F43"/>
    <w:rsid w:val="00635ED0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92395"/>
    <w:rsid w:val="00693D88"/>
    <w:rsid w:val="006963D3"/>
    <w:rsid w:val="00697B05"/>
    <w:rsid w:val="006A764A"/>
    <w:rsid w:val="006B060E"/>
    <w:rsid w:val="006B4329"/>
    <w:rsid w:val="006B65C3"/>
    <w:rsid w:val="006B6747"/>
    <w:rsid w:val="006C15A1"/>
    <w:rsid w:val="006C2192"/>
    <w:rsid w:val="006C3A9E"/>
    <w:rsid w:val="006C3AE3"/>
    <w:rsid w:val="006C51B3"/>
    <w:rsid w:val="006D1E10"/>
    <w:rsid w:val="006D288F"/>
    <w:rsid w:val="006D308E"/>
    <w:rsid w:val="006D432B"/>
    <w:rsid w:val="006D453F"/>
    <w:rsid w:val="006D5DB9"/>
    <w:rsid w:val="006E073C"/>
    <w:rsid w:val="006E0BD3"/>
    <w:rsid w:val="006E1C6B"/>
    <w:rsid w:val="006E1D57"/>
    <w:rsid w:val="006E4229"/>
    <w:rsid w:val="006E65E1"/>
    <w:rsid w:val="006E6D61"/>
    <w:rsid w:val="006F09F4"/>
    <w:rsid w:val="006F1AA5"/>
    <w:rsid w:val="006F1BF7"/>
    <w:rsid w:val="006F4FCD"/>
    <w:rsid w:val="006F7281"/>
    <w:rsid w:val="0070082B"/>
    <w:rsid w:val="00700887"/>
    <w:rsid w:val="00702288"/>
    <w:rsid w:val="007033B7"/>
    <w:rsid w:val="007053CA"/>
    <w:rsid w:val="00705898"/>
    <w:rsid w:val="00710DED"/>
    <w:rsid w:val="00716E6C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40300"/>
    <w:rsid w:val="0074530D"/>
    <w:rsid w:val="007467EA"/>
    <w:rsid w:val="00747156"/>
    <w:rsid w:val="00751213"/>
    <w:rsid w:val="00752591"/>
    <w:rsid w:val="00752ADA"/>
    <w:rsid w:val="007542B8"/>
    <w:rsid w:val="007559F0"/>
    <w:rsid w:val="00757C4F"/>
    <w:rsid w:val="0076078B"/>
    <w:rsid w:val="00764D33"/>
    <w:rsid w:val="0076775C"/>
    <w:rsid w:val="0077232D"/>
    <w:rsid w:val="00781D33"/>
    <w:rsid w:val="00782DEE"/>
    <w:rsid w:val="00784C37"/>
    <w:rsid w:val="00784E1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FB7"/>
    <w:rsid w:val="007A26CE"/>
    <w:rsid w:val="007B169D"/>
    <w:rsid w:val="007B18A7"/>
    <w:rsid w:val="007B3BF4"/>
    <w:rsid w:val="007B4FF4"/>
    <w:rsid w:val="007B6D84"/>
    <w:rsid w:val="007C39E5"/>
    <w:rsid w:val="007D064C"/>
    <w:rsid w:val="007D284A"/>
    <w:rsid w:val="007D4C96"/>
    <w:rsid w:val="007D6048"/>
    <w:rsid w:val="007D6E48"/>
    <w:rsid w:val="007E244B"/>
    <w:rsid w:val="007E3BA2"/>
    <w:rsid w:val="007F0931"/>
    <w:rsid w:val="007F31DA"/>
    <w:rsid w:val="007F3C2C"/>
    <w:rsid w:val="007F543F"/>
    <w:rsid w:val="007F77E1"/>
    <w:rsid w:val="0080018C"/>
    <w:rsid w:val="00800606"/>
    <w:rsid w:val="00802AC7"/>
    <w:rsid w:val="00804AD6"/>
    <w:rsid w:val="00805525"/>
    <w:rsid w:val="00806ABC"/>
    <w:rsid w:val="00813C20"/>
    <w:rsid w:val="00821123"/>
    <w:rsid w:val="008238AD"/>
    <w:rsid w:val="00824638"/>
    <w:rsid w:val="00824D85"/>
    <w:rsid w:val="00830417"/>
    <w:rsid w:val="00830B79"/>
    <w:rsid w:val="00833A35"/>
    <w:rsid w:val="0083556A"/>
    <w:rsid w:val="00835977"/>
    <w:rsid w:val="00837BF3"/>
    <w:rsid w:val="00840BC2"/>
    <w:rsid w:val="00841432"/>
    <w:rsid w:val="00844720"/>
    <w:rsid w:val="0084557A"/>
    <w:rsid w:val="00845C9F"/>
    <w:rsid w:val="0084682B"/>
    <w:rsid w:val="0085141F"/>
    <w:rsid w:val="008554E2"/>
    <w:rsid w:val="008559AE"/>
    <w:rsid w:val="00857698"/>
    <w:rsid w:val="00861440"/>
    <w:rsid w:val="00861A8F"/>
    <w:rsid w:val="00864C12"/>
    <w:rsid w:val="00871765"/>
    <w:rsid w:val="008759AF"/>
    <w:rsid w:val="00880B7F"/>
    <w:rsid w:val="008856F3"/>
    <w:rsid w:val="00886415"/>
    <w:rsid w:val="00886BF8"/>
    <w:rsid w:val="00890BFB"/>
    <w:rsid w:val="00891AF0"/>
    <w:rsid w:val="00896578"/>
    <w:rsid w:val="008A5DF0"/>
    <w:rsid w:val="008B423F"/>
    <w:rsid w:val="008B49D2"/>
    <w:rsid w:val="008C5D0B"/>
    <w:rsid w:val="008C65B3"/>
    <w:rsid w:val="008C7CB0"/>
    <w:rsid w:val="008D3AE3"/>
    <w:rsid w:val="008E6282"/>
    <w:rsid w:val="008F3866"/>
    <w:rsid w:val="008F6259"/>
    <w:rsid w:val="008F7DF2"/>
    <w:rsid w:val="00901449"/>
    <w:rsid w:val="00901F17"/>
    <w:rsid w:val="0090275E"/>
    <w:rsid w:val="0090414C"/>
    <w:rsid w:val="009044E2"/>
    <w:rsid w:val="00905E14"/>
    <w:rsid w:val="00906701"/>
    <w:rsid w:val="00910BCB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32E5"/>
    <w:rsid w:val="00955632"/>
    <w:rsid w:val="00962660"/>
    <w:rsid w:val="009674A2"/>
    <w:rsid w:val="00972802"/>
    <w:rsid w:val="00972D90"/>
    <w:rsid w:val="00973761"/>
    <w:rsid w:val="00973FCF"/>
    <w:rsid w:val="00981C76"/>
    <w:rsid w:val="00993433"/>
    <w:rsid w:val="00997F9C"/>
    <w:rsid w:val="009A2422"/>
    <w:rsid w:val="009A4CA0"/>
    <w:rsid w:val="009A6AB2"/>
    <w:rsid w:val="009B257D"/>
    <w:rsid w:val="009B7BFF"/>
    <w:rsid w:val="009C0906"/>
    <w:rsid w:val="009C37D2"/>
    <w:rsid w:val="009C7B8C"/>
    <w:rsid w:val="009D106F"/>
    <w:rsid w:val="009D2B13"/>
    <w:rsid w:val="009D4F83"/>
    <w:rsid w:val="009D6832"/>
    <w:rsid w:val="009D78AF"/>
    <w:rsid w:val="009E0982"/>
    <w:rsid w:val="009E0EA4"/>
    <w:rsid w:val="009E3260"/>
    <w:rsid w:val="009E3F01"/>
    <w:rsid w:val="009E7E2C"/>
    <w:rsid w:val="009F19B5"/>
    <w:rsid w:val="009F297D"/>
    <w:rsid w:val="009F37A2"/>
    <w:rsid w:val="009F466D"/>
    <w:rsid w:val="009F7636"/>
    <w:rsid w:val="009F7959"/>
    <w:rsid w:val="00A02656"/>
    <w:rsid w:val="00A02D9C"/>
    <w:rsid w:val="00A030D8"/>
    <w:rsid w:val="00A049D5"/>
    <w:rsid w:val="00A07413"/>
    <w:rsid w:val="00A07BDE"/>
    <w:rsid w:val="00A07CAB"/>
    <w:rsid w:val="00A07D73"/>
    <w:rsid w:val="00A12D33"/>
    <w:rsid w:val="00A1429C"/>
    <w:rsid w:val="00A21868"/>
    <w:rsid w:val="00A24B25"/>
    <w:rsid w:val="00A258D5"/>
    <w:rsid w:val="00A3195F"/>
    <w:rsid w:val="00A340DF"/>
    <w:rsid w:val="00A3684E"/>
    <w:rsid w:val="00A36A08"/>
    <w:rsid w:val="00A37D43"/>
    <w:rsid w:val="00A40FE3"/>
    <w:rsid w:val="00A43902"/>
    <w:rsid w:val="00A54604"/>
    <w:rsid w:val="00A56279"/>
    <w:rsid w:val="00A60962"/>
    <w:rsid w:val="00A65A0B"/>
    <w:rsid w:val="00A76E6D"/>
    <w:rsid w:val="00A76EE1"/>
    <w:rsid w:val="00A77928"/>
    <w:rsid w:val="00A8150F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B02"/>
    <w:rsid w:val="00AA722F"/>
    <w:rsid w:val="00AB1181"/>
    <w:rsid w:val="00AC0BC8"/>
    <w:rsid w:val="00AC296C"/>
    <w:rsid w:val="00AC4CCF"/>
    <w:rsid w:val="00AC51DC"/>
    <w:rsid w:val="00AC699B"/>
    <w:rsid w:val="00AC7677"/>
    <w:rsid w:val="00AD00C3"/>
    <w:rsid w:val="00AE1986"/>
    <w:rsid w:val="00AE42CD"/>
    <w:rsid w:val="00AF3C48"/>
    <w:rsid w:val="00B0119A"/>
    <w:rsid w:val="00B0120A"/>
    <w:rsid w:val="00B01C30"/>
    <w:rsid w:val="00B01CB7"/>
    <w:rsid w:val="00B0420D"/>
    <w:rsid w:val="00B11F8E"/>
    <w:rsid w:val="00B12BD8"/>
    <w:rsid w:val="00B1489B"/>
    <w:rsid w:val="00B15715"/>
    <w:rsid w:val="00B159D8"/>
    <w:rsid w:val="00B164D8"/>
    <w:rsid w:val="00B167C6"/>
    <w:rsid w:val="00B16816"/>
    <w:rsid w:val="00B1750A"/>
    <w:rsid w:val="00B25A04"/>
    <w:rsid w:val="00B27141"/>
    <w:rsid w:val="00B272FD"/>
    <w:rsid w:val="00B273A4"/>
    <w:rsid w:val="00B412BF"/>
    <w:rsid w:val="00B4136B"/>
    <w:rsid w:val="00B42E02"/>
    <w:rsid w:val="00B51E91"/>
    <w:rsid w:val="00B542D7"/>
    <w:rsid w:val="00B54385"/>
    <w:rsid w:val="00B63003"/>
    <w:rsid w:val="00B63FDB"/>
    <w:rsid w:val="00B64C4F"/>
    <w:rsid w:val="00B73DC3"/>
    <w:rsid w:val="00B844C4"/>
    <w:rsid w:val="00B9044A"/>
    <w:rsid w:val="00B904D5"/>
    <w:rsid w:val="00B90BC0"/>
    <w:rsid w:val="00B93587"/>
    <w:rsid w:val="00B93CEB"/>
    <w:rsid w:val="00B96F57"/>
    <w:rsid w:val="00B97C6D"/>
    <w:rsid w:val="00B97FD7"/>
    <w:rsid w:val="00BA08B8"/>
    <w:rsid w:val="00BA133B"/>
    <w:rsid w:val="00BA2121"/>
    <w:rsid w:val="00BA43FD"/>
    <w:rsid w:val="00BA5A10"/>
    <w:rsid w:val="00BA7F93"/>
    <w:rsid w:val="00BB3BB0"/>
    <w:rsid w:val="00BC1477"/>
    <w:rsid w:val="00BD12E7"/>
    <w:rsid w:val="00BD1938"/>
    <w:rsid w:val="00BD5621"/>
    <w:rsid w:val="00BE3C8D"/>
    <w:rsid w:val="00BE4396"/>
    <w:rsid w:val="00BE6B2D"/>
    <w:rsid w:val="00BF19A0"/>
    <w:rsid w:val="00BF1E38"/>
    <w:rsid w:val="00BF7F20"/>
    <w:rsid w:val="00C01819"/>
    <w:rsid w:val="00C04247"/>
    <w:rsid w:val="00C05ACE"/>
    <w:rsid w:val="00C10758"/>
    <w:rsid w:val="00C11638"/>
    <w:rsid w:val="00C178E1"/>
    <w:rsid w:val="00C221C3"/>
    <w:rsid w:val="00C25902"/>
    <w:rsid w:val="00C320CF"/>
    <w:rsid w:val="00C416EE"/>
    <w:rsid w:val="00C420B6"/>
    <w:rsid w:val="00C449BE"/>
    <w:rsid w:val="00C45876"/>
    <w:rsid w:val="00C466A3"/>
    <w:rsid w:val="00C46AD3"/>
    <w:rsid w:val="00C630F8"/>
    <w:rsid w:val="00C63DA6"/>
    <w:rsid w:val="00C63E0A"/>
    <w:rsid w:val="00C64A86"/>
    <w:rsid w:val="00C74CCB"/>
    <w:rsid w:val="00C7738C"/>
    <w:rsid w:val="00C82BD9"/>
    <w:rsid w:val="00C97976"/>
    <w:rsid w:val="00CA36B2"/>
    <w:rsid w:val="00CA4018"/>
    <w:rsid w:val="00CB0882"/>
    <w:rsid w:val="00CB1C59"/>
    <w:rsid w:val="00CB6280"/>
    <w:rsid w:val="00CC07B9"/>
    <w:rsid w:val="00CC52A6"/>
    <w:rsid w:val="00CC57DF"/>
    <w:rsid w:val="00CD0A80"/>
    <w:rsid w:val="00CD64EA"/>
    <w:rsid w:val="00CD6C55"/>
    <w:rsid w:val="00CE0420"/>
    <w:rsid w:val="00CE16BC"/>
    <w:rsid w:val="00CE2F86"/>
    <w:rsid w:val="00CE415E"/>
    <w:rsid w:val="00CE507C"/>
    <w:rsid w:val="00CE6943"/>
    <w:rsid w:val="00CF1236"/>
    <w:rsid w:val="00CF143D"/>
    <w:rsid w:val="00CF58D6"/>
    <w:rsid w:val="00CF7751"/>
    <w:rsid w:val="00CF7A18"/>
    <w:rsid w:val="00D00E92"/>
    <w:rsid w:val="00D06B85"/>
    <w:rsid w:val="00D06BD0"/>
    <w:rsid w:val="00D1049E"/>
    <w:rsid w:val="00D15207"/>
    <w:rsid w:val="00D21EAB"/>
    <w:rsid w:val="00D2394C"/>
    <w:rsid w:val="00D23FBF"/>
    <w:rsid w:val="00D25A3C"/>
    <w:rsid w:val="00D30F80"/>
    <w:rsid w:val="00D37FE9"/>
    <w:rsid w:val="00D420F3"/>
    <w:rsid w:val="00D439DB"/>
    <w:rsid w:val="00D56526"/>
    <w:rsid w:val="00D57566"/>
    <w:rsid w:val="00D57964"/>
    <w:rsid w:val="00D57D02"/>
    <w:rsid w:val="00D62F8A"/>
    <w:rsid w:val="00D7163C"/>
    <w:rsid w:val="00D75D50"/>
    <w:rsid w:val="00D85022"/>
    <w:rsid w:val="00D96BC4"/>
    <w:rsid w:val="00DA1A50"/>
    <w:rsid w:val="00DA46FC"/>
    <w:rsid w:val="00DA675D"/>
    <w:rsid w:val="00DA7DE4"/>
    <w:rsid w:val="00DB3FEE"/>
    <w:rsid w:val="00DB42F6"/>
    <w:rsid w:val="00DB478A"/>
    <w:rsid w:val="00DC025B"/>
    <w:rsid w:val="00DC1B95"/>
    <w:rsid w:val="00DD04B2"/>
    <w:rsid w:val="00DD2412"/>
    <w:rsid w:val="00DD33E8"/>
    <w:rsid w:val="00DD3B2E"/>
    <w:rsid w:val="00DD7734"/>
    <w:rsid w:val="00DD77F0"/>
    <w:rsid w:val="00DE6C09"/>
    <w:rsid w:val="00DE7BAB"/>
    <w:rsid w:val="00DF1634"/>
    <w:rsid w:val="00DF5F2A"/>
    <w:rsid w:val="00E03663"/>
    <w:rsid w:val="00E03C93"/>
    <w:rsid w:val="00E13D49"/>
    <w:rsid w:val="00E142CB"/>
    <w:rsid w:val="00E17061"/>
    <w:rsid w:val="00E17813"/>
    <w:rsid w:val="00E20498"/>
    <w:rsid w:val="00E21248"/>
    <w:rsid w:val="00E23B6D"/>
    <w:rsid w:val="00E254B0"/>
    <w:rsid w:val="00E2794D"/>
    <w:rsid w:val="00E31FBB"/>
    <w:rsid w:val="00E36297"/>
    <w:rsid w:val="00E3694C"/>
    <w:rsid w:val="00E37620"/>
    <w:rsid w:val="00E4136C"/>
    <w:rsid w:val="00E4575D"/>
    <w:rsid w:val="00E457DC"/>
    <w:rsid w:val="00E5290C"/>
    <w:rsid w:val="00E52ED8"/>
    <w:rsid w:val="00E541E1"/>
    <w:rsid w:val="00E56034"/>
    <w:rsid w:val="00E64909"/>
    <w:rsid w:val="00E80F2B"/>
    <w:rsid w:val="00E843B1"/>
    <w:rsid w:val="00E84B4F"/>
    <w:rsid w:val="00E91402"/>
    <w:rsid w:val="00E92532"/>
    <w:rsid w:val="00EA2F07"/>
    <w:rsid w:val="00EB0B63"/>
    <w:rsid w:val="00EB10F8"/>
    <w:rsid w:val="00EB1875"/>
    <w:rsid w:val="00EB4DCC"/>
    <w:rsid w:val="00EB4EFB"/>
    <w:rsid w:val="00EB60D2"/>
    <w:rsid w:val="00EC0353"/>
    <w:rsid w:val="00EC22CE"/>
    <w:rsid w:val="00EC46F4"/>
    <w:rsid w:val="00ED00B7"/>
    <w:rsid w:val="00ED0E30"/>
    <w:rsid w:val="00ED162A"/>
    <w:rsid w:val="00ED7F11"/>
    <w:rsid w:val="00EE247F"/>
    <w:rsid w:val="00EE4767"/>
    <w:rsid w:val="00EF0830"/>
    <w:rsid w:val="00EF0909"/>
    <w:rsid w:val="00EF0F6D"/>
    <w:rsid w:val="00EF6411"/>
    <w:rsid w:val="00F00AE3"/>
    <w:rsid w:val="00F020C7"/>
    <w:rsid w:val="00F04EB9"/>
    <w:rsid w:val="00F154A6"/>
    <w:rsid w:val="00F16DCA"/>
    <w:rsid w:val="00F21CF3"/>
    <w:rsid w:val="00F22462"/>
    <w:rsid w:val="00F2502A"/>
    <w:rsid w:val="00F26234"/>
    <w:rsid w:val="00F26D6E"/>
    <w:rsid w:val="00F32EA0"/>
    <w:rsid w:val="00F3532A"/>
    <w:rsid w:val="00F42A8D"/>
    <w:rsid w:val="00F44367"/>
    <w:rsid w:val="00F451A7"/>
    <w:rsid w:val="00F46DC3"/>
    <w:rsid w:val="00F47079"/>
    <w:rsid w:val="00F50D4F"/>
    <w:rsid w:val="00F532A7"/>
    <w:rsid w:val="00F54B07"/>
    <w:rsid w:val="00F54F8D"/>
    <w:rsid w:val="00F57157"/>
    <w:rsid w:val="00F64684"/>
    <w:rsid w:val="00F67611"/>
    <w:rsid w:val="00F7089B"/>
    <w:rsid w:val="00F73517"/>
    <w:rsid w:val="00F82204"/>
    <w:rsid w:val="00F84118"/>
    <w:rsid w:val="00F84E1D"/>
    <w:rsid w:val="00F915B7"/>
    <w:rsid w:val="00F95378"/>
    <w:rsid w:val="00FA013B"/>
    <w:rsid w:val="00FA04BE"/>
    <w:rsid w:val="00FA2079"/>
    <w:rsid w:val="00FA3D04"/>
    <w:rsid w:val="00FB10E4"/>
    <w:rsid w:val="00FB57FF"/>
    <w:rsid w:val="00FB6065"/>
    <w:rsid w:val="00FB7306"/>
    <w:rsid w:val="00FC112F"/>
    <w:rsid w:val="00FC1393"/>
    <w:rsid w:val="00FC3B2C"/>
    <w:rsid w:val="00FC4459"/>
    <w:rsid w:val="00FC5E03"/>
    <w:rsid w:val="00FC6863"/>
    <w:rsid w:val="00FD06D0"/>
    <w:rsid w:val="00FD150A"/>
    <w:rsid w:val="00FD4206"/>
    <w:rsid w:val="00FD73CA"/>
    <w:rsid w:val="00FE0A55"/>
    <w:rsid w:val="00FE13A9"/>
    <w:rsid w:val="00FE1B11"/>
    <w:rsid w:val="00FE2657"/>
    <w:rsid w:val="00FE3064"/>
    <w:rsid w:val="00FE42EB"/>
    <w:rsid w:val="00FE4CAC"/>
    <w:rsid w:val="00FF0BB3"/>
    <w:rsid w:val="00FF3D6D"/>
    <w:rsid w:val="00FF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Smp" TargetMode="Externa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26" Type="http://schemas.openxmlformats.org/officeDocument/2006/relationships/hyperlink" Target="https://textbookdiscrimination.com/Shop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textbookdiscrimination.com?tbdSmp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ell/Templates?tbdSmp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hyperlink" Target="http://textbookdiscrimination.com" TargetMode="External"/><Relationship Id="rId29" Type="http://schemas.openxmlformats.org/officeDocument/2006/relationships/hyperlink" Target="https://textbookdiscrimination.com/Buy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/Buy/?tbdMrkt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Buy/?tbdSmp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hyperlink" Target="https://textbookdiscrimination.com/Sell/Templates?tbdMrkt" TargetMode="External"/><Relationship Id="rId19" Type="http://schemas.openxmlformats.org/officeDocument/2006/relationships/footer" Target="footer1.xml"/><Relationship Id="rId31" Type="http://schemas.openxmlformats.org/officeDocument/2006/relationships/hyperlink" Target="https://textbookdiscrimination.com/Shop/?tbdSm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Guides/Petitions/Mandamus.html?tmp" TargetMode="External"/><Relationship Id="rId27" Type="http://schemas.openxmlformats.org/officeDocument/2006/relationships/hyperlink" Target="https://textbookdiscrimination.com?tbdSmp" TargetMode="External"/><Relationship Id="rId30" Type="http://schemas.openxmlformats.org/officeDocument/2006/relationships/hyperlink" Target="https://textbookdiscrimination.com/Sell/Templates?tbdMrkt" TargetMode="Externa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66A8A3D3B9041008D0E26008E438B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7A499-8C43-4CDA-AA86-D8A9E1E64E77}"/>
      </w:docPartPr>
      <w:docPartBody>
        <w:p w:rsidR="005754D7" w:rsidRDefault="00CD35B1" w:rsidP="00CD35B1">
          <w:pPr>
            <w:pStyle w:val="E66A8A3D3B9041008D0E26008E438B82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2D7BC450AE1B4CCF9154A20B48DD8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7DD95-0193-437A-B762-BF09F698C380}"/>
      </w:docPartPr>
      <w:docPartBody>
        <w:p w:rsidR="005754D7" w:rsidRDefault="00CD35B1" w:rsidP="00CD35B1">
          <w:pPr>
            <w:pStyle w:val="2D7BC450AE1B4CCF9154A20B48DD8666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31382D"/>
    <w:rsid w:val="003D500E"/>
    <w:rsid w:val="005754D7"/>
    <w:rsid w:val="006A31A7"/>
    <w:rsid w:val="006B319B"/>
    <w:rsid w:val="00910697"/>
    <w:rsid w:val="00B11A75"/>
    <w:rsid w:val="00B571F2"/>
    <w:rsid w:val="00C76C10"/>
    <w:rsid w:val="00CD35B1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6C10"/>
    <w:rPr>
      <w:color w:val="808080"/>
    </w:rPr>
  </w:style>
  <w:style w:type="paragraph" w:customStyle="1" w:styleId="B1B2735B06564189A56A3FB557F12BDB">
    <w:name w:val="B1B2735B06564189A56A3FB557F12BDB"/>
    <w:rsid w:val="00CD35B1"/>
  </w:style>
  <w:style w:type="paragraph" w:customStyle="1" w:styleId="E66A8A3D3B9041008D0E26008E438B82">
    <w:name w:val="E66A8A3D3B9041008D0E26008E438B82"/>
    <w:rsid w:val="00CD35B1"/>
  </w:style>
  <w:style w:type="paragraph" w:customStyle="1" w:styleId="2D7BC450AE1B4CCF9154A20B48DD8666">
    <w:name w:val="2D7BC450AE1B4CCF9154A20B48DD8666"/>
    <w:rsid w:val="00CD35B1"/>
  </w:style>
  <w:style w:type="paragraph" w:customStyle="1" w:styleId="42BDAC169E0D426AA19EAEF5EBFCA04B">
    <w:name w:val="42BDAC169E0D426AA19EAEF5EBFCA04B"/>
    <w:rsid w:val="00C76C10"/>
  </w:style>
  <w:style w:type="paragraph" w:customStyle="1" w:styleId="F1007905E34E45A8A3C92AC07C68B713">
    <w:name w:val="F1007905E34E45A8A3C92AC07C68B713"/>
    <w:rsid w:val="00C76C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0a_Petition_001_Mandamus.dotx</Template>
  <TotalTime>1069</TotalTime>
  <Pages>15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Petition for Writ of Mandamus</vt:lpstr>
    </vt:vector>
  </TitlesOfParts>
  <Company/>
  <LinksUpToDate>false</LinksUpToDate>
  <CharactersWithSpaces>10480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 for Writ of Mandamus</dc:title>
  <dc:subject/>
  <dc:creator>TextBookDiscrimination.com</dc:creator>
  <cp:keywords/>
  <dc:description>0.100</dc:description>
  <cp:lastModifiedBy>THNK</cp:lastModifiedBy>
  <cp:revision>13</cp:revision>
  <cp:lastPrinted>2020-12-18T21:47:00Z</cp:lastPrinted>
  <dcterms:created xsi:type="dcterms:W3CDTF">2020-12-19T21:34:00Z</dcterms:created>
  <dcterms:modified xsi:type="dcterms:W3CDTF">2025-02-07T20:06:00Z</dcterms:modified>
</cp:coreProperties>
</file>