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1567FD" w:rsidRPr="001660D0" w14:paraId="4EA1DB0F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GoBack"/>
          <w:bookmarkEnd w:id="1"/>
          <w:p w14:paraId="1ABEC041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1660D0">
              <w:fldChar w:fldCharType="begin"/>
            </w:r>
            <w:r w:rsidRPr="001660D0">
              <w:instrText xml:space="preserve"> HYPERLINK "https://textbookdiscrimination.com/Buy/?tbdMrkt" </w:instrText>
            </w:r>
            <w:r w:rsidRPr="001660D0">
              <w:fldChar w:fldCharType="separate"/>
            </w:r>
            <w:r w:rsidRPr="001660D0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1660D0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1660D0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22E2367C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history="1"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B5107B7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history="1"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1567FD" w:rsidRPr="001660D0" w14:paraId="505B360B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25DB7A6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</w:rPr>
            </w:pPr>
            <w:r w:rsidRPr="001660D0">
              <w:rPr>
                <w:rFonts w:ascii="Courier New" w:hAnsi="Courier New" w:cs="Courier New"/>
                <w:noProof/>
              </w:rPr>
              <w:drawing>
                <wp:inline distT="0" distB="0" distL="0" distR="0" wp14:anchorId="5150CBB9" wp14:editId="23A44BFB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0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67FD" w:rsidRPr="001660D0" w14:paraId="5A8CEFC1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6351C8F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660D0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4E958E9D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2" w:history="1">
              <w:r w:rsidRPr="001660D0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1567FD" w:rsidRPr="001660D0" w14:paraId="25C47723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BD6AD55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1567FD" w:rsidRPr="001660D0" w14:paraId="26ACE49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7D1B4ADC" w14:textId="77777777" w:rsidR="001567FD" w:rsidRPr="001660D0" w:rsidRDefault="001567F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1660D0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1039281" wp14:editId="31185327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0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0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1B13CF43" w14:textId="77777777" w:rsidR="001567FD" w:rsidRPr="001660D0" w:rsidRDefault="001567FD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4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62030232" w14:textId="77777777" w:rsidR="001567FD" w:rsidRPr="001660D0" w:rsidRDefault="001567F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1660D0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8783599" w14:textId="77777777" w:rsidR="001567FD" w:rsidRPr="001660D0" w:rsidRDefault="001567F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1660D0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D3AD56A" wp14:editId="2519F99C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4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4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67FD" w:rsidRPr="001660D0" w14:paraId="552980A3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1CAE6B9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0022DEE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EA904CA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7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3438E374" w14:textId="77777777" w:rsidR="001567FD" w:rsidRDefault="001567FD" w:rsidP="001567FD">
      <w:pPr>
        <w:pStyle w:val="Default"/>
        <w:rPr>
          <w:rFonts w:ascii="Courier New" w:hAnsi="Courier New" w:cs="Courier New"/>
        </w:rPr>
      </w:pPr>
    </w:p>
    <w:p w14:paraId="057AA4BF" w14:textId="77777777" w:rsidR="001567FD" w:rsidRDefault="001567FD" w:rsidP="001567FD">
      <w:pPr>
        <w:pStyle w:val="Default"/>
        <w:rPr>
          <w:rFonts w:ascii="Courier New" w:hAnsi="Courier New" w:cs="Courier New"/>
        </w:rPr>
      </w:pPr>
    </w:p>
    <w:p w14:paraId="4D0EF16D" w14:textId="77777777" w:rsidR="001567FD" w:rsidRDefault="001567FD" w:rsidP="001567FD">
      <w:pPr>
        <w:sectPr w:rsidR="001567FD" w:rsidSect="001660D0"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4EE539F5" w14:textId="77777777" w:rsidR="004B6C71" w:rsidRPr="004D7AA6" w:rsidRDefault="004B6C71" w:rsidP="004B6C71">
      <w:pPr>
        <w:pStyle w:val="Default"/>
        <w:jc w:val="center"/>
        <w:rPr>
          <w:rFonts w:ascii="Courier New" w:hAnsi="Courier New" w:cs="Courier New"/>
          <w:bCs/>
        </w:rPr>
      </w:pPr>
      <w:r w:rsidRPr="004D7AA6">
        <w:rPr>
          <w:rFonts w:ascii="Courier New" w:hAnsi="Courier New" w:cs="Courier New"/>
          <w:bCs/>
        </w:rPr>
        <w:lastRenderedPageBreak/>
        <w:t>STATE OF FLORIDA</w:t>
      </w:r>
    </w:p>
    <w:p w14:paraId="4AED43D2" w14:textId="77777777" w:rsidR="004B6C71" w:rsidRPr="004D7AA6" w:rsidRDefault="004B6C71" w:rsidP="004B6C71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dca</w:t>
      </w:r>
      <w:proofErr w:type="spellEnd"/>
      <w:r>
        <w:rPr>
          <w:rFonts w:ascii="Courier New" w:hAnsi="Courier New" w:cs="Courier New"/>
          <w:bCs/>
        </w:rPr>
        <w:t>]</w:t>
      </w:r>
      <w:r w:rsidRPr="004D7AA6">
        <w:rPr>
          <w:rFonts w:ascii="Courier New" w:hAnsi="Courier New" w:cs="Courier New"/>
          <w:bCs/>
        </w:rPr>
        <w:t xml:space="preserve"> DISTRICT COURT OF APPEALS</w:t>
      </w:r>
    </w:p>
    <w:p w14:paraId="0B4FA4A3" w14:textId="77777777" w:rsidR="004B6C71" w:rsidRPr="00602568" w:rsidRDefault="004B6C71" w:rsidP="004B6C71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4B6C71" w:rsidRPr="00602568" w14:paraId="28572F80" w14:textId="77777777" w:rsidTr="0063514E">
        <w:trPr>
          <w:trHeight w:val="504"/>
          <w:jc w:val="center"/>
        </w:trPr>
        <w:tc>
          <w:tcPr>
            <w:tcW w:w="4680" w:type="dxa"/>
          </w:tcPr>
          <w:p w14:paraId="096BB06C" w14:textId="77777777" w:rsidR="004B6C71" w:rsidRPr="00602568" w:rsidRDefault="004B6C71" w:rsidP="0063514E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5BE359" w14:textId="77777777" w:rsidR="004B6C71" w:rsidRPr="00602568" w:rsidRDefault="004B6C71" w:rsidP="0063514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772D8513" w14:textId="77777777" w:rsidR="004B6C71" w:rsidRPr="00602568" w:rsidRDefault="004B6C71" w:rsidP="0063514E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4B6C71" w:rsidRPr="00602568" w14:paraId="15B76CA3" w14:textId="77777777" w:rsidTr="0063514E">
        <w:trPr>
          <w:trHeight w:val="504"/>
          <w:jc w:val="center"/>
        </w:trPr>
        <w:tc>
          <w:tcPr>
            <w:tcW w:w="4680" w:type="dxa"/>
            <w:vAlign w:val="center"/>
          </w:tcPr>
          <w:p w14:paraId="33C6163F" w14:textId="77777777" w:rsidR="004B6C71" w:rsidRPr="00602568" w:rsidRDefault="004B6C71" w:rsidP="0063514E">
            <w:pPr>
              <w:pStyle w:val="Default"/>
              <w:ind w:left="720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Petitioner</w:t>
            </w:r>
          </w:p>
        </w:tc>
        <w:tc>
          <w:tcPr>
            <w:tcW w:w="361" w:type="dxa"/>
            <w:vAlign w:val="center"/>
          </w:tcPr>
          <w:p w14:paraId="51503312" w14:textId="77777777" w:rsidR="004B6C71" w:rsidRPr="00602568" w:rsidRDefault="004B6C71" w:rsidP="0063514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  <w:vAlign w:val="center"/>
          </w:tcPr>
          <w:p w14:paraId="0CC41E9F" w14:textId="77777777" w:rsidR="004B6C71" w:rsidRPr="00F915B7" w:rsidRDefault="004B6C71" w:rsidP="0063514E">
            <w:pPr>
              <w:pStyle w:val="Default"/>
              <w:jc w:val="right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Case No:</w:t>
            </w:r>
          </w:p>
        </w:tc>
        <w:tc>
          <w:tcPr>
            <w:tcW w:w="2340" w:type="dxa"/>
            <w:vAlign w:val="center"/>
          </w:tcPr>
          <w:p w14:paraId="5AD76E83" w14:textId="77777777" w:rsidR="004B6C71" w:rsidRPr="00F915B7" w:rsidRDefault="004B6C71" w:rsidP="0063514E">
            <w:pPr>
              <w:pStyle w:val="Default"/>
              <w:ind w:left="-26" w:right="260"/>
              <w:jc w:val="right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4B6C71" w:rsidRPr="00602568" w14:paraId="1CB005D5" w14:textId="77777777" w:rsidTr="0063514E">
        <w:trPr>
          <w:trHeight w:val="504"/>
          <w:jc w:val="center"/>
        </w:trPr>
        <w:tc>
          <w:tcPr>
            <w:tcW w:w="4680" w:type="dxa"/>
          </w:tcPr>
          <w:p w14:paraId="38CF62E9" w14:textId="77777777" w:rsidR="004B6C71" w:rsidRPr="00602568" w:rsidRDefault="004B6C71" w:rsidP="0063514E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0712593E" w14:textId="77777777" w:rsidR="004B6C71" w:rsidRPr="00602568" w:rsidRDefault="004B6C71" w:rsidP="0063514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  <w:vAlign w:val="center"/>
          </w:tcPr>
          <w:p w14:paraId="65F655C5" w14:textId="77777777" w:rsidR="004B6C71" w:rsidRPr="00F915B7" w:rsidRDefault="004B6C71" w:rsidP="0063514E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LT No. (FCHR):</w:t>
            </w:r>
          </w:p>
        </w:tc>
        <w:tc>
          <w:tcPr>
            <w:tcW w:w="2340" w:type="dxa"/>
            <w:vAlign w:val="center"/>
          </w:tcPr>
          <w:p w14:paraId="364553E3" w14:textId="77777777" w:rsidR="004B6C71" w:rsidRPr="00F915B7" w:rsidRDefault="004B6C71" w:rsidP="0063514E">
            <w:pPr>
              <w:pStyle w:val="Default"/>
              <w:ind w:left="-26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caseNoF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4B6C71" w:rsidRPr="00602568" w14:paraId="1405FA90" w14:textId="77777777" w:rsidTr="0063514E">
        <w:trPr>
          <w:trHeight w:val="504"/>
          <w:jc w:val="center"/>
        </w:trPr>
        <w:tc>
          <w:tcPr>
            <w:tcW w:w="4680" w:type="dxa"/>
          </w:tcPr>
          <w:p w14:paraId="27DC721B" w14:textId="77777777" w:rsidR="004B6C71" w:rsidRPr="00602568" w:rsidRDefault="004B6C71" w:rsidP="0063514E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4F12325A" w14:textId="77777777" w:rsidR="004B6C71" w:rsidRPr="00602568" w:rsidRDefault="004B6C71" w:rsidP="0063514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  <w:vAlign w:val="center"/>
          </w:tcPr>
          <w:p w14:paraId="0822778C" w14:textId="77777777" w:rsidR="004B6C71" w:rsidRPr="00602568" w:rsidRDefault="004B6C71" w:rsidP="0063514E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LT No. (DOAH):</w:t>
            </w:r>
          </w:p>
        </w:tc>
        <w:tc>
          <w:tcPr>
            <w:tcW w:w="2340" w:type="dxa"/>
            <w:vAlign w:val="center"/>
          </w:tcPr>
          <w:p w14:paraId="2D50E8F6" w14:textId="77777777" w:rsidR="004B6C71" w:rsidRPr="00602568" w:rsidRDefault="004B6C71" w:rsidP="0063514E">
            <w:pPr>
              <w:pStyle w:val="Default"/>
              <w:ind w:left="-26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caseNoD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4B6C71" w:rsidRPr="00602568" w14:paraId="4113D317" w14:textId="77777777" w:rsidTr="0063514E">
        <w:trPr>
          <w:trHeight w:val="504"/>
          <w:jc w:val="center"/>
        </w:trPr>
        <w:tc>
          <w:tcPr>
            <w:tcW w:w="4680" w:type="dxa"/>
          </w:tcPr>
          <w:p w14:paraId="446A2DF2" w14:textId="77777777" w:rsidR="004B6C71" w:rsidRPr="00602568" w:rsidRDefault="004B6C71" w:rsidP="0063514E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38716944" w14:textId="77777777" w:rsidR="004B6C71" w:rsidRPr="00602568" w:rsidRDefault="004B6C71" w:rsidP="0063514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center"/>
          </w:tcPr>
          <w:p w14:paraId="71E03310" w14:textId="77777777" w:rsidR="004B6C71" w:rsidRPr="00602568" w:rsidRDefault="004B6C71" w:rsidP="0063514E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4B6C71" w:rsidRPr="00602568" w14:paraId="565EA57F" w14:textId="77777777" w:rsidTr="0063514E">
        <w:trPr>
          <w:trHeight w:val="504"/>
          <w:jc w:val="center"/>
        </w:trPr>
        <w:tc>
          <w:tcPr>
            <w:tcW w:w="4680" w:type="dxa"/>
          </w:tcPr>
          <w:p w14:paraId="3095F0F3" w14:textId="77777777" w:rsidR="004B6C71" w:rsidRPr="00602568" w:rsidRDefault="004B6C71" w:rsidP="0063514E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495AB8" w14:textId="77777777" w:rsidR="004B6C71" w:rsidRPr="00602568" w:rsidRDefault="004B6C71" w:rsidP="0063514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02A006A" w14:textId="77777777" w:rsidR="004B6C71" w:rsidRPr="00602568" w:rsidRDefault="004B6C71" w:rsidP="0063514E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4B6C71" w:rsidRPr="00602568" w14:paraId="5FF77936" w14:textId="77777777" w:rsidTr="0063514E">
        <w:trPr>
          <w:trHeight w:val="504"/>
          <w:jc w:val="center"/>
        </w:trPr>
        <w:tc>
          <w:tcPr>
            <w:tcW w:w="4680" w:type="dxa"/>
            <w:vAlign w:val="center"/>
          </w:tcPr>
          <w:p w14:paraId="07FFD274" w14:textId="77777777" w:rsidR="004B6C71" w:rsidRPr="00602568" w:rsidRDefault="004B6C71" w:rsidP="0063514E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Respondent</w:t>
            </w:r>
          </w:p>
        </w:tc>
        <w:tc>
          <w:tcPr>
            <w:tcW w:w="361" w:type="dxa"/>
            <w:vAlign w:val="center"/>
          </w:tcPr>
          <w:p w14:paraId="7C397365" w14:textId="77777777" w:rsidR="004B6C71" w:rsidRPr="00602568" w:rsidRDefault="004B6C71" w:rsidP="0063514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430CDFEE" w14:textId="77777777" w:rsidR="004B6C71" w:rsidRPr="00602568" w:rsidRDefault="004B6C71" w:rsidP="0063514E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143B0EDB" w14:textId="77777777" w:rsidR="0070082B" w:rsidRDefault="0070082B" w:rsidP="0070082B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70082B" w14:paraId="29B8FD90" w14:textId="77777777" w:rsidTr="001168F1">
        <w:trPr>
          <w:trHeight w:val="1080"/>
          <w:jc w:val="center"/>
        </w:trPr>
        <w:tc>
          <w:tcPr>
            <w:tcW w:w="9720" w:type="dxa"/>
            <w:vAlign w:val="center"/>
          </w:tcPr>
          <w:p w14:paraId="38B598F0" w14:textId="40304F6C" w:rsidR="0070082B" w:rsidRPr="0070082B" w:rsidRDefault="001168F1" w:rsidP="0070082B">
            <w:pPr>
              <w:pStyle w:val="Default"/>
              <w:jc w:val="center"/>
              <w:rPr>
                <w:b/>
                <w:bCs/>
                <w:sz w:val="96"/>
                <w:szCs w:val="96"/>
              </w:rPr>
            </w:pPr>
            <w:r>
              <w:rPr>
                <w:b/>
                <w:bCs/>
                <w:sz w:val="96"/>
                <w:szCs w:val="96"/>
              </w:rPr>
              <w:t>APPENDIX</w:t>
            </w:r>
          </w:p>
        </w:tc>
      </w:tr>
      <w:bookmarkEnd w:id="0"/>
    </w:tbl>
    <w:p w14:paraId="38E45701" w14:textId="77777777" w:rsidR="001F0B19" w:rsidRDefault="001F0B19">
      <w:pPr>
        <w:rPr>
          <w:rFonts w:ascii="Courier New" w:hAnsi="Courier New" w:cs="Courier New"/>
          <w:sz w:val="24"/>
          <w:szCs w:val="24"/>
        </w:rPr>
      </w:pPr>
    </w:p>
    <w:p w14:paraId="2AEA851A" w14:textId="1863B482" w:rsidR="00680AAC" w:rsidRDefault="00680AAC">
      <w:pPr>
        <w:rPr>
          <w:rFonts w:ascii="Courier New" w:hAnsi="Courier New" w:cs="Courier New"/>
          <w:sz w:val="24"/>
          <w:szCs w:val="24"/>
        </w:rPr>
      </w:pPr>
    </w:p>
    <w:p w14:paraId="0200F1B8" w14:textId="77777777" w:rsidR="0070082B" w:rsidRDefault="0070082B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945C6F4" w14:textId="77777777" w:rsidR="0070082B" w:rsidRDefault="0070082B">
      <w:pPr>
        <w:rPr>
          <w:rFonts w:ascii="Courier New" w:hAnsi="Courier New" w:cs="Courier New"/>
          <w:sz w:val="24"/>
          <w:szCs w:val="24"/>
        </w:rPr>
      </w:pPr>
    </w:p>
    <w:p w14:paraId="04EE77CE" w14:textId="77777777" w:rsidR="0070082B" w:rsidRPr="0070082B" w:rsidRDefault="0070082B">
      <w:pPr>
        <w:rPr>
          <w:rFonts w:ascii="Courier New" w:hAnsi="Courier New" w:cs="Courier New"/>
          <w:sz w:val="24"/>
          <w:szCs w:val="24"/>
          <w:u w:val="single"/>
        </w:rPr>
      </w:pPr>
      <w:r w:rsidRPr="0070082B">
        <w:rPr>
          <w:rFonts w:ascii="Courier New" w:hAnsi="Courier New" w:cs="Courier New"/>
          <w:sz w:val="24"/>
          <w:szCs w:val="24"/>
          <w:u w:val="single"/>
        </w:rPr>
        <w:t>TABLE OF CONTENTS</w:t>
      </w:r>
    </w:p>
    <w:p w14:paraId="4B76D94D" w14:textId="4366B15B" w:rsidR="0070082B" w:rsidRDefault="0070082B" w:rsidP="001F0B19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10007" w:type="dxa"/>
        <w:tblInd w:w="355" w:type="dxa"/>
        <w:tblLook w:val="04A0" w:firstRow="1" w:lastRow="0" w:firstColumn="1" w:lastColumn="0" w:noHBand="0" w:noVBand="1"/>
      </w:tblPr>
      <w:tblGrid>
        <w:gridCol w:w="505"/>
        <w:gridCol w:w="1438"/>
        <w:gridCol w:w="7200"/>
        <w:gridCol w:w="864"/>
      </w:tblGrid>
      <w:tr w:rsidR="003E1152" w:rsidRPr="00E10C1A" w14:paraId="5F2B585F" w14:textId="77777777" w:rsidTr="00CC2BEA">
        <w:trPr>
          <w:trHeight w:val="576"/>
        </w:trPr>
        <w:tc>
          <w:tcPr>
            <w:tcW w:w="50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958D74" w14:textId="77777777" w:rsidR="003E1152" w:rsidRPr="00E10C1A" w:rsidRDefault="003E1152" w:rsidP="007472DF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E10C1A">
              <w:rPr>
                <w:rFonts w:ascii="Courier New" w:hAnsi="Courier New" w:cs="Courier New"/>
                <w:b/>
                <w:sz w:val="24"/>
                <w:szCs w:val="24"/>
              </w:rPr>
              <w:t>#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605BCD" w14:textId="77777777" w:rsidR="003E1152" w:rsidRPr="00E10C1A" w:rsidRDefault="003E1152" w:rsidP="007472DF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Date</w:t>
            </w:r>
          </w:p>
        </w:tc>
        <w:tc>
          <w:tcPr>
            <w:tcW w:w="720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AEBE4F" w14:textId="77777777" w:rsidR="003E1152" w:rsidRPr="00E10C1A" w:rsidRDefault="003E1152" w:rsidP="007472DF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Title</w:t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C7B9AF" w14:textId="77777777" w:rsidR="003E1152" w:rsidRPr="00E10C1A" w:rsidRDefault="003E1152" w:rsidP="007472DF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Page</w:t>
            </w:r>
          </w:p>
        </w:tc>
      </w:tr>
      <w:tr w:rsidR="00BE3C8D" w14:paraId="1568991A" w14:textId="77777777" w:rsidTr="00CC2B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330B" w14:textId="68192EC9" w:rsidR="00BE3C8D" w:rsidRPr="00F80077" w:rsidRDefault="001567FD" w:rsidP="00BE3C8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0" w:history="1">
              <w:r w:rsidR="00BE3C8D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1</w:t>
              </w:r>
            </w:hyperlink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FF30" w14:textId="5E204996" w:rsidR="00BE3C8D" w:rsidRPr="00F80077" w:rsidRDefault="001567FD" w:rsidP="00BE3C8D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00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7DE9B" w14:textId="570CBAFF" w:rsidR="00BE3C8D" w:rsidRPr="00F80077" w:rsidRDefault="001567FD" w:rsidP="00BE3C8D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00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[ttl001]</w:t>
              </w:r>
            </w:hyperlink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3B80C" w14:textId="02BB2D9F" w:rsidR="00BE3C8D" w:rsidRPr="00F80077" w:rsidRDefault="001567FD" w:rsidP="00BE3C8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0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BE3C8D" w14:paraId="3A19C05F" w14:textId="77777777" w:rsidTr="00CC2B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68C62DEB" w14:textId="79F4583A" w:rsidR="00BE3C8D" w:rsidRPr="00F80077" w:rsidRDefault="001567FD" w:rsidP="00BE3C8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1" w:history="1">
              <w:r w:rsidR="00BE3C8D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2</w:t>
              </w:r>
            </w:hyperlink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15DC8869" w14:textId="6BA468E7" w:rsidR="00BE3C8D" w:rsidRPr="00F80077" w:rsidRDefault="001567FD" w:rsidP="00BE3C8D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01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4869D72C" w14:textId="776646F4" w:rsidR="00BE3C8D" w:rsidRPr="00F80077" w:rsidRDefault="001567FD" w:rsidP="00BE3C8D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01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[ttl002]</w:t>
              </w:r>
            </w:hyperlink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1F708136" w14:textId="65BA9007" w:rsidR="00BE3C8D" w:rsidRPr="00F80077" w:rsidRDefault="001567FD" w:rsidP="00BE3C8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1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BE3C8D" w14:paraId="784AE0E8" w14:textId="77777777" w:rsidTr="00CC2B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C87E" w14:textId="1C42DD02" w:rsidR="00BE3C8D" w:rsidRPr="00F80077" w:rsidRDefault="001567FD" w:rsidP="00BE3C8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2" w:history="1">
              <w:r w:rsidR="00BE3C8D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3</w:t>
              </w:r>
            </w:hyperlink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444B" w14:textId="75A84EA0" w:rsidR="00BE3C8D" w:rsidRPr="00F80077" w:rsidRDefault="001567FD" w:rsidP="00BE3C8D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02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DC5C4" w14:textId="7B40E949" w:rsidR="00BE3C8D" w:rsidRPr="00F80077" w:rsidRDefault="001567FD" w:rsidP="00BE3C8D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02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[ttl003]</w:t>
              </w:r>
            </w:hyperlink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C5D9" w14:textId="0730E002" w:rsidR="00BE3C8D" w:rsidRPr="00F80077" w:rsidRDefault="001567FD" w:rsidP="00BE3C8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2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BE3C8D" w14:paraId="108A44A3" w14:textId="77777777" w:rsidTr="00CC2B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6BA324A2" w14:textId="4F2C86C3" w:rsidR="00BE3C8D" w:rsidRPr="00F80077" w:rsidRDefault="001567FD" w:rsidP="00BE3C8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3" w:history="1">
              <w:r w:rsidR="00BE3C8D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4</w:t>
              </w:r>
            </w:hyperlink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6CC13A88" w14:textId="6088237B" w:rsidR="00BE3C8D" w:rsidRPr="00F80077" w:rsidRDefault="001567FD" w:rsidP="00BE3C8D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03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4BEF71F6" w14:textId="1F8F1E0C" w:rsidR="00BE3C8D" w:rsidRPr="00F80077" w:rsidRDefault="001567FD" w:rsidP="00BE3C8D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03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[ttl004]</w:t>
              </w:r>
            </w:hyperlink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3BF3BC44" w14:textId="3FEE4062" w:rsidR="00BE3C8D" w:rsidRPr="00F80077" w:rsidRDefault="001567FD" w:rsidP="00BE3C8D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3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0C1986D0" w14:textId="77777777" w:rsidTr="00CC2BEA">
        <w:trPr>
          <w:trHeight w:val="576"/>
        </w:trPr>
        <w:tc>
          <w:tcPr>
            <w:tcW w:w="505" w:type="dxa"/>
            <w:vAlign w:val="center"/>
          </w:tcPr>
          <w:p w14:paraId="0B2CB9F4" w14:textId="19091D46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4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5</w:t>
              </w:r>
            </w:hyperlink>
          </w:p>
        </w:tc>
        <w:tc>
          <w:tcPr>
            <w:tcW w:w="1438" w:type="dxa"/>
            <w:vAlign w:val="center"/>
          </w:tcPr>
          <w:p w14:paraId="4DE689FA" w14:textId="6ACD08C1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04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vAlign w:val="center"/>
          </w:tcPr>
          <w:p w14:paraId="20480879" w14:textId="3DFACDB1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04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[ttl005]</w:t>
              </w:r>
            </w:hyperlink>
          </w:p>
        </w:tc>
        <w:tc>
          <w:tcPr>
            <w:tcW w:w="864" w:type="dxa"/>
            <w:vAlign w:val="center"/>
          </w:tcPr>
          <w:p w14:paraId="0679DCD5" w14:textId="2C26891E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4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094238CE" w14:textId="77777777" w:rsidTr="00CC2BEA">
        <w:trPr>
          <w:trHeight w:val="576"/>
        </w:trPr>
        <w:tc>
          <w:tcPr>
            <w:tcW w:w="505" w:type="dxa"/>
            <w:shd w:val="clear" w:color="auto" w:fill="FAFAFA"/>
            <w:vAlign w:val="center"/>
          </w:tcPr>
          <w:p w14:paraId="4A558C37" w14:textId="18D4F5BB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5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6</w:t>
              </w:r>
            </w:hyperlink>
          </w:p>
        </w:tc>
        <w:tc>
          <w:tcPr>
            <w:tcW w:w="1438" w:type="dxa"/>
            <w:shd w:val="clear" w:color="auto" w:fill="FAFAFA"/>
            <w:vAlign w:val="center"/>
          </w:tcPr>
          <w:p w14:paraId="4EF0EBBA" w14:textId="4EBFF95A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05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shd w:val="clear" w:color="auto" w:fill="FAFAFA"/>
            <w:vAlign w:val="center"/>
          </w:tcPr>
          <w:p w14:paraId="0B901EEE" w14:textId="4499AD8B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05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[ttl006]</w:t>
              </w:r>
            </w:hyperlink>
          </w:p>
        </w:tc>
        <w:tc>
          <w:tcPr>
            <w:tcW w:w="864" w:type="dxa"/>
            <w:shd w:val="clear" w:color="auto" w:fill="FAFAFA"/>
            <w:vAlign w:val="center"/>
          </w:tcPr>
          <w:p w14:paraId="32FF5A91" w14:textId="2569D73F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5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4C1E5954" w14:textId="77777777" w:rsidTr="00CC2BEA">
        <w:trPr>
          <w:trHeight w:val="576"/>
        </w:trPr>
        <w:tc>
          <w:tcPr>
            <w:tcW w:w="505" w:type="dxa"/>
            <w:vAlign w:val="center"/>
          </w:tcPr>
          <w:p w14:paraId="4C89FF4B" w14:textId="4E288667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6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7</w:t>
              </w:r>
            </w:hyperlink>
          </w:p>
        </w:tc>
        <w:tc>
          <w:tcPr>
            <w:tcW w:w="1438" w:type="dxa"/>
            <w:vAlign w:val="center"/>
          </w:tcPr>
          <w:p w14:paraId="6513AC85" w14:textId="7E15C79B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06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vAlign w:val="center"/>
          </w:tcPr>
          <w:p w14:paraId="3ECE6713" w14:textId="2F818FF0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06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[ttl007]</w:t>
              </w:r>
            </w:hyperlink>
          </w:p>
        </w:tc>
        <w:tc>
          <w:tcPr>
            <w:tcW w:w="864" w:type="dxa"/>
            <w:vAlign w:val="center"/>
          </w:tcPr>
          <w:p w14:paraId="0F5507F1" w14:textId="57DA3DFE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6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466CE2DA" w14:textId="77777777" w:rsidTr="00CC2BEA">
        <w:trPr>
          <w:trHeight w:val="576"/>
        </w:trPr>
        <w:tc>
          <w:tcPr>
            <w:tcW w:w="505" w:type="dxa"/>
            <w:shd w:val="clear" w:color="auto" w:fill="FAFAFA"/>
            <w:vAlign w:val="center"/>
          </w:tcPr>
          <w:p w14:paraId="4355CEDF" w14:textId="25097173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7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8</w:t>
              </w:r>
            </w:hyperlink>
          </w:p>
        </w:tc>
        <w:tc>
          <w:tcPr>
            <w:tcW w:w="1438" w:type="dxa"/>
            <w:shd w:val="clear" w:color="auto" w:fill="FAFAFA"/>
            <w:vAlign w:val="center"/>
          </w:tcPr>
          <w:p w14:paraId="4DEE154E" w14:textId="24A8069F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07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shd w:val="clear" w:color="auto" w:fill="FAFAFA"/>
            <w:vAlign w:val="center"/>
          </w:tcPr>
          <w:p w14:paraId="41B43870" w14:textId="0E1F3AFF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07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[ttl008]</w:t>
              </w:r>
            </w:hyperlink>
          </w:p>
        </w:tc>
        <w:tc>
          <w:tcPr>
            <w:tcW w:w="864" w:type="dxa"/>
            <w:shd w:val="clear" w:color="auto" w:fill="FAFAFA"/>
            <w:vAlign w:val="center"/>
          </w:tcPr>
          <w:p w14:paraId="39E5F821" w14:textId="65A8FB57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7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08612A7E" w14:textId="77777777" w:rsidTr="00CC2BEA">
        <w:trPr>
          <w:trHeight w:val="576"/>
        </w:trPr>
        <w:tc>
          <w:tcPr>
            <w:tcW w:w="505" w:type="dxa"/>
            <w:vAlign w:val="center"/>
          </w:tcPr>
          <w:p w14:paraId="5A47AF5E" w14:textId="21FEF27A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8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9</w:t>
              </w:r>
            </w:hyperlink>
          </w:p>
        </w:tc>
        <w:tc>
          <w:tcPr>
            <w:tcW w:w="1438" w:type="dxa"/>
            <w:vAlign w:val="center"/>
          </w:tcPr>
          <w:p w14:paraId="0B1F91C0" w14:textId="6E0A5FDE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08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vAlign w:val="center"/>
          </w:tcPr>
          <w:p w14:paraId="55273C1B" w14:textId="45E8A1DA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08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[ttl009]</w:t>
              </w:r>
            </w:hyperlink>
          </w:p>
        </w:tc>
        <w:tc>
          <w:tcPr>
            <w:tcW w:w="864" w:type="dxa"/>
            <w:vAlign w:val="center"/>
          </w:tcPr>
          <w:p w14:paraId="5D39AAFA" w14:textId="3B4A3304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8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6FD373B5" w14:textId="77777777" w:rsidTr="00CC2BEA">
        <w:trPr>
          <w:trHeight w:val="576"/>
        </w:trPr>
        <w:tc>
          <w:tcPr>
            <w:tcW w:w="505" w:type="dxa"/>
            <w:shd w:val="clear" w:color="auto" w:fill="FAFAFA"/>
            <w:vAlign w:val="center"/>
          </w:tcPr>
          <w:p w14:paraId="12A7C5F2" w14:textId="068D2158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9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10</w:t>
              </w:r>
            </w:hyperlink>
          </w:p>
        </w:tc>
        <w:tc>
          <w:tcPr>
            <w:tcW w:w="1438" w:type="dxa"/>
            <w:shd w:val="clear" w:color="auto" w:fill="FAFAFA"/>
            <w:vAlign w:val="center"/>
          </w:tcPr>
          <w:p w14:paraId="496181CC" w14:textId="66B077AE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09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shd w:val="clear" w:color="auto" w:fill="FAFAFA"/>
            <w:vAlign w:val="center"/>
          </w:tcPr>
          <w:p w14:paraId="3CBD4162" w14:textId="271305AA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09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[ttl010]</w:t>
              </w:r>
            </w:hyperlink>
          </w:p>
        </w:tc>
        <w:tc>
          <w:tcPr>
            <w:tcW w:w="864" w:type="dxa"/>
            <w:shd w:val="clear" w:color="auto" w:fill="FAFAFA"/>
            <w:vAlign w:val="center"/>
          </w:tcPr>
          <w:p w14:paraId="43821103" w14:textId="66BA9ED2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09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09973D50" w14:textId="77777777" w:rsidTr="00CC2BEA">
        <w:trPr>
          <w:trHeight w:val="576"/>
        </w:trPr>
        <w:tc>
          <w:tcPr>
            <w:tcW w:w="505" w:type="dxa"/>
            <w:vAlign w:val="center"/>
          </w:tcPr>
          <w:p w14:paraId="1E0ADBDF" w14:textId="169C8C25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0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11</w:t>
              </w:r>
            </w:hyperlink>
          </w:p>
        </w:tc>
        <w:tc>
          <w:tcPr>
            <w:tcW w:w="1438" w:type="dxa"/>
            <w:vAlign w:val="center"/>
          </w:tcPr>
          <w:p w14:paraId="21A1A9E5" w14:textId="4FDE8E86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10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vAlign w:val="center"/>
          </w:tcPr>
          <w:p w14:paraId="51FF6C4A" w14:textId="1FF96277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10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[ttl011]</w:t>
              </w:r>
            </w:hyperlink>
          </w:p>
        </w:tc>
        <w:tc>
          <w:tcPr>
            <w:tcW w:w="864" w:type="dxa"/>
            <w:vAlign w:val="center"/>
          </w:tcPr>
          <w:p w14:paraId="4EEA3244" w14:textId="6887F863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0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612441BD" w14:textId="77777777" w:rsidTr="00CC2BEA">
        <w:trPr>
          <w:trHeight w:val="576"/>
        </w:trPr>
        <w:tc>
          <w:tcPr>
            <w:tcW w:w="505" w:type="dxa"/>
            <w:shd w:val="clear" w:color="auto" w:fill="FAFAFA"/>
            <w:vAlign w:val="center"/>
          </w:tcPr>
          <w:p w14:paraId="0A17DB0A" w14:textId="253B997B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1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12</w:t>
              </w:r>
            </w:hyperlink>
          </w:p>
        </w:tc>
        <w:tc>
          <w:tcPr>
            <w:tcW w:w="1438" w:type="dxa"/>
            <w:shd w:val="clear" w:color="auto" w:fill="FAFAFA"/>
            <w:vAlign w:val="center"/>
          </w:tcPr>
          <w:p w14:paraId="503AD238" w14:textId="3B09BEDC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11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shd w:val="clear" w:color="auto" w:fill="FAFAFA"/>
            <w:vAlign w:val="center"/>
          </w:tcPr>
          <w:p w14:paraId="7B9F8209" w14:textId="6AE0A3DA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11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[ttl012]</w:t>
              </w:r>
            </w:hyperlink>
          </w:p>
        </w:tc>
        <w:tc>
          <w:tcPr>
            <w:tcW w:w="864" w:type="dxa"/>
            <w:shd w:val="clear" w:color="auto" w:fill="FAFAFA"/>
            <w:vAlign w:val="center"/>
          </w:tcPr>
          <w:p w14:paraId="314C8F5A" w14:textId="61CD48E1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1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4C877691" w14:textId="77777777" w:rsidTr="00CC2BEA">
        <w:trPr>
          <w:trHeight w:val="576"/>
        </w:trPr>
        <w:tc>
          <w:tcPr>
            <w:tcW w:w="505" w:type="dxa"/>
            <w:vAlign w:val="center"/>
          </w:tcPr>
          <w:p w14:paraId="46FAEBE4" w14:textId="7A4F1A5F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2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13</w:t>
              </w:r>
            </w:hyperlink>
          </w:p>
        </w:tc>
        <w:tc>
          <w:tcPr>
            <w:tcW w:w="1438" w:type="dxa"/>
            <w:vAlign w:val="center"/>
          </w:tcPr>
          <w:p w14:paraId="233869D0" w14:textId="533DBC08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12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vAlign w:val="center"/>
          </w:tcPr>
          <w:p w14:paraId="46401E30" w14:textId="549CC075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12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[ttl013]</w:t>
              </w:r>
            </w:hyperlink>
          </w:p>
        </w:tc>
        <w:tc>
          <w:tcPr>
            <w:tcW w:w="864" w:type="dxa"/>
            <w:vAlign w:val="center"/>
          </w:tcPr>
          <w:p w14:paraId="24D2F82C" w14:textId="7711C1C5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2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51CE5663" w14:textId="77777777" w:rsidTr="00CC2BEA">
        <w:trPr>
          <w:trHeight w:val="576"/>
        </w:trPr>
        <w:tc>
          <w:tcPr>
            <w:tcW w:w="505" w:type="dxa"/>
            <w:shd w:val="clear" w:color="auto" w:fill="FAFAFA"/>
            <w:vAlign w:val="center"/>
          </w:tcPr>
          <w:p w14:paraId="03DC7691" w14:textId="272B1A85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3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14</w:t>
              </w:r>
            </w:hyperlink>
          </w:p>
        </w:tc>
        <w:tc>
          <w:tcPr>
            <w:tcW w:w="1438" w:type="dxa"/>
            <w:shd w:val="clear" w:color="auto" w:fill="FAFAFA"/>
            <w:vAlign w:val="center"/>
          </w:tcPr>
          <w:p w14:paraId="3BBD3CA4" w14:textId="73CC1CAA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13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shd w:val="clear" w:color="auto" w:fill="FAFAFA"/>
            <w:vAlign w:val="center"/>
          </w:tcPr>
          <w:p w14:paraId="65CC409C" w14:textId="264C1E64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13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[ttl014]</w:t>
              </w:r>
            </w:hyperlink>
          </w:p>
        </w:tc>
        <w:tc>
          <w:tcPr>
            <w:tcW w:w="864" w:type="dxa"/>
            <w:shd w:val="clear" w:color="auto" w:fill="FAFAFA"/>
            <w:vAlign w:val="center"/>
          </w:tcPr>
          <w:p w14:paraId="67D78320" w14:textId="5181D8B2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3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26102AD8" w14:textId="77777777" w:rsidTr="00CC2BEA">
        <w:trPr>
          <w:trHeight w:val="576"/>
        </w:trPr>
        <w:tc>
          <w:tcPr>
            <w:tcW w:w="505" w:type="dxa"/>
            <w:vAlign w:val="center"/>
          </w:tcPr>
          <w:p w14:paraId="73D50627" w14:textId="2EDAD132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4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15</w:t>
              </w:r>
            </w:hyperlink>
          </w:p>
        </w:tc>
        <w:tc>
          <w:tcPr>
            <w:tcW w:w="1438" w:type="dxa"/>
            <w:vAlign w:val="center"/>
          </w:tcPr>
          <w:p w14:paraId="4E59FF7A" w14:textId="1EF93B81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14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vAlign w:val="center"/>
          </w:tcPr>
          <w:p w14:paraId="6DAAC827" w14:textId="610D4602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14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[ttl015]</w:t>
              </w:r>
            </w:hyperlink>
          </w:p>
        </w:tc>
        <w:tc>
          <w:tcPr>
            <w:tcW w:w="864" w:type="dxa"/>
            <w:vAlign w:val="center"/>
          </w:tcPr>
          <w:p w14:paraId="4BCD8265" w14:textId="670E71C7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4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7C898B81" w14:textId="77777777" w:rsidTr="00CC2BEA">
        <w:trPr>
          <w:trHeight w:val="576"/>
        </w:trPr>
        <w:tc>
          <w:tcPr>
            <w:tcW w:w="505" w:type="dxa"/>
            <w:shd w:val="clear" w:color="auto" w:fill="FAFAFA"/>
            <w:vAlign w:val="center"/>
          </w:tcPr>
          <w:p w14:paraId="55486540" w14:textId="2D85E69C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5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16</w:t>
              </w:r>
            </w:hyperlink>
          </w:p>
        </w:tc>
        <w:tc>
          <w:tcPr>
            <w:tcW w:w="1438" w:type="dxa"/>
            <w:shd w:val="clear" w:color="auto" w:fill="FAFAFA"/>
            <w:vAlign w:val="center"/>
          </w:tcPr>
          <w:p w14:paraId="55613EB6" w14:textId="4E4B47EF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15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shd w:val="clear" w:color="auto" w:fill="FAFAFA"/>
            <w:vAlign w:val="center"/>
          </w:tcPr>
          <w:p w14:paraId="0EAFACA1" w14:textId="6254A3DD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15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[ttl016]</w:t>
              </w:r>
            </w:hyperlink>
          </w:p>
        </w:tc>
        <w:tc>
          <w:tcPr>
            <w:tcW w:w="864" w:type="dxa"/>
            <w:shd w:val="clear" w:color="auto" w:fill="FAFAFA"/>
            <w:vAlign w:val="center"/>
          </w:tcPr>
          <w:p w14:paraId="047E4E2B" w14:textId="7E224C48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5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15CED3DE" w14:textId="77777777" w:rsidTr="00CC2BEA">
        <w:trPr>
          <w:trHeight w:val="576"/>
        </w:trPr>
        <w:tc>
          <w:tcPr>
            <w:tcW w:w="505" w:type="dxa"/>
            <w:vAlign w:val="center"/>
          </w:tcPr>
          <w:p w14:paraId="43B9C36E" w14:textId="3500C36E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6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17</w:t>
              </w:r>
            </w:hyperlink>
          </w:p>
        </w:tc>
        <w:tc>
          <w:tcPr>
            <w:tcW w:w="1438" w:type="dxa"/>
            <w:vAlign w:val="center"/>
          </w:tcPr>
          <w:p w14:paraId="488B3EA2" w14:textId="68533806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16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vAlign w:val="center"/>
          </w:tcPr>
          <w:p w14:paraId="20EEA75E" w14:textId="1386DC22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16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[ttl017]</w:t>
              </w:r>
            </w:hyperlink>
          </w:p>
        </w:tc>
        <w:tc>
          <w:tcPr>
            <w:tcW w:w="864" w:type="dxa"/>
            <w:vAlign w:val="center"/>
          </w:tcPr>
          <w:p w14:paraId="7E9784CE" w14:textId="01468067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6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15433BF9" w14:textId="77777777" w:rsidTr="00CC2BEA">
        <w:trPr>
          <w:trHeight w:val="576"/>
        </w:trPr>
        <w:tc>
          <w:tcPr>
            <w:tcW w:w="505" w:type="dxa"/>
            <w:shd w:val="clear" w:color="auto" w:fill="FAFAFA"/>
            <w:vAlign w:val="center"/>
          </w:tcPr>
          <w:p w14:paraId="3AA29708" w14:textId="26049354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7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18</w:t>
              </w:r>
            </w:hyperlink>
          </w:p>
        </w:tc>
        <w:tc>
          <w:tcPr>
            <w:tcW w:w="1438" w:type="dxa"/>
            <w:shd w:val="clear" w:color="auto" w:fill="FAFAFA"/>
            <w:vAlign w:val="center"/>
          </w:tcPr>
          <w:p w14:paraId="0A88EE45" w14:textId="64D26162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17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shd w:val="clear" w:color="auto" w:fill="FAFAFA"/>
            <w:vAlign w:val="center"/>
          </w:tcPr>
          <w:p w14:paraId="422970CF" w14:textId="22440C83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17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[ttl018]</w:t>
              </w:r>
            </w:hyperlink>
          </w:p>
        </w:tc>
        <w:tc>
          <w:tcPr>
            <w:tcW w:w="864" w:type="dxa"/>
            <w:shd w:val="clear" w:color="auto" w:fill="FAFAFA"/>
            <w:vAlign w:val="center"/>
          </w:tcPr>
          <w:p w14:paraId="4AD98153" w14:textId="5374693A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7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0BA6C3F6" w14:textId="77777777" w:rsidTr="00CC2BEA">
        <w:trPr>
          <w:trHeight w:val="576"/>
        </w:trPr>
        <w:tc>
          <w:tcPr>
            <w:tcW w:w="505" w:type="dxa"/>
            <w:vAlign w:val="center"/>
          </w:tcPr>
          <w:p w14:paraId="4F608BBC" w14:textId="71687B23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8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19</w:t>
              </w:r>
            </w:hyperlink>
          </w:p>
        </w:tc>
        <w:tc>
          <w:tcPr>
            <w:tcW w:w="1438" w:type="dxa"/>
            <w:vAlign w:val="center"/>
          </w:tcPr>
          <w:p w14:paraId="45DD81B0" w14:textId="58D6ED27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18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vAlign w:val="center"/>
          </w:tcPr>
          <w:p w14:paraId="5DC52756" w14:textId="01F34292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18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[ttl019]</w:t>
              </w:r>
            </w:hyperlink>
          </w:p>
        </w:tc>
        <w:tc>
          <w:tcPr>
            <w:tcW w:w="864" w:type="dxa"/>
            <w:vAlign w:val="center"/>
          </w:tcPr>
          <w:p w14:paraId="6F82E562" w14:textId="230D7504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8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  <w:tr w:rsidR="00CC2BEA" w:rsidRPr="00CC2BEA" w14:paraId="796C6B78" w14:textId="77777777" w:rsidTr="00CC2BEA">
        <w:trPr>
          <w:trHeight w:val="576"/>
        </w:trPr>
        <w:tc>
          <w:tcPr>
            <w:tcW w:w="505" w:type="dxa"/>
            <w:shd w:val="clear" w:color="auto" w:fill="FAFAFA"/>
            <w:vAlign w:val="center"/>
          </w:tcPr>
          <w:p w14:paraId="17B86273" w14:textId="15D3F01A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9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20</w:t>
              </w:r>
            </w:hyperlink>
          </w:p>
        </w:tc>
        <w:tc>
          <w:tcPr>
            <w:tcW w:w="1438" w:type="dxa"/>
            <w:shd w:val="clear" w:color="auto" w:fill="FAFAFA"/>
            <w:vAlign w:val="center"/>
          </w:tcPr>
          <w:p w14:paraId="17A5A474" w14:textId="313BDDAC" w:rsidR="00CC2BEA" w:rsidRPr="00F80077" w:rsidRDefault="001567FD" w:rsidP="00CC2BE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hyperlink w:anchor="A019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m/d/</w:t>
              </w:r>
              <w:proofErr w:type="spellStart"/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yyyy</w:t>
              </w:r>
              <w:proofErr w:type="spellEnd"/>
            </w:hyperlink>
          </w:p>
        </w:tc>
        <w:tc>
          <w:tcPr>
            <w:tcW w:w="7200" w:type="dxa"/>
            <w:shd w:val="clear" w:color="auto" w:fill="FAFAFA"/>
            <w:vAlign w:val="center"/>
          </w:tcPr>
          <w:p w14:paraId="48A2C557" w14:textId="7DC7C877" w:rsidR="00CC2BEA" w:rsidRPr="00F80077" w:rsidRDefault="001567FD" w:rsidP="00CC2BEA">
            <w:pPr>
              <w:rPr>
                <w:rFonts w:ascii="Courier New" w:hAnsi="Courier New" w:cs="Courier New"/>
                <w:sz w:val="24"/>
                <w:szCs w:val="24"/>
              </w:rPr>
            </w:pPr>
            <w:hyperlink w:anchor="A019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[ttl020]</w:t>
              </w:r>
            </w:hyperlink>
          </w:p>
        </w:tc>
        <w:tc>
          <w:tcPr>
            <w:tcW w:w="864" w:type="dxa"/>
            <w:shd w:val="clear" w:color="auto" w:fill="FAFAFA"/>
            <w:vAlign w:val="center"/>
          </w:tcPr>
          <w:p w14:paraId="27797439" w14:textId="2A0A86D7" w:rsidR="00CC2BEA" w:rsidRPr="00F80077" w:rsidRDefault="001567FD" w:rsidP="00CC2BEA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A019" w:history="1">
              <w:r w:rsidR="00CC2BEA" w:rsidRPr="00F80077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####</w:t>
              </w:r>
            </w:hyperlink>
          </w:p>
        </w:tc>
      </w:tr>
    </w:tbl>
    <w:p w14:paraId="4536DE29" w14:textId="77777777" w:rsidR="00CC2BEA" w:rsidRDefault="00CC2BEA">
      <w:pPr>
        <w:rPr>
          <w:rFonts w:ascii="Courier New" w:hAnsi="Courier New" w:cs="Courier New"/>
          <w:sz w:val="24"/>
          <w:szCs w:val="24"/>
        </w:rPr>
      </w:pPr>
    </w:p>
    <w:p w14:paraId="63274F76" w14:textId="77777777" w:rsidR="00CE16BC" w:rsidRDefault="00CE16BC">
      <w:pPr>
        <w:rPr>
          <w:rFonts w:ascii="Courier New" w:hAnsi="Courier New" w:cs="Courier New"/>
          <w:sz w:val="24"/>
          <w:szCs w:val="24"/>
        </w:rPr>
        <w:sectPr w:rsidR="00CE16BC" w:rsidSect="008375A2">
          <w:headerReference w:type="default" r:id="rId18"/>
          <w:footerReference w:type="default" r:id="rId19"/>
          <w:pgSz w:w="12240" w:h="15840"/>
          <w:pgMar w:top="720" w:right="720" w:bottom="720" w:left="720" w:header="720" w:footer="720" w:gutter="0"/>
          <w:cols w:space="720"/>
          <w:titlePg/>
          <w:docGrid w:linePitch="360"/>
        </w:sectPr>
      </w:pPr>
    </w:p>
    <w:p w14:paraId="4824C2A2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54B9645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7FD0B199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043A474D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ACE0D3E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5DDEED2C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2" w:name="A0001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2"/>
    </w:p>
    <w:p w14:paraId="4C3D8F2B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7708F58E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70AA4AD2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50055133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48459FC1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2DC1353C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682400F5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2B0C282C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320E8668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72470EB5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0003 – 0004</w:t>
            </w:r>
          </w:p>
        </w:tc>
      </w:tr>
      <w:tr w:rsidR="008C43D9" w14:paraId="3BED75F8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0C6DE18D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6E728F39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[ttl001]</w:t>
            </w:r>
          </w:p>
        </w:tc>
      </w:tr>
    </w:tbl>
    <w:p w14:paraId="1FD3731A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0DF37547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02BCED6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7BAA954C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FE6ED8C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933FC02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0A57C50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42D5688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A5D8ED3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323D1250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3" w:name="A0002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3"/>
    </w:p>
    <w:p w14:paraId="6BF462D9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65CCBD62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19810C3B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06BEEE68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318AB2D2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7A8A3BE1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24281A6E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687A91D4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30FAF95B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273CF472" w14:textId="2CEB3BE2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0005 – 0006</w:t>
            </w:r>
          </w:p>
        </w:tc>
      </w:tr>
      <w:tr w:rsidR="008C43D9" w14:paraId="4F85F004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413958BE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500E4BFC" w14:textId="70083594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[ttl002]</w:t>
            </w:r>
          </w:p>
        </w:tc>
      </w:tr>
    </w:tbl>
    <w:p w14:paraId="6055B1C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2910CF5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677C07E6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1C47F918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21AAF6A9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6C57B33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1142A25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0DA1A662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0D78C862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6DAC15B7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4" w:name="A0003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4"/>
    </w:p>
    <w:p w14:paraId="7DC9FD92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5BF8BC4B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4911C00D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49018FDC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57CB047F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705C6D1F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24D34356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1022DDD7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22785634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7D8FC91A" w14:textId="2D1F6F0A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0007 – 0008</w:t>
            </w:r>
          </w:p>
        </w:tc>
      </w:tr>
      <w:tr w:rsidR="008C43D9" w14:paraId="6905EE2B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24A52A18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6F4C9BE7" w14:textId="6CAA4B89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[ttl003]</w:t>
            </w:r>
          </w:p>
        </w:tc>
      </w:tr>
    </w:tbl>
    <w:p w14:paraId="238ECE33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889478E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C1A09BA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0DF412A5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058AE1F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C0A756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7845BEC3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26B42558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8096706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4BC24B03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5" w:name="A0004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5"/>
    </w:p>
    <w:p w14:paraId="77C49943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028FAB58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4C38A41D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33FCC148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7EC9C4FB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5CAD0DAF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75F2CDB0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0FCE066A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1D96CEB1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3D84195E" w14:textId="5CB31192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0009 – 0010</w:t>
            </w:r>
          </w:p>
        </w:tc>
      </w:tr>
      <w:tr w:rsidR="008C43D9" w14:paraId="5049F065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6DD8CD1F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31421C71" w14:textId="7010F322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[ttl004]</w:t>
            </w:r>
          </w:p>
        </w:tc>
      </w:tr>
    </w:tbl>
    <w:p w14:paraId="3F982843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B4D5673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75AD454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02907D0D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0FA57E2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F0A7EB3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0AB6DC5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2B9F091E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0F2D829E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5FF89C25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6" w:name="A0005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6"/>
    </w:p>
    <w:p w14:paraId="5F8B32D9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3D492CEC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7A2A8EE3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4DB8956C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4076CDAD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3B4D27A9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19F754A4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5F1B19F8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28BD453C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0015CB0B" w14:textId="6BD47BBB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0011 – 0012</w:t>
            </w:r>
          </w:p>
        </w:tc>
      </w:tr>
      <w:tr w:rsidR="008C43D9" w14:paraId="788FAA7A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2DC0290C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3FF36C54" w14:textId="2B671938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[ttl005]</w:t>
            </w:r>
          </w:p>
        </w:tc>
      </w:tr>
    </w:tbl>
    <w:p w14:paraId="3A8C13F7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2AE6B822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318175FE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E9864AB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032BC2D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56A03A8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2F1B20DE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EC8C083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68E2F97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07C49112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7" w:name="A0006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7"/>
    </w:p>
    <w:p w14:paraId="1AFE1185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7654769F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1FF2D4B7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41D72934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318E006B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21579D96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394545A8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6918DB7D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2FB2E02A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7C4E762F" w14:textId="0AADCDC0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0013 – 0014</w:t>
            </w:r>
          </w:p>
        </w:tc>
      </w:tr>
      <w:tr w:rsidR="008C43D9" w14:paraId="02DB06B9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79A93255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6AFCE49B" w14:textId="22955A39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[ttl006]</w:t>
            </w:r>
          </w:p>
        </w:tc>
      </w:tr>
    </w:tbl>
    <w:p w14:paraId="279D96CA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3AE83F9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D82F80C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472C1CC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3909C7F7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74926C5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C613DD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198D4422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B7B9195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2E8CFB0A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8" w:name="A0007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8"/>
    </w:p>
    <w:p w14:paraId="71877669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7D57CD0A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74D69ACB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67FD594D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5F32EE68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2C61F251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4499E6AA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437FBE43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3FF10624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1C855E4F" w14:textId="6415D9AD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0015 – 0016</w:t>
            </w:r>
          </w:p>
        </w:tc>
      </w:tr>
      <w:tr w:rsidR="008C43D9" w14:paraId="2670BA9A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16B2E7B6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686FDCA6" w14:textId="6E5D45EB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[ttl007]</w:t>
            </w:r>
          </w:p>
        </w:tc>
      </w:tr>
    </w:tbl>
    <w:p w14:paraId="4DB367CF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76A23D13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9A6648E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0F6C6C49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90DE9AE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5CA81B7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4DF2A97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7071A5EA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2F6F1A6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66A16005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9" w:name="A0008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9"/>
    </w:p>
    <w:p w14:paraId="57ED7D2D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55569569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4CE80DA0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7D5F8AA3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503A1AF3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75AEC345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4C861E02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61DFE95D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6028CF84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18ADE2BB" w14:textId="5C34E2CE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0017 – 0018</w:t>
            </w:r>
          </w:p>
        </w:tc>
      </w:tr>
      <w:tr w:rsidR="008C43D9" w14:paraId="0E993011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66086EEC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6C944147" w14:textId="702785CD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[ttl008]</w:t>
            </w:r>
          </w:p>
        </w:tc>
      </w:tr>
    </w:tbl>
    <w:p w14:paraId="25D5A59D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103F3CAC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67210805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793D8F1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650754A5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54726B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75A42B97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6293126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54F4ADB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2DF79B69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10" w:name="A0009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10"/>
    </w:p>
    <w:p w14:paraId="0F11DB8C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08901AFA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3B203984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5E4B4482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61549164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1B67A3F1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72091416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21BC89B7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045A9DD8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23662C41" w14:textId="70CA5E0E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0019 – 0020</w:t>
            </w:r>
          </w:p>
        </w:tc>
      </w:tr>
      <w:tr w:rsidR="008C43D9" w14:paraId="1DEA0282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58FBEBA0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538B312A" w14:textId="4625C4C4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[ttl009]</w:t>
            </w:r>
          </w:p>
        </w:tc>
      </w:tr>
    </w:tbl>
    <w:p w14:paraId="356EFE6F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7E23AD8E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550E0C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ACAF4E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39C61A7F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7FF341FD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2378E88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1863C88E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711BE8F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0EC85F06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11" w:name="A0010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11"/>
    </w:p>
    <w:p w14:paraId="37F2324F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4BE9957B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6180E554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28EA9F2F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0F75414B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5B186D7E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532D647F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5CB3E819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205695F7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34C3F5A7" w14:textId="744A674C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0021 – 0022</w:t>
            </w:r>
          </w:p>
        </w:tc>
      </w:tr>
      <w:tr w:rsidR="008C43D9" w14:paraId="463FC50F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7CDBFE84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1EBFFC53" w14:textId="792A4996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[ttl010]</w:t>
            </w:r>
          </w:p>
        </w:tc>
      </w:tr>
    </w:tbl>
    <w:p w14:paraId="1777A02D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3489C03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880C66B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1F48C24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3960BBC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E4D13AC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DF8885F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2948B03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27A5DE83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21561B10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12" w:name="A0011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12"/>
    </w:p>
    <w:p w14:paraId="7F58F59F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00715924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12D3D98A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644D3183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131D7E78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177578CC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10A7DEDD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7C37F4AA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6D8989EF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507D9131" w14:textId="5C360FB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0023 – 0024</w:t>
            </w:r>
          </w:p>
        </w:tc>
      </w:tr>
      <w:tr w:rsidR="008C43D9" w14:paraId="6404D06A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09B2253B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124B0B7F" w14:textId="0BABB744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[ttl011]</w:t>
            </w:r>
          </w:p>
        </w:tc>
      </w:tr>
    </w:tbl>
    <w:p w14:paraId="27BC6513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017E5955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6BA06636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037E1F3B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6735B3AB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123AA441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EBC1D97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1C80ABD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250C941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60459F39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13" w:name="A0012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13"/>
    </w:p>
    <w:p w14:paraId="69FA3B06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58DAD60D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3FB755E8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7767815D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6231CD13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5E52A7EF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2401554A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67FE6FA4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2B953FE6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17C126E9" w14:textId="7AF2AF78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0025 – 0026</w:t>
            </w:r>
          </w:p>
        </w:tc>
      </w:tr>
      <w:tr w:rsidR="008C43D9" w14:paraId="4F2D49BC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270DCCDB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5778C513" w14:textId="701CE450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[ttl012]</w:t>
            </w:r>
          </w:p>
        </w:tc>
      </w:tr>
    </w:tbl>
    <w:p w14:paraId="1772975A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22251A4F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F99F41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034FB7A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046F0E89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38D5C56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11C1C6B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E7B1228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127467D8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16C07EBF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14" w:name="A0013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14"/>
    </w:p>
    <w:p w14:paraId="71CB1E7B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0C16BF00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185D3E43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4C2A4145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696228C7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5FAA08B0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191C2FCA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0DC0453E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75C356AC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61E0F267" w14:textId="1A68E0C2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0027 – 0028</w:t>
            </w:r>
          </w:p>
        </w:tc>
      </w:tr>
      <w:tr w:rsidR="008C43D9" w14:paraId="31EAFC8E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242D1D9D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71D5CB73" w14:textId="0303F7B1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[ttl013]</w:t>
            </w:r>
          </w:p>
        </w:tc>
      </w:tr>
    </w:tbl>
    <w:p w14:paraId="1EE79E24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6AA9AA7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643E6525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8BB2C29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9FBCEC3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C37DD5D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6342069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78CC3DFF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E736861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3C783E1C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15" w:name="A0014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15"/>
    </w:p>
    <w:p w14:paraId="6BF38F16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37DD15B3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79C533CD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1D614692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26919C17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37963285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181CDE87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45C7AEAD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3B1DD6ED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02CB2143" w14:textId="24E3A30E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0029 – 0030</w:t>
            </w:r>
          </w:p>
        </w:tc>
      </w:tr>
      <w:tr w:rsidR="008C43D9" w14:paraId="7071E121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18850A8E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42F29CB0" w14:textId="6D3FC30E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[ttl014]</w:t>
            </w:r>
          </w:p>
        </w:tc>
      </w:tr>
    </w:tbl>
    <w:p w14:paraId="5BD69CFB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3513BE6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AD94899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7CC31D0D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6E73C3EA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A2FCE48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7099E1C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7037EF9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C2AF864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5787D750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16" w:name="A0015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16"/>
    </w:p>
    <w:p w14:paraId="115C00BE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44607542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119522FD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216BEC99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0568F664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437F5059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063A4B57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3CD1C09A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26C10D22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57218AAC" w14:textId="6CD91B4E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0031 – 0032</w:t>
            </w:r>
          </w:p>
        </w:tc>
      </w:tr>
      <w:tr w:rsidR="008C43D9" w14:paraId="28A4AA8F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55D69ECC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2596E38F" w14:textId="0047C349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[ttl015]</w:t>
            </w:r>
          </w:p>
        </w:tc>
      </w:tr>
    </w:tbl>
    <w:p w14:paraId="502FFFF9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C7BCCFF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052F734E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086737EE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4742ECD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83431FC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156E5D47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5FD2045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1ACBC8BE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16E0D40D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17" w:name="A0016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17"/>
    </w:p>
    <w:p w14:paraId="4A33C4F3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6B9C3EFB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3F176A08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004B80E3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1BBEF58A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64291E11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18735635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61FD6425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07DE7126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7BA77340" w14:textId="4E567349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0033 – 0034</w:t>
            </w:r>
          </w:p>
        </w:tc>
      </w:tr>
      <w:tr w:rsidR="008C43D9" w14:paraId="6474ED2A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50F7D00F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4DF5A983" w14:textId="5956214B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[ttl016]</w:t>
            </w:r>
          </w:p>
        </w:tc>
      </w:tr>
    </w:tbl>
    <w:p w14:paraId="74BB57A5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21E4AA7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0C9BFEF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16D5050D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6F22D04B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259DAF1B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2D535AFA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71D5FD3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95F0882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0DD636A0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18" w:name="A0017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18"/>
    </w:p>
    <w:p w14:paraId="6DFA51F8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276886B7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372779A0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0071C393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2BF16AF8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7004E9AE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07859D55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29788B73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67A1828F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3A1A9951" w14:textId="65156EF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0035 – 0036</w:t>
            </w:r>
          </w:p>
        </w:tc>
      </w:tr>
      <w:tr w:rsidR="008C43D9" w14:paraId="69B8B479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108A7826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2B2FF437" w14:textId="1DFE827A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[ttl017]</w:t>
            </w:r>
          </w:p>
        </w:tc>
      </w:tr>
    </w:tbl>
    <w:p w14:paraId="6DF085A2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F438579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10B109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087475E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C6442E8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D6790DA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192CDB7B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8ECC0D1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DAE0889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788A5E36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19" w:name="A0018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19"/>
    </w:p>
    <w:p w14:paraId="6F4D33C7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5B68CF5E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7FC8445D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40F3935B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28298789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5EE823A9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0AACF46C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44847F63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5C41645D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53B43C92" w14:textId="02EA5EB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0037 – 0038</w:t>
            </w:r>
          </w:p>
        </w:tc>
      </w:tr>
      <w:tr w:rsidR="008C43D9" w14:paraId="23C751B8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2A17C458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6CD43377" w14:textId="310BDCA1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[ttl018]</w:t>
            </w:r>
          </w:p>
        </w:tc>
      </w:tr>
    </w:tbl>
    <w:p w14:paraId="3096D27E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2515ECAA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A261C96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3236CA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524F4C6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05CF208E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7620AC24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E78E8FF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F8F6BA8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1C21F0E3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20" w:name="A0019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20"/>
    </w:p>
    <w:p w14:paraId="5D22FAAC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1D395E00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21F779E5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2E0BFEC4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5F282565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3CD7F3B3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43AD01BA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7BA15C33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222F71F4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11336473" w14:textId="21AC0F44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0039 – 0040</w:t>
            </w:r>
          </w:p>
        </w:tc>
      </w:tr>
      <w:tr w:rsidR="008C43D9" w14:paraId="01B88757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785B1B37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5A301593" w14:textId="6CB623E4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[ttl019]</w:t>
            </w:r>
          </w:p>
        </w:tc>
      </w:tr>
    </w:tbl>
    <w:p w14:paraId="1F2CCD67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14D0B620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9202672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616FD408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25E79B9B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414942B4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290D27A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78E7590D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5E50338B" w14:textId="77777777" w:rsidR="008C43D9" w:rsidRPr="00A07BDE" w:rsidRDefault="008C43D9" w:rsidP="008C43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</w:t>
      </w:r>
    </w:p>
    <w:p w14:paraId="45D64405" w14:textId="77777777" w:rsidR="008C43D9" w:rsidRPr="00A07BDE" w:rsidRDefault="008C43D9" w:rsidP="008C43D9">
      <w:pPr>
        <w:jc w:val="center"/>
        <w:rPr>
          <w:rFonts w:ascii="Courier New" w:hAnsi="Courier New" w:cs="Courier New"/>
          <w:sz w:val="28"/>
          <w:szCs w:val="28"/>
        </w:rPr>
      </w:pPr>
      <w:bookmarkStart w:id="21" w:name="A0020"/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plfShrtNm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  <w:r w:rsidRPr="00A07BDE">
        <w:rPr>
          <w:rFonts w:ascii="Courier New" w:hAnsi="Courier New" w:cs="Courier New"/>
          <w:sz w:val="28"/>
          <w:szCs w:val="28"/>
        </w:rPr>
        <w:t xml:space="preserve"> v </w:t>
      </w: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defShrtNm</w:t>
      </w:r>
      <w:proofErr w:type="spellEnd"/>
      <w:r>
        <w:rPr>
          <w:rFonts w:ascii="Courier New" w:hAnsi="Courier New" w:cs="Courier New"/>
          <w:sz w:val="28"/>
          <w:szCs w:val="28"/>
        </w:rPr>
        <w:t>] | WRIT OF MANDAMUS</w:t>
      </w:r>
      <w:bookmarkEnd w:id="21"/>
    </w:p>
    <w:p w14:paraId="47FC5C91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  <w:gridCol w:w="6876"/>
      </w:tblGrid>
      <w:tr w:rsidR="008C43D9" w14:paraId="4C90583B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3777FDF8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1156DE06" w14:textId="47B5F819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20</w:t>
            </w:r>
          </w:p>
        </w:tc>
      </w:tr>
      <w:tr w:rsidR="008C43D9" w14:paraId="17F87C64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5895B748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02A53BEC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8C43D9" w14:paraId="01F26A9D" w14:textId="77777777" w:rsidTr="00CB3A98">
        <w:trPr>
          <w:gridAfter w:val="1"/>
          <w:wAfter w:w="6876" w:type="dxa"/>
          <w:trHeight w:val="432"/>
        </w:trPr>
        <w:tc>
          <w:tcPr>
            <w:tcW w:w="1440" w:type="dxa"/>
            <w:vAlign w:val="center"/>
          </w:tcPr>
          <w:p w14:paraId="32C8CFE3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5CDC13DA" w14:textId="7EFA0141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0041 – 0042</w:t>
            </w:r>
          </w:p>
        </w:tc>
      </w:tr>
      <w:tr w:rsidR="008C43D9" w14:paraId="7D1182EC" w14:textId="77777777" w:rsidTr="00CB3A98">
        <w:trPr>
          <w:trHeight w:val="1080"/>
        </w:trPr>
        <w:tc>
          <w:tcPr>
            <w:tcW w:w="1440" w:type="dxa"/>
            <w:vAlign w:val="center"/>
          </w:tcPr>
          <w:p w14:paraId="4BF0C966" w14:textId="77777777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CONTENTS</w:t>
            </w:r>
          </w:p>
        </w:tc>
        <w:tc>
          <w:tcPr>
            <w:tcW w:w="8820" w:type="dxa"/>
            <w:gridSpan w:val="2"/>
            <w:vAlign w:val="center"/>
          </w:tcPr>
          <w:p w14:paraId="6F6B2904" w14:textId="0D047DD0" w:rsidR="008C43D9" w:rsidRDefault="008C43D9" w:rsidP="00CB3A9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[ttl020]</w:t>
            </w:r>
          </w:p>
        </w:tc>
      </w:tr>
    </w:tbl>
    <w:p w14:paraId="23D89D55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31A0D101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</w:p>
    <w:p w14:paraId="017ED0E2" w14:textId="77777777" w:rsidR="008C43D9" w:rsidRDefault="008C43D9" w:rsidP="008C43D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00E6992E" w14:textId="77777777" w:rsidR="001567FD" w:rsidRDefault="001567FD" w:rsidP="001567FD">
      <w:pPr>
        <w:pStyle w:val="Default"/>
        <w:jc w:val="both"/>
        <w:rPr>
          <w:rFonts w:ascii="Courier New" w:hAnsi="Courier New" w:cs="Courier New"/>
        </w:rPr>
        <w:sectPr w:rsidR="001567FD" w:rsidSect="00F16DCA">
          <w:footerReference w:type="default" r:id="rId20"/>
          <w:pgSz w:w="12240" w:h="15840"/>
          <w:pgMar w:top="720" w:right="720" w:bottom="720" w:left="720" w:header="720" w:footer="720" w:gutter="0"/>
          <w:pgNumType w:start="1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1567FD" w:rsidRPr="001660D0" w14:paraId="77AAE91D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298F2CF7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1" w:history="1"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74BCBC7F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history="1"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7984565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history="1"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1660D0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1567FD" w:rsidRPr="001660D0" w14:paraId="7AEA8DCA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2BDEAED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</w:rPr>
            </w:pPr>
            <w:r w:rsidRPr="001660D0">
              <w:rPr>
                <w:rFonts w:ascii="Courier New" w:hAnsi="Courier New" w:cs="Courier New"/>
                <w:noProof/>
              </w:rPr>
              <w:drawing>
                <wp:inline distT="0" distB="0" distL="0" distR="0" wp14:anchorId="3617DE5B" wp14:editId="4CBA0B4B">
                  <wp:extent cx="4255477" cy="3657600"/>
                  <wp:effectExtent l="0" t="0" r="0" b="0"/>
                  <wp:docPr id="4" name="Picture 4" descr="A stack of books with text on it&#10;&#10;Description automatically generated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6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67FD" w:rsidRPr="001660D0" w14:paraId="7B3DA124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34E7CCA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1660D0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45161558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4" w:history="1">
              <w:r w:rsidRPr="001660D0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1567FD" w:rsidRPr="001660D0" w14:paraId="0A502096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65BC98F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1567FD" w:rsidRPr="001660D0" w14:paraId="01B5314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EFEBF5B" w14:textId="77777777" w:rsidR="001567FD" w:rsidRPr="001660D0" w:rsidRDefault="001567F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1660D0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8502BF8" wp14:editId="56B375E6">
                  <wp:extent cx="409575" cy="409575"/>
                  <wp:effectExtent l="0" t="0" r="9525" b="9525"/>
                  <wp:docPr id="5" name="Picture 5">
                    <a:hlinkClick xmlns:a="http://schemas.openxmlformats.org/drawingml/2006/main" r:id="rId1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DFFEDFC" w14:textId="77777777" w:rsidR="001567FD" w:rsidRPr="001660D0" w:rsidRDefault="001567FD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5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6E59B3E9" w14:textId="77777777" w:rsidR="001567FD" w:rsidRPr="001660D0" w:rsidRDefault="001567F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1660D0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0257E9E9" w14:textId="77777777" w:rsidR="001567FD" w:rsidRPr="001660D0" w:rsidRDefault="001567F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1660D0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DBEEA39" wp14:editId="602C553C">
                  <wp:extent cx="409575" cy="409575"/>
                  <wp:effectExtent l="0" t="0" r="9525" b="9525"/>
                  <wp:docPr id="6" name="Picture 6">
                    <a:hlinkClick xmlns:a="http://schemas.openxmlformats.org/drawingml/2006/main" r:id="rId2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67FD" w:rsidRPr="001660D0" w14:paraId="5CB56606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F30ACB8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6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95EC83C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4347D3D" w14:textId="77777777" w:rsidR="001567FD" w:rsidRPr="001660D0" w:rsidRDefault="001567F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history="1"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1660D0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2C8DFF74" w14:textId="16A8ABC8" w:rsidR="00225406" w:rsidRDefault="00225406">
      <w:pPr>
        <w:rPr>
          <w:rFonts w:ascii="Courier New" w:hAnsi="Courier New" w:cs="Courier New"/>
          <w:sz w:val="24"/>
          <w:szCs w:val="24"/>
        </w:rPr>
      </w:pPr>
    </w:p>
    <w:sectPr w:rsidR="00225406" w:rsidSect="001567FD">
      <w:headerReference w:type="default" r:id="rId2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DBCD7" w14:textId="77777777" w:rsidR="00CB3A98" w:rsidRDefault="00CB3A98" w:rsidP="00A51DAE">
      <w:pPr>
        <w:spacing w:after="0" w:line="240" w:lineRule="auto"/>
      </w:pPr>
      <w:r>
        <w:separator/>
      </w:r>
    </w:p>
  </w:endnote>
  <w:endnote w:type="continuationSeparator" w:id="0">
    <w:p w14:paraId="31BB80EC" w14:textId="77777777" w:rsidR="00CB3A98" w:rsidRDefault="00CB3A98" w:rsidP="00A51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63DDF" w14:textId="66424347" w:rsidR="00CB3A98" w:rsidRDefault="00CB3A98" w:rsidP="00A51DAE">
    <w:pPr>
      <w:pStyle w:val="Footer"/>
      <w:jc w:val="right"/>
    </w:pPr>
    <w:r>
      <w:t xml:space="preserve">|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ED868" w14:textId="77777777" w:rsidR="001567FD" w:rsidRDefault="001567FD" w:rsidP="00F16DC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234B80" w14:textId="77777777" w:rsidR="00CB3A98" w:rsidRDefault="00CB3A98" w:rsidP="00A51DAE">
      <w:pPr>
        <w:spacing w:after="0" w:line="240" w:lineRule="auto"/>
      </w:pPr>
      <w:r>
        <w:separator/>
      </w:r>
    </w:p>
  </w:footnote>
  <w:footnote w:type="continuationSeparator" w:id="0">
    <w:p w14:paraId="36902869" w14:textId="77777777" w:rsidR="00CB3A98" w:rsidRDefault="00CB3A98" w:rsidP="00A51D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B03DE" w14:textId="28565C0C" w:rsidR="00CB3A98" w:rsidRDefault="00CB3A98" w:rsidP="00FE14B7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Title"/>
        <w:tag w:val=""/>
        <w:id w:val="-1968039275"/>
        <w:placeholder>
          <w:docPart w:val="96F0703DC8F74F4CA8FFB69FBCFF482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A1C1C">
          <w:t>TBD | Template | Appendix</w:t>
        </w:r>
      </w:sdtContent>
    </w:sdt>
    <w:r>
      <w:t xml:space="preserve"> | </w:t>
    </w:r>
    <w:sdt>
      <w:sdtPr>
        <w:alias w:val="Publish Date"/>
        <w:tag w:val=""/>
        <w:id w:val="-631945270"/>
        <w:placeholder>
          <w:docPart w:val="306CCDC7116D4AB4B437154F1C23C849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97210" w14:textId="523AF1AF" w:rsidR="001567FD" w:rsidRPr="001567FD" w:rsidRDefault="001567FD" w:rsidP="001567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781D12"/>
    <w:multiLevelType w:val="hybridMultilevel"/>
    <w:tmpl w:val="F2C2B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2B"/>
    <w:rsid w:val="0000573B"/>
    <w:rsid w:val="000072D8"/>
    <w:rsid w:val="00082F44"/>
    <w:rsid w:val="000B6372"/>
    <w:rsid w:val="001168F1"/>
    <w:rsid w:val="001439A0"/>
    <w:rsid w:val="001567FD"/>
    <w:rsid w:val="001D37A2"/>
    <w:rsid w:val="001F0B19"/>
    <w:rsid w:val="00225406"/>
    <w:rsid w:val="003340C5"/>
    <w:rsid w:val="003E1152"/>
    <w:rsid w:val="003E5507"/>
    <w:rsid w:val="00447728"/>
    <w:rsid w:val="00456CA5"/>
    <w:rsid w:val="00487A48"/>
    <w:rsid w:val="00487B99"/>
    <w:rsid w:val="004B6C71"/>
    <w:rsid w:val="004F4619"/>
    <w:rsid w:val="00602568"/>
    <w:rsid w:val="00657C54"/>
    <w:rsid w:val="00680AAC"/>
    <w:rsid w:val="0070082B"/>
    <w:rsid w:val="00731E32"/>
    <w:rsid w:val="007472DF"/>
    <w:rsid w:val="0077098C"/>
    <w:rsid w:val="008375A2"/>
    <w:rsid w:val="00847A91"/>
    <w:rsid w:val="008C43D9"/>
    <w:rsid w:val="008F3866"/>
    <w:rsid w:val="009A75A6"/>
    <w:rsid w:val="00A07BDE"/>
    <w:rsid w:val="00A51DAE"/>
    <w:rsid w:val="00AA1C1C"/>
    <w:rsid w:val="00AF392E"/>
    <w:rsid w:val="00B1489B"/>
    <w:rsid w:val="00B32828"/>
    <w:rsid w:val="00B44FD9"/>
    <w:rsid w:val="00B46503"/>
    <w:rsid w:val="00B53A12"/>
    <w:rsid w:val="00BE3C8D"/>
    <w:rsid w:val="00C04EA3"/>
    <w:rsid w:val="00C5334A"/>
    <w:rsid w:val="00CB3A98"/>
    <w:rsid w:val="00CC2BEA"/>
    <w:rsid w:val="00CD64EA"/>
    <w:rsid w:val="00CE16BC"/>
    <w:rsid w:val="00D54B85"/>
    <w:rsid w:val="00DA1A50"/>
    <w:rsid w:val="00E71C66"/>
    <w:rsid w:val="00F62880"/>
    <w:rsid w:val="00F80077"/>
    <w:rsid w:val="00FE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A75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75A6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A51D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DAE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A51D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DAE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FE14B7"/>
    <w:rPr>
      <w:color w:val="808080"/>
    </w:rPr>
  </w:style>
  <w:style w:type="paragraph" w:styleId="ListParagraph">
    <w:name w:val="List Paragraph"/>
    <w:basedOn w:val="Normal"/>
    <w:uiPriority w:val="34"/>
    <w:qFormat/>
    <w:rsid w:val="00F628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Smp" TargetMode="External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26" Type="http://schemas.openxmlformats.org/officeDocument/2006/relationships/hyperlink" Target="https://textbookdiscrimination.com/Buy/?tbdSmp" TargetMode="External"/><Relationship Id="rId3" Type="http://schemas.openxmlformats.org/officeDocument/2006/relationships/styles" Target="styles.xml"/><Relationship Id="rId21" Type="http://schemas.openxmlformats.org/officeDocument/2006/relationships/hyperlink" Target="https://textbookdiscrimination.com/Buy/?tbdMrkt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xtbookdiscrimination.com?tbdSmp" TargetMode="External"/><Relationship Id="rId17" Type="http://schemas.openxmlformats.org/officeDocument/2006/relationships/hyperlink" Target="https://textbookdiscrimination.com/Shop/?tbdSmp" TargetMode="External"/><Relationship Id="rId25" Type="http://schemas.openxmlformats.org/officeDocument/2006/relationships/hyperlink" Target="https://textbookdiscrimination.com/Sell/Templates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ell/Templates?tbdMrkt" TargetMode="External"/><Relationship Id="rId20" Type="http://schemas.openxmlformats.org/officeDocument/2006/relationships/footer" Target="footer2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hyperlink" Target="https://textbookdiscrimination.com?tbdSmp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Buy/?tbdSmp" TargetMode="External"/><Relationship Id="rId23" Type="http://schemas.openxmlformats.org/officeDocument/2006/relationships/hyperlink" Target="https://textbookdiscrimination.com/Shop/?tbdMrkt" TargetMode="External"/><Relationship Id="rId28" Type="http://schemas.openxmlformats.org/officeDocument/2006/relationships/hyperlink" Target="https://textbookdiscrimination.com/Shop/?tbdSmp" TargetMode="External"/><Relationship Id="rId10" Type="http://schemas.openxmlformats.org/officeDocument/2006/relationships/hyperlink" Target="https://textbookdiscrimination.com/Sell/Templates?tbdMrkt" TargetMode="External"/><Relationship Id="rId19" Type="http://schemas.openxmlformats.org/officeDocument/2006/relationships/footer" Target="footer1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hyperlink" Target="https://textbookdiscrimination.com/Sell/Templates?tbdSmp" TargetMode="Externa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6F0703DC8F74F4CA8FFB69FBCFF48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27597-A454-43A5-8AAD-3F5BA05D3ABC}"/>
      </w:docPartPr>
      <w:docPartBody>
        <w:p w:rsidR="004A48DA" w:rsidRDefault="00F96E35" w:rsidP="00F96E35">
          <w:pPr>
            <w:pStyle w:val="96F0703DC8F74F4CA8FFB69FBCFF4822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306CCDC7116D4AB4B437154F1C23C8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D74DFB-9C76-435F-8ACB-60B54E967AB2}"/>
      </w:docPartPr>
      <w:docPartBody>
        <w:p w:rsidR="004A48DA" w:rsidRDefault="00F96E35" w:rsidP="00F96E35">
          <w:pPr>
            <w:pStyle w:val="306CCDC7116D4AB4B437154F1C23C849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E35"/>
    <w:rsid w:val="004A48DA"/>
    <w:rsid w:val="008B4925"/>
    <w:rsid w:val="00F9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4925"/>
    <w:rPr>
      <w:color w:val="808080"/>
    </w:rPr>
  </w:style>
  <w:style w:type="paragraph" w:customStyle="1" w:styleId="A6DEC02E9E8345878866025668DC7AAD">
    <w:name w:val="A6DEC02E9E8345878866025668DC7AAD"/>
    <w:rsid w:val="00F96E35"/>
  </w:style>
  <w:style w:type="paragraph" w:customStyle="1" w:styleId="96F0703DC8F74F4CA8FFB69FBCFF4822">
    <w:name w:val="96F0703DC8F74F4CA8FFB69FBCFF4822"/>
    <w:rsid w:val="00F96E35"/>
  </w:style>
  <w:style w:type="paragraph" w:customStyle="1" w:styleId="306CCDC7116D4AB4B437154F1C23C849">
    <w:name w:val="306CCDC7116D4AB4B437154F1C23C849"/>
    <w:rsid w:val="00F96E35"/>
  </w:style>
  <w:style w:type="paragraph" w:customStyle="1" w:styleId="555A8BBC259B464DA1C7E7864E6F920F">
    <w:name w:val="555A8BBC259B464DA1C7E7864E6F920F"/>
    <w:rsid w:val="008B4925"/>
  </w:style>
  <w:style w:type="paragraph" w:customStyle="1" w:styleId="AED8C7BFA431488E9697786F97268BB3">
    <w:name w:val="AED8C7BFA431488E9697786F97268BB3"/>
    <w:rsid w:val="008B49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0b_Notice_001_Appendix.dotx</Template>
  <TotalTime>56</TotalTime>
  <Pages>43</Pages>
  <Words>979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TBD | Template | Appendix</vt:lpstr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TBD | Template | Appendix</dc:title>
  <dc:subject/>
  <dc:creator>TextBookDiscrimination.com</dc:creator>
  <cp:keywords/>
  <dc:description/>
  <cp:lastModifiedBy>THNK</cp:lastModifiedBy>
  <cp:revision>14</cp:revision>
  <cp:lastPrinted>2020-12-18T19:04:00Z</cp:lastPrinted>
  <dcterms:created xsi:type="dcterms:W3CDTF">2020-12-19T20:27:00Z</dcterms:created>
  <dcterms:modified xsi:type="dcterms:W3CDTF">2025-02-07T21:51:00Z</dcterms:modified>
</cp:coreProperties>
</file>