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2361FA" w:rsidRPr="000C3158" w14:paraId="40248191"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535843059"/>
          <w:p w14:paraId="50493AE7" w14:textId="77777777" w:rsidR="002361FA" w:rsidRPr="000C3158" w:rsidRDefault="002361FA"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2465A2DC" w14:textId="77777777" w:rsidR="002361FA" w:rsidRPr="000C3158" w:rsidRDefault="002361FA"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A259DD2" w14:textId="77777777" w:rsidR="002361FA" w:rsidRPr="000C3158" w:rsidRDefault="002361FA" w:rsidP="00512ED6">
            <w:pPr>
              <w:jc w:val="center"/>
              <w:rPr>
                <w:rFonts w:ascii="Courier New" w:hAnsi="Courier New" w:cs="Courier New"/>
                <w:noProof/>
                <w:sz w:val="20"/>
                <w:szCs w:val="20"/>
              </w:rPr>
            </w:pPr>
            <w:hyperlink r:id="rId10"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2361FA" w:rsidRPr="000C3158" w14:paraId="2760A8B2" w14:textId="77777777" w:rsidTr="00512ED6">
        <w:trPr>
          <w:gridBefore w:val="1"/>
          <w:gridAfter w:val="1"/>
          <w:wBefore w:w="630" w:type="dxa"/>
          <w:wAfter w:w="810" w:type="dxa"/>
          <w:trHeight w:val="7920"/>
        </w:trPr>
        <w:tc>
          <w:tcPr>
            <w:tcW w:w="9360" w:type="dxa"/>
            <w:gridSpan w:val="7"/>
            <w:shd w:val="clear" w:color="auto" w:fill="FAFAFA"/>
            <w:vAlign w:val="center"/>
          </w:tcPr>
          <w:p w14:paraId="538B7051" w14:textId="77777777" w:rsidR="002361FA" w:rsidRPr="000C3158" w:rsidRDefault="002361FA" w:rsidP="00512ED6">
            <w:pPr>
              <w:jc w:val="center"/>
              <w:rPr>
                <w:rFonts w:ascii="Courier New" w:hAnsi="Courier New" w:cs="Courier New"/>
              </w:rPr>
            </w:pPr>
            <w:r w:rsidRPr="000C3158">
              <w:rPr>
                <w:rFonts w:ascii="Courier New" w:hAnsi="Courier New" w:cs="Courier New"/>
                <w:noProof/>
              </w:rPr>
              <w:drawing>
                <wp:inline distT="0" distB="0" distL="0" distR="0" wp14:anchorId="4B38D170" wp14:editId="5DC7899B">
                  <wp:extent cx="4255477" cy="3657600"/>
                  <wp:effectExtent l="0" t="0" r="0" b="0"/>
                  <wp:docPr id="1" name="Picture 1" descr="A stack of books with text on it&#10;&#10;Description automatically generated">
                    <a:hlinkClick xmlns:a="http://schemas.openxmlformats.org/drawingml/2006/main" r:id="rId9"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9" tooltip="navigate to the area (of the TBD Marketplace™) that will allow you to buy templates (for free – with Book Points™)"/>
                          </pic:cNvPr>
                          <pic:cNvPicPr/>
                        </pic:nvPicPr>
                        <pic:blipFill>
                          <a:blip r:embed="rId11">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2361FA" w:rsidRPr="000C3158" w14:paraId="584AA18F" w14:textId="77777777" w:rsidTr="00512ED6">
        <w:trPr>
          <w:gridBefore w:val="1"/>
          <w:gridAfter w:val="1"/>
          <w:wBefore w:w="630" w:type="dxa"/>
          <w:wAfter w:w="810" w:type="dxa"/>
        </w:trPr>
        <w:tc>
          <w:tcPr>
            <w:tcW w:w="9360" w:type="dxa"/>
            <w:gridSpan w:val="7"/>
            <w:shd w:val="clear" w:color="auto" w:fill="FAFAFA"/>
            <w:vAlign w:val="center"/>
          </w:tcPr>
          <w:p w14:paraId="42348344" w14:textId="77777777" w:rsidR="002361FA" w:rsidRPr="000C3158" w:rsidRDefault="002361FA"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739C8FEE" w14:textId="77777777" w:rsidR="002361FA" w:rsidRPr="000C3158" w:rsidRDefault="002361FA" w:rsidP="00512ED6">
            <w:pPr>
              <w:jc w:val="center"/>
              <w:rPr>
                <w:rFonts w:ascii="Courier New" w:hAnsi="Courier New" w:cs="Courier New"/>
                <w:sz w:val="16"/>
                <w:szCs w:val="16"/>
              </w:rPr>
            </w:pPr>
            <w:hyperlink r:id="rId12"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2361FA" w:rsidRPr="000C3158" w14:paraId="18F73B8A" w14:textId="77777777" w:rsidTr="00512ED6">
        <w:trPr>
          <w:gridBefore w:val="1"/>
          <w:gridAfter w:val="1"/>
          <w:wBefore w:w="630" w:type="dxa"/>
          <w:wAfter w:w="810" w:type="dxa"/>
          <w:trHeight w:val="1440"/>
        </w:trPr>
        <w:tc>
          <w:tcPr>
            <w:tcW w:w="9360" w:type="dxa"/>
            <w:gridSpan w:val="7"/>
            <w:shd w:val="clear" w:color="auto" w:fill="FAFAFA"/>
            <w:vAlign w:val="center"/>
          </w:tcPr>
          <w:p w14:paraId="4224CDC8" w14:textId="77777777" w:rsidR="002361FA" w:rsidRPr="000C3158" w:rsidRDefault="002361FA" w:rsidP="00512ED6">
            <w:pPr>
              <w:jc w:val="center"/>
              <w:rPr>
                <w:rFonts w:ascii="Courier New" w:hAnsi="Courier New" w:cs="Courier New"/>
              </w:rPr>
            </w:pPr>
          </w:p>
        </w:tc>
      </w:tr>
      <w:tr w:rsidR="002361FA" w:rsidRPr="000C3158" w14:paraId="67FA72A8" w14:textId="77777777" w:rsidTr="00512ED6">
        <w:trPr>
          <w:gridBefore w:val="1"/>
          <w:gridAfter w:val="1"/>
          <w:wBefore w:w="630" w:type="dxa"/>
          <w:wAfter w:w="810" w:type="dxa"/>
        </w:trPr>
        <w:tc>
          <w:tcPr>
            <w:tcW w:w="1080" w:type="dxa"/>
            <w:shd w:val="clear" w:color="auto" w:fill="FAFAFA"/>
            <w:vAlign w:val="center"/>
          </w:tcPr>
          <w:p w14:paraId="5FB3D45A" w14:textId="77777777" w:rsidR="002361FA" w:rsidRPr="000C3158" w:rsidRDefault="002361FA"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4AF6E9EE" wp14:editId="7D793B81">
                  <wp:extent cx="409575" cy="409575"/>
                  <wp:effectExtent l="0" t="0" r="9525" b="9525"/>
                  <wp:docPr id="2" name="Picture 2">
                    <a:hlinkClick xmlns:a="http://schemas.openxmlformats.org/drawingml/2006/main" r:id="rId9"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9"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10E67BE1" w14:textId="77777777" w:rsidR="002361FA" w:rsidRPr="000C3158" w:rsidRDefault="002361FA" w:rsidP="00512ED6">
            <w:pPr>
              <w:jc w:val="center"/>
              <w:rPr>
                <w:rStyle w:val="Hyperlink"/>
                <w:rFonts w:ascii="Courier New" w:hAnsi="Courier New" w:cs="Courier New"/>
                <w:b/>
                <w:bCs/>
                <w:color w:val="auto"/>
                <w:sz w:val="48"/>
                <w:szCs w:val="48"/>
                <w:u w:val="none"/>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752B31E3" w14:textId="77777777" w:rsidR="002361FA" w:rsidRPr="000C3158" w:rsidRDefault="002361FA"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1525D8CA" w14:textId="77777777" w:rsidR="002361FA" w:rsidRPr="000C3158" w:rsidRDefault="002361FA"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EECC138" wp14:editId="4BBD56D6">
                  <wp:extent cx="409575" cy="409575"/>
                  <wp:effectExtent l="0" t="0" r="9525" b="9525"/>
                  <wp:docPr id="3" name="Picture 3">
                    <a:hlinkClick xmlns:a="http://schemas.openxmlformats.org/drawingml/2006/main" r:id="rId9"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9"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2361FA" w:rsidRPr="000C3158" w14:paraId="0FC7272B" w14:textId="77777777" w:rsidTr="00512ED6">
        <w:tc>
          <w:tcPr>
            <w:tcW w:w="3600" w:type="dxa"/>
            <w:gridSpan w:val="3"/>
            <w:tcBorders>
              <w:right w:val="single" w:sz="24" w:space="0" w:color="FFFFFF" w:themeColor="background1"/>
            </w:tcBorders>
            <w:shd w:val="clear" w:color="auto" w:fill="000000" w:themeFill="text1"/>
            <w:vAlign w:val="center"/>
          </w:tcPr>
          <w:p w14:paraId="0E0D767E" w14:textId="77777777" w:rsidR="002361FA" w:rsidRPr="000C3158" w:rsidRDefault="002361FA"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358782FC" w14:textId="77777777" w:rsidR="002361FA" w:rsidRPr="000C3158" w:rsidRDefault="002361FA"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2AB8D4C4" w14:textId="77777777" w:rsidR="002361FA" w:rsidRPr="000C3158" w:rsidRDefault="002361FA" w:rsidP="00512ED6">
            <w:pPr>
              <w:jc w:val="center"/>
              <w:rPr>
                <w:rFonts w:ascii="Courier New" w:hAnsi="Courier New" w:cs="Courier New"/>
                <w:b/>
                <w:bCs/>
                <w:sz w:val="112"/>
                <w:szCs w:val="112"/>
              </w:rPr>
            </w:pPr>
            <w:hyperlink r:id="rId1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062123C3" w14:textId="77777777" w:rsidR="002361FA" w:rsidRDefault="002361FA" w:rsidP="00591EC6">
      <w:pPr>
        <w:pStyle w:val="Default"/>
        <w:jc w:val="center"/>
        <w:rPr>
          <w:rFonts w:ascii="Courier New" w:hAnsi="Courier New" w:cs="Courier New"/>
          <w:bCs/>
        </w:rPr>
        <w:sectPr w:rsidR="002361FA" w:rsidSect="002361FA">
          <w:headerReference w:type="default" r:id="rId18"/>
          <w:footerReference w:type="default" r:id="rId19"/>
          <w:type w:val="continuous"/>
          <w:pgSz w:w="12240" w:h="15840"/>
          <w:pgMar w:top="1440" w:right="1440" w:bottom="1440" w:left="1440" w:header="360" w:footer="360" w:gutter="0"/>
          <w:cols w:space="720"/>
          <w:titlePg/>
          <w:docGrid w:linePitch="360"/>
        </w:sectPr>
      </w:pPr>
    </w:p>
    <w:p w14:paraId="6715C139" w14:textId="3D306F0D" w:rsidR="00591EC6" w:rsidRPr="004D7AA6" w:rsidRDefault="00591EC6" w:rsidP="00591EC6">
      <w:pPr>
        <w:pStyle w:val="Default"/>
        <w:jc w:val="center"/>
        <w:rPr>
          <w:rFonts w:ascii="Courier New" w:hAnsi="Courier New" w:cs="Courier New"/>
          <w:bCs/>
        </w:rPr>
      </w:pPr>
      <w:r w:rsidRPr="004D7AA6">
        <w:rPr>
          <w:rFonts w:ascii="Courier New" w:hAnsi="Courier New" w:cs="Courier New"/>
          <w:bCs/>
        </w:rPr>
        <w:lastRenderedPageBreak/>
        <w:t>STATE OF FLORIDA</w:t>
      </w:r>
    </w:p>
    <w:p w14:paraId="48A29B3F" w14:textId="77777777" w:rsidR="00591EC6" w:rsidRPr="004D7AA6" w:rsidRDefault="00591EC6" w:rsidP="00591EC6">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dca</w:t>
      </w:r>
      <w:proofErr w:type="spellEnd"/>
      <w:r>
        <w:rPr>
          <w:rFonts w:ascii="Courier New" w:hAnsi="Courier New" w:cs="Courier New"/>
          <w:bCs/>
        </w:rPr>
        <w:t>]</w:t>
      </w:r>
      <w:r w:rsidRPr="004D7AA6">
        <w:rPr>
          <w:rFonts w:ascii="Courier New" w:hAnsi="Courier New" w:cs="Courier New"/>
          <w:bCs/>
        </w:rPr>
        <w:t xml:space="preserve"> DISTRICT COURT OF APPEALS</w:t>
      </w:r>
    </w:p>
    <w:p w14:paraId="2AB22109" w14:textId="783298E1" w:rsidR="006A0513" w:rsidRPr="00061741" w:rsidRDefault="006A0513" w:rsidP="006A0513">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6A0513" w:rsidRPr="00061741" w14:paraId="425AB7DF" w14:textId="77777777" w:rsidTr="00061741">
        <w:trPr>
          <w:trHeight w:val="504"/>
          <w:jc w:val="center"/>
        </w:trPr>
        <w:tc>
          <w:tcPr>
            <w:tcW w:w="4680" w:type="dxa"/>
          </w:tcPr>
          <w:p w14:paraId="0EAA289E" w14:textId="0D1F3879" w:rsidR="006A0513" w:rsidRPr="00061741" w:rsidRDefault="00591EC6" w:rsidP="00BC01C0">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30E500C7" w14:textId="77777777" w:rsidR="006A0513" w:rsidRPr="00061741" w:rsidRDefault="006A0513" w:rsidP="00BC01C0">
            <w:pPr>
              <w:pStyle w:val="Default"/>
              <w:jc w:val="center"/>
              <w:rPr>
                <w:rFonts w:ascii="Courier New" w:hAnsi="Courier New" w:cs="Courier New"/>
              </w:rPr>
            </w:pPr>
            <w:r w:rsidRPr="00061741">
              <w:rPr>
                <w:rFonts w:ascii="Courier New" w:hAnsi="Courier New" w:cs="Courier New"/>
              </w:rPr>
              <w:t>)</w:t>
            </w:r>
          </w:p>
        </w:tc>
        <w:tc>
          <w:tcPr>
            <w:tcW w:w="4679" w:type="dxa"/>
            <w:gridSpan w:val="2"/>
          </w:tcPr>
          <w:p w14:paraId="5C5BA1CA" w14:textId="77777777" w:rsidR="006A0513" w:rsidRPr="00061741" w:rsidRDefault="006A0513" w:rsidP="00BC01C0">
            <w:pPr>
              <w:pStyle w:val="Default"/>
              <w:rPr>
                <w:rFonts w:ascii="Courier New" w:hAnsi="Courier New" w:cs="Courier New"/>
              </w:rPr>
            </w:pPr>
          </w:p>
        </w:tc>
      </w:tr>
      <w:tr w:rsidR="006A0513" w:rsidRPr="00061741" w14:paraId="4A9F3778" w14:textId="77777777" w:rsidTr="00061741">
        <w:trPr>
          <w:trHeight w:val="504"/>
          <w:jc w:val="center"/>
        </w:trPr>
        <w:tc>
          <w:tcPr>
            <w:tcW w:w="4680" w:type="dxa"/>
            <w:vAlign w:val="center"/>
          </w:tcPr>
          <w:p w14:paraId="2D4CB8A9" w14:textId="4528E92D" w:rsidR="006A0513" w:rsidRPr="00061741" w:rsidRDefault="00E46C5E" w:rsidP="00BC01C0">
            <w:pPr>
              <w:pStyle w:val="Default"/>
              <w:ind w:left="720"/>
              <w:rPr>
                <w:rFonts w:ascii="Courier New" w:hAnsi="Courier New" w:cs="Courier New"/>
              </w:rPr>
            </w:pPr>
            <w:r>
              <w:rPr>
                <w:rFonts w:ascii="Courier New" w:hAnsi="Courier New" w:cs="Courier New"/>
              </w:rPr>
              <w:t>Appellant</w:t>
            </w:r>
          </w:p>
        </w:tc>
        <w:tc>
          <w:tcPr>
            <w:tcW w:w="361" w:type="dxa"/>
            <w:vAlign w:val="center"/>
          </w:tcPr>
          <w:p w14:paraId="7354EC48" w14:textId="77777777" w:rsidR="006A0513" w:rsidRPr="00061741" w:rsidRDefault="006A0513" w:rsidP="00BC01C0">
            <w:pPr>
              <w:pStyle w:val="Default"/>
              <w:jc w:val="center"/>
              <w:rPr>
                <w:rFonts w:ascii="Courier New" w:hAnsi="Courier New" w:cs="Courier New"/>
              </w:rPr>
            </w:pPr>
            <w:r w:rsidRPr="00061741">
              <w:rPr>
                <w:rFonts w:ascii="Courier New" w:hAnsi="Courier New" w:cs="Courier New"/>
              </w:rPr>
              <w:t>)</w:t>
            </w:r>
          </w:p>
        </w:tc>
        <w:tc>
          <w:tcPr>
            <w:tcW w:w="4679" w:type="dxa"/>
            <w:gridSpan w:val="2"/>
          </w:tcPr>
          <w:p w14:paraId="1BF96B89" w14:textId="77777777" w:rsidR="006A0513" w:rsidRPr="00061741" w:rsidRDefault="006A0513" w:rsidP="00BC01C0">
            <w:pPr>
              <w:pStyle w:val="Default"/>
              <w:rPr>
                <w:rFonts w:ascii="Courier New" w:hAnsi="Courier New" w:cs="Courier New"/>
              </w:rPr>
            </w:pPr>
          </w:p>
        </w:tc>
      </w:tr>
      <w:tr w:rsidR="00061741" w:rsidRPr="00061741" w14:paraId="78302F09" w14:textId="77777777" w:rsidTr="00591EC6">
        <w:trPr>
          <w:trHeight w:val="504"/>
          <w:jc w:val="center"/>
        </w:trPr>
        <w:tc>
          <w:tcPr>
            <w:tcW w:w="4680" w:type="dxa"/>
          </w:tcPr>
          <w:p w14:paraId="591FC21F" w14:textId="77777777" w:rsidR="00061741" w:rsidRPr="00061741" w:rsidRDefault="00061741" w:rsidP="00BC01C0">
            <w:pPr>
              <w:pStyle w:val="Default"/>
              <w:rPr>
                <w:rFonts w:ascii="Courier New" w:hAnsi="Courier New" w:cs="Courier New"/>
              </w:rPr>
            </w:pPr>
          </w:p>
        </w:tc>
        <w:tc>
          <w:tcPr>
            <w:tcW w:w="361" w:type="dxa"/>
            <w:vAlign w:val="center"/>
          </w:tcPr>
          <w:p w14:paraId="3266FCB3" w14:textId="77777777" w:rsidR="00061741" w:rsidRPr="00061741" w:rsidRDefault="00061741" w:rsidP="00BC01C0">
            <w:pPr>
              <w:pStyle w:val="Default"/>
              <w:jc w:val="center"/>
              <w:rPr>
                <w:rFonts w:ascii="Courier New" w:hAnsi="Courier New" w:cs="Courier New"/>
              </w:rPr>
            </w:pPr>
            <w:r w:rsidRPr="00061741">
              <w:rPr>
                <w:rFonts w:ascii="Courier New" w:hAnsi="Courier New" w:cs="Courier New"/>
              </w:rPr>
              <w:t>)</w:t>
            </w:r>
          </w:p>
        </w:tc>
        <w:tc>
          <w:tcPr>
            <w:tcW w:w="2339" w:type="dxa"/>
            <w:vAlign w:val="center"/>
          </w:tcPr>
          <w:p w14:paraId="55B76C3C" w14:textId="72831794" w:rsidR="00061741" w:rsidRPr="00061741" w:rsidRDefault="00061741" w:rsidP="00591EC6">
            <w:pPr>
              <w:pStyle w:val="Default"/>
              <w:jc w:val="right"/>
              <w:rPr>
                <w:rFonts w:ascii="Courier New" w:hAnsi="Courier New" w:cs="Courier New"/>
                <w:b/>
              </w:rPr>
            </w:pPr>
            <w:r w:rsidRPr="00061741">
              <w:rPr>
                <w:rFonts w:ascii="Courier New" w:hAnsi="Courier New" w:cs="Courier New"/>
                <w:b/>
              </w:rPr>
              <w:t>Case No.:</w:t>
            </w:r>
          </w:p>
        </w:tc>
        <w:tc>
          <w:tcPr>
            <w:tcW w:w="2340" w:type="dxa"/>
            <w:vAlign w:val="center"/>
          </w:tcPr>
          <w:p w14:paraId="33F925E9" w14:textId="005D94A6" w:rsidR="00061741" w:rsidRPr="00061741" w:rsidRDefault="00591EC6" w:rsidP="00591EC6">
            <w:pPr>
              <w:pStyle w:val="Default"/>
              <w:ind w:right="260"/>
              <w:jc w:val="right"/>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061741" w:rsidRPr="00061741" w14:paraId="78AF6311" w14:textId="77777777" w:rsidTr="00591EC6">
        <w:trPr>
          <w:trHeight w:val="504"/>
          <w:jc w:val="center"/>
        </w:trPr>
        <w:tc>
          <w:tcPr>
            <w:tcW w:w="4680" w:type="dxa"/>
          </w:tcPr>
          <w:p w14:paraId="6B8972D7" w14:textId="1A52ECE8" w:rsidR="00061741" w:rsidRPr="00061741" w:rsidRDefault="00591EC6" w:rsidP="00BC01C0">
            <w:pPr>
              <w:pStyle w:val="Default"/>
              <w:rPr>
                <w:rFonts w:ascii="Courier New" w:hAnsi="Courier New" w:cs="Courier New"/>
              </w:rPr>
            </w:pPr>
            <w:r w:rsidRPr="00061741">
              <w:rPr>
                <w:rFonts w:ascii="Courier New" w:hAnsi="Courier New" w:cs="Courier New"/>
              </w:rPr>
              <w:t>V</w:t>
            </w:r>
          </w:p>
        </w:tc>
        <w:tc>
          <w:tcPr>
            <w:tcW w:w="361" w:type="dxa"/>
            <w:vAlign w:val="center"/>
          </w:tcPr>
          <w:p w14:paraId="130784A4" w14:textId="77777777" w:rsidR="00061741" w:rsidRPr="00061741" w:rsidRDefault="00061741" w:rsidP="00BC01C0">
            <w:pPr>
              <w:pStyle w:val="Default"/>
              <w:jc w:val="center"/>
              <w:rPr>
                <w:rFonts w:ascii="Courier New" w:hAnsi="Courier New" w:cs="Courier New"/>
              </w:rPr>
            </w:pPr>
            <w:r w:rsidRPr="00061741">
              <w:rPr>
                <w:rFonts w:ascii="Courier New" w:hAnsi="Courier New" w:cs="Courier New"/>
              </w:rPr>
              <w:t>)</w:t>
            </w:r>
          </w:p>
        </w:tc>
        <w:tc>
          <w:tcPr>
            <w:tcW w:w="2339" w:type="dxa"/>
            <w:vAlign w:val="center"/>
          </w:tcPr>
          <w:p w14:paraId="43BAB20E" w14:textId="4BC10D68" w:rsidR="00061741" w:rsidRPr="00061741" w:rsidRDefault="00061741" w:rsidP="00591EC6">
            <w:pPr>
              <w:pStyle w:val="Default"/>
              <w:jc w:val="right"/>
              <w:rPr>
                <w:rFonts w:ascii="Courier New" w:hAnsi="Courier New" w:cs="Courier New"/>
              </w:rPr>
            </w:pPr>
            <w:r w:rsidRPr="00061741">
              <w:rPr>
                <w:rFonts w:ascii="Courier New" w:hAnsi="Courier New" w:cs="Courier New"/>
              </w:rPr>
              <w:t>LT No. (FCHR):</w:t>
            </w:r>
          </w:p>
        </w:tc>
        <w:tc>
          <w:tcPr>
            <w:tcW w:w="2340" w:type="dxa"/>
            <w:vAlign w:val="center"/>
          </w:tcPr>
          <w:p w14:paraId="227835A9" w14:textId="519EB87F" w:rsidR="00061741" w:rsidRPr="00061741" w:rsidRDefault="00591EC6" w:rsidP="00591EC6">
            <w:pPr>
              <w:pStyle w:val="Default"/>
              <w:ind w:left="540" w:right="260"/>
              <w:jc w:val="right"/>
              <w:rPr>
                <w:rFonts w:ascii="Courier New" w:hAnsi="Courier New" w:cs="Courier New"/>
              </w:rPr>
            </w:pPr>
            <w:r>
              <w:rPr>
                <w:rFonts w:ascii="Courier New" w:hAnsi="Courier New" w:cs="Courier New"/>
              </w:rPr>
              <w:t>[</w:t>
            </w:r>
            <w:proofErr w:type="spellStart"/>
            <w:r>
              <w:rPr>
                <w:rFonts w:ascii="Courier New" w:hAnsi="Courier New" w:cs="Courier New"/>
              </w:rPr>
              <w:t>caseNoF</w:t>
            </w:r>
            <w:proofErr w:type="spellEnd"/>
            <w:r>
              <w:rPr>
                <w:rFonts w:ascii="Courier New" w:hAnsi="Courier New" w:cs="Courier New"/>
              </w:rPr>
              <w:t>]</w:t>
            </w:r>
          </w:p>
        </w:tc>
      </w:tr>
      <w:tr w:rsidR="006A0513" w:rsidRPr="00061741" w14:paraId="55136176" w14:textId="77777777" w:rsidTr="00061741">
        <w:trPr>
          <w:trHeight w:val="504"/>
          <w:jc w:val="center"/>
        </w:trPr>
        <w:tc>
          <w:tcPr>
            <w:tcW w:w="4680" w:type="dxa"/>
          </w:tcPr>
          <w:p w14:paraId="7B7878BC" w14:textId="77777777" w:rsidR="006A0513" w:rsidRPr="00061741" w:rsidRDefault="006A0513" w:rsidP="00BC01C0">
            <w:pPr>
              <w:pStyle w:val="Default"/>
              <w:rPr>
                <w:rFonts w:ascii="Courier New" w:hAnsi="Courier New" w:cs="Courier New"/>
              </w:rPr>
            </w:pPr>
          </w:p>
        </w:tc>
        <w:tc>
          <w:tcPr>
            <w:tcW w:w="361" w:type="dxa"/>
            <w:vAlign w:val="center"/>
          </w:tcPr>
          <w:p w14:paraId="57BCC459" w14:textId="77777777" w:rsidR="006A0513" w:rsidRPr="00061741" w:rsidRDefault="006A0513" w:rsidP="00BC01C0">
            <w:pPr>
              <w:pStyle w:val="Default"/>
              <w:jc w:val="center"/>
              <w:rPr>
                <w:rFonts w:ascii="Courier New" w:hAnsi="Courier New" w:cs="Courier New"/>
              </w:rPr>
            </w:pPr>
            <w:r w:rsidRPr="00061741">
              <w:rPr>
                <w:rFonts w:ascii="Courier New" w:hAnsi="Courier New" w:cs="Courier New"/>
              </w:rPr>
              <w:t>)</w:t>
            </w:r>
          </w:p>
        </w:tc>
        <w:tc>
          <w:tcPr>
            <w:tcW w:w="4679" w:type="dxa"/>
            <w:gridSpan w:val="2"/>
          </w:tcPr>
          <w:p w14:paraId="7FC57480" w14:textId="29564AB4" w:rsidR="006A0513" w:rsidRPr="00061741" w:rsidRDefault="006A0513" w:rsidP="00BC01C0">
            <w:pPr>
              <w:pStyle w:val="Default"/>
              <w:ind w:left="540" w:right="260"/>
              <w:jc w:val="right"/>
              <w:rPr>
                <w:rFonts w:ascii="Courier New" w:hAnsi="Courier New" w:cs="Courier New"/>
              </w:rPr>
            </w:pPr>
          </w:p>
        </w:tc>
      </w:tr>
      <w:tr w:rsidR="006A0513" w:rsidRPr="00602568" w14:paraId="05A6FB6C" w14:textId="77777777" w:rsidTr="00061741">
        <w:trPr>
          <w:trHeight w:val="504"/>
          <w:jc w:val="center"/>
        </w:trPr>
        <w:tc>
          <w:tcPr>
            <w:tcW w:w="4680" w:type="dxa"/>
          </w:tcPr>
          <w:p w14:paraId="638EDB95" w14:textId="659D69B3" w:rsidR="006A0513" w:rsidRPr="00602568" w:rsidRDefault="00591EC6" w:rsidP="00BC01C0">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7A8ADCA9" w14:textId="77777777" w:rsidR="006A0513" w:rsidRPr="00602568" w:rsidRDefault="006A0513" w:rsidP="00BC01C0">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C403110" w14:textId="77777777" w:rsidR="006A0513" w:rsidRPr="00602568" w:rsidRDefault="006A0513" w:rsidP="00BC01C0">
            <w:pPr>
              <w:pStyle w:val="Default"/>
              <w:rPr>
                <w:rFonts w:ascii="Courier New" w:hAnsi="Courier New" w:cs="Courier New"/>
              </w:rPr>
            </w:pPr>
          </w:p>
        </w:tc>
      </w:tr>
      <w:tr w:rsidR="006A0513" w:rsidRPr="00602568" w14:paraId="0FAE350B" w14:textId="77777777" w:rsidTr="00061741">
        <w:trPr>
          <w:trHeight w:val="504"/>
          <w:jc w:val="center"/>
        </w:trPr>
        <w:tc>
          <w:tcPr>
            <w:tcW w:w="4680" w:type="dxa"/>
            <w:vAlign w:val="center"/>
          </w:tcPr>
          <w:p w14:paraId="72081215" w14:textId="02E8D16A" w:rsidR="006A0513" w:rsidRPr="00602568" w:rsidRDefault="006A0513" w:rsidP="00BC01C0">
            <w:pPr>
              <w:pStyle w:val="Default"/>
              <w:ind w:left="720"/>
              <w:rPr>
                <w:rFonts w:ascii="Courier New" w:hAnsi="Courier New" w:cs="Courier New"/>
              </w:rPr>
            </w:pPr>
          </w:p>
        </w:tc>
        <w:tc>
          <w:tcPr>
            <w:tcW w:w="361" w:type="dxa"/>
            <w:vAlign w:val="center"/>
          </w:tcPr>
          <w:p w14:paraId="3AAAA425" w14:textId="77777777" w:rsidR="006A0513" w:rsidRPr="00602568" w:rsidRDefault="006A0513" w:rsidP="00BC01C0">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F67E44D" w14:textId="77777777" w:rsidR="006A0513" w:rsidRPr="00602568" w:rsidRDefault="006A0513" w:rsidP="00BC01C0">
            <w:pPr>
              <w:pStyle w:val="Default"/>
              <w:rPr>
                <w:rFonts w:ascii="Courier New" w:hAnsi="Courier New" w:cs="Courier New"/>
              </w:rPr>
            </w:pPr>
          </w:p>
        </w:tc>
      </w:tr>
    </w:tbl>
    <w:p w14:paraId="29359D05" w14:textId="77777777" w:rsidR="006A0513" w:rsidRDefault="006A0513" w:rsidP="006A0513">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6A0513" w14:paraId="06973B2A" w14:textId="77777777" w:rsidTr="00BC01C0">
        <w:trPr>
          <w:trHeight w:val="1080"/>
          <w:jc w:val="center"/>
        </w:trPr>
        <w:tc>
          <w:tcPr>
            <w:tcW w:w="9720" w:type="dxa"/>
            <w:vAlign w:val="center"/>
          </w:tcPr>
          <w:p w14:paraId="08D5A13C" w14:textId="44AF0F2E" w:rsidR="006A0513" w:rsidRPr="004158D8" w:rsidRDefault="00E46C5E" w:rsidP="00BC01C0">
            <w:pPr>
              <w:pStyle w:val="Default"/>
              <w:jc w:val="center"/>
              <w:rPr>
                <w:b/>
                <w:bCs/>
                <w:sz w:val="28"/>
                <w:szCs w:val="28"/>
              </w:rPr>
            </w:pPr>
            <w:r>
              <w:rPr>
                <w:b/>
                <w:bCs/>
                <w:sz w:val="28"/>
                <w:szCs w:val="28"/>
              </w:rPr>
              <w:t>APPELLANT</w:t>
            </w:r>
            <w:r w:rsidR="006A0513">
              <w:rPr>
                <w:b/>
                <w:bCs/>
                <w:sz w:val="28"/>
                <w:szCs w:val="28"/>
              </w:rPr>
              <w:t>’S DOCKETING STATEMENT</w:t>
            </w:r>
          </w:p>
        </w:tc>
      </w:tr>
      <w:bookmarkEnd w:id="0"/>
    </w:tbl>
    <w:p w14:paraId="72C56EDB" w14:textId="77777777" w:rsidR="006A0513" w:rsidRDefault="006A0513" w:rsidP="006A0513">
      <w:pPr>
        <w:rPr>
          <w:rFonts w:ascii="Courier New" w:hAnsi="Courier New" w:cs="Courier New"/>
          <w:sz w:val="24"/>
          <w:szCs w:val="24"/>
        </w:rPr>
      </w:pPr>
    </w:p>
    <w:p w14:paraId="376858B3" w14:textId="58AC5F0D" w:rsidR="0060653D" w:rsidRPr="00C80E28" w:rsidRDefault="00E46C5E" w:rsidP="0060653D">
      <w:pPr>
        <w:pStyle w:val="Default"/>
        <w:spacing w:line="480" w:lineRule="auto"/>
        <w:ind w:firstLine="720"/>
        <w:jc w:val="both"/>
        <w:rPr>
          <w:rFonts w:ascii="Courier New" w:hAnsi="Courier New" w:cs="Courier New"/>
        </w:rPr>
      </w:pPr>
      <w:r>
        <w:rPr>
          <w:rFonts w:ascii="Courier New" w:hAnsi="Courier New" w:cs="Courier New"/>
        </w:rPr>
        <w:t>Appellant</w:t>
      </w:r>
      <w:r w:rsidR="0060653D" w:rsidRPr="00C80E28">
        <w:rPr>
          <w:rFonts w:ascii="Courier New" w:hAnsi="Courier New" w:cs="Courier New"/>
        </w:rPr>
        <w:t xml:space="preserve">, </w:t>
      </w:r>
      <w:r w:rsidR="00591EC6">
        <w:rPr>
          <w:rFonts w:ascii="Courier New" w:hAnsi="Courier New" w:cs="Courier New"/>
        </w:rPr>
        <w:t>[</w:t>
      </w:r>
      <w:proofErr w:type="spellStart"/>
      <w:r w:rsidR="00591EC6">
        <w:rPr>
          <w:rFonts w:ascii="Courier New" w:hAnsi="Courier New" w:cs="Courier New"/>
        </w:rPr>
        <w:t>plfName</w:t>
      </w:r>
      <w:proofErr w:type="spellEnd"/>
      <w:r w:rsidR="00591EC6">
        <w:rPr>
          <w:rFonts w:ascii="Courier New" w:hAnsi="Courier New" w:cs="Courier New"/>
        </w:rPr>
        <w:t>]</w:t>
      </w:r>
      <w:r w:rsidR="0060653D" w:rsidRPr="00C80E28">
        <w:rPr>
          <w:rFonts w:ascii="Courier New" w:hAnsi="Courier New" w:cs="Courier New"/>
        </w:rPr>
        <w:t xml:space="preserve">, on this </w:t>
      </w:r>
      <w:r w:rsidR="00591EC6">
        <w:rPr>
          <w:rFonts w:ascii="Courier New" w:hAnsi="Courier New" w:cs="Courier New"/>
        </w:rPr>
        <w:t>[D]</w:t>
      </w:r>
      <w:proofErr w:type="spellStart"/>
      <w:r w:rsidR="00591EC6">
        <w:rPr>
          <w:rFonts w:ascii="Courier New" w:hAnsi="Courier New" w:cs="Courier New"/>
        </w:rPr>
        <w:t>th</w:t>
      </w:r>
      <w:proofErr w:type="spellEnd"/>
      <w:r w:rsidR="006A0513">
        <w:rPr>
          <w:rFonts w:ascii="Courier New" w:hAnsi="Courier New" w:cs="Courier New"/>
        </w:rPr>
        <w:t xml:space="preserve"> </w:t>
      </w:r>
      <w:r w:rsidR="0060653D" w:rsidRPr="00C80E28">
        <w:rPr>
          <w:rFonts w:ascii="Courier New" w:hAnsi="Courier New" w:cs="Courier New"/>
        </w:rPr>
        <w:t xml:space="preserve">day of </w:t>
      </w:r>
      <w:r w:rsidR="00591EC6">
        <w:rPr>
          <w:rFonts w:ascii="Courier New" w:hAnsi="Courier New" w:cs="Courier New"/>
        </w:rPr>
        <w:t>[MMM]</w:t>
      </w:r>
      <w:r w:rsidR="006A0513">
        <w:rPr>
          <w:rFonts w:ascii="Courier New" w:hAnsi="Courier New" w:cs="Courier New"/>
        </w:rPr>
        <w:t xml:space="preserve"> </w:t>
      </w:r>
      <w:r w:rsidR="00591EC6">
        <w:rPr>
          <w:rFonts w:ascii="Courier New" w:hAnsi="Courier New" w:cs="Courier New"/>
        </w:rPr>
        <w:t>[YYYY]</w:t>
      </w:r>
      <w:r w:rsidR="0060653D" w:rsidRPr="00C80E28">
        <w:rPr>
          <w:rFonts w:ascii="Courier New" w:hAnsi="Courier New" w:cs="Courier New"/>
        </w:rPr>
        <w:t xml:space="preserve">, respectfully </w:t>
      </w:r>
      <w:r w:rsidR="0060653D">
        <w:rPr>
          <w:rFonts w:ascii="Courier New" w:hAnsi="Courier New" w:cs="Courier New"/>
        </w:rPr>
        <w:t xml:space="preserve">files his Docketing Statement. </w:t>
      </w:r>
      <w:r>
        <w:rPr>
          <w:rFonts w:ascii="Courier New" w:hAnsi="Courier New" w:cs="Courier New"/>
        </w:rPr>
        <w:t>Appellant</w:t>
      </w:r>
      <w:r w:rsidR="0060653D">
        <w:rPr>
          <w:rFonts w:ascii="Courier New" w:hAnsi="Courier New" w:cs="Courier New"/>
        </w:rPr>
        <w:t xml:space="preserve"> is moving Pro Se, and pursuant to Administrative Order 19-1 (Florida’s </w:t>
      </w:r>
      <w:r w:rsidR="00591EC6">
        <w:rPr>
          <w:rFonts w:ascii="Courier New" w:hAnsi="Courier New" w:cs="Courier New"/>
        </w:rPr>
        <w:t>[</w:t>
      </w:r>
      <w:proofErr w:type="spellStart"/>
      <w:r w:rsidR="00591EC6">
        <w:rPr>
          <w:rFonts w:ascii="Courier New" w:hAnsi="Courier New" w:cs="Courier New"/>
        </w:rPr>
        <w:t>dca</w:t>
      </w:r>
      <w:proofErr w:type="spellEnd"/>
      <w:r w:rsidR="00591EC6">
        <w:rPr>
          <w:rFonts w:ascii="Courier New" w:hAnsi="Courier New" w:cs="Courier New"/>
        </w:rPr>
        <w:t>]</w:t>
      </w:r>
      <w:r w:rsidR="0060653D">
        <w:rPr>
          <w:rFonts w:ascii="Courier New" w:hAnsi="Courier New" w:cs="Courier New"/>
        </w:rPr>
        <w:t xml:space="preserve"> DCA)</w:t>
      </w:r>
      <w:r w:rsidR="0019654A">
        <w:rPr>
          <w:rFonts w:ascii="Courier New" w:hAnsi="Courier New" w:cs="Courier New"/>
        </w:rPr>
        <w:t>.</w:t>
      </w:r>
    </w:p>
    <w:p w14:paraId="11E0A880" w14:textId="1EE86B67" w:rsidR="002062C4" w:rsidRPr="007C2146" w:rsidRDefault="002062C4" w:rsidP="0060653D">
      <w:pPr>
        <w:pStyle w:val="Default"/>
        <w:rPr>
          <w:rFonts w:cstheme="minorHAnsi"/>
          <w:sz w:val="23"/>
          <w:szCs w:val="23"/>
        </w:rPr>
      </w:pPr>
      <w:r>
        <w:rPr>
          <w:sz w:val="28"/>
          <w:szCs w:val="28"/>
        </w:rPr>
        <w:br w:type="page"/>
      </w:r>
    </w:p>
    <w:p w14:paraId="7813CD8A" w14:textId="77777777" w:rsidR="007D137A" w:rsidRDefault="007D137A" w:rsidP="007D137A">
      <w:pPr>
        <w:spacing w:after="0"/>
        <w:jc w:val="center"/>
        <w:rPr>
          <w:sz w:val="28"/>
          <w:szCs w:val="28"/>
        </w:rPr>
      </w:pPr>
    </w:p>
    <w:p w14:paraId="12794FCF" w14:textId="2CEC15F9" w:rsidR="007D137A" w:rsidRDefault="007D137A" w:rsidP="007D137A">
      <w:pPr>
        <w:spacing w:after="0"/>
        <w:jc w:val="center"/>
        <w:rPr>
          <w:sz w:val="28"/>
          <w:szCs w:val="28"/>
        </w:rPr>
      </w:pPr>
      <w:r>
        <w:rPr>
          <w:sz w:val="28"/>
          <w:szCs w:val="28"/>
        </w:rPr>
        <w:t>IN THE DISTRICT COURT OF APPEAL OF THE STATE OF FLORIDA</w:t>
      </w:r>
    </w:p>
    <w:p w14:paraId="1B5709CA" w14:textId="273E9FE1" w:rsidR="007D137A" w:rsidRDefault="00591EC6" w:rsidP="008D4799">
      <w:pPr>
        <w:jc w:val="center"/>
        <w:rPr>
          <w:sz w:val="28"/>
          <w:szCs w:val="28"/>
        </w:rPr>
      </w:pPr>
      <w:r>
        <w:rPr>
          <w:sz w:val="28"/>
          <w:szCs w:val="28"/>
        </w:rPr>
        <w:t>[</w:t>
      </w:r>
      <w:proofErr w:type="spellStart"/>
      <w:r>
        <w:rPr>
          <w:sz w:val="28"/>
          <w:szCs w:val="28"/>
        </w:rPr>
        <w:t>dca</w:t>
      </w:r>
      <w:proofErr w:type="spellEnd"/>
      <w:r>
        <w:rPr>
          <w:sz w:val="28"/>
          <w:szCs w:val="28"/>
        </w:rPr>
        <w:t>]</w:t>
      </w:r>
      <w:r w:rsidR="007D137A">
        <w:rPr>
          <w:sz w:val="28"/>
          <w:szCs w:val="28"/>
        </w:rPr>
        <w:t xml:space="preserve"> DISTRICT</w:t>
      </w:r>
    </w:p>
    <w:p w14:paraId="15A218D1" w14:textId="0081FAF3" w:rsidR="007D137A" w:rsidRPr="00577B72" w:rsidRDefault="007D137A" w:rsidP="007D137A">
      <w:pPr>
        <w:spacing w:after="0"/>
        <w:jc w:val="center"/>
        <w:rPr>
          <w:b/>
          <w:sz w:val="32"/>
          <w:szCs w:val="32"/>
          <w:u w:val="single"/>
        </w:rPr>
      </w:pPr>
      <w:r w:rsidRPr="00577B72">
        <w:rPr>
          <w:b/>
          <w:sz w:val="32"/>
          <w:szCs w:val="32"/>
          <w:u w:val="single"/>
        </w:rPr>
        <w:t>DOCKETING STATEMENT</w:t>
      </w:r>
    </w:p>
    <w:p w14:paraId="4EDF25A4" w14:textId="5F4A183B" w:rsidR="007D137A" w:rsidRDefault="00577B72" w:rsidP="007D137A">
      <w:pPr>
        <w:spacing w:after="0"/>
        <w:jc w:val="center"/>
        <w:rPr>
          <w:sz w:val="24"/>
          <w:szCs w:val="24"/>
        </w:rPr>
      </w:pPr>
      <w:r>
        <w:rPr>
          <w:sz w:val="24"/>
          <w:szCs w:val="24"/>
        </w:rPr>
        <w:t>AND NOTICE OF APPEARANCE OF COUNSEL</w:t>
      </w:r>
    </w:p>
    <w:p w14:paraId="0268A052" w14:textId="72297936" w:rsidR="007D137A" w:rsidRPr="007D137A" w:rsidRDefault="007D137A" w:rsidP="007D137A">
      <w:pPr>
        <w:spacing w:after="0"/>
        <w:jc w:val="center"/>
      </w:pPr>
      <w:r>
        <w:t>This Court requires the following information in order to facilitate disposition of the case.</w:t>
      </w:r>
    </w:p>
    <w:p w14:paraId="1969F9F4" w14:textId="77777777" w:rsidR="007D137A" w:rsidRDefault="007D137A" w:rsidP="007D137A">
      <w:pPr>
        <w:spacing w:after="0"/>
      </w:pPr>
    </w:p>
    <w:p w14:paraId="24B92F49" w14:textId="415F7AB9" w:rsidR="007D137A" w:rsidRDefault="007D137A" w:rsidP="008D4799">
      <w:r w:rsidRPr="007D137A">
        <w:rPr>
          <w:u w:val="single"/>
        </w:rPr>
        <w:t>APPELLANT/PETITIONER</w:t>
      </w:r>
      <w:r>
        <w:t xml:space="preserve">: If this case involves an original writ, is an appeal of a non-final order or is a case involving child custody, this docketing statement must be completed and returned within </w:t>
      </w:r>
      <w:r w:rsidRPr="007D137A">
        <w:rPr>
          <w:u w:val="single"/>
        </w:rPr>
        <w:t>five days</w:t>
      </w:r>
      <w:r>
        <w:t>. In all other cases, the appellant must file the docketing statement within 20 days from the date of the acknowledgment of the notice of appeal.</w:t>
      </w:r>
    </w:p>
    <w:p w14:paraId="2D847AD8" w14:textId="6435EFEE" w:rsidR="007D137A" w:rsidRDefault="007D137A" w:rsidP="008D4799">
      <w:r w:rsidRPr="007D137A">
        <w:rPr>
          <w:u w:val="single"/>
        </w:rPr>
        <w:t>APPELL</w:t>
      </w:r>
      <w:r>
        <w:rPr>
          <w:u w:val="single"/>
        </w:rPr>
        <w:t>EE</w:t>
      </w:r>
      <w:r w:rsidRPr="007D137A">
        <w:rPr>
          <w:u w:val="single"/>
        </w:rPr>
        <w:t>/</w:t>
      </w:r>
      <w:r>
        <w:rPr>
          <w:u w:val="single"/>
        </w:rPr>
        <w:t>RESPONDENT</w:t>
      </w:r>
      <w:r>
        <w:t xml:space="preserve">: is not required to file a docketing statement </w:t>
      </w:r>
      <w:r w:rsidRPr="007D137A">
        <w:rPr>
          <w:u w:val="single"/>
        </w:rPr>
        <w:t>unless</w:t>
      </w:r>
      <w:r>
        <w:t xml:space="preserve"> there are amendments, corrections or additions to the docketing statement filed by the appellant/petitioner. Appellee/respondent is only required to file a notice of appearance if counsel’s name does not already appear on the certificate of service. </w:t>
      </w:r>
      <w:r w:rsidR="00577B72">
        <w:t>Appellee’s/respondent’s docketing statement, if necessary, is due within 5 days from service of the appellant’s/petitioner’s docketing statement.</w:t>
      </w:r>
    </w:p>
    <w:p w14:paraId="040CE941" w14:textId="38AC0FD7" w:rsidR="00577B72" w:rsidRPr="00577B72" w:rsidRDefault="00577B72" w:rsidP="00577B72">
      <w:pPr>
        <w:spacing w:after="0"/>
        <w:jc w:val="center"/>
        <w:rPr>
          <w:b/>
        </w:rPr>
      </w:pPr>
      <w:r>
        <w:rPr>
          <w:b/>
          <w:sz w:val="32"/>
          <w:szCs w:val="32"/>
        </w:rPr>
        <w:t>PLEASE PROVIDE THE FOLLOWING INFORMATION</w:t>
      </w:r>
    </w:p>
    <w:tbl>
      <w:tblPr>
        <w:tblStyle w:val="TableGrid"/>
        <w:tblW w:w="10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72"/>
        <w:gridCol w:w="720"/>
      </w:tblGrid>
      <w:tr w:rsidR="00577B72" w14:paraId="01110BE5" w14:textId="77777777" w:rsidTr="006D0950">
        <w:tc>
          <w:tcPr>
            <w:tcW w:w="7290" w:type="dxa"/>
            <w:vAlign w:val="center"/>
          </w:tcPr>
          <w:p w14:paraId="036BE759" w14:textId="5154DCEE" w:rsidR="00577B72" w:rsidRDefault="00577B72" w:rsidP="00577B72">
            <w:r>
              <w:t>DOCKETING STATEMENT OF: (CHECK ONE)</w:t>
            </w:r>
          </w:p>
        </w:tc>
        <w:tc>
          <w:tcPr>
            <w:tcW w:w="2772" w:type="dxa"/>
            <w:vAlign w:val="center"/>
          </w:tcPr>
          <w:p w14:paraId="5D97001F" w14:textId="008D3733" w:rsidR="00577B72" w:rsidRDefault="00577B72" w:rsidP="00577B72">
            <w:pPr>
              <w:jc w:val="right"/>
            </w:pPr>
            <w:r>
              <w:t>APPELLANT/PETITIONER</w:t>
            </w:r>
          </w:p>
        </w:tc>
        <w:tc>
          <w:tcPr>
            <w:tcW w:w="720" w:type="dxa"/>
            <w:tcBorders>
              <w:bottom w:val="single" w:sz="4" w:space="0" w:color="auto"/>
            </w:tcBorders>
            <w:vAlign w:val="center"/>
          </w:tcPr>
          <w:p w14:paraId="04EC8759" w14:textId="3FAC7578" w:rsidR="00577B72" w:rsidRDefault="00577B72" w:rsidP="00577B72">
            <w:pPr>
              <w:jc w:val="center"/>
            </w:pPr>
            <w:r>
              <w:t>√</w:t>
            </w:r>
          </w:p>
        </w:tc>
      </w:tr>
      <w:tr w:rsidR="00577B72" w14:paraId="34FA85F2" w14:textId="77777777" w:rsidTr="006D0950">
        <w:tc>
          <w:tcPr>
            <w:tcW w:w="7290" w:type="dxa"/>
            <w:vAlign w:val="center"/>
          </w:tcPr>
          <w:p w14:paraId="06020A44" w14:textId="77777777" w:rsidR="00577B72" w:rsidRDefault="00577B72" w:rsidP="00577B72"/>
        </w:tc>
        <w:tc>
          <w:tcPr>
            <w:tcW w:w="2772" w:type="dxa"/>
            <w:vAlign w:val="center"/>
          </w:tcPr>
          <w:p w14:paraId="17507D6B" w14:textId="2A747C04" w:rsidR="00577B72" w:rsidRDefault="00577B72" w:rsidP="00577B72">
            <w:pPr>
              <w:jc w:val="right"/>
            </w:pPr>
            <w:r>
              <w:t>APPELLE/RESPONDENT</w:t>
            </w:r>
          </w:p>
        </w:tc>
        <w:tc>
          <w:tcPr>
            <w:tcW w:w="720" w:type="dxa"/>
            <w:tcBorders>
              <w:top w:val="single" w:sz="4" w:space="0" w:color="auto"/>
              <w:bottom w:val="single" w:sz="4" w:space="0" w:color="auto"/>
            </w:tcBorders>
            <w:vAlign w:val="center"/>
          </w:tcPr>
          <w:p w14:paraId="05E81F04" w14:textId="77777777" w:rsidR="00577B72" w:rsidRDefault="00577B72" w:rsidP="00577B72">
            <w:pPr>
              <w:jc w:val="center"/>
            </w:pPr>
          </w:p>
        </w:tc>
      </w:tr>
    </w:tbl>
    <w:p w14:paraId="55C60F46" w14:textId="3BE873B6" w:rsidR="00577B72" w:rsidRDefault="00577B72" w:rsidP="002234A2">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4230"/>
        <w:gridCol w:w="2880"/>
        <w:gridCol w:w="2970"/>
      </w:tblGrid>
      <w:tr w:rsidR="00577B72" w14:paraId="2C8B8E91" w14:textId="77777777" w:rsidTr="006D0950">
        <w:tc>
          <w:tcPr>
            <w:tcW w:w="720" w:type="dxa"/>
            <w:vAlign w:val="center"/>
          </w:tcPr>
          <w:p w14:paraId="64D5FBCD" w14:textId="51B66AE6" w:rsidR="00577B72" w:rsidRDefault="00577B72" w:rsidP="00577B72">
            <w:pPr>
              <w:jc w:val="center"/>
            </w:pPr>
            <w:r>
              <w:t>1.</w:t>
            </w:r>
          </w:p>
        </w:tc>
        <w:tc>
          <w:tcPr>
            <w:tcW w:w="4230" w:type="dxa"/>
            <w:vAlign w:val="center"/>
          </w:tcPr>
          <w:p w14:paraId="5C7008A6" w14:textId="1C8ECBBE" w:rsidR="00577B72" w:rsidRDefault="00577B72" w:rsidP="0003380E">
            <w:r>
              <w:t>STYLE OF CASE</w:t>
            </w:r>
          </w:p>
        </w:tc>
        <w:tc>
          <w:tcPr>
            <w:tcW w:w="2880" w:type="dxa"/>
            <w:vAlign w:val="center"/>
          </w:tcPr>
          <w:p w14:paraId="265BAB42" w14:textId="77777777" w:rsidR="00577B72" w:rsidRDefault="00577B72" w:rsidP="00577B72">
            <w:pPr>
              <w:jc w:val="center"/>
            </w:pPr>
            <w:r>
              <w:t xml:space="preserve">DCA </w:t>
            </w:r>
          </w:p>
          <w:p w14:paraId="5108C1EA" w14:textId="1397170B" w:rsidR="00577B72" w:rsidRDefault="00577B72" w:rsidP="00577B72">
            <w:pPr>
              <w:jc w:val="center"/>
            </w:pPr>
            <w:r>
              <w:t>CASE NO</w:t>
            </w:r>
          </w:p>
        </w:tc>
        <w:tc>
          <w:tcPr>
            <w:tcW w:w="2970" w:type="dxa"/>
            <w:vAlign w:val="center"/>
          </w:tcPr>
          <w:p w14:paraId="4B27DA19" w14:textId="3FAF5707" w:rsidR="00577B72" w:rsidRDefault="00577B72" w:rsidP="00577B72">
            <w:pPr>
              <w:jc w:val="center"/>
            </w:pPr>
            <w:r>
              <w:t xml:space="preserve">LOWER TRIBUNAL </w:t>
            </w:r>
          </w:p>
          <w:p w14:paraId="58040047" w14:textId="52E6BF88" w:rsidR="00577B72" w:rsidRDefault="00577B72" w:rsidP="00577B72">
            <w:pPr>
              <w:jc w:val="center"/>
            </w:pPr>
            <w:r>
              <w:t>CASE NO</w:t>
            </w:r>
          </w:p>
        </w:tc>
      </w:tr>
      <w:tr w:rsidR="00577B72" w14:paraId="2D003ADA" w14:textId="77777777" w:rsidTr="006D0950">
        <w:tc>
          <w:tcPr>
            <w:tcW w:w="720" w:type="dxa"/>
            <w:vAlign w:val="center"/>
          </w:tcPr>
          <w:p w14:paraId="296E6210" w14:textId="77777777" w:rsidR="00577B72" w:rsidRDefault="00577B72" w:rsidP="0003380E"/>
        </w:tc>
        <w:tc>
          <w:tcPr>
            <w:tcW w:w="4230" w:type="dxa"/>
            <w:vAlign w:val="center"/>
          </w:tcPr>
          <w:p w14:paraId="0E989C02" w14:textId="77777777" w:rsidR="00577B72" w:rsidRDefault="00591EC6" w:rsidP="0003380E">
            <w:r>
              <w:t>[</w:t>
            </w:r>
            <w:proofErr w:type="spellStart"/>
            <w:r>
              <w:t>plfName</w:t>
            </w:r>
            <w:proofErr w:type="spellEnd"/>
            <w:r>
              <w:t>]</w:t>
            </w:r>
          </w:p>
          <w:p w14:paraId="0FA1A813" w14:textId="7050FF5F" w:rsidR="00591EC6" w:rsidRDefault="00591EC6" w:rsidP="0003380E">
            <w:r>
              <w:t>v</w:t>
            </w:r>
          </w:p>
          <w:p w14:paraId="00E9244D" w14:textId="6B9D27B3" w:rsidR="00591EC6" w:rsidRDefault="00591EC6" w:rsidP="0003380E">
            <w:r>
              <w:t>[</w:t>
            </w:r>
            <w:proofErr w:type="spellStart"/>
            <w:r>
              <w:t>defName</w:t>
            </w:r>
            <w:proofErr w:type="spellEnd"/>
            <w:r>
              <w:t>]</w:t>
            </w:r>
          </w:p>
        </w:tc>
        <w:tc>
          <w:tcPr>
            <w:tcW w:w="2880" w:type="dxa"/>
            <w:vAlign w:val="center"/>
          </w:tcPr>
          <w:p w14:paraId="0B22465D" w14:textId="6A20181C" w:rsidR="00577B72" w:rsidRDefault="00591EC6" w:rsidP="00577B72">
            <w:pPr>
              <w:jc w:val="center"/>
            </w:pPr>
            <w:r>
              <w:t>[</w:t>
            </w:r>
            <w:proofErr w:type="spellStart"/>
            <w:r>
              <w:t>caseNo</w:t>
            </w:r>
            <w:proofErr w:type="spellEnd"/>
            <w:r>
              <w:t>]</w:t>
            </w:r>
          </w:p>
        </w:tc>
        <w:tc>
          <w:tcPr>
            <w:tcW w:w="2970" w:type="dxa"/>
            <w:vAlign w:val="center"/>
          </w:tcPr>
          <w:p w14:paraId="3CF20D97" w14:textId="54869440" w:rsidR="0060653D" w:rsidRDefault="00591EC6" w:rsidP="0003380E">
            <w:pPr>
              <w:jc w:val="center"/>
            </w:pPr>
            <w:r>
              <w:t>[</w:t>
            </w:r>
            <w:proofErr w:type="spellStart"/>
            <w:r>
              <w:t>caseNoF</w:t>
            </w:r>
            <w:proofErr w:type="spellEnd"/>
            <w:r>
              <w:t>]</w:t>
            </w:r>
          </w:p>
        </w:tc>
      </w:tr>
    </w:tbl>
    <w:p w14:paraId="7CDE8905" w14:textId="770E54B0" w:rsidR="00577B72" w:rsidRDefault="00577B72" w:rsidP="002234A2">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1530"/>
        <w:gridCol w:w="2340"/>
        <w:gridCol w:w="510"/>
        <w:gridCol w:w="1110"/>
        <w:gridCol w:w="1800"/>
        <w:gridCol w:w="342"/>
        <w:gridCol w:w="531"/>
        <w:gridCol w:w="1917"/>
      </w:tblGrid>
      <w:tr w:rsidR="00577B72" w14:paraId="7E87FEF5" w14:textId="77777777" w:rsidTr="00C918A3">
        <w:tc>
          <w:tcPr>
            <w:tcW w:w="720" w:type="dxa"/>
          </w:tcPr>
          <w:p w14:paraId="0C3FDB1B" w14:textId="1037730D" w:rsidR="00577B72" w:rsidRDefault="00577B72" w:rsidP="00C918A3">
            <w:pPr>
              <w:jc w:val="center"/>
            </w:pPr>
            <w:r>
              <w:t>2a.</w:t>
            </w:r>
          </w:p>
        </w:tc>
        <w:tc>
          <w:tcPr>
            <w:tcW w:w="10080" w:type="dxa"/>
            <w:gridSpan w:val="8"/>
            <w:vAlign w:val="center"/>
          </w:tcPr>
          <w:p w14:paraId="08C54DFD" w14:textId="435630E5" w:rsidR="00577B72" w:rsidRDefault="00577B72" w:rsidP="0003380E">
            <w:r>
              <w:t xml:space="preserve">NOTICE OF APPEARANCE OF COUNSEL FOR </w:t>
            </w:r>
            <w:r w:rsidR="00E46C5E">
              <w:t>APPELLANT</w:t>
            </w:r>
            <w:r>
              <w:t xml:space="preserve"> (If party is not represented by counsel, party should so indicate and provide accurate mailing address and phone number).</w:t>
            </w:r>
          </w:p>
        </w:tc>
      </w:tr>
      <w:tr w:rsidR="00577B72" w14:paraId="5C9B005E" w14:textId="77777777" w:rsidTr="00975A41">
        <w:tc>
          <w:tcPr>
            <w:tcW w:w="720" w:type="dxa"/>
            <w:vAlign w:val="center"/>
          </w:tcPr>
          <w:p w14:paraId="424CFCC2" w14:textId="77777777" w:rsidR="00577B72" w:rsidRDefault="00577B72" w:rsidP="0003380E"/>
        </w:tc>
        <w:tc>
          <w:tcPr>
            <w:tcW w:w="1530" w:type="dxa"/>
            <w:vAlign w:val="center"/>
          </w:tcPr>
          <w:p w14:paraId="66754356" w14:textId="01AFCE98" w:rsidR="00577B72" w:rsidRDefault="00577B72" w:rsidP="002B2C3A">
            <w:pPr>
              <w:jc w:val="right"/>
            </w:pPr>
            <w:r>
              <w:t>Name</w:t>
            </w:r>
          </w:p>
        </w:tc>
        <w:tc>
          <w:tcPr>
            <w:tcW w:w="3960" w:type="dxa"/>
            <w:gridSpan w:val="3"/>
            <w:tcBorders>
              <w:bottom w:val="single" w:sz="4" w:space="0" w:color="auto"/>
            </w:tcBorders>
            <w:vAlign w:val="center"/>
          </w:tcPr>
          <w:p w14:paraId="7B66E613" w14:textId="4A5DC985" w:rsidR="00577B72" w:rsidRDefault="00591EC6" w:rsidP="0003380E">
            <w:r>
              <w:t>[</w:t>
            </w:r>
            <w:proofErr w:type="spellStart"/>
            <w:r>
              <w:t>attName</w:t>
            </w:r>
            <w:proofErr w:type="spellEnd"/>
            <w:r>
              <w:t>]</w:t>
            </w:r>
          </w:p>
        </w:tc>
        <w:tc>
          <w:tcPr>
            <w:tcW w:w="2142" w:type="dxa"/>
            <w:gridSpan w:val="2"/>
            <w:vAlign w:val="center"/>
          </w:tcPr>
          <w:p w14:paraId="18759811" w14:textId="3856D4B5" w:rsidR="00577B72" w:rsidRDefault="00577B72" w:rsidP="005758B8">
            <w:pPr>
              <w:jc w:val="right"/>
            </w:pPr>
            <w:r>
              <w:t>Bar Number</w:t>
            </w:r>
          </w:p>
        </w:tc>
        <w:tc>
          <w:tcPr>
            <w:tcW w:w="2448" w:type="dxa"/>
            <w:gridSpan w:val="2"/>
            <w:tcBorders>
              <w:bottom w:val="single" w:sz="4" w:space="0" w:color="auto"/>
            </w:tcBorders>
            <w:vAlign w:val="center"/>
          </w:tcPr>
          <w:p w14:paraId="50AB1E4F" w14:textId="07222F3B" w:rsidR="00577B72" w:rsidRDefault="00591EC6" w:rsidP="0003380E">
            <w:r>
              <w:t>[</w:t>
            </w:r>
            <w:proofErr w:type="spellStart"/>
            <w:r>
              <w:t>barNo</w:t>
            </w:r>
            <w:proofErr w:type="spellEnd"/>
            <w:r>
              <w:t>]</w:t>
            </w:r>
          </w:p>
        </w:tc>
      </w:tr>
      <w:tr w:rsidR="005758B8" w14:paraId="797A7B49" w14:textId="77777777" w:rsidTr="00975A41">
        <w:tc>
          <w:tcPr>
            <w:tcW w:w="720" w:type="dxa"/>
            <w:vAlign w:val="center"/>
          </w:tcPr>
          <w:p w14:paraId="178A0B71" w14:textId="77777777" w:rsidR="005758B8" w:rsidRDefault="005758B8" w:rsidP="0003380E"/>
        </w:tc>
        <w:tc>
          <w:tcPr>
            <w:tcW w:w="1530" w:type="dxa"/>
            <w:vAlign w:val="center"/>
          </w:tcPr>
          <w:p w14:paraId="62E5BDDF" w14:textId="325A55C1" w:rsidR="005758B8" w:rsidRDefault="005758B8" w:rsidP="002B2C3A">
            <w:pPr>
              <w:jc w:val="right"/>
            </w:pPr>
            <w:r>
              <w:t>Address</w:t>
            </w:r>
          </w:p>
        </w:tc>
        <w:tc>
          <w:tcPr>
            <w:tcW w:w="2850" w:type="dxa"/>
            <w:gridSpan w:val="2"/>
            <w:tcBorders>
              <w:bottom w:val="single" w:sz="4" w:space="0" w:color="auto"/>
            </w:tcBorders>
            <w:vAlign w:val="center"/>
          </w:tcPr>
          <w:p w14:paraId="3400C284" w14:textId="19A3B9A6" w:rsidR="005758B8" w:rsidRDefault="00591EC6" w:rsidP="0003380E">
            <w:r>
              <w:t>[</w:t>
            </w:r>
            <w:proofErr w:type="spellStart"/>
            <w:r>
              <w:t>addy</w:t>
            </w:r>
            <w:proofErr w:type="spellEnd"/>
            <w:r>
              <w:t>]</w:t>
            </w:r>
          </w:p>
        </w:tc>
        <w:tc>
          <w:tcPr>
            <w:tcW w:w="1110" w:type="dxa"/>
            <w:vAlign w:val="center"/>
          </w:tcPr>
          <w:p w14:paraId="1C330D8F" w14:textId="2BC347E3" w:rsidR="005758B8" w:rsidRDefault="005758B8" w:rsidP="005758B8">
            <w:pPr>
              <w:jc w:val="right"/>
            </w:pPr>
            <w:r>
              <w:t>Email</w:t>
            </w:r>
          </w:p>
        </w:tc>
        <w:tc>
          <w:tcPr>
            <w:tcW w:w="4590" w:type="dxa"/>
            <w:gridSpan w:val="4"/>
            <w:tcBorders>
              <w:bottom w:val="single" w:sz="4" w:space="0" w:color="auto"/>
            </w:tcBorders>
            <w:vAlign w:val="center"/>
          </w:tcPr>
          <w:p w14:paraId="25E5BC6D" w14:textId="4F644134" w:rsidR="005758B8" w:rsidRDefault="00591EC6" w:rsidP="0003380E">
            <w:r>
              <w:t>[</w:t>
            </w:r>
            <w:proofErr w:type="spellStart"/>
            <w:r>
              <w:t>eml</w:t>
            </w:r>
            <w:proofErr w:type="spellEnd"/>
            <w:r>
              <w:t>]</w:t>
            </w:r>
          </w:p>
        </w:tc>
      </w:tr>
      <w:tr w:rsidR="002234A2" w14:paraId="586FF0E9" w14:textId="77777777" w:rsidTr="00975A41">
        <w:tc>
          <w:tcPr>
            <w:tcW w:w="720" w:type="dxa"/>
            <w:vAlign w:val="center"/>
          </w:tcPr>
          <w:p w14:paraId="0E4741D2" w14:textId="77777777" w:rsidR="002234A2" w:rsidRDefault="002234A2" w:rsidP="0003380E"/>
        </w:tc>
        <w:tc>
          <w:tcPr>
            <w:tcW w:w="1530" w:type="dxa"/>
            <w:vAlign w:val="center"/>
          </w:tcPr>
          <w:p w14:paraId="4278A907" w14:textId="77777777" w:rsidR="002234A2" w:rsidRDefault="002234A2" w:rsidP="002B2C3A">
            <w:pPr>
              <w:jc w:val="right"/>
            </w:pPr>
            <w:r>
              <w:t>Attorney For</w:t>
            </w:r>
          </w:p>
        </w:tc>
        <w:tc>
          <w:tcPr>
            <w:tcW w:w="2340" w:type="dxa"/>
            <w:tcBorders>
              <w:bottom w:val="single" w:sz="4" w:space="0" w:color="auto"/>
            </w:tcBorders>
            <w:vAlign w:val="center"/>
          </w:tcPr>
          <w:p w14:paraId="3ED0B9F4" w14:textId="77777777" w:rsidR="002234A2" w:rsidRDefault="002234A2" w:rsidP="0003380E"/>
        </w:tc>
        <w:tc>
          <w:tcPr>
            <w:tcW w:w="1620" w:type="dxa"/>
            <w:gridSpan w:val="2"/>
            <w:vAlign w:val="center"/>
          </w:tcPr>
          <w:p w14:paraId="687AA8C5" w14:textId="2D4FFFA1" w:rsidR="002234A2" w:rsidRDefault="002234A2" w:rsidP="00975A41">
            <w:pPr>
              <w:jc w:val="right"/>
            </w:pPr>
            <w:r>
              <w:t>Phone Number</w:t>
            </w:r>
          </w:p>
        </w:tc>
        <w:tc>
          <w:tcPr>
            <w:tcW w:w="1800" w:type="dxa"/>
            <w:tcBorders>
              <w:bottom w:val="single" w:sz="4" w:space="0" w:color="auto"/>
            </w:tcBorders>
            <w:vAlign w:val="center"/>
          </w:tcPr>
          <w:p w14:paraId="0B53AE9F" w14:textId="0DEA5754" w:rsidR="002234A2" w:rsidRDefault="00591EC6" w:rsidP="0003380E">
            <w:r>
              <w:t>[</w:t>
            </w:r>
            <w:proofErr w:type="spellStart"/>
            <w:r>
              <w:t>phn</w:t>
            </w:r>
            <w:proofErr w:type="spellEnd"/>
            <w:r>
              <w:t>]</w:t>
            </w:r>
          </w:p>
        </w:tc>
        <w:tc>
          <w:tcPr>
            <w:tcW w:w="873" w:type="dxa"/>
            <w:gridSpan w:val="2"/>
            <w:vAlign w:val="center"/>
          </w:tcPr>
          <w:p w14:paraId="46785255" w14:textId="26759EAC" w:rsidR="002234A2" w:rsidRDefault="002234A2" w:rsidP="0024305A">
            <w:pPr>
              <w:jc w:val="right"/>
            </w:pPr>
            <w:r>
              <w:t>Fax</w:t>
            </w:r>
          </w:p>
        </w:tc>
        <w:tc>
          <w:tcPr>
            <w:tcW w:w="1917" w:type="dxa"/>
            <w:tcBorders>
              <w:bottom w:val="single" w:sz="4" w:space="0" w:color="auto"/>
            </w:tcBorders>
            <w:vAlign w:val="center"/>
          </w:tcPr>
          <w:p w14:paraId="5EB4C82B" w14:textId="3FBD23B3" w:rsidR="002234A2" w:rsidRDefault="00591EC6" w:rsidP="0003380E">
            <w:r>
              <w:t>[fax]</w:t>
            </w:r>
          </w:p>
        </w:tc>
      </w:tr>
    </w:tbl>
    <w:p w14:paraId="416A04E5" w14:textId="77777777" w:rsidR="00577B72" w:rsidRDefault="00577B72" w:rsidP="002234A2">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1530"/>
        <w:gridCol w:w="2340"/>
        <w:gridCol w:w="510"/>
        <w:gridCol w:w="1110"/>
        <w:gridCol w:w="1800"/>
        <w:gridCol w:w="342"/>
        <w:gridCol w:w="531"/>
        <w:gridCol w:w="1917"/>
      </w:tblGrid>
      <w:tr w:rsidR="002234A2" w14:paraId="0A55DA3F" w14:textId="77777777" w:rsidTr="006D0950">
        <w:tc>
          <w:tcPr>
            <w:tcW w:w="720" w:type="dxa"/>
            <w:vAlign w:val="center"/>
          </w:tcPr>
          <w:p w14:paraId="54B4AA2B" w14:textId="79BD7A43" w:rsidR="002234A2" w:rsidRDefault="002234A2" w:rsidP="0003380E">
            <w:pPr>
              <w:jc w:val="center"/>
            </w:pPr>
            <w:r>
              <w:t>2b.</w:t>
            </w:r>
          </w:p>
        </w:tc>
        <w:tc>
          <w:tcPr>
            <w:tcW w:w="10080" w:type="dxa"/>
            <w:gridSpan w:val="8"/>
            <w:vAlign w:val="center"/>
          </w:tcPr>
          <w:p w14:paraId="31F11F98" w14:textId="2C24BC6E" w:rsidR="002234A2" w:rsidRDefault="006A0513" w:rsidP="0003380E">
            <w:r>
              <w:t>RESPONDENT’</w:t>
            </w:r>
            <w:r w:rsidR="002234A2">
              <w:t>S TRIAL COUNSEL AND/OR APPELLATE COUNSEL (IF KNOWN)</w:t>
            </w:r>
          </w:p>
        </w:tc>
      </w:tr>
      <w:tr w:rsidR="008D4799" w14:paraId="190C44B8" w14:textId="77777777" w:rsidTr="00975A41">
        <w:tc>
          <w:tcPr>
            <w:tcW w:w="720" w:type="dxa"/>
            <w:vAlign w:val="center"/>
          </w:tcPr>
          <w:p w14:paraId="764318E9" w14:textId="77777777" w:rsidR="008D4799" w:rsidRDefault="008D4799" w:rsidP="0003380E"/>
        </w:tc>
        <w:tc>
          <w:tcPr>
            <w:tcW w:w="1530" w:type="dxa"/>
            <w:vAlign w:val="center"/>
          </w:tcPr>
          <w:p w14:paraId="071F924B" w14:textId="77777777" w:rsidR="008D4799" w:rsidRDefault="008D4799" w:rsidP="002B2C3A">
            <w:pPr>
              <w:jc w:val="right"/>
            </w:pPr>
            <w:r>
              <w:t>Name</w:t>
            </w:r>
          </w:p>
        </w:tc>
        <w:tc>
          <w:tcPr>
            <w:tcW w:w="3960" w:type="dxa"/>
            <w:gridSpan w:val="3"/>
            <w:tcBorders>
              <w:bottom w:val="single" w:sz="4" w:space="0" w:color="auto"/>
            </w:tcBorders>
            <w:vAlign w:val="center"/>
          </w:tcPr>
          <w:p w14:paraId="613BED3C" w14:textId="7E492F74" w:rsidR="008D4799" w:rsidRDefault="00591EC6" w:rsidP="0003380E">
            <w:r>
              <w:t>[</w:t>
            </w:r>
            <w:proofErr w:type="spellStart"/>
            <w:r>
              <w:t>attNameRsp</w:t>
            </w:r>
            <w:proofErr w:type="spellEnd"/>
            <w:r>
              <w:t>]</w:t>
            </w:r>
          </w:p>
        </w:tc>
        <w:tc>
          <w:tcPr>
            <w:tcW w:w="2142" w:type="dxa"/>
            <w:gridSpan w:val="2"/>
            <w:vAlign w:val="center"/>
          </w:tcPr>
          <w:p w14:paraId="5308F428" w14:textId="77777777" w:rsidR="008D4799" w:rsidRDefault="008D4799" w:rsidP="005758B8">
            <w:pPr>
              <w:jc w:val="right"/>
            </w:pPr>
            <w:r>
              <w:t>Bar Number</w:t>
            </w:r>
          </w:p>
        </w:tc>
        <w:tc>
          <w:tcPr>
            <w:tcW w:w="2448" w:type="dxa"/>
            <w:gridSpan w:val="2"/>
            <w:tcBorders>
              <w:bottom w:val="single" w:sz="4" w:space="0" w:color="auto"/>
            </w:tcBorders>
            <w:vAlign w:val="center"/>
          </w:tcPr>
          <w:p w14:paraId="198B88D0" w14:textId="326E839E" w:rsidR="008D4799" w:rsidRPr="006A0513" w:rsidRDefault="00591EC6" w:rsidP="0003380E">
            <w:pPr>
              <w:rPr>
                <w:i/>
              </w:rPr>
            </w:pPr>
            <w:r>
              <w:t>[</w:t>
            </w:r>
            <w:proofErr w:type="spellStart"/>
            <w:r>
              <w:t>barNoRsp</w:t>
            </w:r>
            <w:proofErr w:type="spellEnd"/>
            <w:r>
              <w:t>]</w:t>
            </w:r>
          </w:p>
        </w:tc>
      </w:tr>
      <w:tr w:rsidR="007424F1" w14:paraId="0CB53F6D" w14:textId="77777777" w:rsidTr="0018289E">
        <w:tc>
          <w:tcPr>
            <w:tcW w:w="720" w:type="dxa"/>
            <w:vAlign w:val="center"/>
          </w:tcPr>
          <w:p w14:paraId="06B50051" w14:textId="77777777" w:rsidR="007424F1" w:rsidRDefault="007424F1" w:rsidP="0003380E"/>
        </w:tc>
        <w:tc>
          <w:tcPr>
            <w:tcW w:w="1530" w:type="dxa"/>
          </w:tcPr>
          <w:p w14:paraId="68D9E31D" w14:textId="77777777" w:rsidR="007424F1" w:rsidRDefault="007424F1" w:rsidP="0018289E">
            <w:pPr>
              <w:jc w:val="right"/>
            </w:pPr>
            <w:r>
              <w:t>Address</w:t>
            </w:r>
          </w:p>
        </w:tc>
        <w:tc>
          <w:tcPr>
            <w:tcW w:w="2850" w:type="dxa"/>
            <w:gridSpan w:val="2"/>
            <w:tcBorders>
              <w:top w:val="single" w:sz="4" w:space="0" w:color="auto"/>
              <w:bottom w:val="single" w:sz="4" w:space="0" w:color="auto"/>
            </w:tcBorders>
            <w:vAlign w:val="center"/>
          </w:tcPr>
          <w:p w14:paraId="53670533" w14:textId="54CDCDAC" w:rsidR="006A0513" w:rsidRDefault="00591EC6" w:rsidP="0003380E">
            <w:r>
              <w:t>[</w:t>
            </w:r>
            <w:proofErr w:type="spellStart"/>
            <w:r>
              <w:t>addyRsp</w:t>
            </w:r>
            <w:proofErr w:type="spellEnd"/>
            <w:r>
              <w:t>]</w:t>
            </w:r>
          </w:p>
        </w:tc>
        <w:tc>
          <w:tcPr>
            <w:tcW w:w="1110" w:type="dxa"/>
            <w:tcBorders>
              <w:top w:val="single" w:sz="4" w:space="0" w:color="auto"/>
            </w:tcBorders>
          </w:tcPr>
          <w:p w14:paraId="323F59DC" w14:textId="39772A31" w:rsidR="007424F1" w:rsidRDefault="007424F1" w:rsidP="0018289E">
            <w:pPr>
              <w:jc w:val="right"/>
            </w:pPr>
            <w:r>
              <w:t>Email</w:t>
            </w:r>
          </w:p>
        </w:tc>
        <w:tc>
          <w:tcPr>
            <w:tcW w:w="4590" w:type="dxa"/>
            <w:gridSpan w:val="4"/>
            <w:tcBorders>
              <w:bottom w:val="single" w:sz="4" w:space="0" w:color="auto"/>
            </w:tcBorders>
          </w:tcPr>
          <w:p w14:paraId="09EAB883" w14:textId="287333A2" w:rsidR="007424F1" w:rsidRDefault="00591EC6" w:rsidP="0018289E">
            <w:r>
              <w:t>[</w:t>
            </w:r>
            <w:proofErr w:type="spellStart"/>
            <w:r>
              <w:t>emlRsp</w:t>
            </w:r>
            <w:proofErr w:type="spellEnd"/>
            <w:r>
              <w:t>]</w:t>
            </w:r>
          </w:p>
        </w:tc>
      </w:tr>
      <w:tr w:rsidR="008D4799" w14:paraId="4319CA79" w14:textId="77777777" w:rsidTr="00975A41">
        <w:tc>
          <w:tcPr>
            <w:tcW w:w="720" w:type="dxa"/>
            <w:vAlign w:val="center"/>
          </w:tcPr>
          <w:p w14:paraId="204EF72A" w14:textId="77777777" w:rsidR="008D4799" w:rsidRDefault="008D4799" w:rsidP="0003380E"/>
        </w:tc>
        <w:tc>
          <w:tcPr>
            <w:tcW w:w="1530" w:type="dxa"/>
            <w:vAlign w:val="center"/>
          </w:tcPr>
          <w:p w14:paraId="106CD370" w14:textId="77777777" w:rsidR="008D4799" w:rsidRDefault="008D4799" w:rsidP="002B2C3A">
            <w:pPr>
              <w:jc w:val="right"/>
            </w:pPr>
            <w:r>
              <w:t>Attorney For</w:t>
            </w:r>
          </w:p>
        </w:tc>
        <w:tc>
          <w:tcPr>
            <w:tcW w:w="2340" w:type="dxa"/>
            <w:tcBorders>
              <w:bottom w:val="single" w:sz="4" w:space="0" w:color="auto"/>
            </w:tcBorders>
            <w:vAlign w:val="center"/>
          </w:tcPr>
          <w:p w14:paraId="39F8269C" w14:textId="6690A6B7" w:rsidR="008D4799" w:rsidRDefault="008D4799" w:rsidP="0003380E"/>
        </w:tc>
        <w:tc>
          <w:tcPr>
            <w:tcW w:w="1620" w:type="dxa"/>
            <w:gridSpan w:val="2"/>
            <w:vAlign w:val="center"/>
          </w:tcPr>
          <w:p w14:paraId="7FEE0DFA" w14:textId="77777777" w:rsidR="008D4799" w:rsidRDefault="008D4799" w:rsidP="00975A41">
            <w:pPr>
              <w:jc w:val="right"/>
            </w:pPr>
            <w:r>
              <w:t>Phone Number</w:t>
            </w:r>
          </w:p>
        </w:tc>
        <w:tc>
          <w:tcPr>
            <w:tcW w:w="1800" w:type="dxa"/>
            <w:tcBorders>
              <w:bottom w:val="single" w:sz="4" w:space="0" w:color="auto"/>
            </w:tcBorders>
            <w:vAlign w:val="center"/>
          </w:tcPr>
          <w:p w14:paraId="6A9B31D2" w14:textId="3682EBEC" w:rsidR="008D4799" w:rsidRDefault="00591EC6" w:rsidP="0003380E">
            <w:r>
              <w:t>[</w:t>
            </w:r>
            <w:proofErr w:type="spellStart"/>
            <w:r>
              <w:t>phnRsp</w:t>
            </w:r>
            <w:proofErr w:type="spellEnd"/>
            <w:r>
              <w:t>]</w:t>
            </w:r>
          </w:p>
        </w:tc>
        <w:tc>
          <w:tcPr>
            <w:tcW w:w="873" w:type="dxa"/>
            <w:gridSpan w:val="2"/>
            <w:vAlign w:val="center"/>
          </w:tcPr>
          <w:p w14:paraId="5ED324D2" w14:textId="77777777" w:rsidR="008D4799" w:rsidRDefault="008D4799" w:rsidP="005758B8">
            <w:pPr>
              <w:jc w:val="right"/>
            </w:pPr>
            <w:r>
              <w:t>Fax</w:t>
            </w:r>
          </w:p>
        </w:tc>
        <w:tc>
          <w:tcPr>
            <w:tcW w:w="1917" w:type="dxa"/>
            <w:tcBorders>
              <w:bottom w:val="single" w:sz="4" w:space="0" w:color="auto"/>
            </w:tcBorders>
            <w:vAlign w:val="center"/>
          </w:tcPr>
          <w:p w14:paraId="65387CD4" w14:textId="10F74AA9" w:rsidR="008D4799" w:rsidRDefault="00591EC6" w:rsidP="0003380E">
            <w:r>
              <w:t>[fax]</w:t>
            </w:r>
          </w:p>
        </w:tc>
      </w:tr>
    </w:tbl>
    <w:p w14:paraId="4F796EA8" w14:textId="1BB5ECFE" w:rsidR="008D4799" w:rsidRDefault="008D4799" w:rsidP="008D4799">
      <w:pPr>
        <w:spacing w:after="0"/>
      </w:pPr>
    </w:p>
    <w:p w14:paraId="2DA0D38F" w14:textId="16AAB622" w:rsidR="0018289E" w:rsidRDefault="0018289E">
      <w:r>
        <w:br w:type="page"/>
      </w:r>
    </w:p>
    <w:p w14:paraId="2E19F07F" w14:textId="77777777" w:rsidR="008D4799" w:rsidRDefault="008D4799" w:rsidP="008D4799">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1440"/>
        <w:gridCol w:w="8640"/>
      </w:tblGrid>
      <w:tr w:rsidR="00CD1EDA" w14:paraId="68A616E5" w14:textId="77777777" w:rsidTr="0023340B">
        <w:tc>
          <w:tcPr>
            <w:tcW w:w="720" w:type="dxa"/>
          </w:tcPr>
          <w:p w14:paraId="240126E4" w14:textId="537D830D" w:rsidR="00CD1EDA" w:rsidRDefault="00CD1EDA" w:rsidP="00C918A3">
            <w:pPr>
              <w:jc w:val="center"/>
            </w:pPr>
            <w:r>
              <w:t>3</w:t>
            </w:r>
            <w:r w:rsidR="00BF327F">
              <w:t>.</w:t>
            </w:r>
          </w:p>
        </w:tc>
        <w:tc>
          <w:tcPr>
            <w:tcW w:w="10080" w:type="dxa"/>
            <w:gridSpan w:val="2"/>
            <w:tcBorders>
              <w:bottom w:val="single" w:sz="4" w:space="0" w:color="auto"/>
            </w:tcBorders>
            <w:vAlign w:val="center"/>
          </w:tcPr>
          <w:p w14:paraId="5B3DB06C" w14:textId="31AC9669" w:rsidR="00CD1EDA" w:rsidRDefault="00CD1EDA" w:rsidP="0003380E">
            <w:r>
              <w:t>INTERESTED PERSONS: List names of all persons or entities having an interest in this matter. Please clarify whether these person or entities are parties, lawyers or otherwise, and as to parties, designate whether appellant or appellee:</w:t>
            </w:r>
          </w:p>
        </w:tc>
      </w:tr>
      <w:tr w:rsidR="00061741" w14:paraId="23898894" w14:textId="77777777" w:rsidTr="0023340B">
        <w:tc>
          <w:tcPr>
            <w:tcW w:w="720" w:type="dxa"/>
            <w:tcBorders>
              <w:right w:val="single" w:sz="4" w:space="0" w:color="auto"/>
            </w:tcBorders>
            <w:vAlign w:val="center"/>
          </w:tcPr>
          <w:p w14:paraId="46C92C1A" w14:textId="77777777" w:rsidR="00061741" w:rsidRDefault="00061741" w:rsidP="00061741"/>
        </w:tc>
        <w:tc>
          <w:tcPr>
            <w:tcW w:w="1440" w:type="dxa"/>
            <w:tcBorders>
              <w:top w:val="single" w:sz="4" w:space="0" w:color="auto"/>
              <w:left w:val="single" w:sz="4" w:space="0" w:color="auto"/>
            </w:tcBorders>
            <w:vAlign w:val="center"/>
          </w:tcPr>
          <w:p w14:paraId="2EADC447" w14:textId="77777777" w:rsidR="00061741" w:rsidRDefault="00061741" w:rsidP="00061741">
            <w:pPr>
              <w:jc w:val="right"/>
            </w:pPr>
            <w:r>
              <w:t>Name</w:t>
            </w:r>
          </w:p>
        </w:tc>
        <w:tc>
          <w:tcPr>
            <w:tcW w:w="8640" w:type="dxa"/>
            <w:tcBorders>
              <w:top w:val="single" w:sz="4" w:space="0" w:color="auto"/>
              <w:bottom w:val="single" w:sz="4" w:space="0" w:color="auto"/>
              <w:right w:val="single" w:sz="4" w:space="0" w:color="auto"/>
            </w:tcBorders>
            <w:vAlign w:val="center"/>
          </w:tcPr>
          <w:p w14:paraId="4ED3845B" w14:textId="2C975918" w:rsidR="00061741" w:rsidRDefault="00061741" w:rsidP="00061741"/>
        </w:tc>
      </w:tr>
      <w:tr w:rsidR="00061741" w14:paraId="3E42BCF2" w14:textId="77777777" w:rsidTr="0023340B">
        <w:tc>
          <w:tcPr>
            <w:tcW w:w="720" w:type="dxa"/>
            <w:tcBorders>
              <w:right w:val="single" w:sz="4" w:space="0" w:color="auto"/>
            </w:tcBorders>
            <w:vAlign w:val="center"/>
          </w:tcPr>
          <w:p w14:paraId="6E49505B" w14:textId="77777777" w:rsidR="00061741" w:rsidRDefault="00061741" w:rsidP="00061741"/>
        </w:tc>
        <w:tc>
          <w:tcPr>
            <w:tcW w:w="1440" w:type="dxa"/>
            <w:tcBorders>
              <w:left w:val="single" w:sz="4" w:space="0" w:color="auto"/>
            </w:tcBorders>
            <w:vAlign w:val="center"/>
          </w:tcPr>
          <w:p w14:paraId="0D9CB4EA" w14:textId="71C6BFCC" w:rsidR="00061741" w:rsidRDefault="00061741" w:rsidP="00061741">
            <w:pPr>
              <w:jc w:val="right"/>
            </w:pPr>
            <w:r>
              <w:t>Affiliation</w:t>
            </w:r>
          </w:p>
        </w:tc>
        <w:tc>
          <w:tcPr>
            <w:tcW w:w="8640" w:type="dxa"/>
            <w:tcBorders>
              <w:top w:val="single" w:sz="4" w:space="0" w:color="auto"/>
              <w:bottom w:val="single" w:sz="4" w:space="0" w:color="auto"/>
              <w:right w:val="single" w:sz="4" w:space="0" w:color="auto"/>
            </w:tcBorders>
            <w:vAlign w:val="center"/>
          </w:tcPr>
          <w:p w14:paraId="4FD5203E" w14:textId="4541AB62" w:rsidR="00061741" w:rsidRDefault="00061741" w:rsidP="00061741"/>
        </w:tc>
      </w:tr>
      <w:tr w:rsidR="00061741" w14:paraId="071EDCEE" w14:textId="77777777" w:rsidTr="0023340B">
        <w:tc>
          <w:tcPr>
            <w:tcW w:w="720" w:type="dxa"/>
            <w:tcBorders>
              <w:right w:val="single" w:sz="4" w:space="0" w:color="auto"/>
            </w:tcBorders>
            <w:vAlign w:val="center"/>
          </w:tcPr>
          <w:p w14:paraId="21576243" w14:textId="77777777" w:rsidR="00061741" w:rsidRDefault="00061741" w:rsidP="00061741"/>
        </w:tc>
        <w:tc>
          <w:tcPr>
            <w:tcW w:w="1440" w:type="dxa"/>
            <w:tcBorders>
              <w:left w:val="single" w:sz="4" w:space="0" w:color="auto"/>
              <w:bottom w:val="single" w:sz="4" w:space="0" w:color="auto"/>
            </w:tcBorders>
            <w:vAlign w:val="center"/>
          </w:tcPr>
          <w:p w14:paraId="30616FB8" w14:textId="0F31013F" w:rsidR="00061741" w:rsidRDefault="00061741" w:rsidP="00061741">
            <w:pPr>
              <w:jc w:val="right"/>
            </w:pPr>
            <w:r>
              <w:t>Lawyer</w:t>
            </w:r>
          </w:p>
        </w:tc>
        <w:tc>
          <w:tcPr>
            <w:tcW w:w="8640" w:type="dxa"/>
            <w:tcBorders>
              <w:bottom w:val="single" w:sz="4" w:space="0" w:color="auto"/>
              <w:right w:val="single" w:sz="4" w:space="0" w:color="auto"/>
            </w:tcBorders>
            <w:vAlign w:val="center"/>
          </w:tcPr>
          <w:p w14:paraId="1C731CA6" w14:textId="0358BB40" w:rsidR="00061741" w:rsidRDefault="00061741" w:rsidP="00061741"/>
        </w:tc>
      </w:tr>
      <w:tr w:rsidR="00061741" w14:paraId="5EBCD83D" w14:textId="77777777" w:rsidTr="0023340B">
        <w:tc>
          <w:tcPr>
            <w:tcW w:w="720" w:type="dxa"/>
            <w:tcBorders>
              <w:right w:val="single" w:sz="4" w:space="0" w:color="auto"/>
            </w:tcBorders>
            <w:vAlign w:val="center"/>
          </w:tcPr>
          <w:p w14:paraId="45F2807C" w14:textId="77777777" w:rsidR="00061741" w:rsidRDefault="00061741" w:rsidP="00061741"/>
        </w:tc>
        <w:tc>
          <w:tcPr>
            <w:tcW w:w="1440" w:type="dxa"/>
            <w:tcBorders>
              <w:top w:val="single" w:sz="4" w:space="0" w:color="auto"/>
              <w:left w:val="single" w:sz="4" w:space="0" w:color="auto"/>
            </w:tcBorders>
            <w:vAlign w:val="center"/>
          </w:tcPr>
          <w:p w14:paraId="0337DCFB" w14:textId="77777777" w:rsidR="00061741" w:rsidRDefault="00061741" w:rsidP="00061741">
            <w:pPr>
              <w:jc w:val="right"/>
            </w:pPr>
            <w:r>
              <w:t>Name</w:t>
            </w:r>
          </w:p>
        </w:tc>
        <w:tc>
          <w:tcPr>
            <w:tcW w:w="8640" w:type="dxa"/>
            <w:tcBorders>
              <w:top w:val="single" w:sz="4" w:space="0" w:color="auto"/>
              <w:bottom w:val="single" w:sz="4" w:space="0" w:color="auto"/>
              <w:right w:val="single" w:sz="4" w:space="0" w:color="auto"/>
            </w:tcBorders>
            <w:vAlign w:val="center"/>
          </w:tcPr>
          <w:p w14:paraId="11254B0C" w14:textId="1F874D50" w:rsidR="00061741" w:rsidRDefault="00061741" w:rsidP="00061741"/>
        </w:tc>
      </w:tr>
      <w:tr w:rsidR="00061741" w14:paraId="7A7595BF" w14:textId="77777777" w:rsidTr="0023340B">
        <w:tc>
          <w:tcPr>
            <w:tcW w:w="720" w:type="dxa"/>
            <w:tcBorders>
              <w:right w:val="single" w:sz="4" w:space="0" w:color="auto"/>
            </w:tcBorders>
            <w:vAlign w:val="center"/>
          </w:tcPr>
          <w:p w14:paraId="0DC07494" w14:textId="77777777" w:rsidR="00061741" w:rsidRDefault="00061741" w:rsidP="00061741"/>
        </w:tc>
        <w:tc>
          <w:tcPr>
            <w:tcW w:w="1440" w:type="dxa"/>
            <w:tcBorders>
              <w:left w:val="single" w:sz="4" w:space="0" w:color="auto"/>
            </w:tcBorders>
            <w:vAlign w:val="center"/>
          </w:tcPr>
          <w:p w14:paraId="2B451221" w14:textId="77777777" w:rsidR="00061741" w:rsidRDefault="00061741" w:rsidP="00061741">
            <w:pPr>
              <w:jc w:val="right"/>
            </w:pPr>
            <w:r>
              <w:t>Affiliation</w:t>
            </w:r>
          </w:p>
        </w:tc>
        <w:tc>
          <w:tcPr>
            <w:tcW w:w="8640" w:type="dxa"/>
            <w:tcBorders>
              <w:top w:val="single" w:sz="4" w:space="0" w:color="auto"/>
              <w:bottom w:val="single" w:sz="4" w:space="0" w:color="auto"/>
              <w:right w:val="single" w:sz="4" w:space="0" w:color="auto"/>
            </w:tcBorders>
            <w:vAlign w:val="center"/>
          </w:tcPr>
          <w:p w14:paraId="13D556F4" w14:textId="24ADBF0B" w:rsidR="00061741" w:rsidRDefault="00061741" w:rsidP="00061741"/>
        </w:tc>
      </w:tr>
      <w:tr w:rsidR="00061741" w14:paraId="4CFA05DE" w14:textId="77777777" w:rsidTr="0023340B">
        <w:tc>
          <w:tcPr>
            <w:tcW w:w="720" w:type="dxa"/>
            <w:tcBorders>
              <w:right w:val="single" w:sz="4" w:space="0" w:color="auto"/>
            </w:tcBorders>
            <w:vAlign w:val="center"/>
          </w:tcPr>
          <w:p w14:paraId="0BFEA8B1" w14:textId="77777777" w:rsidR="00061741" w:rsidRDefault="00061741" w:rsidP="00061741"/>
        </w:tc>
        <w:tc>
          <w:tcPr>
            <w:tcW w:w="1440" w:type="dxa"/>
            <w:tcBorders>
              <w:left w:val="single" w:sz="4" w:space="0" w:color="auto"/>
              <w:bottom w:val="single" w:sz="4" w:space="0" w:color="auto"/>
            </w:tcBorders>
            <w:vAlign w:val="center"/>
          </w:tcPr>
          <w:p w14:paraId="439A3BC8" w14:textId="77777777" w:rsidR="00061741" w:rsidRDefault="00061741" w:rsidP="00061741">
            <w:pPr>
              <w:jc w:val="right"/>
            </w:pPr>
            <w:r>
              <w:t>Lawyer</w:t>
            </w:r>
          </w:p>
        </w:tc>
        <w:tc>
          <w:tcPr>
            <w:tcW w:w="8640" w:type="dxa"/>
            <w:tcBorders>
              <w:top w:val="single" w:sz="4" w:space="0" w:color="auto"/>
              <w:bottom w:val="single" w:sz="4" w:space="0" w:color="auto"/>
              <w:right w:val="single" w:sz="4" w:space="0" w:color="auto"/>
            </w:tcBorders>
            <w:vAlign w:val="center"/>
          </w:tcPr>
          <w:p w14:paraId="0EF44B50" w14:textId="3886DFB0" w:rsidR="00061741" w:rsidRDefault="00061741" w:rsidP="00061741"/>
        </w:tc>
      </w:tr>
      <w:tr w:rsidR="00061741" w14:paraId="07FD5858" w14:textId="77777777" w:rsidTr="0023340B">
        <w:tc>
          <w:tcPr>
            <w:tcW w:w="720" w:type="dxa"/>
            <w:tcBorders>
              <w:right w:val="single" w:sz="4" w:space="0" w:color="auto"/>
            </w:tcBorders>
            <w:vAlign w:val="center"/>
          </w:tcPr>
          <w:p w14:paraId="363037AD" w14:textId="77777777" w:rsidR="00061741" w:rsidRDefault="00061741" w:rsidP="00061741"/>
        </w:tc>
        <w:tc>
          <w:tcPr>
            <w:tcW w:w="1440" w:type="dxa"/>
            <w:tcBorders>
              <w:top w:val="single" w:sz="4" w:space="0" w:color="auto"/>
              <w:left w:val="single" w:sz="4" w:space="0" w:color="auto"/>
            </w:tcBorders>
            <w:vAlign w:val="center"/>
          </w:tcPr>
          <w:p w14:paraId="72D4C714" w14:textId="23A7BCC9" w:rsidR="00061741" w:rsidRDefault="00061741" w:rsidP="00061741">
            <w:pPr>
              <w:jc w:val="right"/>
            </w:pPr>
            <w:r>
              <w:t>Name</w:t>
            </w:r>
          </w:p>
        </w:tc>
        <w:tc>
          <w:tcPr>
            <w:tcW w:w="8640" w:type="dxa"/>
            <w:tcBorders>
              <w:top w:val="single" w:sz="4" w:space="0" w:color="auto"/>
              <w:bottom w:val="single" w:sz="4" w:space="0" w:color="auto"/>
              <w:right w:val="single" w:sz="4" w:space="0" w:color="auto"/>
            </w:tcBorders>
            <w:vAlign w:val="center"/>
          </w:tcPr>
          <w:p w14:paraId="67E6454C" w14:textId="74F35140" w:rsidR="00061741" w:rsidRDefault="00061741" w:rsidP="00061741"/>
        </w:tc>
      </w:tr>
      <w:tr w:rsidR="00061741" w14:paraId="058243B1" w14:textId="77777777" w:rsidTr="0023340B">
        <w:tc>
          <w:tcPr>
            <w:tcW w:w="720" w:type="dxa"/>
            <w:tcBorders>
              <w:right w:val="single" w:sz="4" w:space="0" w:color="auto"/>
            </w:tcBorders>
            <w:vAlign w:val="center"/>
          </w:tcPr>
          <w:p w14:paraId="4B80AC4B" w14:textId="77777777" w:rsidR="00061741" w:rsidRDefault="00061741" w:rsidP="00061741"/>
        </w:tc>
        <w:tc>
          <w:tcPr>
            <w:tcW w:w="1440" w:type="dxa"/>
            <w:tcBorders>
              <w:left w:val="single" w:sz="4" w:space="0" w:color="auto"/>
            </w:tcBorders>
            <w:vAlign w:val="center"/>
          </w:tcPr>
          <w:p w14:paraId="225E891F" w14:textId="6EABF08C" w:rsidR="00061741" w:rsidRDefault="00061741" w:rsidP="00061741">
            <w:pPr>
              <w:jc w:val="right"/>
            </w:pPr>
            <w:r>
              <w:t>Affiliation</w:t>
            </w:r>
          </w:p>
        </w:tc>
        <w:tc>
          <w:tcPr>
            <w:tcW w:w="8640" w:type="dxa"/>
            <w:tcBorders>
              <w:top w:val="single" w:sz="4" w:space="0" w:color="auto"/>
              <w:bottom w:val="single" w:sz="4" w:space="0" w:color="auto"/>
              <w:right w:val="single" w:sz="4" w:space="0" w:color="auto"/>
            </w:tcBorders>
            <w:vAlign w:val="center"/>
          </w:tcPr>
          <w:p w14:paraId="1FBF35DE" w14:textId="358101C1" w:rsidR="00061741" w:rsidRDefault="00061741" w:rsidP="00061741"/>
        </w:tc>
      </w:tr>
      <w:tr w:rsidR="00061741" w14:paraId="1223A9EE" w14:textId="77777777" w:rsidTr="0023340B">
        <w:tc>
          <w:tcPr>
            <w:tcW w:w="720" w:type="dxa"/>
            <w:tcBorders>
              <w:right w:val="single" w:sz="4" w:space="0" w:color="auto"/>
            </w:tcBorders>
            <w:vAlign w:val="center"/>
          </w:tcPr>
          <w:p w14:paraId="5F3D3097" w14:textId="77777777" w:rsidR="00061741" w:rsidRDefault="00061741" w:rsidP="00061741"/>
        </w:tc>
        <w:tc>
          <w:tcPr>
            <w:tcW w:w="1440" w:type="dxa"/>
            <w:tcBorders>
              <w:left w:val="single" w:sz="4" w:space="0" w:color="auto"/>
              <w:bottom w:val="single" w:sz="4" w:space="0" w:color="auto"/>
            </w:tcBorders>
            <w:vAlign w:val="center"/>
          </w:tcPr>
          <w:p w14:paraId="497E0538" w14:textId="62E50415" w:rsidR="00061741" w:rsidRDefault="00061741" w:rsidP="00061741">
            <w:pPr>
              <w:jc w:val="right"/>
            </w:pPr>
            <w:r>
              <w:t>Lawyer</w:t>
            </w:r>
          </w:p>
        </w:tc>
        <w:tc>
          <w:tcPr>
            <w:tcW w:w="8640" w:type="dxa"/>
            <w:tcBorders>
              <w:top w:val="single" w:sz="4" w:space="0" w:color="auto"/>
              <w:bottom w:val="single" w:sz="4" w:space="0" w:color="auto"/>
              <w:right w:val="single" w:sz="4" w:space="0" w:color="auto"/>
            </w:tcBorders>
            <w:vAlign w:val="center"/>
          </w:tcPr>
          <w:p w14:paraId="029B128F" w14:textId="312D2C8B" w:rsidR="00061741" w:rsidRDefault="00061741" w:rsidP="00061741"/>
        </w:tc>
      </w:tr>
    </w:tbl>
    <w:p w14:paraId="2EBFEC44" w14:textId="77777777" w:rsidR="00CD1EDA" w:rsidRDefault="00CD1EDA" w:rsidP="00CD1EDA">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1440"/>
        <w:gridCol w:w="5400"/>
        <w:gridCol w:w="2520"/>
        <w:gridCol w:w="720"/>
      </w:tblGrid>
      <w:tr w:rsidR="00CD1EDA" w14:paraId="59C9552E" w14:textId="77777777" w:rsidTr="00C918A3">
        <w:tc>
          <w:tcPr>
            <w:tcW w:w="720" w:type="dxa"/>
          </w:tcPr>
          <w:p w14:paraId="60C50ECD" w14:textId="11197BC4" w:rsidR="00CD1EDA" w:rsidRDefault="00CD1EDA" w:rsidP="00C918A3">
            <w:pPr>
              <w:jc w:val="center"/>
            </w:pPr>
            <w:r>
              <w:t>4</w:t>
            </w:r>
            <w:r w:rsidR="00BF327F">
              <w:t>.</w:t>
            </w:r>
          </w:p>
        </w:tc>
        <w:tc>
          <w:tcPr>
            <w:tcW w:w="10080" w:type="dxa"/>
            <w:gridSpan w:val="4"/>
            <w:vAlign w:val="center"/>
          </w:tcPr>
          <w:p w14:paraId="02D5A937" w14:textId="2C043091" w:rsidR="00CD1EDA" w:rsidRDefault="00CD1EDA" w:rsidP="0003380E">
            <w:r>
              <w:t>JUDGES BELOW: List the name of all judges, deputy commissioners and hearing officers/examiners who were involved in this action below. Specify the judge who entered the order appealed.</w:t>
            </w:r>
          </w:p>
        </w:tc>
      </w:tr>
      <w:tr w:rsidR="00CD1EDA" w14:paraId="3E5FA687" w14:textId="77777777" w:rsidTr="00CD1EDA">
        <w:tc>
          <w:tcPr>
            <w:tcW w:w="720" w:type="dxa"/>
            <w:vAlign w:val="center"/>
          </w:tcPr>
          <w:p w14:paraId="1BD5BA61" w14:textId="77777777" w:rsidR="00CD1EDA" w:rsidRDefault="00CD1EDA" w:rsidP="0003380E"/>
        </w:tc>
        <w:tc>
          <w:tcPr>
            <w:tcW w:w="1440" w:type="dxa"/>
            <w:vAlign w:val="center"/>
          </w:tcPr>
          <w:p w14:paraId="715BDE99" w14:textId="77777777" w:rsidR="00CD1EDA" w:rsidRDefault="00CD1EDA" w:rsidP="00CD1EDA">
            <w:pPr>
              <w:jc w:val="right"/>
            </w:pPr>
            <w:r>
              <w:t>Name</w:t>
            </w:r>
          </w:p>
        </w:tc>
        <w:tc>
          <w:tcPr>
            <w:tcW w:w="5400" w:type="dxa"/>
            <w:tcBorders>
              <w:bottom w:val="single" w:sz="4" w:space="0" w:color="auto"/>
            </w:tcBorders>
            <w:vAlign w:val="center"/>
          </w:tcPr>
          <w:p w14:paraId="24C590C6" w14:textId="43C81FF7" w:rsidR="00CD1EDA" w:rsidRDefault="00CD1EDA" w:rsidP="0003380E"/>
        </w:tc>
        <w:tc>
          <w:tcPr>
            <w:tcW w:w="2520" w:type="dxa"/>
            <w:vAlign w:val="center"/>
          </w:tcPr>
          <w:p w14:paraId="4A4FB89F" w14:textId="559F49F2" w:rsidR="00CD1EDA" w:rsidRDefault="00CD1EDA" w:rsidP="0003380E">
            <w:r>
              <w:t>Order(s) Being Appealed?</w:t>
            </w:r>
          </w:p>
        </w:tc>
        <w:tc>
          <w:tcPr>
            <w:tcW w:w="720" w:type="dxa"/>
            <w:tcBorders>
              <w:bottom w:val="single" w:sz="4" w:space="0" w:color="auto"/>
            </w:tcBorders>
            <w:vAlign w:val="center"/>
          </w:tcPr>
          <w:p w14:paraId="6C7778BC" w14:textId="675F5C6E" w:rsidR="00CD1EDA" w:rsidRDefault="00CD1EDA" w:rsidP="00CD1EDA">
            <w:pPr>
              <w:jc w:val="center"/>
            </w:pPr>
          </w:p>
        </w:tc>
      </w:tr>
      <w:tr w:rsidR="00CD1EDA" w14:paraId="30821D7F" w14:textId="77777777" w:rsidTr="00CD1EDA">
        <w:tc>
          <w:tcPr>
            <w:tcW w:w="720" w:type="dxa"/>
            <w:vAlign w:val="center"/>
          </w:tcPr>
          <w:p w14:paraId="50843FAF" w14:textId="77777777" w:rsidR="00CD1EDA" w:rsidRDefault="00CD1EDA" w:rsidP="0003380E"/>
        </w:tc>
        <w:tc>
          <w:tcPr>
            <w:tcW w:w="1440" w:type="dxa"/>
            <w:vAlign w:val="center"/>
          </w:tcPr>
          <w:p w14:paraId="7C8BFC8E" w14:textId="7CEC5905" w:rsidR="00CD1EDA" w:rsidRDefault="00CD1EDA" w:rsidP="00CD1EDA">
            <w:pPr>
              <w:jc w:val="right"/>
            </w:pPr>
            <w:r>
              <w:t>Name</w:t>
            </w:r>
          </w:p>
        </w:tc>
        <w:tc>
          <w:tcPr>
            <w:tcW w:w="5400" w:type="dxa"/>
            <w:tcBorders>
              <w:bottom w:val="single" w:sz="4" w:space="0" w:color="auto"/>
            </w:tcBorders>
            <w:vAlign w:val="center"/>
          </w:tcPr>
          <w:p w14:paraId="2164C794" w14:textId="3839AF78" w:rsidR="00CD1EDA" w:rsidRDefault="00CD1EDA" w:rsidP="0003380E"/>
        </w:tc>
        <w:tc>
          <w:tcPr>
            <w:tcW w:w="2520" w:type="dxa"/>
            <w:vAlign w:val="center"/>
          </w:tcPr>
          <w:p w14:paraId="32493323" w14:textId="38CFE738" w:rsidR="00CD1EDA" w:rsidRDefault="00CD1EDA" w:rsidP="0003380E">
            <w:r>
              <w:t>Order(s) Being Appealed?</w:t>
            </w:r>
          </w:p>
        </w:tc>
        <w:tc>
          <w:tcPr>
            <w:tcW w:w="720" w:type="dxa"/>
            <w:tcBorders>
              <w:bottom w:val="single" w:sz="4" w:space="0" w:color="auto"/>
            </w:tcBorders>
            <w:vAlign w:val="center"/>
          </w:tcPr>
          <w:p w14:paraId="3D3B8C4C" w14:textId="178846A8" w:rsidR="00CD1EDA" w:rsidRDefault="00CD1EDA" w:rsidP="00CD1EDA">
            <w:pPr>
              <w:jc w:val="center"/>
            </w:pPr>
          </w:p>
        </w:tc>
      </w:tr>
    </w:tbl>
    <w:p w14:paraId="460E5B05" w14:textId="7FA229D9" w:rsidR="00CD1EDA" w:rsidRDefault="00CD1EDA" w:rsidP="00CD1EDA">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7290"/>
        <w:gridCol w:w="1170"/>
        <w:gridCol w:w="1620"/>
      </w:tblGrid>
      <w:tr w:rsidR="002B2C3A" w14:paraId="1F370797" w14:textId="77777777" w:rsidTr="0003380E">
        <w:tc>
          <w:tcPr>
            <w:tcW w:w="720" w:type="dxa"/>
            <w:vAlign w:val="center"/>
          </w:tcPr>
          <w:p w14:paraId="61346A1E" w14:textId="19ADD337" w:rsidR="002B2C3A" w:rsidRDefault="002B2C3A" w:rsidP="0003380E">
            <w:pPr>
              <w:jc w:val="center"/>
            </w:pPr>
            <w:r>
              <w:t>5</w:t>
            </w:r>
            <w:r w:rsidR="00BF327F">
              <w:t>.</w:t>
            </w:r>
          </w:p>
        </w:tc>
        <w:tc>
          <w:tcPr>
            <w:tcW w:w="10080" w:type="dxa"/>
            <w:gridSpan w:val="3"/>
            <w:vAlign w:val="center"/>
          </w:tcPr>
          <w:p w14:paraId="32D7E348" w14:textId="28014727" w:rsidR="002B2C3A" w:rsidRDefault="002B2C3A" w:rsidP="0003380E">
            <w:r>
              <w:t>JURISDICTION: State the basis for this court’s jurisdiction, including the following:</w:t>
            </w:r>
          </w:p>
        </w:tc>
      </w:tr>
      <w:tr w:rsidR="002B2C3A" w14:paraId="32A07325" w14:textId="77777777" w:rsidTr="00FE7D54">
        <w:tc>
          <w:tcPr>
            <w:tcW w:w="720" w:type="dxa"/>
            <w:vAlign w:val="center"/>
          </w:tcPr>
          <w:p w14:paraId="1D2AFBCE" w14:textId="77777777" w:rsidR="002B2C3A" w:rsidRDefault="002B2C3A" w:rsidP="0003380E"/>
        </w:tc>
        <w:tc>
          <w:tcPr>
            <w:tcW w:w="7290" w:type="dxa"/>
            <w:vAlign w:val="center"/>
          </w:tcPr>
          <w:p w14:paraId="5D4FD610" w14:textId="00B596E4" w:rsidR="002B2C3A" w:rsidRDefault="002B2C3A" w:rsidP="00975A41">
            <w:pPr>
              <w:pStyle w:val="ListParagraph"/>
              <w:numPr>
                <w:ilvl w:val="0"/>
                <w:numId w:val="1"/>
              </w:numPr>
              <w:ind w:left="1080"/>
            </w:pPr>
            <w:r>
              <w:t>the appellate rule providing jurisdiction claimed:</w:t>
            </w:r>
          </w:p>
        </w:tc>
        <w:tc>
          <w:tcPr>
            <w:tcW w:w="1170" w:type="dxa"/>
            <w:tcBorders>
              <w:bottom w:val="single" w:sz="4" w:space="0" w:color="auto"/>
            </w:tcBorders>
            <w:vAlign w:val="center"/>
          </w:tcPr>
          <w:p w14:paraId="5AD40D4F" w14:textId="7E144842" w:rsidR="002B2C3A" w:rsidRDefault="002B2C3A" w:rsidP="0003380E"/>
        </w:tc>
        <w:tc>
          <w:tcPr>
            <w:tcW w:w="1620" w:type="dxa"/>
            <w:vAlign w:val="center"/>
          </w:tcPr>
          <w:p w14:paraId="140F8650" w14:textId="77777777" w:rsidR="002B2C3A" w:rsidRDefault="002B2C3A" w:rsidP="0003380E">
            <w:pPr>
              <w:jc w:val="center"/>
            </w:pPr>
          </w:p>
        </w:tc>
      </w:tr>
      <w:tr w:rsidR="002B2C3A" w14:paraId="3748CE33" w14:textId="77777777" w:rsidTr="00FE7D54">
        <w:tc>
          <w:tcPr>
            <w:tcW w:w="720" w:type="dxa"/>
            <w:vAlign w:val="center"/>
          </w:tcPr>
          <w:p w14:paraId="506E223D" w14:textId="77777777" w:rsidR="002B2C3A" w:rsidRDefault="002B2C3A" w:rsidP="0003380E"/>
        </w:tc>
        <w:tc>
          <w:tcPr>
            <w:tcW w:w="7290" w:type="dxa"/>
            <w:vAlign w:val="center"/>
          </w:tcPr>
          <w:p w14:paraId="0BE30C0F" w14:textId="3400BDFD" w:rsidR="002B2C3A" w:rsidRDefault="002B2C3A" w:rsidP="00975A41">
            <w:pPr>
              <w:pStyle w:val="ListParagraph"/>
              <w:numPr>
                <w:ilvl w:val="0"/>
                <w:numId w:val="1"/>
              </w:numPr>
              <w:ind w:left="1080"/>
            </w:pPr>
            <w:r>
              <w:t>the date of filing in the lower tribunal of the order appealed</w:t>
            </w:r>
          </w:p>
        </w:tc>
        <w:tc>
          <w:tcPr>
            <w:tcW w:w="1170" w:type="dxa"/>
            <w:tcBorders>
              <w:top w:val="single" w:sz="4" w:space="0" w:color="auto"/>
              <w:bottom w:val="single" w:sz="4" w:space="0" w:color="auto"/>
            </w:tcBorders>
            <w:vAlign w:val="center"/>
          </w:tcPr>
          <w:p w14:paraId="20525DD7" w14:textId="6B250D27" w:rsidR="002B2C3A" w:rsidRPr="006A0513" w:rsidRDefault="002B2C3A" w:rsidP="0003380E">
            <w:pPr>
              <w:rPr>
                <w:i/>
              </w:rPr>
            </w:pPr>
          </w:p>
        </w:tc>
        <w:tc>
          <w:tcPr>
            <w:tcW w:w="1620" w:type="dxa"/>
            <w:vAlign w:val="center"/>
          </w:tcPr>
          <w:p w14:paraId="12E6B209" w14:textId="62D40167" w:rsidR="002B2C3A" w:rsidRDefault="002B2C3A" w:rsidP="0003380E">
            <w:pPr>
              <w:jc w:val="center"/>
            </w:pPr>
          </w:p>
        </w:tc>
      </w:tr>
      <w:tr w:rsidR="002B2C3A" w14:paraId="03264497" w14:textId="77777777" w:rsidTr="00FE7D54">
        <w:tc>
          <w:tcPr>
            <w:tcW w:w="720" w:type="dxa"/>
            <w:vAlign w:val="center"/>
          </w:tcPr>
          <w:p w14:paraId="101C43F0" w14:textId="77777777" w:rsidR="002B2C3A" w:rsidRDefault="002B2C3A" w:rsidP="0003380E"/>
        </w:tc>
        <w:tc>
          <w:tcPr>
            <w:tcW w:w="7290" w:type="dxa"/>
            <w:vAlign w:val="center"/>
          </w:tcPr>
          <w:p w14:paraId="276713A6" w14:textId="2546B362" w:rsidR="002B2C3A" w:rsidRDefault="002B2C3A" w:rsidP="00975A41">
            <w:pPr>
              <w:pStyle w:val="ListParagraph"/>
              <w:numPr>
                <w:ilvl w:val="0"/>
                <w:numId w:val="1"/>
              </w:numPr>
              <w:ind w:left="1080"/>
            </w:pPr>
            <w:r>
              <w:t>if this is an appeal from a final order</w:t>
            </w:r>
          </w:p>
        </w:tc>
        <w:tc>
          <w:tcPr>
            <w:tcW w:w="1170" w:type="dxa"/>
            <w:tcBorders>
              <w:top w:val="single" w:sz="4" w:space="0" w:color="auto"/>
            </w:tcBorders>
            <w:vAlign w:val="center"/>
          </w:tcPr>
          <w:p w14:paraId="38698964" w14:textId="77777777" w:rsidR="002B2C3A" w:rsidRDefault="002B2C3A" w:rsidP="0003380E"/>
        </w:tc>
        <w:tc>
          <w:tcPr>
            <w:tcW w:w="1620" w:type="dxa"/>
            <w:vAlign w:val="center"/>
          </w:tcPr>
          <w:p w14:paraId="43C8A31C" w14:textId="77777777" w:rsidR="002B2C3A" w:rsidRDefault="002B2C3A" w:rsidP="0003380E">
            <w:pPr>
              <w:jc w:val="center"/>
            </w:pPr>
          </w:p>
        </w:tc>
      </w:tr>
      <w:tr w:rsidR="002B2C3A" w14:paraId="60729CDB" w14:textId="77777777" w:rsidTr="00FE7D54">
        <w:tc>
          <w:tcPr>
            <w:tcW w:w="720" w:type="dxa"/>
            <w:vAlign w:val="center"/>
          </w:tcPr>
          <w:p w14:paraId="7D70A83E" w14:textId="77777777" w:rsidR="002B2C3A" w:rsidRDefault="002B2C3A" w:rsidP="0003380E"/>
        </w:tc>
        <w:tc>
          <w:tcPr>
            <w:tcW w:w="7290" w:type="dxa"/>
            <w:vAlign w:val="center"/>
          </w:tcPr>
          <w:p w14:paraId="65F35652" w14:textId="5B4BA78B" w:rsidR="002B2C3A" w:rsidRDefault="002B2C3A" w:rsidP="00975A41">
            <w:pPr>
              <w:pStyle w:val="ListParagraph"/>
              <w:numPr>
                <w:ilvl w:val="0"/>
                <w:numId w:val="2"/>
              </w:numPr>
              <w:ind w:left="1800"/>
            </w:pPr>
            <w:r>
              <w:t>the date of the return of verdict in a jury action</w:t>
            </w:r>
          </w:p>
        </w:tc>
        <w:tc>
          <w:tcPr>
            <w:tcW w:w="1170" w:type="dxa"/>
            <w:tcBorders>
              <w:bottom w:val="single" w:sz="4" w:space="0" w:color="auto"/>
            </w:tcBorders>
            <w:vAlign w:val="center"/>
          </w:tcPr>
          <w:p w14:paraId="4343751C" w14:textId="077670B5" w:rsidR="002B2C3A" w:rsidRPr="006A0513" w:rsidRDefault="002B2C3A" w:rsidP="0003380E">
            <w:pPr>
              <w:rPr>
                <w:i/>
              </w:rPr>
            </w:pPr>
          </w:p>
        </w:tc>
        <w:tc>
          <w:tcPr>
            <w:tcW w:w="1620" w:type="dxa"/>
            <w:vAlign w:val="center"/>
          </w:tcPr>
          <w:p w14:paraId="0DF08D8A" w14:textId="77777777" w:rsidR="002B2C3A" w:rsidRDefault="002B2C3A" w:rsidP="0003380E">
            <w:pPr>
              <w:jc w:val="center"/>
            </w:pPr>
          </w:p>
        </w:tc>
      </w:tr>
      <w:tr w:rsidR="002B2C3A" w14:paraId="293EADBE" w14:textId="77777777" w:rsidTr="00FE7D54">
        <w:tc>
          <w:tcPr>
            <w:tcW w:w="720" w:type="dxa"/>
            <w:vAlign w:val="center"/>
          </w:tcPr>
          <w:p w14:paraId="69FC6D14" w14:textId="77777777" w:rsidR="002B2C3A" w:rsidRDefault="002B2C3A" w:rsidP="0003380E"/>
        </w:tc>
        <w:tc>
          <w:tcPr>
            <w:tcW w:w="7290" w:type="dxa"/>
            <w:vAlign w:val="center"/>
          </w:tcPr>
          <w:p w14:paraId="13F177E1" w14:textId="45DF3E3B" w:rsidR="002B2C3A" w:rsidRDefault="002B2C3A" w:rsidP="00975A41">
            <w:pPr>
              <w:pStyle w:val="ListParagraph"/>
              <w:numPr>
                <w:ilvl w:val="0"/>
                <w:numId w:val="2"/>
              </w:numPr>
              <w:ind w:left="1800"/>
            </w:pPr>
            <w:r>
              <w:t>the service date of any Fla. R. Civ. P. 1.530 motion</w:t>
            </w:r>
          </w:p>
        </w:tc>
        <w:tc>
          <w:tcPr>
            <w:tcW w:w="1170" w:type="dxa"/>
            <w:tcBorders>
              <w:top w:val="single" w:sz="4" w:space="0" w:color="auto"/>
              <w:bottom w:val="single" w:sz="4" w:space="0" w:color="auto"/>
            </w:tcBorders>
            <w:vAlign w:val="center"/>
          </w:tcPr>
          <w:p w14:paraId="31909D86" w14:textId="65CE73A5" w:rsidR="002B2C3A" w:rsidRPr="006A0513" w:rsidRDefault="002B2C3A" w:rsidP="0003380E">
            <w:pPr>
              <w:rPr>
                <w:i/>
              </w:rPr>
            </w:pPr>
          </w:p>
        </w:tc>
        <w:tc>
          <w:tcPr>
            <w:tcW w:w="1620" w:type="dxa"/>
            <w:vAlign w:val="center"/>
          </w:tcPr>
          <w:p w14:paraId="13F7ECA8" w14:textId="77777777" w:rsidR="002B2C3A" w:rsidRDefault="002B2C3A" w:rsidP="0003380E">
            <w:pPr>
              <w:jc w:val="center"/>
            </w:pPr>
          </w:p>
        </w:tc>
      </w:tr>
      <w:tr w:rsidR="002B2C3A" w14:paraId="79DAC99D" w14:textId="77777777" w:rsidTr="00FE7D54">
        <w:tc>
          <w:tcPr>
            <w:tcW w:w="720" w:type="dxa"/>
            <w:vAlign w:val="center"/>
          </w:tcPr>
          <w:p w14:paraId="63BBA94B" w14:textId="77777777" w:rsidR="002B2C3A" w:rsidRDefault="002B2C3A" w:rsidP="0003380E"/>
        </w:tc>
        <w:tc>
          <w:tcPr>
            <w:tcW w:w="7290" w:type="dxa"/>
            <w:vAlign w:val="center"/>
          </w:tcPr>
          <w:p w14:paraId="315A9A35" w14:textId="24C7C15A" w:rsidR="002B2C3A" w:rsidRDefault="002B2C3A" w:rsidP="00FE7D54">
            <w:pPr>
              <w:pStyle w:val="ListParagraph"/>
              <w:numPr>
                <w:ilvl w:val="0"/>
                <w:numId w:val="3"/>
              </w:numPr>
              <w:ind w:left="2520"/>
            </w:pPr>
            <w:r>
              <w:t>and the date of the order deciding such motion</w:t>
            </w:r>
          </w:p>
        </w:tc>
        <w:tc>
          <w:tcPr>
            <w:tcW w:w="1170" w:type="dxa"/>
            <w:tcBorders>
              <w:top w:val="single" w:sz="4" w:space="0" w:color="auto"/>
              <w:bottom w:val="single" w:sz="4" w:space="0" w:color="auto"/>
            </w:tcBorders>
            <w:vAlign w:val="center"/>
          </w:tcPr>
          <w:p w14:paraId="7BDAB5AC" w14:textId="3C375B01" w:rsidR="002B2C3A" w:rsidRPr="006A0513" w:rsidRDefault="002B2C3A" w:rsidP="0003380E">
            <w:pPr>
              <w:rPr>
                <w:i/>
              </w:rPr>
            </w:pPr>
          </w:p>
        </w:tc>
        <w:tc>
          <w:tcPr>
            <w:tcW w:w="1620" w:type="dxa"/>
            <w:vAlign w:val="center"/>
          </w:tcPr>
          <w:p w14:paraId="10788032" w14:textId="77777777" w:rsidR="002B2C3A" w:rsidRDefault="002B2C3A" w:rsidP="0003380E">
            <w:pPr>
              <w:jc w:val="center"/>
            </w:pPr>
          </w:p>
        </w:tc>
      </w:tr>
    </w:tbl>
    <w:p w14:paraId="0B2C5F8C" w14:textId="793072C4" w:rsidR="002B2C3A" w:rsidRDefault="002B2C3A" w:rsidP="00CD1EDA">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10080"/>
      </w:tblGrid>
      <w:tr w:rsidR="00463440" w14:paraId="64671547" w14:textId="77777777" w:rsidTr="00C918A3">
        <w:tc>
          <w:tcPr>
            <w:tcW w:w="720" w:type="dxa"/>
          </w:tcPr>
          <w:p w14:paraId="0CF5F44F" w14:textId="3C8CA39F" w:rsidR="00463440" w:rsidRDefault="00463440" w:rsidP="00C918A3">
            <w:pPr>
              <w:jc w:val="center"/>
            </w:pPr>
            <w:r>
              <w:t>6</w:t>
            </w:r>
            <w:r w:rsidR="00BF327F">
              <w:t>.</w:t>
            </w:r>
          </w:p>
        </w:tc>
        <w:tc>
          <w:tcPr>
            <w:tcW w:w="10080" w:type="dxa"/>
            <w:vAlign w:val="center"/>
          </w:tcPr>
          <w:p w14:paraId="52AA2555" w14:textId="1CA138D4" w:rsidR="00463440" w:rsidRDefault="008E0BBA" w:rsidP="0003380E">
            <w:r>
              <w:t>PENDING MATTERS IN LOWER TRIBUNAL: Are there any matters, including counts of claims or counterclaims, still pending in the lower tribunal? If yes, please explain exactly what remains pending.</w:t>
            </w:r>
          </w:p>
        </w:tc>
      </w:tr>
      <w:tr w:rsidR="008E0BBA" w14:paraId="40E92E48" w14:textId="77777777" w:rsidTr="0003380E">
        <w:tc>
          <w:tcPr>
            <w:tcW w:w="720" w:type="dxa"/>
            <w:vAlign w:val="center"/>
          </w:tcPr>
          <w:p w14:paraId="1A6CAE1C" w14:textId="77777777" w:rsidR="008E0BBA" w:rsidRDefault="008E0BBA" w:rsidP="0003380E">
            <w:pPr>
              <w:jc w:val="center"/>
            </w:pPr>
          </w:p>
        </w:tc>
        <w:tc>
          <w:tcPr>
            <w:tcW w:w="10080" w:type="dxa"/>
            <w:vAlign w:val="center"/>
          </w:tcPr>
          <w:p w14:paraId="6345F17B" w14:textId="46D2784F" w:rsidR="008E0BBA" w:rsidRDefault="008E0BBA" w:rsidP="0003380E"/>
          <w:p w14:paraId="135E39EE" w14:textId="695BB993" w:rsidR="008E0BBA" w:rsidRDefault="008E0BBA" w:rsidP="0019654A">
            <w:pPr>
              <w:ind w:left="720"/>
            </w:pPr>
          </w:p>
          <w:p w14:paraId="56602145" w14:textId="4CA14E4E" w:rsidR="008E0BBA" w:rsidRDefault="008E0BBA" w:rsidP="00B86930"/>
        </w:tc>
      </w:tr>
    </w:tbl>
    <w:p w14:paraId="52AFB7A6" w14:textId="77777777" w:rsidR="00BC514B" w:rsidRDefault="00BC514B" w:rsidP="00CD1EDA">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5040"/>
        <w:gridCol w:w="5040"/>
      </w:tblGrid>
      <w:tr w:rsidR="008E0BBA" w14:paraId="14536DD5" w14:textId="77777777" w:rsidTr="0003380E">
        <w:tc>
          <w:tcPr>
            <w:tcW w:w="720" w:type="dxa"/>
            <w:vAlign w:val="center"/>
          </w:tcPr>
          <w:p w14:paraId="6AAE59C1" w14:textId="7A6DDEE7" w:rsidR="008E0BBA" w:rsidRDefault="008E0BBA" w:rsidP="0003380E">
            <w:pPr>
              <w:jc w:val="center"/>
            </w:pPr>
            <w:r>
              <w:t>7</w:t>
            </w:r>
            <w:r w:rsidR="00BF327F">
              <w:t>.</w:t>
            </w:r>
          </w:p>
        </w:tc>
        <w:tc>
          <w:tcPr>
            <w:tcW w:w="10080" w:type="dxa"/>
            <w:gridSpan w:val="2"/>
            <w:vAlign w:val="center"/>
          </w:tcPr>
          <w:p w14:paraId="3DB643CA" w14:textId="137437A8" w:rsidR="008E0BBA" w:rsidRDefault="008E0BBA" w:rsidP="0003380E">
            <w:r>
              <w:t>CURRENT AND PRIOR PROCEEDINGS IN THIS COURT:</w:t>
            </w:r>
          </w:p>
        </w:tc>
      </w:tr>
      <w:tr w:rsidR="008E0BBA" w14:paraId="2CE8CFB2" w14:textId="77777777" w:rsidTr="008E0BBA">
        <w:tc>
          <w:tcPr>
            <w:tcW w:w="720" w:type="dxa"/>
            <w:vAlign w:val="center"/>
          </w:tcPr>
          <w:p w14:paraId="5FA948DD" w14:textId="77777777" w:rsidR="008E0BBA" w:rsidRDefault="008E0BBA" w:rsidP="0003380E">
            <w:pPr>
              <w:jc w:val="center"/>
            </w:pPr>
          </w:p>
        </w:tc>
        <w:tc>
          <w:tcPr>
            <w:tcW w:w="10080" w:type="dxa"/>
            <w:gridSpan w:val="2"/>
            <w:vAlign w:val="center"/>
          </w:tcPr>
          <w:p w14:paraId="6503A73D" w14:textId="77777777" w:rsidR="00933D90" w:rsidRDefault="00933D90" w:rsidP="008E0BBA"/>
          <w:p w14:paraId="7690D283" w14:textId="18649061" w:rsidR="008E0BBA" w:rsidRDefault="008E0BBA" w:rsidP="008E0BBA">
            <w:r>
              <w:t>List by style and case number of this court, all cases which are or have been pending before this court involving issues arising from the same lower tribunal case and the current status of same:</w:t>
            </w:r>
          </w:p>
        </w:tc>
      </w:tr>
      <w:tr w:rsidR="00933D90" w14:paraId="4F1279BD" w14:textId="77777777" w:rsidTr="006A0513">
        <w:trPr>
          <w:trHeight w:val="360"/>
        </w:trPr>
        <w:tc>
          <w:tcPr>
            <w:tcW w:w="720" w:type="dxa"/>
            <w:vAlign w:val="center"/>
          </w:tcPr>
          <w:p w14:paraId="03D8C757" w14:textId="77777777" w:rsidR="00933D90" w:rsidRDefault="00933D90" w:rsidP="0003380E">
            <w:pPr>
              <w:jc w:val="center"/>
            </w:pPr>
          </w:p>
        </w:tc>
        <w:tc>
          <w:tcPr>
            <w:tcW w:w="5040" w:type="dxa"/>
            <w:tcBorders>
              <w:bottom w:val="single" w:sz="4" w:space="0" w:color="auto"/>
            </w:tcBorders>
            <w:vAlign w:val="center"/>
          </w:tcPr>
          <w:p w14:paraId="0D452CCC" w14:textId="4A32E0F0" w:rsidR="00933D90" w:rsidRDefault="00933D90" w:rsidP="00E808CB">
            <w:pPr>
              <w:ind w:left="720"/>
            </w:pPr>
          </w:p>
        </w:tc>
        <w:tc>
          <w:tcPr>
            <w:tcW w:w="5040" w:type="dxa"/>
            <w:vAlign w:val="center"/>
          </w:tcPr>
          <w:p w14:paraId="2E640B4E" w14:textId="75B5600E" w:rsidR="00933D90" w:rsidRDefault="00933D90" w:rsidP="008E0BBA"/>
        </w:tc>
      </w:tr>
      <w:tr w:rsidR="00787935" w14:paraId="62C13201" w14:textId="77777777" w:rsidTr="006A0513">
        <w:trPr>
          <w:trHeight w:val="360"/>
        </w:trPr>
        <w:tc>
          <w:tcPr>
            <w:tcW w:w="720" w:type="dxa"/>
            <w:vAlign w:val="center"/>
          </w:tcPr>
          <w:p w14:paraId="37D555A2" w14:textId="77777777" w:rsidR="00787935" w:rsidRDefault="00787935" w:rsidP="00787935">
            <w:pPr>
              <w:jc w:val="center"/>
            </w:pPr>
          </w:p>
        </w:tc>
        <w:tc>
          <w:tcPr>
            <w:tcW w:w="5040" w:type="dxa"/>
            <w:tcBorders>
              <w:bottom w:val="single" w:sz="4" w:space="0" w:color="auto"/>
            </w:tcBorders>
            <w:vAlign w:val="center"/>
          </w:tcPr>
          <w:p w14:paraId="0E42E78B" w14:textId="2ABD3B41" w:rsidR="00787935" w:rsidRDefault="00787935" w:rsidP="00E808CB">
            <w:pPr>
              <w:ind w:left="720"/>
            </w:pPr>
          </w:p>
        </w:tc>
        <w:tc>
          <w:tcPr>
            <w:tcW w:w="5040" w:type="dxa"/>
            <w:vAlign w:val="center"/>
          </w:tcPr>
          <w:p w14:paraId="37B9821C" w14:textId="1CEC27BD" w:rsidR="00787935" w:rsidRDefault="00787935" w:rsidP="00787935"/>
        </w:tc>
      </w:tr>
      <w:tr w:rsidR="00787935" w14:paraId="6E9EC4E5" w14:textId="77777777" w:rsidTr="00933D90">
        <w:tc>
          <w:tcPr>
            <w:tcW w:w="720" w:type="dxa"/>
            <w:vAlign w:val="center"/>
          </w:tcPr>
          <w:p w14:paraId="2DC81844" w14:textId="77777777" w:rsidR="00787935" w:rsidRDefault="00787935" w:rsidP="00787935">
            <w:pPr>
              <w:jc w:val="center"/>
            </w:pPr>
          </w:p>
        </w:tc>
        <w:tc>
          <w:tcPr>
            <w:tcW w:w="10080" w:type="dxa"/>
            <w:gridSpan w:val="2"/>
            <w:vAlign w:val="center"/>
          </w:tcPr>
          <w:p w14:paraId="2FA619E3" w14:textId="77777777" w:rsidR="00787935" w:rsidRDefault="00787935" w:rsidP="00787935">
            <w:pPr>
              <w:rPr>
                <w:u w:val="single"/>
              </w:rPr>
            </w:pPr>
          </w:p>
          <w:p w14:paraId="7057AD43" w14:textId="047C4D17" w:rsidR="00787935" w:rsidRDefault="00787935" w:rsidP="00787935">
            <w:r w:rsidRPr="008E0BBA">
              <w:rPr>
                <w:u w:val="single"/>
              </w:rPr>
              <w:t xml:space="preserve">Criminal </w:t>
            </w:r>
            <w:r>
              <w:rPr>
                <w:u w:val="single"/>
              </w:rPr>
              <w:t>A</w:t>
            </w:r>
            <w:r w:rsidRPr="008E0BBA">
              <w:rPr>
                <w:u w:val="single"/>
              </w:rPr>
              <w:t>ppeals</w:t>
            </w:r>
            <w:r>
              <w:t>: List by style and case number of this court all co-defendants currently or previously on appeal to this court.</w:t>
            </w:r>
          </w:p>
        </w:tc>
      </w:tr>
      <w:tr w:rsidR="00787935" w14:paraId="3BCCA905" w14:textId="77777777" w:rsidTr="006A0513">
        <w:trPr>
          <w:trHeight w:val="360"/>
        </w:trPr>
        <w:tc>
          <w:tcPr>
            <w:tcW w:w="720" w:type="dxa"/>
            <w:vAlign w:val="center"/>
          </w:tcPr>
          <w:p w14:paraId="250701F1" w14:textId="77777777" w:rsidR="00787935" w:rsidRDefault="00787935" w:rsidP="00787935">
            <w:pPr>
              <w:jc w:val="center"/>
            </w:pPr>
          </w:p>
        </w:tc>
        <w:tc>
          <w:tcPr>
            <w:tcW w:w="5040" w:type="dxa"/>
            <w:tcBorders>
              <w:bottom w:val="single" w:sz="4" w:space="0" w:color="auto"/>
            </w:tcBorders>
            <w:vAlign w:val="center"/>
          </w:tcPr>
          <w:p w14:paraId="2EDFCBA1" w14:textId="7EEB321C" w:rsidR="00787935" w:rsidRPr="008E0BBA" w:rsidRDefault="00787935" w:rsidP="00E808CB">
            <w:pPr>
              <w:ind w:left="720"/>
            </w:pPr>
          </w:p>
        </w:tc>
        <w:tc>
          <w:tcPr>
            <w:tcW w:w="5040" w:type="dxa"/>
            <w:vAlign w:val="center"/>
          </w:tcPr>
          <w:p w14:paraId="18E2470E" w14:textId="4F45411D" w:rsidR="00787935" w:rsidRPr="008E0BBA" w:rsidRDefault="00787935" w:rsidP="00787935"/>
        </w:tc>
      </w:tr>
      <w:tr w:rsidR="00787935" w14:paraId="7204EA84" w14:textId="77777777" w:rsidTr="0029702D">
        <w:tc>
          <w:tcPr>
            <w:tcW w:w="720" w:type="dxa"/>
            <w:vAlign w:val="center"/>
          </w:tcPr>
          <w:p w14:paraId="03B9B0A9" w14:textId="77777777" w:rsidR="00787935" w:rsidRDefault="00787935" w:rsidP="00787935">
            <w:pPr>
              <w:jc w:val="center"/>
            </w:pPr>
          </w:p>
        </w:tc>
        <w:tc>
          <w:tcPr>
            <w:tcW w:w="10080" w:type="dxa"/>
            <w:gridSpan w:val="2"/>
            <w:vAlign w:val="center"/>
          </w:tcPr>
          <w:p w14:paraId="1FC9B655" w14:textId="77777777" w:rsidR="00787935" w:rsidRDefault="00787935" w:rsidP="00787935">
            <w:pPr>
              <w:rPr>
                <w:u w:val="single"/>
              </w:rPr>
            </w:pPr>
          </w:p>
          <w:p w14:paraId="05BB003D" w14:textId="123BEB97" w:rsidR="00787935" w:rsidRPr="0029702D" w:rsidRDefault="00787935" w:rsidP="00787935">
            <w:r>
              <w:rPr>
                <w:u w:val="single"/>
              </w:rPr>
              <w:lastRenderedPageBreak/>
              <w:t>Similar Issues:</w:t>
            </w:r>
            <w:r>
              <w:t xml:space="preserve"> List by style and case number of this court, all cases which are or have been pending before this court which are related to this action or which involve an issue which will be similar or determinative to the issue in this case on appeal.</w:t>
            </w:r>
          </w:p>
        </w:tc>
      </w:tr>
      <w:tr w:rsidR="00787935" w14:paraId="71000BBE" w14:textId="77777777" w:rsidTr="006A0513">
        <w:trPr>
          <w:trHeight w:val="360"/>
        </w:trPr>
        <w:tc>
          <w:tcPr>
            <w:tcW w:w="720" w:type="dxa"/>
            <w:vAlign w:val="center"/>
          </w:tcPr>
          <w:p w14:paraId="4C46608B" w14:textId="77777777" w:rsidR="00787935" w:rsidRDefault="00787935" w:rsidP="00787935">
            <w:pPr>
              <w:jc w:val="center"/>
            </w:pPr>
          </w:p>
        </w:tc>
        <w:tc>
          <w:tcPr>
            <w:tcW w:w="5040" w:type="dxa"/>
            <w:tcBorders>
              <w:bottom w:val="single" w:sz="4" w:space="0" w:color="auto"/>
            </w:tcBorders>
            <w:vAlign w:val="center"/>
          </w:tcPr>
          <w:p w14:paraId="4341FCA5" w14:textId="554F6EC7" w:rsidR="00787935" w:rsidRPr="0029702D" w:rsidRDefault="00787935" w:rsidP="00E808CB">
            <w:pPr>
              <w:ind w:left="720"/>
            </w:pPr>
          </w:p>
        </w:tc>
        <w:tc>
          <w:tcPr>
            <w:tcW w:w="5040" w:type="dxa"/>
            <w:vAlign w:val="center"/>
          </w:tcPr>
          <w:p w14:paraId="42F2A065" w14:textId="30D3AA88" w:rsidR="00787935" w:rsidRPr="0029702D" w:rsidRDefault="00787935" w:rsidP="00787935"/>
        </w:tc>
      </w:tr>
    </w:tbl>
    <w:p w14:paraId="0FAD3112" w14:textId="573C637F" w:rsidR="00BF327F" w:rsidRDefault="00BF327F">
      <w:r>
        <w:br w:type="page"/>
      </w:r>
    </w:p>
    <w:p w14:paraId="42C1D9A6" w14:textId="267441AA" w:rsidR="00CD1EDA" w:rsidRDefault="00CD1EDA" w:rsidP="008D4799">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8280"/>
        <w:gridCol w:w="1800"/>
      </w:tblGrid>
      <w:tr w:rsidR="00BF327F" w14:paraId="05FEECD3" w14:textId="77777777" w:rsidTr="0003380E">
        <w:tc>
          <w:tcPr>
            <w:tcW w:w="720" w:type="dxa"/>
            <w:vAlign w:val="center"/>
          </w:tcPr>
          <w:p w14:paraId="2A55C9E6" w14:textId="05C15E15" w:rsidR="00BF327F" w:rsidRDefault="00BF327F" w:rsidP="0003380E">
            <w:pPr>
              <w:jc w:val="center"/>
            </w:pPr>
            <w:r>
              <w:t>8</w:t>
            </w:r>
            <w:r w:rsidR="0003380E">
              <w:t>.</w:t>
            </w:r>
          </w:p>
        </w:tc>
        <w:tc>
          <w:tcPr>
            <w:tcW w:w="10080" w:type="dxa"/>
            <w:gridSpan w:val="2"/>
            <w:vAlign w:val="center"/>
          </w:tcPr>
          <w:p w14:paraId="382F3487" w14:textId="6FA0A3D8" w:rsidR="00BF327F" w:rsidRDefault="00BF327F" w:rsidP="0003380E">
            <w:r>
              <w:t>Court Transcript:</w:t>
            </w:r>
          </w:p>
        </w:tc>
      </w:tr>
      <w:tr w:rsidR="00BF327F" w14:paraId="2DB8FACC" w14:textId="77777777" w:rsidTr="00785E42">
        <w:tc>
          <w:tcPr>
            <w:tcW w:w="720" w:type="dxa"/>
            <w:vAlign w:val="center"/>
          </w:tcPr>
          <w:p w14:paraId="1FCFFC99" w14:textId="77777777" w:rsidR="00BF327F" w:rsidRDefault="00BF327F" w:rsidP="0003380E">
            <w:pPr>
              <w:jc w:val="center"/>
            </w:pPr>
          </w:p>
        </w:tc>
        <w:tc>
          <w:tcPr>
            <w:tcW w:w="8280" w:type="dxa"/>
            <w:vAlign w:val="center"/>
          </w:tcPr>
          <w:p w14:paraId="091A37ED" w14:textId="046FEE85" w:rsidR="00BF327F" w:rsidRDefault="00BF327F" w:rsidP="0003380E">
            <w:r>
              <w:t>Do you intend to order any portion of the transcript for the appeal?</w:t>
            </w:r>
          </w:p>
        </w:tc>
        <w:tc>
          <w:tcPr>
            <w:tcW w:w="1800" w:type="dxa"/>
            <w:tcBorders>
              <w:bottom w:val="single" w:sz="4" w:space="0" w:color="auto"/>
            </w:tcBorders>
            <w:vAlign w:val="bottom"/>
          </w:tcPr>
          <w:p w14:paraId="4DE0375E" w14:textId="1FEE6A17" w:rsidR="00BF327F" w:rsidRDefault="00BF327F" w:rsidP="0003380E">
            <w:pPr>
              <w:jc w:val="center"/>
            </w:pPr>
          </w:p>
        </w:tc>
      </w:tr>
      <w:tr w:rsidR="00BF327F" w14:paraId="6789751B" w14:textId="77777777" w:rsidTr="00785E42">
        <w:tc>
          <w:tcPr>
            <w:tcW w:w="720" w:type="dxa"/>
            <w:vAlign w:val="center"/>
          </w:tcPr>
          <w:p w14:paraId="2C7A424C" w14:textId="77777777" w:rsidR="00BF327F" w:rsidRDefault="00BF327F" w:rsidP="0003380E">
            <w:pPr>
              <w:jc w:val="center"/>
            </w:pPr>
          </w:p>
        </w:tc>
        <w:tc>
          <w:tcPr>
            <w:tcW w:w="8280" w:type="dxa"/>
            <w:vAlign w:val="center"/>
          </w:tcPr>
          <w:p w14:paraId="694E1D72" w14:textId="405DB584" w:rsidR="00BF327F" w:rsidRDefault="00BF327F" w:rsidP="0003380E">
            <w:pPr>
              <w:ind w:left="720"/>
            </w:pPr>
            <w:r>
              <w:t>If yes, have all arrangements been made for its preparation?</w:t>
            </w:r>
          </w:p>
        </w:tc>
        <w:tc>
          <w:tcPr>
            <w:tcW w:w="1800" w:type="dxa"/>
            <w:tcBorders>
              <w:top w:val="single" w:sz="4" w:space="0" w:color="auto"/>
              <w:bottom w:val="single" w:sz="4" w:space="0" w:color="auto"/>
            </w:tcBorders>
            <w:vAlign w:val="center"/>
          </w:tcPr>
          <w:p w14:paraId="74CC9553" w14:textId="1868A908" w:rsidR="00BF327F" w:rsidRDefault="00BF327F" w:rsidP="0003380E">
            <w:pPr>
              <w:jc w:val="center"/>
            </w:pPr>
          </w:p>
        </w:tc>
      </w:tr>
      <w:tr w:rsidR="00BF327F" w14:paraId="65AC1315" w14:textId="77777777" w:rsidTr="00785E42">
        <w:tc>
          <w:tcPr>
            <w:tcW w:w="720" w:type="dxa"/>
            <w:vAlign w:val="center"/>
          </w:tcPr>
          <w:p w14:paraId="292DB680" w14:textId="77777777" w:rsidR="00BF327F" w:rsidRDefault="00BF327F" w:rsidP="0003380E">
            <w:pPr>
              <w:jc w:val="center"/>
            </w:pPr>
          </w:p>
        </w:tc>
        <w:tc>
          <w:tcPr>
            <w:tcW w:w="8280" w:type="dxa"/>
            <w:vAlign w:val="center"/>
          </w:tcPr>
          <w:p w14:paraId="59BF1D7F" w14:textId="35950070" w:rsidR="00BF327F" w:rsidRDefault="00BF327F" w:rsidP="00785E42">
            <w:pPr>
              <w:ind w:left="1440"/>
            </w:pPr>
            <w:r>
              <w:t xml:space="preserve">If yes, </w:t>
            </w:r>
            <w:r w:rsidR="00785E42">
              <w:t>date ordered?</w:t>
            </w:r>
          </w:p>
        </w:tc>
        <w:tc>
          <w:tcPr>
            <w:tcW w:w="1800" w:type="dxa"/>
            <w:tcBorders>
              <w:top w:val="single" w:sz="4" w:space="0" w:color="auto"/>
              <w:bottom w:val="single" w:sz="4" w:space="0" w:color="auto"/>
            </w:tcBorders>
            <w:vAlign w:val="center"/>
          </w:tcPr>
          <w:p w14:paraId="13DB788A" w14:textId="022965FC" w:rsidR="00BF327F" w:rsidRDefault="00BF327F" w:rsidP="0003380E">
            <w:pPr>
              <w:jc w:val="center"/>
            </w:pPr>
          </w:p>
        </w:tc>
      </w:tr>
      <w:tr w:rsidR="00785E42" w14:paraId="4C34D2EF" w14:textId="77777777" w:rsidTr="00785E42">
        <w:tc>
          <w:tcPr>
            <w:tcW w:w="720" w:type="dxa"/>
            <w:vAlign w:val="center"/>
          </w:tcPr>
          <w:p w14:paraId="66E02D55" w14:textId="77777777" w:rsidR="00785E42" w:rsidRDefault="00785E42" w:rsidP="0003380E">
            <w:pPr>
              <w:jc w:val="center"/>
            </w:pPr>
          </w:p>
        </w:tc>
        <w:tc>
          <w:tcPr>
            <w:tcW w:w="8280" w:type="dxa"/>
            <w:vAlign w:val="center"/>
          </w:tcPr>
          <w:p w14:paraId="41380D77" w14:textId="1E24C761" w:rsidR="00785E42" w:rsidRDefault="00785E42" w:rsidP="00785E42">
            <w:pPr>
              <w:ind w:left="1440"/>
            </w:pPr>
            <w:r>
              <w:t>If no, why not?</w:t>
            </w:r>
          </w:p>
        </w:tc>
        <w:tc>
          <w:tcPr>
            <w:tcW w:w="1800" w:type="dxa"/>
            <w:tcBorders>
              <w:top w:val="single" w:sz="4" w:space="0" w:color="auto"/>
              <w:bottom w:val="single" w:sz="4" w:space="0" w:color="auto"/>
            </w:tcBorders>
            <w:vAlign w:val="center"/>
          </w:tcPr>
          <w:p w14:paraId="1E69642D" w14:textId="093A325E" w:rsidR="00785E42" w:rsidRDefault="00785E42" w:rsidP="0003380E">
            <w:pPr>
              <w:jc w:val="center"/>
            </w:pPr>
          </w:p>
        </w:tc>
      </w:tr>
      <w:tr w:rsidR="00785E42" w14:paraId="5974BDE0" w14:textId="77777777" w:rsidTr="00785E42">
        <w:tc>
          <w:tcPr>
            <w:tcW w:w="720" w:type="dxa"/>
            <w:vAlign w:val="center"/>
          </w:tcPr>
          <w:p w14:paraId="4F4B52E1" w14:textId="77777777" w:rsidR="00785E42" w:rsidRDefault="00785E42" w:rsidP="0003380E">
            <w:pPr>
              <w:jc w:val="center"/>
            </w:pPr>
          </w:p>
        </w:tc>
        <w:tc>
          <w:tcPr>
            <w:tcW w:w="8280" w:type="dxa"/>
            <w:vAlign w:val="center"/>
          </w:tcPr>
          <w:p w14:paraId="17B76133" w14:textId="3503E3C3" w:rsidR="00785E42" w:rsidRDefault="00785E42" w:rsidP="00785E42">
            <w:pPr>
              <w:ind w:left="1440"/>
            </w:pPr>
            <w:r>
              <w:t>Estimated date of completion:</w:t>
            </w:r>
          </w:p>
        </w:tc>
        <w:tc>
          <w:tcPr>
            <w:tcW w:w="1800" w:type="dxa"/>
            <w:tcBorders>
              <w:top w:val="single" w:sz="4" w:space="0" w:color="auto"/>
              <w:bottom w:val="single" w:sz="4" w:space="0" w:color="auto"/>
            </w:tcBorders>
            <w:vAlign w:val="center"/>
          </w:tcPr>
          <w:p w14:paraId="7118A4BC" w14:textId="18AAEE02" w:rsidR="00785E42" w:rsidRDefault="00785E42" w:rsidP="0003380E">
            <w:pPr>
              <w:jc w:val="center"/>
            </w:pPr>
          </w:p>
        </w:tc>
      </w:tr>
      <w:tr w:rsidR="00785E42" w14:paraId="5A0ABB5F" w14:textId="77777777" w:rsidTr="00785E42">
        <w:tc>
          <w:tcPr>
            <w:tcW w:w="720" w:type="dxa"/>
            <w:vAlign w:val="center"/>
          </w:tcPr>
          <w:p w14:paraId="6DC27534" w14:textId="77777777" w:rsidR="00785E42" w:rsidRDefault="00785E42" w:rsidP="0003380E">
            <w:pPr>
              <w:jc w:val="center"/>
            </w:pPr>
          </w:p>
        </w:tc>
        <w:tc>
          <w:tcPr>
            <w:tcW w:w="8280" w:type="dxa"/>
            <w:vAlign w:val="center"/>
          </w:tcPr>
          <w:p w14:paraId="58173A55" w14:textId="1E4E2D15" w:rsidR="00785E42" w:rsidRDefault="00785E42" w:rsidP="00785E42">
            <w:pPr>
              <w:ind w:left="1440"/>
            </w:pPr>
            <w:r>
              <w:t>Estimated number of pages:</w:t>
            </w:r>
          </w:p>
        </w:tc>
        <w:tc>
          <w:tcPr>
            <w:tcW w:w="1800" w:type="dxa"/>
            <w:tcBorders>
              <w:top w:val="single" w:sz="4" w:space="0" w:color="auto"/>
              <w:bottom w:val="single" w:sz="4" w:space="0" w:color="auto"/>
            </w:tcBorders>
            <w:vAlign w:val="center"/>
          </w:tcPr>
          <w:p w14:paraId="0E25C532" w14:textId="7079937D" w:rsidR="00785E42" w:rsidRDefault="00785E42" w:rsidP="0003380E">
            <w:pPr>
              <w:jc w:val="center"/>
            </w:pPr>
          </w:p>
        </w:tc>
      </w:tr>
      <w:tr w:rsidR="00785E42" w14:paraId="106AF1E1" w14:textId="77777777" w:rsidTr="00785E42">
        <w:tc>
          <w:tcPr>
            <w:tcW w:w="720" w:type="dxa"/>
            <w:vAlign w:val="center"/>
          </w:tcPr>
          <w:p w14:paraId="532C3F53" w14:textId="77777777" w:rsidR="00785E42" w:rsidRDefault="00785E42" w:rsidP="0003380E">
            <w:pPr>
              <w:jc w:val="center"/>
            </w:pPr>
          </w:p>
        </w:tc>
        <w:tc>
          <w:tcPr>
            <w:tcW w:w="8280" w:type="dxa"/>
            <w:vAlign w:val="center"/>
          </w:tcPr>
          <w:p w14:paraId="63864079" w14:textId="15D530FF" w:rsidR="00785E42" w:rsidRDefault="00785E42" w:rsidP="00785E42">
            <w:pPr>
              <w:ind w:left="1440"/>
            </w:pPr>
            <w:r>
              <w:t>Name and address of court reporter(s):</w:t>
            </w:r>
          </w:p>
        </w:tc>
        <w:tc>
          <w:tcPr>
            <w:tcW w:w="1800" w:type="dxa"/>
            <w:tcBorders>
              <w:top w:val="single" w:sz="4" w:space="0" w:color="auto"/>
              <w:bottom w:val="single" w:sz="4" w:space="0" w:color="auto"/>
            </w:tcBorders>
            <w:vAlign w:val="center"/>
          </w:tcPr>
          <w:p w14:paraId="30643C52" w14:textId="031C0C07" w:rsidR="00785E42" w:rsidRDefault="00785E42" w:rsidP="0003380E">
            <w:pPr>
              <w:jc w:val="center"/>
            </w:pPr>
          </w:p>
        </w:tc>
      </w:tr>
    </w:tbl>
    <w:p w14:paraId="1F5E72A3" w14:textId="77777777" w:rsidR="00BF327F" w:rsidRDefault="00BF327F" w:rsidP="00BF327F">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9360"/>
        <w:gridCol w:w="720"/>
      </w:tblGrid>
      <w:tr w:rsidR="00BF327F" w14:paraId="7A1B9258" w14:textId="77777777" w:rsidTr="0003380E">
        <w:tc>
          <w:tcPr>
            <w:tcW w:w="720" w:type="dxa"/>
            <w:vAlign w:val="center"/>
          </w:tcPr>
          <w:p w14:paraId="66CA9B1F" w14:textId="61BC0965" w:rsidR="00BF327F" w:rsidRDefault="00BF327F" w:rsidP="0003380E">
            <w:pPr>
              <w:jc w:val="center"/>
            </w:pPr>
            <w:r>
              <w:t>9</w:t>
            </w:r>
            <w:r w:rsidR="0003380E">
              <w:t>.</w:t>
            </w:r>
          </w:p>
        </w:tc>
        <w:tc>
          <w:tcPr>
            <w:tcW w:w="10080" w:type="dxa"/>
            <w:gridSpan w:val="2"/>
            <w:vAlign w:val="center"/>
          </w:tcPr>
          <w:p w14:paraId="05ADDD9D" w14:textId="23C693E6" w:rsidR="00BF327F" w:rsidRDefault="00BF327F" w:rsidP="0003380E">
            <w:r>
              <w:t>CUSTODY STATUS IN CRIMINAL APPEALS</w:t>
            </w:r>
          </w:p>
        </w:tc>
      </w:tr>
      <w:tr w:rsidR="00BF327F" w14:paraId="4D742D4E" w14:textId="77777777" w:rsidTr="00BF327F">
        <w:tc>
          <w:tcPr>
            <w:tcW w:w="720" w:type="dxa"/>
            <w:vAlign w:val="center"/>
          </w:tcPr>
          <w:p w14:paraId="0ECA30A9" w14:textId="77777777" w:rsidR="00BF327F" w:rsidRDefault="00BF327F" w:rsidP="0003380E">
            <w:pPr>
              <w:jc w:val="center"/>
            </w:pPr>
          </w:p>
        </w:tc>
        <w:tc>
          <w:tcPr>
            <w:tcW w:w="9360" w:type="dxa"/>
            <w:vAlign w:val="center"/>
          </w:tcPr>
          <w:p w14:paraId="05D7988E" w14:textId="3C21FC89" w:rsidR="00BF327F" w:rsidRDefault="00BF327F" w:rsidP="0003380E">
            <w:r>
              <w:t>Is the appellant in custody and serving a sentence imposed as a result of a conviction which is the subject of this appeal?</w:t>
            </w:r>
          </w:p>
        </w:tc>
        <w:tc>
          <w:tcPr>
            <w:tcW w:w="720" w:type="dxa"/>
            <w:tcBorders>
              <w:bottom w:val="single" w:sz="4" w:space="0" w:color="auto"/>
            </w:tcBorders>
            <w:vAlign w:val="bottom"/>
          </w:tcPr>
          <w:p w14:paraId="7DB96C14" w14:textId="660609BC" w:rsidR="00BF327F" w:rsidRDefault="00BF327F" w:rsidP="00BF327F">
            <w:pPr>
              <w:jc w:val="center"/>
            </w:pPr>
          </w:p>
        </w:tc>
      </w:tr>
      <w:tr w:rsidR="00BF327F" w14:paraId="3ABC95E1" w14:textId="77777777" w:rsidTr="00BF327F">
        <w:tc>
          <w:tcPr>
            <w:tcW w:w="720" w:type="dxa"/>
            <w:vAlign w:val="center"/>
          </w:tcPr>
          <w:p w14:paraId="2EAD0EE3" w14:textId="77777777" w:rsidR="00BF327F" w:rsidRDefault="00BF327F" w:rsidP="0003380E">
            <w:pPr>
              <w:jc w:val="center"/>
            </w:pPr>
          </w:p>
        </w:tc>
        <w:tc>
          <w:tcPr>
            <w:tcW w:w="9360" w:type="dxa"/>
            <w:vAlign w:val="center"/>
          </w:tcPr>
          <w:p w14:paraId="4020EEFC" w14:textId="7F96C315" w:rsidR="00BF327F" w:rsidRDefault="00BF327F" w:rsidP="00BF327F">
            <w:pPr>
              <w:ind w:left="720"/>
            </w:pPr>
            <w:r>
              <w:t>If so, state the length of the sentence imposed:</w:t>
            </w:r>
          </w:p>
        </w:tc>
        <w:tc>
          <w:tcPr>
            <w:tcW w:w="720" w:type="dxa"/>
            <w:tcBorders>
              <w:top w:val="single" w:sz="4" w:space="0" w:color="auto"/>
              <w:bottom w:val="single" w:sz="4" w:space="0" w:color="auto"/>
            </w:tcBorders>
            <w:vAlign w:val="center"/>
          </w:tcPr>
          <w:p w14:paraId="4A7D0F31" w14:textId="10B05D0D" w:rsidR="00BF327F" w:rsidRDefault="00BF327F" w:rsidP="00BF327F">
            <w:pPr>
              <w:jc w:val="center"/>
            </w:pPr>
          </w:p>
        </w:tc>
      </w:tr>
    </w:tbl>
    <w:p w14:paraId="399815A2" w14:textId="77777777" w:rsidR="00BF327F" w:rsidRDefault="00BF327F" w:rsidP="00BF327F">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5040"/>
        <w:gridCol w:w="5040"/>
      </w:tblGrid>
      <w:tr w:rsidR="00785E42" w14:paraId="0FE06B01" w14:textId="77777777" w:rsidTr="0003380E">
        <w:tc>
          <w:tcPr>
            <w:tcW w:w="720" w:type="dxa"/>
            <w:vAlign w:val="center"/>
          </w:tcPr>
          <w:p w14:paraId="08F5E53A" w14:textId="05CB4252" w:rsidR="00785E42" w:rsidRDefault="00785E42" w:rsidP="0003380E">
            <w:pPr>
              <w:jc w:val="center"/>
            </w:pPr>
            <w:r>
              <w:t>10</w:t>
            </w:r>
            <w:r w:rsidR="0003380E">
              <w:t>.</w:t>
            </w:r>
          </w:p>
        </w:tc>
        <w:tc>
          <w:tcPr>
            <w:tcW w:w="10080" w:type="dxa"/>
            <w:gridSpan w:val="2"/>
            <w:vAlign w:val="center"/>
          </w:tcPr>
          <w:p w14:paraId="5C67A98D" w14:textId="4A4DD40C" w:rsidR="00785E42" w:rsidRDefault="00785E42" w:rsidP="0003380E">
            <w:r>
              <w:t>ISSUES</w:t>
            </w:r>
          </w:p>
        </w:tc>
      </w:tr>
      <w:tr w:rsidR="00785E42" w14:paraId="3587C7F0" w14:textId="77777777" w:rsidTr="0003380E">
        <w:tc>
          <w:tcPr>
            <w:tcW w:w="720" w:type="dxa"/>
            <w:vAlign w:val="center"/>
          </w:tcPr>
          <w:p w14:paraId="01E6FEEE" w14:textId="77777777" w:rsidR="00785E42" w:rsidRDefault="00785E42" w:rsidP="0003380E">
            <w:pPr>
              <w:jc w:val="center"/>
            </w:pPr>
          </w:p>
        </w:tc>
        <w:tc>
          <w:tcPr>
            <w:tcW w:w="10080" w:type="dxa"/>
            <w:gridSpan w:val="2"/>
            <w:vAlign w:val="center"/>
          </w:tcPr>
          <w:p w14:paraId="15CEB1CD" w14:textId="7A9688B2" w:rsidR="00785E42" w:rsidRDefault="00785E42" w:rsidP="0003380E">
            <w:r>
              <w:t>If this case involves the determination of the constitutionality of a statute, cite the statute involved.</w:t>
            </w:r>
          </w:p>
        </w:tc>
      </w:tr>
      <w:tr w:rsidR="00933D90" w14:paraId="10AA5556" w14:textId="77777777" w:rsidTr="00933D90">
        <w:trPr>
          <w:trHeight w:val="720"/>
        </w:trPr>
        <w:tc>
          <w:tcPr>
            <w:tcW w:w="720" w:type="dxa"/>
            <w:vAlign w:val="center"/>
          </w:tcPr>
          <w:p w14:paraId="350E1117" w14:textId="77777777" w:rsidR="00933D90" w:rsidRDefault="00933D90" w:rsidP="0003380E">
            <w:pPr>
              <w:jc w:val="center"/>
            </w:pPr>
          </w:p>
        </w:tc>
        <w:tc>
          <w:tcPr>
            <w:tcW w:w="5040" w:type="dxa"/>
            <w:tcBorders>
              <w:bottom w:val="single" w:sz="4" w:space="0" w:color="auto"/>
            </w:tcBorders>
            <w:vAlign w:val="center"/>
          </w:tcPr>
          <w:p w14:paraId="2B44DC2F" w14:textId="58EE677B" w:rsidR="00933D90" w:rsidRDefault="00933D90" w:rsidP="002F4F64">
            <w:pPr>
              <w:ind w:left="720"/>
            </w:pPr>
          </w:p>
        </w:tc>
        <w:tc>
          <w:tcPr>
            <w:tcW w:w="5040" w:type="dxa"/>
            <w:vAlign w:val="center"/>
          </w:tcPr>
          <w:p w14:paraId="77B25D18" w14:textId="103062A4" w:rsidR="00933D90" w:rsidRDefault="00933D90" w:rsidP="0003380E"/>
        </w:tc>
      </w:tr>
      <w:tr w:rsidR="00785E42" w14:paraId="3A682EA0" w14:textId="77777777" w:rsidTr="00933D90">
        <w:tc>
          <w:tcPr>
            <w:tcW w:w="720" w:type="dxa"/>
            <w:vAlign w:val="center"/>
          </w:tcPr>
          <w:p w14:paraId="5548758C" w14:textId="77777777" w:rsidR="00785E42" w:rsidRDefault="00785E42" w:rsidP="0003380E">
            <w:pPr>
              <w:jc w:val="center"/>
            </w:pPr>
          </w:p>
        </w:tc>
        <w:tc>
          <w:tcPr>
            <w:tcW w:w="10080" w:type="dxa"/>
            <w:gridSpan w:val="2"/>
            <w:vAlign w:val="center"/>
          </w:tcPr>
          <w:p w14:paraId="48FFAC23" w14:textId="77777777" w:rsidR="00933D90" w:rsidRDefault="00933D90" w:rsidP="0003380E"/>
          <w:p w14:paraId="57D25087" w14:textId="771057A7" w:rsidR="00785E42" w:rsidRDefault="00785E42" w:rsidP="0003380E">
            <w:r>
              <w:t>Please state in short form the anticipated issues raised. For example, on criminal issues: denial of motion for judgment of acquittal, denial of motion to suppress evidence, error in sentence; on civil issues, award of alimony, error in valuation of assets for equitable distribution, error in determining contract damages; error in admission of hearsay at trial</w:t>
            </w:r>
          </w:p>
        </w:tc>
      </w:tr>
      <w:tr w:rsidR="00AD4CBE" w14:paraId="7B750EEB" w14:textId="77777777" w:rsidTr="005C749E">
        <w:trPr>
          <w:trHeight w:val="720"/>
        </w:trPr>
        <w:tc>
          <w:tcPr>
            <w:tcW w:w="720" w:type="dxa"/>
            <w:vAlign w:val="center"/>
          </w:tcPr>
          <w:p w14:paraId="0D3F8E12" w14:textId="77777777" w:rsidR="00AD4CBE" w:rsidRDefault="00AD4CBE" w:rsidP="0003380E">
            <w:pPr>
              <w:jc w:val="center"/>
            </w:pPr>
          </w:p>
        </w:tc>
        <w:tc>
          <w:tcPr>
            <w:tcW w:w="10080" w:type="dxa"/>
            <w:gridSpan w:val="2"/>
            <w:tcBorders>
              <w:bottom w:val="single" w:sz="4" w:space="0" w:color="auto"/>
            </w:tcBorders>
            <w:vAlign w:val="center"/>
          </w:tcPr>
          <w:p w14:paraId="5A39EE3A" w14:textId="54795AA4" w:rsidR="00933D90" w:rsidRDefault="00933D90" w:rsidP="005C749E"/>
        </w:tc>
      </w:tr>
    </w:tbl>
    <w:p w14:paraId="34F35BAA" w14:textId="77777777" w:rsidR="00933D90" w:rsidRDefault="00933D90"/>
    <w:p w14:paraId="707BC925" w14:textId="36109365" w:rsidR="0003380E" w:rsidRDefault="0003380E">
      <w:r>
        <w:br w:type="page"/>
      </w:r>
    </w:p>
    <w:p w14:paraId="08C6F3B4" w14:textId="77777777" w:rsidR="00785E42" w:rsidRDefault="00785E42" w:rsidP="008D4799">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1530"/>
        <w:gridCol w:w="2790"/>
        <w:gridCol w:w="5760"/>
      </w:tblGrid>
      <w:tr w:rsidR="0003380E" w14:paraId="7866B9DF" w14:textId="77777777" w:rsidTr="0003380E">
        <w:tc>
          <w:tcPr>
            <w:tcW w:w="720" w:type="dxa"/>
            <w:vAlign w:val="center"/>
          </w:tcPr>
          <w:p w14:paraId="28CA4C88" w14:textId="7CFCB57C" w:rsidR="0003380E" w:rsidRDefault="0003380E" w:rsidP="0003380E">
            <w:pPr>
              <w:jc w:val="center"/>
            </w:pPr>
            <w:r>
              <w:t>11.</w:t>
            </w:r>
          </w:p>
        </w:tc>
        <w:tc>
          <w:tcPr>
            <w:tcW w:w="10080" w:type="dxa"/>
            <w:gridSpan w:val="3"/>
            <w:vAlign w:val="center"/>
          </w:tcPr>
          <w:p w14:paraId="73E6CD81" w14:textId="7E48B047" w:rsidR="0003380E" w:rsidRDefault="0003380E" w:rsidP="0003380E">
            <w:r>
              <w:t>TYPE OF CASE: PLACE A CHECK BY THE MOST APPROPRIATE TYPE OF CASE</w:t>
            </w:r>
          </w:p>
        </w:tc>
      </w:tr>
      <w:tr w:rsidR="00695E11" w14:paraId="7E1B2509" w14:textId="77777777" w:rsidTr="0003380E">
        <w:tc>
          <w:tcPr>
            <w:tcW w:w="720" w:type="dxa"/>
            <w:vAlign w:val="center"/>
          </w:tcPr>
          <w:p w14:paraId="281396F9" w14:textId="77777777" w:rsidR="00695E11" w:rsidRDefault="00695E11" w:rsidP="0003380E"/>
        </w:tc>
        <w:tc>
          <w:tcPr>
            <w:tcW w:w="1530" w:type="dxa"/>
            <w:vAlign w:val="center"/>
          </w:tcPr>
          <w:p w14:paraId="12939784" w14:textId="77777777" w:rsidR="00695E11" w:rsidRDefault="00695E11" w:rsidP="00695E11"/>
        </w:tc>
        <w:tc>
          <w:tcPr>
            <w:tcW w:w="8550" w:type="dxa"/>
            <w:gridSpan w:val="2"/>
            <w:vAlign w:val="center"/>
          </w:tcPr>
          <w:p w14:paraId="43285A40" w14:textId="77777777" w:rsidR="00695E11" w:rsidRDefault="00695E11" w:rsidP="0003380E"/>
        </w:tc>
      </w:tr>
      <w:tr w:rsidR="0003380E" w14:paraId="289BA71A" w14:textId="77777777" w:rsidTr="0003380E">
        <w:tc>
          <w:tcPr>
            <w:tcW w:w="720" w:type="dxa"/>
            <w:vAlign w:val="center"/>
          </w:tcPr>
          <w:p w14:paraId="17F586BE" w14:textId="77777777" w:rsidR="0003380E" w:rsidRDefault="0003380E" w:rsidP="0003380E"/>
        </w:tc>
        <w:tc>
          <w:tcPr>
            <w:tcW w:w="1530" w:type="dxa"/>
            <w:vAlign w:val="center"/>
          </w:tcPr>
          <w:p w14:paraId="413EDBB3" w14:textId="01A45318" w:rsidR="0003380E" w:rsidRDefault="0003380E" w:rsidP="007424F1">
            <w:pPr>
              <w:pStyle w:val="ListParagraph"/>
              <w:numPr>
                <w:ilvl w:val="0"/>
                <w:numId w:val="4"/>
              </w:numPr>
              <w:ind w:left="360"/>
              <w:jc w:val="center"/>
            </w:pPr>
            <w:r>
              <w:t>Civil</w:t>
            </w:r>
          </w:p>
        </w:tc>
        <w:tc>
          <w:tcPr>
            <w:tcW w:w="8550" w:type="dxa"/>
            <w:gridSpan w:val="2"/>
            <w:vAlign w:val="center"/>
          </w:tcPr>
          <w:p w14:paraId="03608359" w14:textId="5F965371" w:rsidR="0003380E" w:rsidRDefault="0003380E" w:rsidP="0003380E"/>
        </w:tc>
      </w:tr>
      <w:tr w:rsidR="0003380E" w14:paraId="05C31E42" w14:textId="77777777" w:rsidTr="0003380E">
        <w:tc>
          <w:tcPr>
            <w:tcW w:w="720" w:type="dxa"/>
            <w:vAlign w:val="center"/>
          </w:tcPr>
          <w:p w14:paraId="0A9AFE23" w14:textId="77777777" w:rsidR="0003380E" w:rsidRDefault="0003380E" w:rsidP="0003380E"/>
        </w:tc>
        <w:tc>
          <w:tcPr>
            <w:tcW w:w="1530" w:type="dxa"/>
            <w:tcBorders>
              <w:bottom w:val="single" w:sz="4" w:space="0" w:color="auto"/>
            </w:tcBorders>
            <w:vAlign w:val="center"/>
          </w:tcPr>
          <w:p w14:paraId="77144A2C" w14:textId="77777777" w:rsidR="0003380E" w:rsidRDefault="0003380E" w:rsidP="0003380E">
            <w:pPr>
              <w:jc w:val="center"/>
            </w:pPr>
          </w:p>
        </w:tc>
        <w:tc>
          <w:tcPr>
            <w:tcW w:w="8550" w:type="dxa"/>
            <w:gridSpan w:val="2"/>
            <w:vAlign w:val="center"/>
          </w:tcPr>
          <w:p w14:paraId="606E626F" w14:textId="7EBC5ECE" w:rsidR="0003380E" w:rsidRDefault="0003380E" w:rsidP="007424F1">
            <w:pPr>
              <w:pStyle w:val="ListParagraph"/>
              <w:numPr>
                <w:ilvl w:val="0"/>
                <w:numId w:val="5"/>
              </w:numPr>
            </w:pPr>
            <w:r>
              <w:t>Domestic Relations – divorce, child custody, paternity or support</w:t>
            </w:r>
          </w:p>
        </w:tc>
      </w:tr>
      <w:tr w:rsidR="0003380E" w14:paraId="39830677" w14:textId="77777777" w:rsidTr="0003380E">
        <w:tc>
          <w:tcPr>
            <w:tcW w:w="720" w:type="dxa"/>
            <w:vAlign w:val="center"/>
          </w:tcPr>
          <w:p w14:paraId="6BB193D7" w14:textId="77777777" w:rsidR="0003380E" w:rsidRDefault="0003380E" w:rsidP="0003380E"/>
        </w:tc>
        <w:tc>
          <w:tcPr>
            <w:tcW w:w="1530" w:type="dxa"/>
            <w:tcBorders>
              <w:top w:val="single" w:sz="4" w:space="0" w:color="auto"/>
              <w:bottom w:val="single" w:sz="4" w:space="0" w:color="auto"/>
            </w:tcBorders>
            <w:vAlign w:val="center"/>
          </w:tcPr>
          <w:p w14:paraId="16817EB8" w14:textId="77777777" w:rsidR="0003380E" w:rsidRDefault="0003380E" w:rsidP="0003380E">
            <w:pPr>
              <w:jc w:val="center"/>
            </w:pPr>
          </w:p>
        </w:tc>
        <w:tc>
          <w:tcPr>
            <w:tcW w:w="8550" w:type="dxa"/>
            <w:gridSpan w:val="2"/>
            <w:vAlign w:val="center"/>
          </w:tcPr>
          <w:p w14:paraId="00E703A2" w14:textId="18AEC726" w:rsidR="0003380E" w:rsidRDefault="0003380E" w:rsidP="007424F1">
            <w:pPr>
              <w:pStyle w:val="ListParagraph"/>
              <w:numPr>
                <w:ilvl w:val="0"/>
                <w:numId w:val="5"/>
              </w:numPr>
            </w:pPr>
            <w:r>
              <w:t>Child dependency</w:t>
            </w:r>
          </w:p>
        </w:tc>
      </w:tr>
      <w:tr w:rsidR="0003380E" w14:paraId="69E76780" w14:textId="77777777" w:rsidTr="0003380E">
        <w:tc>
          <w:tcPr>
            <w:tcW w:w="720" w:type="dxa"/>
            <w:vAlign w:val="center"/>
          </w:tcPr>
          <w:p w14:paraId="2BCC6CEA" w14:textId="77777777" w:rsidR="0003380E" w:rsidRDefault="0003380E" w:rsidP="0003380E"/>
        </w:tc>
        <w:tc>
          <w:tcPr>
            <w:tcW w:w="1530" w:type="dxa"/>
            <w:tcBorders>
              <w:top w:val="single" w:sz="4" w:space="0" w:color="auto"/>
              <w:bottom w:val="single" w:sz="4" w:space="0" w:color="auto"/>
            </w:tcBorders>
            <w:vAlign w:val="center"/>
          </w:tcPr>
          <w:p w14:paraId="5C7B2340" w14:textId="77777777" w:rsidR="0003380E" w:rsidRDefault="0003380E" w:rsidP="0003380E">
            <w:pPr>
              <w:jc w:val="center"/>
            </w:pPr>
          </w:p>
        </w:tc>
        <w:tc>
          <w:tcPr>
            <w:tcW w:w="8550" w:type="dxa"/>
            <w:gridSpan w:val="2"/>
            <w:vAlign w:val="center"/>
          </w:tcPr>
          <w:p w14:paraId="7B042AB5" w14:textId="310331B4" w:rsidR="0003380E" w:rsidRDefault="0003380E" w:rsidP="007424F1">
            <w:pPr>
              <w:pStyle w:val="ListParagraph"/>
              <w:numPr>
                <w:ilvl w:val="0"/>
                <w:numId w:val="5"/>
              </w:numPr>
            </w:pPr>
            <w:r>
              <w:t>Adoption/Termination of Parental Rights</w:t>
            </w:r>
          </w:p>
        </w:tc>
      </w:tr>
      <w:tr w:rsidR="0003380E" w14:paraId="56428DF7" w14:textId="77777777" w:rsidTr="0003380E">
        <w:tc>
          <w:tcPr>
            <w:tcW w:w="720" w:type="dxa"/>
            <w:vAlign w:val="center"/>
          </w:tcPr>
          <w:p w14:paraId="4D8F6C3A" w14:textId="77777777" w:rsidR="0003380E" w:rsidRDefault="0003380E" w:rsidP="0003380E"/>
        </w:tc>
        <w:tc>
          <w:tcPr>
            <w:tcW w:w="1530" w:type="dxa"/>
            <w:tcBorders>
              <w:top w:val="single" w:sz="4" w:space="0" w:color="auto"/>
              <w:bottom w:val="single" w:sz="4" w:space="0" w:color="auto"/>
            </w:tcBorders>
            <w:vAlign w:val="center"/>
          </w:tcPr>
          <w:p w14:paraId="1237BF45" w14:textId="77777777" w:rsidR="0003380E" w:rsidRDefault="0003380E" w:rsidP="0003380E">
            <w:pPr>
              <w:jc w:val="center"/>
            </w:pPr>
          </w:p>
        </w:tc>
        <w:tc>
          <w:tcPr>
            <w:tcW w:w="8550" w:type="dxa"/>
            <w:gridSpan w:val="2"/>
            <w:vAlign w:val="center"/>
          </w:tcPr>
          <w:p w14:paraId="7FB17781" w14:textId="01554A02" w:rsidR="0003380E" w:rsidRDefault="0003380E" w:rsidP="007424F1">
            <w:pPr>
              <w:pStyle w:val="ListParagraph"/>
              <w:numPr>
                <w:ilvl w:val="0"/>
                <w:numId w:val="5"/>
              </w:numPr>
            </w:pPr>
            <w:r>
              <w:t>Professional Malpractice</w:t>
            </w:r>
          </w:p>
        </w:tc>
      </w:tr>
      <w:tr w:rsidR="0003380E" w14:paraId="02056464" w14:textId="77777777" w:rsidTr="0003380E">
        <w:tc>
          <w:tcPr>
            <w:tcW w:w="720" w:type="dxa"/>
            <w:vAlign w:val="center"/>
          </w:tcPr>
          <w:p w14:paraId="40F78586" w14:textId="77777777" w:rsidR="0003380E" w:rsidRDefault="0003380E" w:rsidP="0003380E"/>
        </w:tc>
        <w:tc>
          <w:tcPr>
            <w:tcW w:w="1530" w:type="dxa"/>
            <w:tcBorders>
              <w:top w:val="single" w:sz="4" w:space="0" w:color="auto"/>
              <w:bottom w:val="single" w:sz="4" w:space="0" w:color="auto"/>
            </w:tcBorders>
            <w:vAlign w:val="center"/>
          </w:tcPr>
          <w:p w14:paraId="72CA3699" w14:textId="77777777" w:rsidR="0003380E" w:rsidRDefault="0003380E" w:rsidP="0003380E">
            <w:pPr>
              <w:jc w:val="center"/>
            </w:pPr>
          </w:p>
        </w:tc>
        <w:tc>
          <w:tcPr>
            <w:tcW w:w="8550" w:type="dxa"/>
            <w:gridSpan w:val="2"/>
            <w:vAlign w:val="center"/>
          </w:tcPr>
          <w:p w14:paraId="529D9261" w14:textId="47E5DF1C" w:rsidR="0003380E" w:rsidRDefault="0003380E" w:rsidP="007424F1">
            <w:pPr>
              <w:pStyle w:val="ListParagraph"/>
              <w:numPr>
                <w:ilvl w:val="0"/>
                <w:numId w:val="5"/>
              </w:numPr>
            </w:pPr>
            <w:r>
              <w:t>Products Liability</w:t>
            </w:r>
          </w:p>
        </w:tc>
      </w:tr>
      <w:tr w:rsidR="0003380E" w14:paraId="3B600B08" w14:textId="77777777" w:rsidTr="0003380E">
        <w:tc>
          <w:tcPr>
            <w:tcW w:w="720" w:type="dxa"/>
            <w:vAlign w:val="center"/>
          </w:tcPr>
          <w:p w14:paraId="04B64986" w14:textId="77777777" w:rsidR="0003380E" w:rsidRDefault="0003380E" w:rsidP="0003380E"/>
        </w:tc>
        <w:tc>
          <w:tcPr>
            <w:tcW w:w="1530" w:type="dxa"/>
            <w:tcBorders>
              <w:top w:val="single" w:sz="4" w:space="0" w:color="auto"/>
              <w:bottom w:val="single" w:sz="4" w:space="0" w:color="auto"/>
            </w:tcBorders>
            <w:vAlign w:val="center"/>
          </w:tcPr>
          <w:p w14:paraId="602F4BF4" w14:textId="77777777" w:rsidR="0003380E" w:rsidRDefault="0003380E" w:rsidP="0003380E">
            <w:pPr>
              <w:jc w:val="center"/>
            </w:pPr>
          </w:p>
        </w:tc>
        <w:tc>
          <w:tcPr>
            <w:tcW w:w="8550" w:type="dxa"/>
            <w:gridSpan w:val="2"/>
            <w:vAlign w:val="center"/>
          </w:tcPr>
          <w:p w14:paraId="1181CB47" w14:textId="35260E55" w:rsidR="0003380E" w:rsidRDefault="0003380E" w:rsidP="007424F1">
            <w:pPr>
              <w:pStyle w:val="ListParagraph"/>
              <w:numPr>
                <w:ilvl w:val="0"/>
                <w:numId w:val="5"/>
              </w:numPr>
            </w:pPr>
            <w:r>
              <w:t>Negligence</w:t>
            </w:r>
          </w:p>
        </w:tc>
      </w:tr>
      <w:tr w:rsidR="0003380E" w14:paraId="32B46982" w14:textId="77777777" w:rsidTr="0003380E">
        <w:tc>
          <w:tcPr>
            <w:tcW w:w="720" w:type="dxa"/>
            <w:vAlign w:val="center"/>
          </w:tcPr>
          <w:p w14:paraId="74A38FDB" w14:textId="77777777" w:rsidR="0003380E" w:rsidRDefault="0003380E" w:rsidP="0003380E"/>
        </w:tc>
        <w:tc>
          <w:tcPr>
            <w:tcW w:w="1530" w:type="dxa"/>
            <w:tcBorders>
              <w:top w:val="single" w:sz="4" w:space="0" w:color="auto"/>
              <w:bottom w:val="single" w:sz="4" w:space="0" w:color="auto"/>
            </w:tcBorders>
            <w:vAlign w:val="center"/>
          </w:tcPr>
          <w:p w14:paraId="41D2B267" w14:textId="77777777" w:rsidR="0003380E" w:rsidRDefault="0003380E" w:rsidP="0003380E">
            <w:pPr>
              <w:jc w:val="center"/>
            </w:pPr>
          </w:p>
        </w:tc>
        <w:tc>
          <w:tcPr>
            <w:tcW w:w="8550" w:type="dxa"/>
            <w:gridSpan w:val="2"/>
            <w:vAlign w:val="center"/>
          </w:tcPr>
          <w:p w14:paraId="4B12FE59" w14:textId="22A0FADC" w:rsidR="0003380E" w:rsidRDefault="0003380E" w:rsidP="007424F1">
            <w:pPr>
              <w:pStyle w:val="ListParagraph"/>
              <w:numPr>
                <w:ilvl w:val="0"/>
                <w:numId w:val="5"/>
              </w:numPr>
            </w:pPr>
            <w:r>
              <w:t>Contract or indebtedness</w:t>
            </w:r>
          </w:p>
        </w:tc>
      </w:tr>
      <w:tr w:rsidR="0003380E" w14:paraId="47DC4B03" w14:textId="77777777" w:rsidTr="0003380E">
        <w:tc>
          <w:tcPr>
            <w:tcW w:w="720" w:type="dxa"/>
            <w:vAlign w:val="center"/>
          </w:tcPr>
          <w:p w14:paraId="3C864F43" w14:textId="77777777" w:rsidR="0003380E" w:rsidRDefault="0003380E" w:rsidP="0003380E"/>
        </w:tc>
        <w:tc>
          <w:tcPr>
            <w:tcW w:w="1530" w:type="dxa"/>
            <w:tcBorders>
              <w:top w:val="single" w:sz="4" w:space="0" w:color="auto"/>
              <w:bottom w:val="single" w:sz="4" w:space="0" w:color="auto"/>
            </w:tcBorders>
            <w:vAlign w:val="center"/>
          </w:tcPr>
          <w:p w14:paraId="079B808E" w14:textId="77777777" w:rsidR="0003380E" w:rsidRDefault="0003380E" w:rsidP="0003380E">
            <w:pPr>
              <w:jc w:val="center"/>
            </w:pPr>
          </w:p>
        </w:tc>
        <w:tc>
          <w:tcPr>
            <w:tcW w:w="8550" w:type="dxa"/>
            <w:gridSpan w:val="2"/>
            <w:vAlign w:val="center"/>
          </w:tcPr>
          <w:p w14:paraId="739F7870" w14:textId="63EFEC5A" w:rsidR="0003380E" w:rsidRDefault="0003380E" w:rsidP="007424F1">
            <w:pPr>
              <w:pStyle w:val="ListParagraph"/>
              <w:numPr>
                <w:ilvl w:val="0"/>
                <w:numId w:val="5"/>
              </w:numPr>
            </w:pPr>
            <w:r>
              <w:t>Condominium – rules violations, developer suits</w:t>
            </w:r>
          </w:p>
        </w:tc>
      </w:tr>
      <w:tr w:rsidR="0003380E" w14:paraId="176A4EFF" w14:textId="77777777" w:rsidTr="0003380E">
        <w:tc>
          <w:tcPr>
            <w:tcW w:w="720" w:type="dxa"/>
            <w:vAlign w:val="center"/>
          </w:tcPr>
          <w:p w14:paraId="5891CD5E" w14:textId="77777777" w:rsidR="0003380E" w:rsidRDefault="0003380E" w:rsidP="0003380E"/>
        </w:tc>
        <w:tc>
          <w:tcPr>
            <w:tcW w:w="1530" w:type="dxa"/>
            <w:tcBorders>
              <w:top w:val="single" w:sz="4" w:space="0" w:color="auto"/>
              <w:bottom w:val="single" w:sz="4" w:space="0" w:color="auto"/>
            </w:tcBorders>
            <w:vAlign w:val="center"/>
          </w:tcPr>
          <w:p w14:paraId="6C807EA4" w14:textId="77777777" w:rsidR="0003380E" w:rsidRDefault="0003380E" w:rsidP="0003380E">
            <w:pPr>
              <w:jc w:val="center"/>
            </w:pPr>
          </w:p>
        </w:tc>
        <w:tc>
          <w:tcPr>
            <w:tcW w:w="8550" w:type="dxa"/>
            <w:gridSpan w:val="2"/>
            <w:vAlign w:val="center"/>
          </w:tcPr>
          <w:p w14:paraId="18873E36" w14:textId="335E3A05" w:rsidR="0003380E" w:rsidRDefault="0003380E" w:rsidP="007424F1">
            <w:pPr>
              <w:pStyle w:val="ListParagraph"/>
              <w:numPr>
                <w:ilvl w:val="0"/>
                <w:numId w:val="5"/>
              </w:numPr>
            </w:pPr>
            <w:r>
              <w:t>Foreclosure – mortgage, lien</w:t>
            </w:r>
          </w:p>
        </w:tc>
      </w:tr>
      <w:tr w:rsidR="0003380E" w14:paraId="313EBC6B" w14:textId="77777777" w:rsidTr="0003380E">
        <w:tc>
          <w:tcPr>
            <w:tcW w:w="720" w:type="dxa"/>
            <w:vAlign w:val="center"/>
          </w:tcPr>
          <w:p w14:paraId="3A299CF6" w14:textId="77777777" w:rsidR="0003380E" w:rsidRDefault="0003380E" w:rsidP="0003380E"/>
        </w:tc>
        <w:tc>
          <w:tcPr>
            <w:tcW w:w="1530" w:type="dxa"/>
            <w:tcBorders>
              <w:top w:val="single" w:sz="4" w:space="0" w:color="auto"/>
              <w:bottom w:val="single" w:sz="4" w:space="0" w:color="auto"/>
            </w:tcBorders>
            <w:vAlign w:val="center"/>
          </w:tcPr>
          <w:p w14:paraId="697756EA" w14:textId="77777777" w:rsidR="0003380E" w:rsidRDefault="0003380E" w:rsidP="0003380E">
            <w:pPr>
              <w:jc w:val="center"/>
            </w:pPr>
          </w:p>
        </w:tc>
        <w:tc>
          <w:tcPr>
            <w:tcW w:w="8550" w:type="dxa"/>
            <w:gridSpan w:val="2"/>
            <w:vAlign w:val="center"/>
          </w:tcPr>
          <w:p w14:paraId="224E4F23" w14:textId="16DD1A8E" w:rsidR="0003380E" w:rsidRDefault="0003380E" w:rsidP="007424F1">
            <w:pPr>
              <w:pStyle w:val="ListParagraph"/>
              <w:numPr>
                <w:ilvl w:val="0"/>
                <w:numId w:val="5"/>
              </w:numPr>
            </w:pPr>
            <w:r>
              <w:t>Inmate Appeal – gain time, rule challenges, disciplinary action</w:t>
            </w:r>
          </w:p>
        </w:tc>
      </w:tr>
      <w:tr w:rsidR="0003380E" w14:paraId="1621DFFF" w14:textId="77777777" w:rsidTr="0003380E">
        <w:tc>
          <w:tcPr>
            <w:tcW w:w="720" w:type="dxa"/>
            <w:vAlign w:val="center"/>
          </w:tcPr>
          <w:p w14:paraId="6654AF3D" w14:textId="77777777" w:rsidR="0003380E" w:rsidRDefault="0003380E" w:rsidP="0003380E"/>
        </w:tc>
        <w:tc>
          <w:tcPr>
            <w:tcW w:w="1530" w:type="dxa"/>
            <w:tcBorders>
              <w:top w:val="single" w:sz="4" w:space="0" w:color="auto"/>
              <w:bottom w:val="single" w:sz="4" w:space="0" w:color="auto"/>
            </w:tcBorders>
            <w:vAlign w:val="center"/>
          </w:tcPr>
          <w:p w14:paraId="59D3A41B" w14:textId="77777777" w:rsidR="0003380E" w:rsidRDefault="0003380E" w:rsidP="0003380E">
            <w:pPr>
              <w:jc w:val="center"/>
            </w:pPr>
          </w:p>
        </w:tc>
        <w:tc>
          <w:tcPr>
            <w:tcW w:w="8550" w:type="dxa"/>
            <w:gridSpan w:val="2"/>
            <w:vAlign w:val="center"/>
          </w:tcPr>
          <w:p w14:paraId="274B7DB2" w14:textId="68B20F44" w:rsidR="0003380E" w:rsidRDefault="0003380E" w:rsidP="007424F1">
            <w:pPr>
              <w:pStyle w:val="ListParagraph"/>
              <w:numPr>
                <w:ilvl w:val="0"/>
                <w:numId w:val="5"/>
              </w:numPr>
            </w:pPr>
            <w:r>
              <w:t>Attorney’s Fees</w:t>
            </w:r>
          </w:p>
        </w:tc>
      </w:tr>
      <w:tr w:rsidR="0003380E" w14:paraId="5B74CEE7" w14:textId="77777777" w:rsidTr="0003380E">
        <w:tc>
          <w:tcPr>
            <w:tcW w:w="720" w:type="dxa"/>
            <w:vAlign w:val="center"/>
          </w:tcPr>
          <w:p w14:paraId="45F798A2" w14:textId="77777777" w:rsidR="0003380E" w:rsidRDefault="0003380E" w:rsidP="0003380E"/>
        </w:tc>
        <w:tc>
          <w:tcPr>
            <w:tcW w:w="1530" w:type="dxa"/>
            <w:tcBorders>
              <w:top w:val="single" w:sz="4" w:space="0" w:color="auto"/>
              <w:bottom w:val="single" w:sz="4" w:space="0" w:color="auto"/>
            </w:tcBorders>
            <w:vAlign w:val="center"/>
          </w:tcPr>
          <w:p w14:paraId="46A751CC" w14:textId="707B69BD" w:rsidR="0003380E" w:rsidRDefault="0003380E" w:rsidP="0003380E">
            <w:pPr>
              <w:jc w:val="center"/>
            </w:pPr>
          </w:p>
        </w:tc>
        <w:tc>
          <w:tcPr>
            <w:tcW w:w="2790" w:type="dxa"/>
            <w:vAlign w:val="center"/>
          </w:tcPr>
          <w:p w14:paraId="4AB9CD4A" w14:textId="2A729F5D" w:rsidR="0003380E" w:rsidRDefault="0003380E" w:rsidP="007424F1">
            <w:pPr>
              <w:pStyle w:val="ListParagraph"/>
              <w:numPr>
                <w:ilvl w:val="0"/>
                <w:numId w:val="5"/>
              </w:numPr>
            </w:pPr>
            <w:r>
              <w:t>All others – specify</w:t>
            </w:r>
          </w:p>
        </w:tc>
        <w:tc>
          <w:tcPr>
            <w:tcW w:w="5760" w:type="dxa"/>
            <w:tcBorders>
              <w:bottom w:val="single" w:sz="4" w:space="0" w:color="auto"/>
            </w:tcBorders>
            <w:vAlign w:val="center"/>
          </w:tcPr>
          <w:p w14:paraId="1BF9DBE0" w14:textId="499467C1" w:rsidR="0003380E" w:rsidRDefault="0003380E" w:rsidP="0003380E"/>
        </w:tc>
      </w:tr>
    </w:tbl>
    <w:p w14:paraId="4722C394" w14:textId="16A40D95" w:rsidR="008D4799" w:rsidRDefault="008D4799" w:rsidP="008D4799">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1530"/>
        <w:gridCol w:w="2790"/>
        <w:gridCol w:w="5760"/>
      </w:tblGrid>
      <w:tr w:rsidR="0003380E" w14:paraId="4E064C33" w14:textId="77777777" w:rsidTr="0003380E">
        <w:tc>
          <w:tcPr>
            <w:tcW w:w="720" w:type="dxa"/>
            <w:vAlign w:val="center"/>
          </w:tcPr>
          <w:p w14:paraId="428DDDA0" w14:textId="77777777" w:rsidR="0003380E" w:rsidRDefault="0003380E" w:rsidP="0003380E"/>
        </w:tc>
        <w:tc>
          <w:tcPr>
            <w:tcW w:w="1530" w:type="dxa"/>
            <w:vAlign w:val="center"/>
          </w:tcPr>
          <w:p w14:paraId="577C1F70" w14:textId="5AB56220" w:rsidR="0003380E" w:rsidRDefault="0003380E" w:rsidP="007424F1">
            <w:pPr>
              <w:pStyle w:val="ListParagraph"/>
              <w:numPr>
                <w:ilvl w:val="0"/>
                <w:numId w:val="4"/>
              </w:numPr>
              <w:ind w:left="360"/>
              <w:jc w:val="center"/>
            </w:pPr>
            <w:r>
              <w:t>Criminal</w:t>
            </w:r>
          </w:p>
        </w:tc>
        <w:tc>
          <w:tcPr>
            <w:tcW w:w="8550" w:type="dxa"/>
            <w:gridSpan w:val="2"/>
            <w:vAlign w:val="center"/>
          </w:tcPr>
          <w:p w14:paraId="4FCEDD22" w14:textId="77777777" w:rsidR="0003380E" w:rsidRDefault="0003380E" w:rsidP="0003380E"/>
        </w:tc>
      </w:tr>
      <w:tr w:rsidR="0003380E" w14:paraId="4C7A5177" w14:textId="77777777" w:rsidTr="0003380E">
        <w:tc>
          <w:tcPr>
            <w:tcW w:w="720" w:type="dxa"/>
            <w:vAlign w:val="center"/>
          </w:tcPr>
          <w:p w14:paraId="62A61B1D" w14:textId="77777777" w:rsidR="0003380E" w:rsidRDefault="0003380E" w:rsidP="0003380E"/>
        </w:tc>
        <w:tc>
          <w:tcPr>
            <w:tcW w:w="1530" w:type="dxa"/>
            <w:tcBorders>
              <w:bottom w:val="single" w:sz="4" w:space="0" w:color="auto"/>
            </w:tcBorders>
            <w:vAlign w:val="center"/>
          </w:tcPr>
          <w:p w14:paraId="196B1888" w14:textId="77777777" w:rsidR="0003380E" w:rsidRDefault="0003380E" w:rsidP="0003380E">
            <w:pPr>
              <w:jc w:val="center"/>
            </w:pPr>
          </w:p>
        </w:tc>
        <w:tc>
          <w:tcPr>
            <w:tcW w:w="8550" w:type="dxa"/>
            <w:gridSpan w:val="2"/>
            <w:vAlign w:val="center"/>
          </w:tcPr>
          <w:p w14:paraId="3C98C996" w14:textId="074B4932" w:rsidR="0003380E" w:rsidRDefault="0003380E" w:rsidP="007424F1">
            <w:pPr>
              <w:pStyle w:val="ListParagraph"/>
              <w:numPr>
                <w:ilvl w:val="0"/>
                <w:numId w:val="6"/>
              </w:numPr>
            </w:pPr>
            <w:r>
              <w:t>Direct Appeal – judgment and sentence</w:t>
            </w:r>
          </w:p>
        </w:tc>
      </w:tr>
      <w:tr w:rsidR="0003380E" w14:paraId="5F501A59" w14:textId="77777777" w:rsidTr="0003380E">
        <w:tc>
          <w:tcPr>
            <w:tcW w:w="720" w:type="dxa"/>
            <w:vAlign w:val="center"/>
          </w:tcPr>
          <w:p w14:paraId="0B941122" w14:textId="77777777" w:rsidR="0003380E" w:rsidRDefault="0003380E" w:rsidP="0003380E"/>
        </w:tc>
        <w:tc>
          <w:tcPr>
            <w:tcW w:w="1530" w:type="dxa"/>
            <w:tcBorders>
              <w:top w:val="single" w:sz="4" w:space="0" w:color="auto"/>
              <w:bottom w:val="single" w:sz="4" w:space="0" w:color="auto"/>
            </w:tcBorders>
            <w:vAlign w:val="center"/>
          </w:tcPr>
          <w:p w14:paraId="4A620318" w14:textId="77777777" w:rsidR="0003380E" w:rsidRDefault="0003380E" w:rsidP="0003380E">
            <w:pPr>
              <w:jc w:val="center"/>
            </w:pPr>
          </w:p>
        </w:tc>
        <w:tc>
          <w:tcPr>
            <w:tcW w:w="8550" w:type="dxa"/>
            <w:gridSpan w:val="2"/>
            <w:vAlign w:val="center"/>
          </w:tcPr>
          <w:p w14:paraId="2D1D7CF9" w14:textId="74F63C98" w:rsidR="0003380E" w:rsidRDefault="0003380E" w:rsidP="007424F1">
            <w:pPr>
              <w:pStyle w:val="ListParagraph"/>
              <w:numPr>
                <w:ilvl w:val="0"/>
                <w:numId w:val="6"/>
              </w:numPr>
            </w:pPr>
            <w:r>
              <w:t>Direct Appeal – sentence only</w:t>
            </w:r>
          </w:p>
        </w:tc>
      </w:tr>
      <w:tr w:rsidR="0003380E" w14:paraId="1DCF6A1D" w14:textId="77777777" w:rsidTr="0003380E">
        <w:tc>
          <w:tcPr>
            <w:tcW w:w="720" w:type="dxa"/>
            <w:vAlign w:val="center"/>
          </w:tcPr>
          <w:p w14:paraId="1F0FA386" w14:textId="77777777" w:rsidR="0003380E" w:rsidRDefault="0003380E" w:rsidP="0003380E"/>
        </w:tc>
        <w:tc>
          <w:tcPr>
            <w:tcW w:w="1530" w:type="dxa"/>
            <w:tcBorders>
              <w:top w:val="single" w:sz="4" w:space="0" w:color="auto"/>
              <w:bottom w:val="single" w:sz="4" w:space="0" w:color="auto"/>
            </w:tcBorders>
            <w:vAlign w:val="center"/>
          </w:tcPr>
          <w:p w14:paraId="36010154" w14:textId="77777777" w:rsidR="0003380E" w:rsidRDefault="0003380E" w:rsidP="0003380E">
            <w:pPr>
              <w:jc w:val="center"/>
            </w:pPr>
          </w:p>
        </w:tc>
        <w:tc>
          <w:tcPr>
            <w:tcW w:w="8550" w:type="dxa"/>
            <w:gridSpan w:val="2"/>
            <w:vAlign w:val="center"/>
          </w:tcPr>
          <w:p w14:paraId="5F9CCF73" w14:textId="11EB60E4" w:rsidR="0003380E" w:rsidRDefault="0003380E" w:rsidP="007424F1">
            <w:pPr>
              <w:pStyle w:val="ListParagraph"/>
              <w:numPr>
                <w:ilvl w:val="0"/>
                <w:numId w:val="6"/>
              </w:numPr>
            </w:pPr>
            <w:r>
              <w:t>Direct Appeal – juvenile</w:t>
            </w:r>
          </w:p>
        </w:tc>
      </w:tr>
      <w:tr w:rsidR="0003380E" w14:paraId="225E37A2" w14:textId="77777777" w:rsidTr="0003380E">
        <w:tc>
          <w:tcPr>
            <w:tcW w:w="720" w:type="dxa"/>
            <w:vAlign w:val="center"/>
          </w:tcPr>
          <w:p w14:paraId="39268D43" w14:textId="77777777" w:rsidR="0003380E" w:rsidRDefault="0003380E" w:rsidP="0003380E"/>
        </w:tc>
        <w:tc>
          <w:tcPr>
            <w:tcW w:w="1530" w:type="dxa"/>
            <w:tcBorders>
              <w:top w:val="single" w:sz="4" w:space="0" w:color="auto"/>
              <w:bottom w:val="single" w:sz="4" w:space="0" w:color="auto"/>
            </w:tcBorders>
            <w:vAlign w:val="center"/>
          </w:tcPr>
          <w:p w14:paraId="17061C0F" w14:textId="77777777" w:rsidR="0003380E" w:rsidRDefault="0003380E" w:rsidP="0003380E">
            <w:pPr>
              <w:jc w:val="center"/>
            </w:pPr>
          </w:p>
        </w:tc>
        <w:tc>
          <w:tcPr>
            <w:tcW w:w="8550" w:type="dxa"/>
            <w:gridSpan w:val="2"/>
            <w:vAlign w:val="center"/>
          </w:tcPr>
          <w:p w14:paraId="606F2152" w14:textId="17B2079E" w:rsidR="0003380E" w:rsidRDefault="0003380E" w:rsidP="007424F1">
            <w:pPr>
              <w:pStyle w:val="ListParagraph"/>
              <w:numPr>
                <w:ilvl w:val="0"/>
                <w:numId w:val="6"/>
              </w:numPr>
            </w:pPr>
            <w:r>
              <w:t>Collateral Attack – (Rule 3.850 or habeas corpus) – judgment and sentence</w:t>
            </w:r>
          </w:p>
        </w:tc>
      </w:tr>
      <w:tr w:rsidR="0003380E" w14:paraId="7DCFFF6B" w14:textId="77777777" w:rsidTr="0003380E">
        <w:tc>
          <w:tcPr>
            <w:tcW w:w="720" w:type="dxa"/>
            <w:vAlign w:val="center"/>
          </w:tcPr>
          <w:p w14:paraId="13890A76" w14:textId="77777777" w:rsidR="0003380E" w:rsidRDefault="0003380E" w:rsidP="0003380E"/>
        </w:tc>
        <w:tc>
          <w:tcPr>
            <w:tcW w:w="1530" w:type="dxa"/>
            <w:tcBorders>
              <w:top w:val="single" w:sz="4" w:space="0" w:color="auto"/>
              <w:bottom w:val="single" w:sz="4" w:space="0" w:color="auto"/>
            </w:tcBorders>
            <w:vAlign w:val="center"/>
          </w:tcPr>
          <w:p w14:paraId="0B6304B9" w14:textId="77777777" w:rsidR="0003380E" w:rsidRDefault="0003380E" w:rsidP="0003380E">
            <w:pPr>
              <w:jc w:val="center"/>
            </w:pPr>
          </w:p>
        </w:tc>
        <w:tc>
          <w:tcPr>
            <w:tcW w:w="8550" w:type="dxa"/>
            <w:gridSpan w:val="2"/>
            <w:vAlign w:val="center"/>
          </w:tcPr>
          <w:p w14:paraId="70B8D4FE" w14:textId="06B13D14" w:rsidR="0003380E" w:rsidRDefault="0003380E" w:rsidP="007424F1">
            <w:pPr>
              <w:pStyle w:val="ListParagraph"/>
              <w:numPr>
                <w:ilvl w:val="0"/>
                <w:numId w:val="6"/>
              </w:numPr>
            </w:pPr>
            <w:r>
              <w:t>Collateral Attack – (Rule 3.800, Rule 3.850 or habeas corpus) – sentence only</w:t>
            </w:r>
          </w:p>
        </w:tc>
      </w:tr>
      <w:tr w:rsidR="0003380E" w14:paraId="7A04BFE8" w14:textId="77777777" w:rsidTr="0003380E">
        <w:tc>
          <w:tcPr>
            <w:tcW w:w="720" w:type="dxa"/>
            <w:vAlign w:val="center"/>
          </w:tcPr>
          <w:p w14:paraId="2F86A27C" w14:textId="77777777" w:rsidR="0003380E" w:rsidRDefault="0003380E" w:rsidP="0003380E"/>
        </w:tc>
        <w:tc>
          <w:tcPr>
            <w:tcW w:w="1530" w:type="dxa"/>
            <w:tcBorders>
              <w:top w:val="single" w:sz="4" w:space="0" w:color="auto"/>
              <w:bottom w:val="single" w:sz="4" w:space="0" w:color="auto"/>
            </w:tcBorders>
            <w:vAlign w:val="center"/>
          </w:tcPr>
          <w:p w14:paraId="5B143734" w14:textId="77777777" w:rsidR="0003380E" w:rsidRDefault="0003380E" w:rsidP="0003380E">
            <w:pPr>
              <w:jc w:val="center"/>
            </w:pPr>
          </w:p>
        </w:tc>
        <w:tc>
          <w:tcPr>
            <w:tcW w:w="8550" w:type="dxa"/>
            <w:gridSpan w:val="2"/>
            <w:vAlign w:val="center"/>
          </w:tcPr>
          <w:p w14:paraId="31969CA9" w14:textId="58F52126" w:rsidR="0003380E" w:rsidRDefault="0003380E" w:rsidP="007424F1">
            <w:pPr>
              <w:pStyle w:val="ListParagraph"/>
              <w:numPr>
                <w:ilvl w:val="0"/>
                <w:numId w:val="6"/>
              </w:numPr>
            </w:pPr>
            <w:r>
              <w:t>Collateral attack – juvenile</w:t>
            </w:r>
          </w:p>
        </w:tc>
      </w:tr>
      <w:tr w:rsidR="0003380E" w14:paraId="56D471F6" w14:textId="77777777" w:rsidTr="0003380E">
        <w:tc>
          <w:tcPr>
            <w:tcW w:w="720" w:type="dxa"/>
            <w:vAlign w:val="center"/>
          </w:tcPr>
          <w:p w14:paraId="2343102F" w14:textId="77777777" w:rsidR="0003380E" w:rsidRDefault="0003380E" w:rsidP="0003380E"/>
        </w:tc>
        <w:tc>
          <w:tcPr>
            <w:tcW w:w="1530" w:type="dxa"/>
            <w:tcBorders>
              <w:top w:val="single" w:sz="4" w:space="0" w:color="auto"/>
              <w:bottom w:val="single" w:sz="4" w:space="0" w:color="auto"/>
            </w:tcBorders>
            <w:vAlign w:val="center"/>
          </w:tcPr>
          <w:p w14:paraId="5ED099F0" w14:textId="77777777" w:rsidR="0003380E" w:rsidRDefault="0003380E" w:rsidP="0003380E">
            <w:pPr>
              <w:jc w:val="center"/>
            </w:pPr>
          </w:p>
        </w:tc>
        <w:tc>
          <w:tcPr>
            <w:tcW w:w="8550" w:type="dxa"/>
            <w:gridSpan w:val="2"/>
            <w:vAlign w:val="center"/>
          </w:tcPr>
          <w:p w14:paraId="03AE753E" w14:textId="0A97FBDF" w:rsidR="0003380E" w:rsidRDefault="0003380E" w:rsidP="007424F1">
            <w:pPr>
              <w:pStyle w:val="ListParagraph"/>
              <w:numPr>
                <w:ilvl w:val="0"/>
                <w:numId w:val="6"/>
              </w:numPr>
            </w:pPr>
            <w:r>
              <w:t>Appeal by the State</w:t>
            </w:r>
          </w:p>
        </w:tc>
      </w:tr>
      <w:tr w:rsidR="0003380E" w14:paraId="5A111DD6" w14:textId="77777777" w:rsidTr="0003380E">
        <w:tc>
          <w:tcPr>
            <w:tcW w:w="720" w:type="dxa"/>
            <w:vAlign w:val="center"/>
          </w:tcPr>
          <w:p w14:paraId="6BDAD34B" w14:textId="77777777" w:rsidR="0003380E" w:rsidRDefault="0003380E" w:rsidP="0003380E"/>
        </w:tc>
        <w:tc>
          <w:tcPr>
            <w:tcW w:w="1530" w:type="dxa"/>
            <w:tcBorders>
              <w:top w:val="single" w:sz="4" w:space="0" w:color="auto"/>
              <w:bottom w:val="single" w:sz="4" w:space="0" w:color="auto"/>
            </w:tcBorders>
            <w:vAlign w:val="center"/>
          </w:tcPr>
          <w:p w14:paraId="44E8DC5B" w14:textId="5F8D83F5" w:rsidR="0003380E" w:rsidRDefault="0003380E" w:rsidP="0003380E">
            <w:pPr>
              <w:jc w:val="center"/>
            </w:pPr>
          </w:p>
        </w:tc>
        <w:tc>
          <w:tcPr>
            <w:tcW w:w="2790" w:type="dxa"/>
            <w:vAlign w:val="center"/>
          </w:tcPr>
          <w:p w14:paraId="345A6F7E" w14:textId="77777777" w:rsidR="0003380E" w:rsidRDefault="0003380E" w:rsidP="007424F1">
            <w:pPr>
              <w:pStyle w:val="ListParagraph"/>
              <w:numPr>
                <w:ilvl w:val="0"/>
                <w:numId w:val="6"/>
              </w:numPr>
            </w:pPr>
            <w:r>
              <w:t>All others – specify</w:t>
            </w:r>
          </w:p>
        </w:tc>
        <w:tc>
          <w:tcPr>
            <w:tcW w:w="5760" w:type="dxa"/>
            <w:tcBorders>
              <w:bottom w:val="single" w:sz="4" w:space="0" w:color="auto"/>
            </w:tcBorders>
            <w:vAlign w:val="center"/>
          </w:tcPr>
          <w:p w14:paraId="0C7405D9" w14:textId="03A65775" w:rsidR="0003380E" w:rsidRDefault="0003380E" w:rsidP="0003380E"/>
        </w:tc>
      </w:tr>
    </w:tbl>
    <w:p w14:paraId="5DB289EF" w14:textId="77777777" w:rsidR="0003380E" w:rsidRDefault="0003380E" w:rsidP="0003380E">
      <w:pPr>
        <w:spacing w:after="0"/>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1530"/>
        <w:gridCol w:w="2790"/>
        <w:gridCol w:w="1350"/>
        <w:gridCol w:w="4410"/>
      </w:tblGrid>
      <w:tr w:rsidR="0003380E" w14:paraId="221D3382" w14:textId="77777777" w:rsidTr="0003380E">
        <w:tc>
          <w:tcPr>
            <w:tcW w:w="720" w:type="dxa"/>
            <w:vAlign w:val="center"/>
          </w:tcPr>
          <w:p w14:paraId="256284F2" w14:textId="77777777" w:rsidR="0003380E" w:rsidRDefault="0003380E" w:rsidP="0003380E"/>
        </w:tc>
        <w:tc>
          <w:tcPr>
            <w:tcW w:w="1530" w:type="dxa"/>
            <w:vAlign w:val="center"/>
          </w:tcPr>
          <w:p w14:paraId="4F92F9B3" w14:textId="77777777" w:rsidR="0003380E" w:rsidRDefault="0003380E" w:rsidP="007424F1">
            <w:pPr>
              <w:pStyle w:val="ListParagraph"/>
              <w:numPr>
                <w:ilvl w:val="0"/>
                <w:numId w:val="4"/>
              </w:numPr>
              <w:ind w:left="360"/>
              <w:jc w:val="center"/>
            </w:pPr>
            <w:r>
              <w:t>Civil</w:t>
            </w:r>
          </w:p>
        </w:tc>
        <w:tc>
          <w:tcPr>
            <w:tcW w:w="8550" w:type="dxa"/>
            <w:gridSpan w:val="3"/>
            <w:vAlign w:val="center"/>
          </w:tcPr>
          <w:p w14:paraId="5482344C" w14:textId="77777777" w:rsidR="0003380E" w:rsidRDefault="0003380E" w:rsidP="0003380E"/>
        </w:tc>
      </w:tr>
      <w:tr w:rsidR="0003380E" w14:paraId="3007B281" w14:textId="77777777" w:rsidTr="00933D90">
        <w:tc>
          <w:tcPr>
            <w:tcW w:w="720" w:type="dxa"/>
            <w:vAlign w:val="center"/>
          </w:tcPr>
          <w:p w14:paraId="3F4C88CE" w14:textId="77777777" w:rsidR="0003380E" w:rsidRDefault="0003380E" w:rsidP="0003380E"/>
        </w:tc>
        <w:tc>
          <w:tcPr>
            <w:tcW w:w="1530" w:type="dxa"/>
            <w:tcBorders>
              <w:bottom w:val="single" w:sz="4" w:space="0" w:color="auto"/>
            </w:tcBorders>
            <w:vAlign w:val="center"/>
          </w:tcPr>
          <w:p w14:paraId="76290B9E" w14:textId="77777777" w:rsidR="0003380E" w:rsidRDefault="0003380E" w:rsidP="0003380E">
            <w:pPr>
              <w:jc w:val="center"/>
            </w:pPr>
          </w:p>
        </w:tc>
        <w:tc>
          <w:tcPr>
            <w:tcW w:w="8550" w:type="dxa"/>
            <w:gridSpan w:val="3"/>
            <w:vAlign w:val="center"/>
          </w:tcPr>
          <w:p w14:paraId="1FAFA2DD" w14:textId="72CE9C8A" w:rsidR="0003380E" w:rsidRDefault="0003380E" w:rsidP="007424F1">
            <w:pPr>
              <w:pStyle w:val="ListParagraph"/>
              <w:numPr>
                <w:ilvl w:val="0"/>
                <w:numId w:val="7"/>
              </w:numPr>
            </w:pPr>
            <w:r>
              <w:t>Department of Professional Regulation</w:t>
            </w:r>
          </w:p>
        </w:tc>
      </w:tr>
      <w:tr w:rsidR="0003380E" w14:paraId="631EB541" w14:textId="77777777" w:rsidTr="0003380E">
        <w:tc>
          <w:tcPr>
            <w:tcW w:w="720" w:type="dxa"/>
            <w:vAlign w:val="center"/>
          </w:tcPr>
          <w:p w14:paraId="3257DDE0" w14:textId="77777777" w:rsidR="0003380E" w:rsidRDefault="0003380E" w:rsidP="0003380E"/>
        </w:tc>
        <w:tc>
          <w:tcPr>
            <w:tcW w:w="1530" w:type="dxa"/>
            <w:tcBorders>
              <w:top w:val="single" w:sz="4" w:space="0" w:color="auto"/>
              <w:bottom w:val="single" w:sz="4" w:space="0" w:color="auto"/>
            </w:tcBorders>
            <w:vAlign w:val="center"/>
          </w:tcPr>
          <w:p w14:paraId="6FE79A23" w14:textId="77777777" w:rsidR="0003380E" w:rsidRDefault="0003380E" w:rsidP="0003380E">
            <w:pPr>
              <w:jc w:val="center"/>
            </w:pPr>
          </w:p>
        </w:tc>
        <w:tc>
          <w:tcPr>
            <w:tcW w:w="8550" w:type="dxa"/>
            <w:gridSpan w:val="3"/>
            <w:vAlign w:val="center"/>
          </w:tcPr>
          <w:p w14:paraId="231120A9" w14:textId="47E706DC" w:rsidR="0003380E" w:rsidRDefault="0003380E" w:rsidP="007424F1">
            <w:pPr>
              <w:pStyle w:val="ListParagraph"/>
              <w:numPr>
                <w:ilvl w:val="0"/>
                <w:numId w:val="7"/>
              </w:numPr>
            </w:pPr>
            <w:r>
              <w:t>Unemployment Appeals Commission</w:t>
            </w:r>
          </w:p>
        </w:tc>
      </w:tr>
      <w:tr w:rsidR="0003380E" w14:paraId="1421DC9B" w14:textId="77777777" w:rsidTr="0003380E">
        <w:tc>
          <w:tcPr>
            <w:tcW w:w="720" w:type="dxa"/>
            <w:vAlign w:val="center"/>
          </w:tcPr>
          <w:p w14:paraId="7A8C637D" w14:textId="77777777" w:rsidR="0003380E" w:rsidRDefault="0003380E" w:rsidP="0003380E"/>
        </w:tc>
        <w:tc>
          <w:tcPr>
            <w:tcW w:w="1530" w:type="dxa"/>
            <w:tcBorders>
              <w:top w:val="single" w:sz="4" w:space="0" w:color="auto"/>
              <w:bottom w:val="single" w:sz="4" w:space="0" w:color="auto"/>
            </w:tcBorders>
            <w:vAlign w:val="center"/>
          </w:tcPr>
          <w:p w14:paraId="76D1A1AD" w14:textId="293DDDD7" w:rsidR="0003380E" w:rsidRDefault="0003380E" w:rsidP="0003380E">
            <w:pPr>
              <w:jc w:val="center"/>
            </w:pPr>
          </w:p>
        </w:tc>
        <w:tc>
          <w:tcPr>
            <w:tcW w:w="4140" w:type="dxa"/>
            <w:gridSpan w:val="2"/>
            <w:vAlign w:val="center"/>
          </w:tcPr>
          <w:p w14:paraId="63346002" w14:textId="5D7AB884" w:rsidR="0003380E" w:rsidRDefault="0003380E" w:rsidP="007424F1">
            <w:pPr>
              <w:pStyle w:val="ListParagraph"/>
              <w:numPr>
                <w:ilvl w:val="0"/>
                <w:numId w:val="7"/>
              </w:numPr>
            </w:pPr>
            <w:r>
              <w:t>Rule Challenge – specify agency</w:t>
            </w:r>
          </w:p>
        </w:tc>
        <w:tc>
          <w:tcPr>
            <w:tcW w:w="4410" w:type="dxa"/>
            <w:tcBorders>
              <w:bottom w:val="single" w:sz="4" w:space="0" w:color="auto"/>
            </w:tcBorders>
            <w:vAlign w:val="center"/>
          </w:tcPr>
          <w:p w14:paraId="6B5417CC" w14:textId="480581BC" w:rsidR="0003380E" w:rsidRDefault="0003380E" w:rsidP="0003380E"/>
        </w:tc>
      </w:tr>
      <w:tr w:rsidR="0003380E" w14:paraId="0B7DA439" w14:textId="77777777" w:rsidTr="0003380E">
        <w:tc>
          <w:tcPr>
            <w:tcW w:w="720" w:type="dxa"/>
            <w:vAlign w:val="center"/>
          </w:tcPr>
          <w:p w14:paraId="0B5231E1" w14:textId="77777777" w:rsidR="0003380E" w:rsidRDefault="0003380E" w:rsidP="0003380E"/>
        </w:tc>
        <w:tc>
          <w:tcPr>
            <w:tcW w:w="1530" w:type="dxa"/>
            <w:tcBorders>
              <w:top w:val="single" w:sz="4" w:space="0" w:color="auto"/>
              <w:bottom w:val="single" w:sz="4" w:space="0" w:color="auto"/>
            </w:tcBorders>
            <w:vAlign w:val="center"/>
          </w:tcPr>
          <w:p w14:paraId="6B504E8B" w14:textId="799B0450" w:rsidR="0003380E" w:rsidRDefault="0003380E" w:rsidP="0003380E">
            <w:pPr>
              <w:jc w:val="center"/>
            </w:pPr>
          </w:p>
        </w:tc>
        <w:tc>
          <w:tcPr>
            <w:tcW w:w="2790" w:type="dxa"/>
            <w:vAlign w:val="center"/>
          </w:tcPr>
          <w:p w14:paraId="02E2181C" w14:textId="0C8B5878" w:rsidR="0003380E" w:rsidRDefault="0003380E" w:rsidP="007424F1">
            <w:pPr>
              <w:pStyle w:val="ListParagraph"/>
              <w:numPr>
                <w:ilvl w:val="0"/>
                <w:numId w:val="7"/>
              </w:numPr>
            </w:pPr>
            <w:r>
              <w:t>All others – specify</w:t>
            </w:r>
          </w:p>
        </w:tc>
        <w:tc>
          <w:tcPr>
            <w:tcW w:w="5760" w:type="dxa"/>
            <w:gridSpan w:val="2"/>
            <w:tcBorders>
              <w:bottom w:val="single" w:sz="4" w:space="0" w:color="auto"/>
            </w:tcBorders>
            <w:vAlign w:val="center"/>
          </w:tcPr>
          <w:p w14:paraId="36C3AAD6" w14:textId="4B017682" w:rsidR="0003380E" w:rsidRDefault="0003380E" w:rsidP="0003380E"/>
        </w:tc>
      </w:tr>
    </w:tbl>
    <w:p w14:paraId="379474AA" w14:textId="77777777" w:rsidR="0003380E" w:rsidRDefault="0003380E" w:rsidP="0003380E">
      <w:pPr>
        <w:spacing w:after="0"/>
      </w:pPr>
    </w:p>
    <w:p w14:paraId="69C6A881" w14:textId="1E3A246F" w:rsidR="007D137A" w:rsidRDefault="007D137A">
      <w:pPr>
        <w:rPr>
          <w:rFonts w:ascii="Times New Roman" w:eastAsiaTheme="minorHAnsi" w:hAnsi="Times New Roman" w:cs="Times New Roman"/>
          <w:sz w:val="28"/>
          <w:szCs w:val="28"/>
        </w:rPr>
      </w:pPr>
      <w:r>
        <w:rPr>
          <w:sz w:val="28"/>
          <w:szCs w:val="28"/>
        </w:rPr>
        <w:br w:type="page"/>
      </w:r>
    </w:p>
    <w:bookmarkEnd w:id="1"/>
    <w:p w14:paraId="318E41FD" w14:textId="77777777" w:rsidR="00422435" w:rsidRPr="007810C8" w:rsidRDefault="00422435" w:rsidP="00422435">
      <w:pPr>
        <w:pStyle w:val="Default"/>
        <w:jc w:val="both"/>
        <w:rPr>
          <w:rFonts w:ascii="Courier New" w:hAnsi="Courier New" w:cs="Courier New"/>
          <w:color w:val="auto"/>
        </w:rPr>
      </w:pPr>
    </w:p>
    <w:p w14:paraId="39864733" w14:textId="77777777" w:rsidR="00422435" w:rsidRPr="007810C8" w:rsidRDefault="00422435" w:rsidP="00422435">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 OF SERVICE</w:t>
      </w:r>
    </w:p>
    <w:p w14:paraId="6F664385" w14:textId="701997A9" w:rsidR="00422435" w:rsidRDefault="00422435" w:rsidP="00422435">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sidR="00DC248D">
        <w:rPr>
          <w:rFonts w:ascii="Courier New" w:hAnsi="Courier New" w:cs="Courier New"/>
          <w:color w:val="auto"/>
        </w:rPr>
        <w:t>[D]</w:t>
      </w:r>
      <w:proofErr w:type="spellStart"/>
      <w:r w:rsidR="00DC248D">
        <w:rPr>
          <w:rFonts w:ascii="Courier New" w:hAnsi="Courier New" w:cs="Courier New"/>
          <w:color w:val="auto"/>
        </w:rPr>
        <w:t>th</w:t>
      </w:r>
      <w:proofErr w:type="spellEnd"/>
      <w:r w:rsidRPr="007810C8">
        <w:rPr>
          <w:rFonts w:ascii="Courier New" w:hAnsi="Courier New" w:cs="Courier New"/>
          <w:color w:val="auto"/>
        </w:rPr>
        <w:t xml:space="preserve"> day of </w:t>
      </w:r>
      <w:r w:rsidR="00DC248D">
        <w:rPr>
          <w:rFonts w:ascii="Courier New" w:hAnsi="Courier New" w:cs="Courier New"/>
          <w:color w:val="auto"/>
        </w:rPr>
        <w:t>[MMM]</w:t>
      </w:r>
      <w:r>
        <w:rPr>
          <w:rFonts w:ascii="Courier New" w:hAnsi="Courier New" w:cs="Courier New"/>
          <w:color w:val="auto"/>
        </w:rPr>
        <w:t xml:space="preserve"> </w:t>
      </w:r>
      <w:r w:rsidR="00DC248D">
        <w:rPr>
          <w:rFonts w:ascii="Courier New" w:hAnsi="Courier New" w:cs="Courier New"/>
          <w:color w:val="auto"/>
        </w:rPr>
        <w:t>[YYYY]</w:t>
      </w:r>
      <w:r w:rsidRPr="007810C8">
        <w:rPr>
          <w:rFonts w:ascii="Courier New" w:hAnsi="Courier New" w:cs="Courier New"/>
          <w:color w:val="auto"/>
        </w:rPr>
        <w:t xml:space="preserve">, I electronically filed the foregoing with the Clerk of Courts by using the Florida Courts E-filing Portal which will send a notice of electronic filing to the </w:t>
      </w:r>
      <w:r>
        <w:rPr>
          <w:rFonts w:ascii="Courier New" w:hAnsi="Courier New" w:cs="Courier New"/>
          <w:color w:val="auto"/>
        </w:rPr>
        <w:t>attached service list.</w:t>
      </w:r>
    </w:p>
    <w:p w14:paraId="1F7D2983" w14:textId="77777777" w:rsidR="00746CA7" w:rsidRPr="007810C8" w:rsidRDefault="00746CA7" w:rsidP="00746CA7">
      <w:pPr>
        <w:pStyle w:val="Default"/>
        <w:rPr>
          <w:rFonts w:ascii="Courier New" w:hAnsi="Courier New" w:cs="Courier New"/>
        </w:rPr>
      </w:pPr>
    </w:p>
    <w:p w14:paraId="14B59814" w14:textId="77777777" w:rsidR="00E46C5E" w:rsidRPr="00EC58B0" w:rsidRDefault="00E46C5E" w:rsidP="00E46C5E">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070DCF03" w14:textId="130A25A5" w:rsidR="00DC248D" w:rsidRPr="004C6F92" w:rsidRDefault="00DC248D" w:rsidP="00E46C5E">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w:t>
      </w:r>
      <w:r w:rsidR="00E46C5E">
        <w:rPr>
          <w:rFonts w:ascii="Courier New" w:hAnsi="Courier New" w:cs="Courier New"/>
          <w:bCs/>
        </w:rPr>
        <w:t>Appellant</w:t>
      </w:r>
    </w:p>
    <w:p w14:paraId="37CB68A1" w14:textId="77777777" w:rsidR="00DC248D" w:rsidRPr="007810C8" w:rsidRDefault="00DC248D" w:rsidP="00DC248D">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1179A75B" w14:textId="77777777" w:rsidR="00DC248D" w:rsidRPr="007810C8" w:rsidRDefault="00DC248D" w:rsidP="00DC248D">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031610C0" w14:textId="77777777" w:rsidR="00DC248D" w:rsidRDefault="00DC248D" w:rsidP="00DC248D">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008D3C31" w14:textId="77777777" w:rsidR="00DC248D" w:rsidRDefault="00DC248D" w:rsidP="00DC248D">
      <w:pPr>
        <w:pStyle w:val="Default"/>
        <w:ind w:left="4320" w:firstLine="720"/>
        <w:rPr>
          <w:rStyle w:val="Hyperlink"/>
          <w:rFonts w:ascii="Courier New" w:hAnsi="Courier New" w:cs="Courier New"/>
        </w:rPr>
      </w:pPr>
      <w:r>
        <w:rPr>
          <w:rFonts w:ascii="Courier New" w:hAnsi="Courier New" w:cs="Courier New"/>
          <w:color w:val="auto"/>
        </w:rPr>
        <w:t xml:space="preserve">W: </w:t>
      </w:r>
      <w:hyperlink r:id="rId20" w:history="1">
        <w:r w:rsidRPr="00460AED">
          <w:rPr>
            <w:rStyle w:val="Hyperlink"/>
            <w:rFonts w:ascii="Courier New" w:hAnsi="Courier New" w:cs="Courier New"/>
          </w:rPr>
          <w:t>TextBookDiscrimination.com</w:t>
        </w:r>
      </w:hyperlink>
    </w:p>
    <w:p w14:paraId="454ADE3F" w14:textId="77777777" w:rsidR="00DC248D" w:rsidRDefault="00DC248D" w:rsidP="00DC248D">
      <w:pPr>
        <w:pStyle w:val="Default"/>
        <w:ind w:left="4320" w:firstLine="720"/>
        <w:rPr>
          <w:rFonts w:ascii="Courier New" w:hAnsi="Courier New" w:cs="Courier New"/>
          <w:color w:val="auto"/>
        </w:rPr>
      </w:pPr>
      <w:r>
        <w:rPr>
          <w:rFonts w:ascii="Courier New" w:hAnsi="Courier New" w:cs="Courier New"/>
          <w:color w:val="auto"/>
        </w:rPr>
        <w:t xml:space="preserve">   Get </w:t>
      </w:r>
      <w:r w:rsidRPr="00601AD6">
        <w:rPr>
          <w:rFonts w:ascii="Courier New" w:hAnsi="Courier New" w:cs="Courier New"/>
          <w:b/>
          <w:i/>
          <w:color w:val="auto"/>
        </w:rPr>
        <w:t>Booked Up</w:t>
      </w:r>
      <w:r>
        <w:rPr>
          <w:rFonts w:ascii="Courier New" w:hAnsi="Courier New" w:cs="Courier New"/>
          <w:color w:val="auto"/>
        </w:rPr>
        <w:t xml:space="preserve"> on Justice!</w:t>
      </w:r>
    </w:p>
    <w:p w14:paraId="61C99EF4" w14:textId="77777777" w:rsidR="008D423B" w:rsidRDefault="008D423B" w:rsidP="008D423B">
      <w:pPr>
        <w:spacing w:before="240"/>
        <w:rPr>
          <w:rFonts w:ascii="Courier New" w:hAnsi="Courier New" w:cs="Courier New"/>
          <w:bCs/>
        </w:rPr>
      </w:pPr>
      <w:bookmarkStart w:id="2" w:name="_Hlk139887971"/>
      <w:r>
        <w:rPr>
          <w:rFonts w:ascii="Courier New" w:hAnsi="Courier New" w:cs="Courier New"/>
          <w:b/>
          <w:bCs/>
          <w:u w:val="single"/>
        </w:rPr>
        <w:t>How-To Guide:</w:t>
      </w:r>
      <w:r>
        <w:rPr>
          <w:rFonts w:ascii="Courier New" w:hAnsi="Courier New" w:cs="Courier New"/>
          <w:bCs/>
        </w:rPr>
        <w:t xml:space="preserve"> (interactive)</w:t>
      </w:r>
    </w:p>
    <w:p w14:paraId="0EE3D37B" w14:textId="4F8CF22D" w:rsidR="008D423B" w:rsidRDefault="008D423B" w:rsidP="008D423B">
      <w:pPr>
        <w:pStyle w:val="Default"/>
        <w:spacing w:before="240" w:after="240"/>
        <w:ind w:left="720"/>
        <w:rPr>
          <w:rFonts w:ascii="Courier New" w:hAnsi="Courier New" w:cs="Courier New"/>
          <w:b/>
          <w:bCs/>
          <w:u w:val="single"/>
        </w:rPr>
      </w:pPr>
      <w:hyperlink r:id="rId21" w:history="1">
        <w:r>
          <w:rPr>
            <w:rStyle w:val="Hyperlink"/>
            <w:rFonts w:ascii="Century Schoolbook" w:hAnsi="Century Schoolbook" w:cs="Courier New"/>
            <w:bCs/>
            <w:sz w:val="20"/>
            <w:szCs w:val="20"/>
          </w:rPr>
          <w:t>TextBookDiscrimination.com/Guides/DocketingStatement.html</w:t>
        </w:r>
      </w:hyperlink>
    </w:p>
    <w:bookmarkEnd w:id="2"/>
    <w:p w14:paraId="087CB5F6" w14:textId="77777777" w:rsidR="00422435" w:rsidRPr="007810C8" w:rsidRDefault="00422435" w:rsidP="00422435">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422435" w:rsidRPr="007810C8" w14:paraId="3ADD7AC4" w14:textId="77777777" w:rsidTr="002361FA">
        <w:tc>
          <w:tcPr>
            <w:tcW w:w="6480" w:type="dxa"/>
            <w:tcBorders>
              <w:top w:val="single" w:sz="4" w:space="0" w:color="auto"/>
              <w:bottom w:val="single" w:sz="4" w:space="0" w:color="auto"/>
            </w:tcBorders>
          </w:tcPr>
          <w:p w14:paraId="041B1C1A" w14:textId="77777777" w:rsidR="00DC248D" w:rsidRPr="007810C8" w:rsidRDefault="00DC248D" w:rsidP="00DC248D">
            <w:pPr>
              <w:jc w:val="both"/>
              <w:rPr>
                <w:rFonts w:ascii="Courier New" w:hAnsi="Courier New" w:cs="Courier New"/>
                <w:sz w:val="24"/>
                <w:szCs w:val="24"/>
              </w:rPr>
            </w:pPr>
          </w:p>
          <w:p w14:paraId="1F11C9A5" w14:textId="77777777" w:rsidR="00DC248D" w:rsidRPr="007810C8" w:rsidRDefault="00DC248D" w:rsidP="00DC248D">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clrkNm</w:t>
            </w:r>
            <w:proofErr w:type="spellEnd"/>
            <w:r>
              <w:rPr>
                <w:rFonts w:ascii="Courier New" w:hAnsi="Courier New" w:cs="Courier New"/>
                <w:sz w:val="24"/>
                <w:szCs w:val="24"/>
              </w:rPr>
              <w:t>]</w:t>
            </w:r>
            <w:r w:rsidRPr="007810C8">
              <w:rPr>
                <w:rFonts w:ascii="Courier New" w:hAnsi="Courier New" w:cs="Courier New"/>
                <w:sz w:val="24"/>
                <w:szCs w:val="24"/>
              </w:rPr>
              <w:t>, Agency Clerk</w:t>
            </w:r>
          </w:p>
          <w:p w14:paraId="08717B43" w14:textId="77777777" w:rsidR="00DC248D" w:rsidRDefault="00DC248D" w:rsidP="00DC248D">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clrkEml</w:t>
            </w:r>
            <w:proofErr w:type="spellEnd"/>
            <w:r>
              <w:rPr>
                <w:rFonts w:ascii="Courier New" w:hAnsi="Courier New" w:cs="Courier New"/>
                <w:sz w:val="24"/>
                <w:szCs w:val="24"/>
              </w:rPr>
              <w:t>]</w:t>
            </w:r>
            <w:r w:rsidRPr="00E4136C">
              <w:rPr>
                <w:rFonts w:ascii="Courier New" w:hAnsi="Courier New" w:cs="Courier New"/>
                <w:sz w:val="24"/>
                <w:szCs w:val="24"/>
              </w:rPr>
              <w:t>@fchr.myflorida</w:t>
            </w:r>
            <w:r>
              <w:rPr>
                <w:rFonts w:ascii="Courier New" w:hAnsi="Courier New" w:cs="Courier New"/>
                <w:sz w:val="24"/>
                <w:szCs w:val="24"/>
              </w:rPr>
              <w:t>.com</w:t>
            </w:r>
          </w:p>
          <w:p w14:paraId="04927549" w14:textId="77777777" w:rsidR="00DC248D" w:rsidRDefault="00DC248D" w:rsidP="00DC248D">
            <w:pPr>
              <w:ind w:left="720"/>
              <w:jc w:val="both"/>
              <w:rPr>
                <w:rFonts w:ascii="Courier New" w:hAnsi="Courier New" w:cs="Courier New"/>
                <w:sz w:val="24"/>
                <w:szCs w:val="24"/>
              </w:rPr>
            </w:pPr>
          </w:p>
          <w:p w14:paraId="01AA30FD" w14:textId="77777777" w:rsidR="00DC248D" w:rsidRPr="007810C8" w:rsidRDefault="00DC248D" w:rsidP="00DC248D">
            <w:pPr>
              <w:ind w:left="720"/>
              <w:jc w:val="both"/>
              <w:rPr>
                <w:rFonts w:ascii="Courier New" w:hAnsi="Courier New" w:cs="Courier New"/>
                <w:sz w:val="24"/>
                <w:szCs w:val="24"/>
              </w:rPr>
            </w:pPr>
            <w:r w:rsidRPr="007810C8">
              <w:rPr>
                <w:rFonts w:ascii="Courier New" w:hAnsi="Courier New" w:cs="Courier New"/>
                <w:sz w:val="24"/>
                <w:szCs w:val="24"/>
              </w:rPr>
              <w:t>Florida Commission on Human Relations</w:t>
            </w:r>
          </w:p>
          <w:p w14:paraId="7926079D" w14:textId="77777777" w:rsidR="00DC248D" w:rsidRPr="007810C8" w:rsidRDefault="00DC248D" w:rsidP="00DC248D">
            <w:pPr>
              <w:ind w:left="720"/>
              <w:jc w:val="both"/>
              <w:rPr>
                <w:rFonts w:ascii="Courier New" w:hAnsi="Courier New" w:cs="Courier New"/>
                <w:sz w:val="24"/>
                <w:szCs w:val="24"/>
              </w:rPr>
            </w:pPr>
            <w:r w:rsidRPr="007810C8">
              <w:rPr>
                <w:rFonts w:ascii="Courier New" w:hAnsi="Courier New" w:cs="Courier New"/>
                <w:sz w:val="24"/>
                <w:szCs w:val="24"/>
              </w:rPr>
              <w:t>Room 110</w:t>
            </w:r>
          </w:p>
          <w:p w14:paraId="42FF0A99" w14:textId="77777777" w:rsidR="00DC248D" w:rsidRPr="007810C8" w:rsidRDefault="00DC248D" w:rsidP="00DC248D">
            <w:pPr>
              <w:ind w:left="720"/>
              <w:jc w:val="both"/>
              <w:rPr>
                <w:rFonts w:ascii="Courier New" w:hAnsi="Courier New" w:cs="Courier New"/>
                <w:sz w:val="24"/>
                <w:szCs w:val="24"/>
              </w:rPr>
            </w:pPr>
            <w:r w:rsidRPr="007810C8">
              <w:rPr>
                <w:rFonts w:ascii="Courier New" w:hAnsi="Courier New" w:cs="Courier New"/>
                <w:sz w:val="24"/>
                <w:szCs w:val="24"/>
              </w:rPr>
              <w:t>4075 Esplanade Way</w:t>
            </w:r>
          </w:p>
          <w:p w14:paraId="4D4658A3" w14:textId="77777777" w:rsidR="00DC248D" w:rsidRPr="007810C8" w:rsidRDefault="00DC248D" w:rsidP="00DC248D">
            <w:pPr>
              <w:ind w:left="720"/>
              <w:jc w:val="both"/>
              <w:rPr>
                <w:rFonts w:ascii="Courier New" w:hAnsi="Courier New" w:cs="Courier New"/>
                <w:sz w:val="24"/>
                <w:szCs w:val="24"/>
              </w:rPr>
            </w:pPr>
            <w:r w:rsidRPr="007810C8">
              <w:rPr>
                <w:rFonts w:ascii="Courier New" w:hAnsi="Courier New" w:cs="Courier New"/>
                <w:sz w:val="24"/>
                <w:szCs w:val="24"/>
              </w:rPr>
              <w:t>Tallahassee, Florida 32399-7020</w:t>
            </w:r>
          </w:p>
          <w:p w14:paraId="0CBCB466" w14:textId="1EC342E1" w:rsidR="00422435" w:rsidRPr="00E4136C" w:rsidRDefault="00DC248D" w:rsidP="00DC248D">
            <w:pPr>
              <w:ind w:left="720"/>
              <w:rPr>
                <w:rFonts w:ascii="Courier New" w:hAnsi="Courier New" w:cs="Courier New"/>
                <w:sz w:val="24"/>
                <w:szCs w:val="24"/>
              </w:rPr>
            </w:pPr>
            <w:r w:rsidRPr="007810C8">
              <w:rPr>
                <w:rFonts w:ascii="Courier New" w:hAnsi="Courier New" w:cs="Courier New"/>
                <w:sz w:val="24"/>
                <w:szCs w:val="24"/>
              </w:rPr>
              <w:t>(</w:t>
            </w:r>
            <w:r w:rsidRPr="007810C8">
              <w:rPr>
                <w:rFonts w:ascii="Courier New" w:hAnsi="Courier New" w:cs="Courier New"/>
                <w:i/>
                <w:sz w:val="24"/>
                <w:szCs w:val="24"/>
              </w:rPr>
              <w:t>agency</w:t>
            </w:r>
            <w:r w:rsidRPr="007810C8">
              <w:rPr>
                <w:rFonts w:ascii="Courier New" w:hAnsi="Courier New" w:cs="Courier New"/>
                <w:sz w:val="24"/>
                <w:szCs w:val="24"/>
              </w:rPr>
              <w:t>)</w:t>
            </w:r>
          </w:p>
        </w:tc>
        <w:tc>
          <w:tcPr>
            <w:tcW w:w="3600" w:type="dxa"/>
          </w:tcPr>
          <w:p w14:paraId="3E616E9E" w14:textId="77777777" w:rsidR="00422435" w:rsidRPr="007810C8" w:rsidRDefault="00422435" w:rsidP="00BC01C0">
            <w:pPr>
              <w:ind w:left="720"/>
              <w:rPr>
                <w:rFonts w:ascii="Courier New" w:hAnsi="Courier New" w:cs="Courier New"/>
                <w:sz w:val="24"/>
                <w:szCs w:val="24"/>
              </w:rPr>
            </w:pPr>
          </w:p>
        </w:tc>
      </w:tr>
    </w:tbl>
    <w:p w14:paraId="6641304A" w14:textId="77777777" w:rsidR="002361FA" w:rsidRDefault="002361FA" w:rsidP="00512ED6">
      <w:pPr>
        <w:jc w:val="center"/>
        <w:sectPr w:rsidR="002361FA" w:rsidSect="002361FA">
          <w:pgSz w:w="12240" w:h="15840"/>
          <w:pgMar w:top="1440" w:right="1440" w:bottom="1440" w:left="1440" w:header="360" w:footer="360" w:gutter="0"/>
          <w:cols w:space="720"/>
          <w:titlePg/>
          <w:docGrid w:linePitch="360"/>
        </w:sectPr>
      </w:pPr>
      <w:bookmarkStart w:id="3" w:name="_Hlk189836588"/>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2361FA" w:rsidRPr="000C3158" w14:paraId="35253098" w14:textId="77777777" w:rsidTr="002361FA">
        <w:trPr>
          <w:gridBefore w:val="1"/>
          <w:gridAfter w:val="1"/>
          <w:wBefore w:w="630" w:type="dxa"/>
          <w:wAfter w:w="810" w:type="dxa"/>
          <w:trHeight w:val="360"/>
        </w:trPr>
        <w:tc>
          <w:tcPr>
            <w:tcW w:w="3120" w:type="dxa"/>
            <w:gridSpan w:val="3"/>
            <w:shd w:val="clear" w:color="auto" w:fill="FAFAFA"/>
            <w:vAlign w:val="center"/>
          </w:tcPr>
          <w:p w14:paraId="736B1E42" w14:textId="2C0F6923" w:rsidR="002361FA" w:rsidRPr="000C3158" w:rsidRDefault="002361FA"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6F74B306" w14:textId="77777777" w:rsidR="002361FA" w:rsidRPr="000C3158" w:rsidRDefault="002361FA"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B04E07E" w14:textId="77777777" w:rsidR="002361FA" w:rsidRPr="000C3158" w:rsidRDefault="002361FA"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2361FA" w:rsidRPr="000C3158" w14:paraId="3D83D566" w14:textId="77777777" w:rsidTr="002361FA">
        <w:trPr>
          <w:gridBefore w:val="1"/>
          <w:gridAfter w:val="1"/>
          <w:wBefore w:w="630" w:type="dxa"/>
          <w:wAfter w:w="810" w:type="dxa"/>
          <w:trHeight w:val="7920"/>
        </w:trPr>
        <w:tc>
          <w:tcPr>
            <w:tcW w:w="9360" w:type="dxa"/>
            <w:gridSpan w:val="7"/>
            <w:shd w:val="clear" w:color="auto" w:fill="FAFAFA"/>
            <w:vAlign w:val="center"/>
          </w:tcPr>
          <w:p w14:paraId="6EC60391" w14:textId="77777777" w:rsidR="002361FA" w:rsidRPr="000C3158" w:rsidRDefault="002361FA" w:rsidP="00512ED6">
            <w:pPr>
              <w:jc w:val="center"/>
              <w:rPr>
                <w:rFonts w:ascii="Courier New" w:hAnsi="Courier New" w:cs="Courier New"/>
              </w:rPr>
            </w:pPr>
            <w:r w:rsidRPr="000C3158">
              <w:rPr>
                <w:rFonts w:ascii="Courier New" w:hAnsi="Courier New" w:cs="Courier New"/>
                <w:noProof/>
              </w:rPr>
              <w:drawing>
                <wp:inline distT="0" distB="0" distL="0" distR="0" wp14:anchorId="31A390BE" wp14:editId="6AF4A123">
                  <wp:extent cx="4255477" cy="3657600"/>
                  <wp:effectExtent l="0" t="0" r="0" b="0"/>
                  <wp:docPr id="10" name="Picture 10" descr="A stack of books with text on it&#10;&#10;Description automatically generated">
                    <a:hlinkClick xmlns:a="http://schemas.openxmlformats.org/drawingml/2006/main" r:id="rId23"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23" tooltip="navigate to the area (of the TBD Marketplace™) that will allow you to buy templates (for free – with Book Points™)"/>
                          </pic:cNvPr>
                          <pic:cNvPicPr/>
                        </pic:nvPicPr>
                        <pic:blipFill>
                          <a:blip r:embed="rId11">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2361FA" w:rsidRPr="000C3158" w14:paraId="05BAAA4F" w14:textId="77777777" w:rsidTr="002361FA">
        <w:trPr>
          <w:gridBefore w:val="1"/>
          <w:gridAfter w:val="1"/>
          <w:wBefore w:w="630" w:type="dxa"/>
          <w:wAfter w:w="810" w:type="dxa"/>
        </w:trPr>
        <w:tc>
          <w:tcPr>
            <w:tcW w:w="9360" w:type="dxa"/>
            <w:gridSpan w:val="7"/>
            <w:shd w:val="clear" w:color="auto" w:fill="FAFAFA"/>
            <w:vAlign w:val="center"/>
          </w:tcPr>
          <w:p w14:paraId="059E907C" w14:textId="77777777" w:rsidR="002361FA" w:rsidRPr="000C3158" w:rsidRDefault="002361FA"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F19A423" w14:textId="77777777" w:rsidR="002361FA" w:rsidRPr="000C3158" w:rsidRDefault="002361FA"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2361FA" w:rsidRPr="000C3158" w14:paraId="3E7C75A6" w14:textId="77777777" w:rsidTr="002361FA">
        <w:trPr>
          <w:gridBefore w:val="1"/>
          <w:gridAfter w:val="1"/>
          <w:wBefore w:w="630" w:type="dxa"/>
          <w:wAfter w:w="810" w:type="dxa"/>
          <w:trHeight w:val="1440"/>
        </w:trPr>
        <w:tc>
          <w:tcPr>
            <w:tcW w:w="9360" w:type="dxa"/>
            <w:gridSpan w:val="7"/>
            <w:shd w:val="clear" w:color="auto" w:fill="FAFAFA"/>
            <w:vAlign w:val="center"/>
          </w:tcPr>
          <w:p w14:paraId="65245923" w14:textId="77777777" w:rsidR="002361FA" w:rsidRPr="000C3158" w:rsidRDefault="002361FA" w:rsidP="00512ED6">
            <w:pPr>
              <w:jc w:val="center"/>
              <w:rPr>
                <w:rFonts w:ascii="Courier New" w:hAnsi="Courier New" w:cs="Courier New"/>
              </w:rPr>
            </w:pPr>
          </w:p>
        </w:tc>
      </w:tr>
      <w:tr w:rsidR="002361FA" w:rsidRPr="000C3158" w14:paraId="26A9E35D" w14:textId="77777777" w:rsidTr="002361FA">
        <w:trPr>
          <w:gridBefore w:val="1"/>
          <w:gridAfter w:val="1"/>
          <w:wBefore w:w="630" w:type="dxa"/>
          <w:wAfter w:w="810" w:type="dxa"/>
        </w:trPr>
        <w:tc>
          <w:tcPr>
            <w:tcW w:w="1080" w:type="dxa"/>
            <w:shd w:val="clear" w:color="auto" w:fill="FAFAFA"/>
            <w:vAlign w:val="center"/>
          </w:tcPr>
          <w:p w14:paraId="47BA244A" w14:textId="77777777" w:rsidR="002361FA" w:rsidRPr="000C3158" w:rsidRDefault="002361FA"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45D6ACEE" wp14:editId="57B511FB">
                  <wp:extent cx="409575" cy="409575"/>
                  <wp:effectExtent l="0" t="0" r="9525" b="9525"/>
                  <wp:docPr id="4" name="Picture 4">
                    <a:hlinkClick xmlns:a="http://schemas.openxmlformats.org/drawingml/2006/main" r:id="rId16"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6"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4B0F138F" w14:textId="77777777" w:rsidR="002361FA" w:rsidRPr="000C3158" w:rsidRDefault="002361FA"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1C6E2546" w14:textId="77777777" w:rsidR="002361FA" w:rsidRPr="000C3158" w:rsidRDefault="002361FA"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898BD7B" w14:textId="77777777" w:rsidR="002361FA" w:rsidRPr="000C3158" w:rsidRDefault="002361FA"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87FBD1F" wp14:editId="37874087">
                  <wp:extent cx="409575" cy="409575"/>
                  <wp:effectExtent l="0" t="0" r="9525" b="9525"/>
                  <wp:docPr id="7" name="Picture 7">
                    <a:hlinkClick xmlns:a="http://schemas.openxmlformats.org/drawingml/2006/main" r:id="rId16"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6" tooltip="navigate to TBD's upload apparatus (for selling your sample)"/>
                          </pic:cNvPr>
                          <pic:cNvPicPr/>
                        </pic:nvPicPr>
                        <pic:blipFill>
                          <a:blip r:embed="rId13">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2361FA" w:rsidRPr="000C3158" w14:paraId="3040665B" w14:textId="77777777" w:rsidTr="002361FA">
        <w:tc>
          <w:tcPr>
            <w:tcW w:w="3600" w:type="dxa"/>
            <w:gridSpan w:val="3"/>
            <w:tcBorders>
              <w:right w:val="single" w:sz="24" w:space="0" w:color="FFFFFF" w:themeColor="background1"/>
            </w:tcBorders>
            <w:shd w:val="clear" w:color="auto" w:fill="000000" w:themeFill="text1"/>
            <w:vAlign w:val="center"/>
          </w:tcPr>
          <w:p w14:paraId="5E842BCB" w14:textId="77777777" w:rsidR="002361FA" w:rsidRPr="000C3158" w:rsidRDefault="002361FA"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0F90EFC1" w14:textId="77777777" w:rsidR="002361FA" w:rsidRPr="000C3158" w:rsidRDefault="002361FA"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464A6CE5" w14:textId="77777777" w:rsidR="002361FA" w:rsidRPr="000C3158" w:rsidRDefault="002361FA"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1826014B" w14:textId="3E2521CB" w:rsidR="00EA4432" w:rsidRPr="007810C8" w:rsidRDefault="00EA4432" w:rsidP="00422435">
      <w:pPr>
        <w:pStyle w:val="Default"/>
        <w:jc w:val="both"/>
        <w:rPr>
          <w:rFonts w:ascii="Courier New" w:hAnsi="Courier New" w:cs="Courier New"/>
          <w:color w:val="auto"/>
        </w:rPr>
      </w:pPr>
      <w:bookmarkStart w:id="4" w:name="_GoBack"/>
      <w:bookmarkEnd w:id="3"/>
      <w:bookmarkEnd w:id="4"/>
    </w:p>
    <w:sectPr w:rsidR="00EA4432" w:rsidRPr="007810C8" w:rsidSect="002361FA">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EE647" w14:textId="77777777" w:rsidR="0003380E" w:rsidRDefault="0003380E">
      <w:pPr>
        <w:spacing w:after="0" w:line="240" w:lineRule="auto"/>
      </w:pPr>
      <w:r>
        <w:separator/>
      </w:r>
    </w:p>
  </w:endnote>
  <w:endnote w:type="continuationSeparator" w:id="0">
    <w:p w14:paraId="2B9CC683" w14:textId="77777777" w:rsidR="0003380E" w:rsidRDefault="00033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08839" w14:textId="0823CBE4" w:rsidR="00E808D2" w:rsidRPr="00E808D2" w:rsidRDefault="002361FA" w:rsidP="00E808D2">
    <w:pPr>
      <w:pStyle w:val="Footer"/>
      <w:jc w:val="center"/>
      <w:rPr>
        <w:rStyle w:val="Hyperlink"/>
        <w:color w:val="auto"/>
        <w:u w:val="none"/>
      </w:rPr>
    </w:pPr>
    <w:hyperlink r:id="rId1" w:history="1">
      <w:r w:rsidR="00746CA7" w:rsidRPr="00E808D2">
        <w:rPr>
          <w:rStyle w:val="Hyperlink"/>
          <w:color w:val="auto"/>
          <w:u w:val="none"/>
        </w:rPr>
        <w:t>www.TextBookDiscrimination.com</w:t>
      </w:r>
    </w:hyperlink>
  </w:p>
  <w:p w14:paraId="728BC3CB" w14:textId="6AAFC409" w:rsidR="0003380E" w:rsidRDefault="00746CA7" w:rsidP="00E808D2">
    <w:pPr>
      <w:pStyle w:val="Footer"/>
      <w:jc w:val="center"/>
    </w:pPr>
    <w:r>
      <w:t>P</w:t>
    </w:r>
    <w:r w:rsidR="00E808D2">
      <w:t>age</w:t>
    </w:r>
    <w:r>
      <w:t xml:space="preserve"> </w:t>
    </w:r>
    <w:r w:rsidR="0003380E">
      <w:fldChar w:fldCharType="begin"/>
    </w:r>
    <w:r w:rsidR="0003380E">
      <w:instrText xml:space="preserve"> PAGE  \* Arabic  \* MERGEFORMAT </w:instrText>
    </w:r>
    <w:r w:rsidR="0003380E">
      <w:fldChar w:fldCharType="separate"/>
    </w:r>
    <w:r w:rsidR="0060653D">
      <w:rPr>
        <w:noProof/>
      </w:rPr>
      <w:t>6</w:t>
    </w:r>
    <w:r w:rsidR="0003380E">
      <w:fldChar w:fldCharType="end"/>
    </w:r>
    <w:r w:rsidR="0003380E">
      <w:t xml:space="preserve"> </w:t>
    </w:r>
    <w:r>
      <w:t>OF</w:t>
    </w:r>
    <w:r w:rsidR="0003380E">
      <w:t xml:space="preserve"> </w:t>
    </w:r>
    <w:r w:rsidR="002361FA">
      <w:fldChar w:fldCharType="begin"/>
    </w:r>
    <w:r w:rsidR="002361FA">
      <w:instrText xml:space="preserve"> NUMPAGES  \* Arabic  \* MERGEFORMAT </w:instrText>
    </w:r>
    <w:r w:rsidR="002361FA">
      <w:fldChar w:fldCharType="separate"/>
    </w:r>
    <w:r w:rsidR="0060653D">
      <w:rPr>
        <w:noProof/>
      </w:rPr>
      <w:t>6</w:t>
    </w:r>
    <w:r w:rsidR="002361F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E9333" w14:textId="77777777" w:rsidR="0003380E" w:rsidRDefault="0003380E">
      <w:pPr>
        <w:spacing w:after="0" w:line="240" w:lineRule="auto"/>
      </w:pPr>
      <w:r>
        <w:separator/>
      </w:r>
    </w:p>
  </w:footnote>
  <w:footnote w:type="continuationSeparator" w:id="0">
    <w:p w14:paraId="091A1B1F" w14:textId="77777777" w:rsidR="0003380E" w:rsidRDefault="00033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15FA2" w14:textId="4F1C57D9" w:rsidR="0003380E" w:rsidRDefault="00591EC6" w:rsidP="00591EC6">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1968039275"/>
        <w:placeholder>
          <w:docPart w:val="2EFDAE60247A48B68A44CBFAD2F5ACA0"/>
        </w:placeholder>
        <w:dataBinding w:prefixMappings="xmlns:ns0='http://purl.org/dc/elements/1.1/' xmlns:ns1='http://schemas.openxmlformats.org/package/2006/metadata/core-properties' " w:xpath="/ns1:coreProperties[1]/ns0:title[1]" w:storeItemID="{6C3C8BC8-F283-45AE-878A-BAB7291924A1}"/>
        <w:text/>
      </w:sdtPr>
      <w:sdtEndPr/>
      <w:sdtContent>
        <w:r>
          <w:t>Docketing Statement</w:t>
        </w:r>
      </w:sdtContent>
    </w:sdt>
    <w:r>
      <w:t xml:space="preserve"> | </w:t>
    </w:r>
    <w:sdt>
      <w:sdtPr>
        <w:alias w:val="Publish Date"/>
        <w:tag w:val=""/>
        <w:id w:val="-631945270"/>
        <w:placeholder>
          <w:docPart w:val="56B52B5794F0459A8C8E4CF262A1B0A3"/>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7189B"/>
    <w:multiLevelType w:val="hybridMultilevel"/>
    <w:tmpl w:val="952E69C4"/>
    <w:lvl w:ilvl="0" w:tplc="5B4A7A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C7D49"/>
    <w:multiLevelType w:val="hybridMultilevel"/>
    <w:tmpl w:val="C0EA86EC"/>
    <w:lvl w:ilvl="0" w:tplc="6E8C72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1E702F"/>
    <w:multiLevelType w:val="hybridMultilevel"/>
    <w:tmpl w:val="1B04B3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8146595"/>
    <w:multiLevelType w:val="hybridMultilevel"/>
    <w:tmpl w:val="E8989A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BC0FDC"/>
    <w:multiLevelType w:val="hybridMultilevel"/>
    <w:tmpl w:val="994690A4"/>
    <w:lvl w:ilvl="0" w:tplc="CD84EE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E43DB7"/>
    <w:multiLevelType w:val="hybridMultilevel"/>
    <w:tmpl w:val="1D8E2A70"/>
    <w:lvl w:ilvl="0" w:tplc="4FC0DE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C94B75"/>
    <w:multiLevelType w:val="hybridMultilevel"/>
    <w:tmpl w:val="065A02E4"/>
    <w:lvl w:ilvl="0" w:tplc="F0BCFA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3"/>
  </w:num>
  <w:num w:numId="5">
    <w:abstractNumId w:val="1"/>
  </w:num>
  <w:num w:numId="6">
    <w:abstractNumId w:val="4"/>
  </w:num>
  <w:num w:numId="7">
    <w:abstractNumId w:val="6"/>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displayBackgroundShape/>
  <w:proofState w:spelling="clean" w:grammar="clean"/>
  <w:defaultTabStop w:val="720"/>
  <w:characterSpacingControl w:val="doNotCompress"/>
  <w:hdrShapeDefaults>
    <o:shapedefaults v:ext="edit" spidmax="6145">
      <o:colormenu v:ext="edit" fillcolor="none [66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C53"/>
    <w:rsid w:val="00002543"/>
    <w:rsid w:val="000040CC"/>
    <w:rsid w:val="00010072"/>
    <w:rsid w:val="000101F4"/>
    <w:rsid w:val="00012528"/>
    <w:rsid w:val="00012542"/>
    <w:rsid w:val="00015D15"/>
    <w:rsid w:val="00016A09"/>
    <w:rsid w:val="00017318"/>
    <w:rsid w:val="00017A24"/>
    <w:rsid w:val="000205ED"/>
    <w:rsid w:val="00023014"/>
    <w:rsid w:val="00023465"/>
    <w:rsid w:val="0002358F"/>
    <w:rsid w:val="000235BD"/>
    <w:rsid w:val="00023E53"/>
    <w:rsid w:val="0002430D"/>
    <w:rsid w:val="0003284A"/>
    <w:rsid w:val="000330E2"/>
    <w:rsid w:val="0003380E"/>
    <w:rsid w:val="00035E3A"/>
    <w:rsid w:val="00036B03"/>
    <w:rsid w:val="00040011"/>
    <w:rsid w:val="00040188"/>
    <w:rsid w:val="00040306"/>
    <w:rsid w:val="00043DC9"/>
    <w:rsid w:val="00044D6C"/>
    <w:rsid w:val="00044FC0"/>
    <w:rsid w:val="00046DDC"/>
    <w:rsid w:val="000473F0"/>
    <w:rsid w:val="00051001"/>
    <w:rsid w:val="00052D24"/>
    <w:rsid w:val="00053A84"/>
    <w:rsid w:val="00054269"/>
    <w:rsid w:val="0006016F"/>
    <w:rsid w:val="00061741"/>
    <w:rsid w:val="0006204B"/>
    <w:rsid w:val="00064351"/>
    <w:rsid w:val="00066B06"/>
    <w:rsid w:val="00070A68"/>
    <w:rsid w:val="00072E8F"/>
    <w:rsid w:val="00074161"/>
    <w:rsid w:val="000744B7"/>
    <w:rsid w:val="000761E5"/>
    <w:rsid w:val="00077B82"/>
    <w:rsid w:val="000810BF"/>
    <w:rsid w:val="000829CB"/>
    <w:rsid w:val="0008352C"/>
    <w:rsid w:val="000853D5"/>
    <w:rsid w:val="000872C9"/>
    <w:rsid w:val="000901C5"/>
    <w:rsid w:val="0009591C"/>
    <w:rsid w:val="000967FA"/>
    <w:rsid w:val="000A2C32"/>
    <w:rsid w:val="000A2F54"/>
    <w:rsid w:val="000A5383"/>
    <w:rsid w:val="000A6BA1"/>
    <w:rsid w:val="000B0719"/>
    <w:rsid w:val="000B10CB"/>
    <w:rsid w:val="000B1F6F"/>
    <w:rsid w:val="000B3810"/>
    <w:rsid w:val="000B46B2"/>
    <w:rsid w:val="000B4993"/>
    <w:rsid w:val="000B4B33"/>
    <w:rsid w:val="000B59A2"/>
    <w:rsid w:val="000B5D6B"/>
    <w:rsid w:val="000B6E69"/>
    <w:rsid w:val="000C346E"/>
    <w:rsid w:val="000C4A29"/>
    <w:rsid w:val="000C6C62"/>
    <w:rsid w:val="000D1AA5"/>
    <w:rsid w:val="000D2F20"/>
    <w:rsid w:val="000D4A43"/>
    <w:rsid w:val="000D5C1B"/>
    <w:rsid w:val="000D6631"/>
    <w:rsid w:val="000D77FC"/>
    <w:rsid w:val="000E1D7F"/>
    <w:rsid w:val="000E30AB"/>
    <w:rsid w:val="000E45F3"/>
    <w:rsid w:val="000E57D7"/>
    <w:rsid w:val="000E628F"/>
    <w:rsid w:val="000E7501"/>
    <w:rsid w:val="000F2EB9"/>
    <w:rsid w:val="000F62DA"/>
    <w:rsid w:val="0010006A"/>
    <w:rsid w:val="001005C1"/>
    <w:rsid w:val="00100F4F"/>
    <w:rsid w:val="00102DE9"/>
    <w:rsid w:val="0010782C"/>
    <w:rsid w:val="0011066A"/>
    <w:rsid w:val="0011190A"/>
    <w:rsid w:val="00112176"/>
    <w:rsid w:val="001126AB"/>
    <w:rsid w:val="001128E1"/>
    <w:rsid w:val="00113FF2"/>
    <w:rsid w:val="0011578A"/>
    <w:rsid w:val="00116377"/>
    <w:rsid w:val="00117C67"/>
    <w:rsid w:val="0012020B"/>
    <w:rsid w:val="00120C66"/>
    <w:rsid w:val="00121181"/>
    <w:rsid w:val="00121CBD"/>
    <w:rsid w:val="00121FEC"/>
    <w:rsid w:val="001223D3"/>
    <w:rsid w:val="00131620"/>
    <w:rsid w:val="00131D8F"/>
    <w:rsid w:val="00132B6B"/>
    <w:rsid w:val="00135837"/>
    <w:rsid w:val="00135FF3"/>
    <w:rsid w:val="00140756"/>
    <w:rsid w:val="00140BBE"/>
    <w:rsid w:val="00140DD6"/>
    <w:rsid w:val="00144301"/>
    <w:rsid w:val="00145DA3"/>
    <w:rsid w:val="00146016"/>
    <w:rsid w:val="001472CF"/>
    <w:rsid w:val="001506F5"/>
    <w:rsid w:val="00151933"/>
    <w:rsid w:val="00153E5C"/>
    <w:rsid w:val="00154BDA"/>
    <w:rsid w:val="00154D12"/>
    <w:rsid w:val="00155F07"/>
    <w:rsid w:val="0015728B"/>
    <w:rsid w:val="00157BCB"/>
    <w:rsid w:val="00160915"/>
    <w:rsid w:val="0016098E"/>
    <w:rsid w:val="001621A4"/>
    <w:rsid w:val="001622AD"/>
    <w:rsid w:val="001629D9"/>
    <w:rsid w:val="001643DB"/>
    <w:rsid w:val="00165282"/>
    <w:rsid w:val="0016607F"/>
    <w:rsid w:val="00167655"/>
    <w:rsid w:val="001759AF"/>
    <w:rsid w:val="00176888"/>
    <w:rsid w:val="00180011"/>
    <w:rsid w:val="00181DDD"/>
    <w:rsid w:val="0018289E"/>
    <w:rsid w:val="00183FC1"/>
    <w:rsid w:val="00184F85"/>
    <w:rsid w:val="00187699"/>
    <w:rsid w:val="00187C52"/>
    <w:rsid w:val="0019129A"/>
    <w:rsid w:val="001918B2"/>
    <w:rsid w:val="00192649"/>
    <w:rsid w:val="00192B68"/>
    <w:rsid w:val="00193D2C"/>
    <w:rsid w:val="00194B99"/>
    <w:rsid w:val="0019581A"/>
    <w:rsid w:val="0019605E"/>
    <w:rsid w:val="0019654A"/>
    <w:rsid w:val="00197F21"/>
    <w:rsid w:val="001A2626"/>
    <w:rsid w:val="001A30FE"/>
    <w:rsid w:val="001A3B87"/>
    <w:rsid w:val="001A6B49"/>
    <w:rsid w:val="001A72B8"/>
    <w:rsid w:val="001A7634"/>
    <w:rsid w:val="001A77BF"/>
    <w:rsid w:val="001A7B11"/>
    <w:rsid w:val="001B0AC6"/>
    <w:rsid w:val="001B0C6B"/>
    <w:rsid w:val="001B142C"/>
    <w:rsid w:val="001B2B0A"/>
    <w:rsid w:val="001B3DA0"/>
    <w:rsid w:val="001C2491"/>
    <w:rsid w:val="001C431F"/>
    <w:rsid w:val="001C6B6A"/>
    <w:rsid w:val="001C7312"/>
    <w:rsid w:val="001D01AD"/>
    <w:rsid w:val="001D040E"/>
    <w:rsid w:val="001D0A9C"/>
    <w:rsid w:val="001D2846"/>
    <w:rsid w:val="001D4165"/>
    <w:rsid w:val="001D5D17"/>
    <w:rsid w:val="001D5DBE"/>
    <w:rsid w:val="001D7706"/>
    <w:rsid w:val="001D7DB3"/>
    <w:rsid w:val="001E3A7F"/>
    <w:rsid w:val="001E6941"/>
    <w:rsid w:val="001E7238"/>
    <w:rsid w:val="001E73B3"/>
    <w:rsid w:val="001F068E"/>
    <w:rsid w:val="001F3285"/>
    <w:rsid w:val="001F3454"/>
    <w:rsid w:val="001F35BC"/>
    <w:rsid w:val="001F35EB"/>
    <w:rsid w:val="001F40B0"/>
    <w:rsid w:val="001F46B7"/>
    <w:rsid w:val="001F7090"/>
    <w:rsid w:val="001F7177"/>
    <w:rsid w:val="00201039"/>
    <w:rsid w:val="002062C4"/>
    <w:rsid w:val="00211C78"/>
    <w:rsid w:val="0021430C"/>
    <w:rsid w:val="00215CD7"/>
    <w:rsid w:val="002162CE"/>
    <w:rsid w:val="002201EB"/>
    <w:rsid w:val="0022217D"/>
    <w:rsid w:val="002234A2"/>
    <w:rsid w:val="00225AAF"/>
    <w:rsid w:val="0022614A"/>
    <w:rsid w:val="00226512"/>
    <w:rsid w:val="00227CC5"/>
    <w:rsid w:val="00227CE0"/>
    <w:rsid w:val="00230905"/>
    <w:rsid w:val="0023194E"/>
    <w:rsid w:val="00232C43"/>
    <w:rsid w:val="0023340B"/>
    <w:rsid w:val="0023363B"/>
    <w:rsid w:val="002339CC"/>
    <w:rsid w:val="00233E01"/>
    <w:rsid w:val="00234043"/>
    <w:rsid w:val="0023450C"/>
    <w:rsid w:val="00235DD9"/>
    <w:rsid w:val="002361FA"/>
    <w:rsid w:val="002373C5"/>
    <w:rsid w:val="00240B1F"/>
    <w:rsid w:val="00240DE9"/>
    <w:rsid w:val="0024305A"/>
    <w:rsid w:val="00243552"/>
    <w:rsid w:val="002438FE"/>
    <w:rsid w:val="002443C8"/>
    <w:rsid w:val="00245ECA"/>
    <w:rsid w:val="00246AD0"/>
    <w:rsid w:val="00251E20"/>
    <w:rsid w:val="0025346B"/>
    <w:rsid w:val="00254322"/>
    <w:rsid w:val="002571B3"/>
    <w:rsid w:val="00260C7D"/>
    <w:rsid w:val="00263408"/>
    <w:rsid w:val="0026403F"/>
    <w:rsid w:val="00265747"/>
    <w:rsid w:val="00266593"/>
    <w:rsid w:val="00270A76"/>
    <w:rsid w:val="00272395"/>
    <w:rsid w:val="00274291"/>
    <w:rsid w:val="002747C1"/>
    <w:rsid w:val="0027656C"/>
    <w:rsid w:val="002775A8"/>
    <w:rsid w:val="002776B7"/>
    <w:rsid w:val="00281EA7"/>
    <w:rsid w:val="00282642"/>
    <w:rsid w:val="0028337C"/>
    <w:rsid w:val="0028486B"/>
    <w:rsid w:val="002906B0"/>
    <w:rsid w:val="00291EE4"/>
    <w:rsid w:val="002920EE"/>
    <w:rsid w:val="0029210C"/>
    <w:rsid w:val="002939BE"/>
    <w:rsid w:val="0029673E"/>
    <w:rsid w:val="0029702D"/>
    <w:rsid w:val="002A08C4"/>
    <w:rsid w:val="002A1069"/>
    <w:rsid w:val="002A286B"/>
    <w:rsid w:val="002A329B"/>
    <w:rsid w:val="002A3850"/>
    <w:rsid w:val="002A66D5"/>
    <w:rsid w:val="002B1386"/>
    <w:rsid w:val="002B2C3A"/>
    <w:rsid w:val="002B4748"/>
    <w:rsid w:val="002B7C25"/>
    <w:rsid w:val="002C1269"/>
    <w:rsid w:val="002C2460"/>
    <w:rsid w:val="002C29BF"/>
    <w:rsid w:val="002C4864"/>
    <w:rsid w:val="002C48D6"/>
    <w:rsid w:val="002D527E"/>
    <w:rsid w:val="002D5D5E"/>
    <w:rsid w:val="002E201F"/>
    <w:rsid w:val="002E2C2C"/>
    <w:rsid w:val="002E54BC"/>
    <w:rsid w:val="002E5765"/>
    <w:rsid w:val="002F00F2"/>
    <w:rsid w:val="002F088F"/>
    <w:rsid w:val="002F1767"/>
    <w:rsid w:val="002F28D9"/>
    <w:rsid w:val="002F4C12"/>
    <w:rsid w:val="002F4F64"/>
    <w:rsid w:val="002F5A42"/>
    <w:rsid w:val="003002DC"/>
    <w:rsid w:val="003024A9"/>
    <w:rsid w:val="0030531E"/>
    <w:rsid w:val="00305DBA"/>
    <w:rsid w:val="0030630A"/>
    <w:rsid w:val="00307845"/>
    <w:rsid w:val="0031111E"/>
    <w:rsid w:val="00311661"/>
    <w:rsid w:val="00311E7E"/>
    <w:rsid w:val="0031494B"/>
    <w:rsid w:val="00314FE3"/>
    <w:rsid w:val="00316D50"/>
    <w:rsid w:val="00317525"/>
    <w:rsid w:val="00317D48"/>
    <w:rsid w:val="0032057A"/>
    <w:rsid w:val="00332811"/>
    <w:rsid w:val="0033301F"/>
    <w:rsid w:val="003335D7"/>
    <w:rsid w:val="0033376D"/>
    <w:rsid w:val="00333AF7"/>
    <w:rsid w:val="00334938"/>
    <w:rsid w:val="00336F85"/>
    <w:rsid w:val="00337887"/>
    <w:rsid w:val="003378E4"/>
    <w:rsid w:val="00341C3B"/>
    <w:rsid w:val="00343B95"/>
    <w:rsid w:val="00345531"/>
    <w:rsid w:val="00345D15"/>
    <w:rsid w:val="00353B96"/>
    <w:rsid w:val="003566BD"/>
    <w:rsid w:val="003614C2"/>
    <w:rsid w:val="00362939"/>
    <w:rsid w:val="00364239"/>
    <w:rsid w:val="00372843"/>
    <w:rsid w:val="00373A3B"/>
    <w:rsid w:val="00373EFE"/>
    <w:rsid w:val="0037471C"/>
    <w:rsid w:val="003749A6"/>
    <w:rsid w:val="00374CD4"/>
    <w:rsid w:val="003759C1"/>
    <w:rsid w:val="003774AD"/>
    <w:rsid w:val="00377C34"/>
    <w:rsid w:val="0038147D"/>
    <w:rsid w:val="00383C3C"/>
    <w:rsid w:val="00383D65"/>
    <w:rsid w:val="00384EA7"/>
    <w:rsid w:val="00385F1A"/>
    <w:rsid w:val="0039008A"/>
    <w:rsid w:val="0039208F"/>
    <w:rsid w:val="00393113"/>
    <w:rsid w:val="003937E6"/>
    <w:rsid w:val="00393898"/>
    <w:rsid w:val="003947BC"/>
    <w:rsid w:val="00395171"/>
    <w:rsid w:val="00397852"/>
    <w:rsid w:val="003A5090"/>
    <w:rsid w:val="003A5A1B"/>
    <w:rsid w:val="003A6C50"/>
    <w:rsid w:val="003A6DD0"/>
    <w:rsid w:val="003A70A4"/>
    <w:rsid w:val="003B15D3"/>
    <w:rsid w:val="003B1D0E"/>
    <w:rsid w:val="003B2B10"/>
    <w:rsid w:val="003B5BDC"/>
    <w:rsid w:val="003B669F"/>
    <w:rsid w:val="003B6D64"/>
    <w:rsid w:val="003C0260"/>
    <w:rsid w:val="003C04B3"/>
    <w:rsid w:val="003C053E"/>
    <w:rsid w:val="003C0585"/>
    <w:rsid w:val="003C0EFE"/>
    <w:rsid w:val="003C30E2"/>
    <w:rsid w:val="003C4FB0"/>
    <w:rsid w:val="003C5824"/>
    <w:rsid w:val="003D0EEA"/>
    <w:rsid w:val="003D1FA0"/>
    <w:rsid w:val="003D2524"/>
    <w:rsid w:val="003D425E"/>
    <w:rsid w:val="003D4705"/>
    <w:rsid w:val="003D4C1C"/>
    <w:rsid w:val="003D58C9"/>
    <w:rsid w:val="003D59C1"/>
    <w:rsid w:val="003D5B4C"/>
    <w:rsid w:val="003D6276"/>
    <w:rsid w:val="003D69A4"/>
    <w:rsid w:val="003E1DE2"/>
    <w:rsid w:val="003E1F90"/>
    <w:rsid w:val="003E38AC"/>
    <w:rsid w:val="003E46E8"/>
    <w:rsid w:val="003E5D85"/>
    <w:rsid w:val="003E6E3E"/>
    <w:rsid w:val="003F0BA1"/>
    <w:rsid w:val="003F3695"/>
    <w:rsid w:val="003F5178"/>
    <w:rsid w:val="003F5ACB"/>
    <w:rsid w:val="003F5F61"/>
    <w:rsid w:val="00400551"/>
    <w:rsid w:val="00401237"/>
    <w:rsid w:val="004062C9"/>
    <w:rsid w:val="0040651F"/>
    <w:rsid w:val="00410382"/>
    <w:rsid w:val="0041052C"/>
    <w:rsid w:val="004135EB"/>
    <w:rsid w:val="00413D34"/>
    <w:rsid w:val="00421A28"/>
    <w:rsid w:val="00422435"/>
    <w:rsid w:val="00425F2E"/>
    <w:rsid w:val="00427A1F"/>
    <w:rsid w:val="0043008C"/>
    <w:rsid w:val="00433802"/>
    <w:rsid w:val="00436C32"/>
    <w:rsid w:val="00440185"/>
    <w:rsid w:val="00442C20"/>
    <w:rsid w:val="004438C7"/>
    <w:rsid w:val="004449E0"/>
    <w:rsid w:val="00444BC0"/>
    <w:rsid w:val="00444E04"/>
    <w:rsid w:val="00445939"/>
    <w:rsid w:val="00446083"/>
    <w:rsid w:val="004564F1"/>
    <w:rsid w:val="00460A0F"/>
    <w:rsid w:val="00461AFF"/>
    <w:rsid w:val="00463440"/>
    <w:rsid w:val="004702C3"/>
    <w:rsid w:val="00473222"/>
    <w:rsid w:val="004738B0"/>
    <w:rsid w:val="00474D1D"/>
    <w:rsid w:val="00475A2C"/>
    <w:rsid w:val="00475E14"/>
    <w:rsid w:val="00476EE8"/>
    <w:rsid w:val="00480E5B"/>
    <w:rsid w:val="0048149F"/>
    <w:rsid w:val="00483D42"/>
    <w:rsid w:val="004852EB"/>
    <w:rsid w:val="00487925"/>
    <w:rsid w:val="0049189D"/>
    <w:rsid w:val="004936E7"/>
    <w:rsid w:val="004978F1"/>
    <w:rsid w:val="004A71F6"/>
    <w:rsid w:val="004B1B71"/>
    <w:rsid w:val="004B1D81"/>
    <w:rsid w:val="004B2D18"/>
    <w:rsid w:val="004B33E7"/>
    <w:rsid w:val="004B4025"/>
    <w:rsid w:val="004B4A60"/>
    <w:rsid w:val="004B5E87"/>
    <w:rsid w:val="004B641B"/>
    <w:rsid w:val="004B7EEB"/>
    <w:rsid w:val="004C1A84"/>
    <w:rsid w:val="004C41A3"/>
    <w:rsid w:val="004C67BC"/>
    <w:rsid w:val="004C77AC"/>
    <w:rsid w:val="004C7995"/>
    <w:rsid w:val="004D0C35"/>
    <w:rsid w:val="004D2ABB"/>
    <w:rsid w:val="004D2C6B"/>
    <w:rsid w:val="004D3B90"/>
    <w:rsid w:val="004D46D1"/>
    <w:rsid w:val="004D5D0B"/>
    <w:rsid w:val="004D6E28"/>
    <w:rsid w:val="004D74BF"/>
    <w:rsid w:val="004E4209"/>
    <w:rsid w:val="004E479F"/>
    <w:rsid w:val="004E4AC6"/>
    <w:rsid w:val="004E4F25"/>
    <w:rsid w:val="004E6066"/>
    <w:rsid w:val="004F015E"/>
    <w:rsid w:val="004F0553"/>
    <w:rsid w:val="004F32F7"/>
    <w:rsid w:val="004F3622"/>
    <w:rsid w:val="004F3BF2"/>
    <w:rsid w:val="004F4D57"/>
    <w:rsid w:val="004F73FA"/>
    <w:rsid w:val="0050135F"/>
    <w:rsid w:val="00501564"/>
    <w:rsid w:val="00501CA6"/>
    <w:rsid w:val="00501E17"/>
    <w:rsid w:val="00502228"/>
    <w:rsid w:val="00504BB6"/>
    <w:rsid w:val="00504F09"/>
    <w:rsid w:val="00505FEB"/>
    <w:rsid w:val="00510EC7"/>
    <w:rsid w:val="005110B1"/>
    <w:rsid w:val="00515BCF"/>
    <w:rsid w:val="00516DE9"/>
    <w:rsid w:val="00520EAB"/>
    <w:rsid w:val="0052103B"/>
    <w:rsid w:val="00521BBD"/>
    <w:rsid w:val="00523092"/>
    <w:rsid w:val="00531116"/>
    <w:rsid w:val="0053167F"/>
    <w:rsid w:val="00532B43"/>
    <w:rsid w:val="005358E4"/>
    <w:rsid w:val="00536EF8"/>
    <w:rsid w:val="00537CFD"/>
    <w:rsid w:val="00541060"/>
    <w:rsid w:val="00542D51"/>
    <w:rsid w:val="005435B9"/>
    <w:rsid w:val="00543662"/>
    <w:rsid w:val="00543668"/>
    <w:rsid w:val="0054457F"/>
    <w:rsid w:val="00544CC9"/>
    <w:rsid w:val="00545B40"/>
    <w:rsid w:val="00546263"/>
    <w:rsid w:val="005538EA"/>
    <w:rsid w:val="00553B77"/>
    <w:rsid w:val="00553BF4"/>
    <w:rsid w:val="005543E8"/>
    <w:rsid w:val="0055555F"/>
    <w:rsid w:val="00556FFF"/>
    <w:rsid w:val="005626F0"/>
    <w:rsid w:val="00562878"/>
    <w:rsid w:val="00562D9C"/>
    <w:rsid w:val="005640CB"/>
    <w:rsid w:val="00564657"/>
    <w:rsid w:val="005656B8"/>
    <w:rsid w:val="005675E0"/>
    <w:rsid w:val="005703C4"/>
    <w:rsid w:val="00570CF7"/>
    <w:rsid w:val="00572DEC"/>
    <w:rsid w:val="005740C3"/>
    <w:rsid w:val="005758B8"/>
    <w:rsid w:val="00577621"/>
    <w:rsid w:val="00577B72"/>
    <w:rsid w:val="00580303"/>
    <w:rsid w:val="00581BD4"/>
    <w:rsid w:val="0058273B"/>
    <w:rsid w:val="00583729"/>
    <w:rsid w:val="00590F18"/>
    <w:rsid w:val="0059101B"/>
    <w:rsid w:val="00591664"/>
    <w:rsid w:val="005917AD"/>
    <w:rsid w:val="00591963"/>
    <w:rsid w:val="005919C9"/>
    <w:rsid w:val="00591EC6"/>
    <w:rsid w:val="00592038"/>
    <w:rsid w:val="00592379"/>
    <w:rsid w:val="00592733"/>
    <w:rsid w:val="00593881"/>
    <w:rsid w:val="00596D78"/>
    <w:rsid w:val="00597C8F"/>
    <w:rsid w:val="005A15C8"/>
    <w:rsid w:val="005A5B23"/>
    <w:rsid w:val="005A5BE5"/>
    <w:rsid w:val="005A7D13"/>
    <w:rsid w:val="005B1FF9"/>
    <w:rsid w:val="005B3336"/>
    <w:rsid w:val="005B3468"/>
    <w:rsid w:val="005B667C"/>
    <w:rsid w:val="005C30FE"/>
    <w:rsid w:val="005C40A3"/>
    <w:rsid w:val="005C5734"/>
    <w:rsid w:val="005C5CA6"/>
    <w:rsid w:val="005C5E80"/>
    <w:rsid w:val="005C65FD"/>
    <w:rsid w:val="005C6DFA"/>
    <w:rsid w:val="005C749E"/>
    <w:rsid w:val="005C7779"/>
    <w:rsid w:val="005D5709"/>
    <w:rsid w:val="005D5929"/>
    <w:rsid w:val="005E35FA"/>
    <w:rsid w:val="005E388E"/>
    <w:rsid w:val="005F1E32"/>
    <w:rsid w:val="005F209C"/>
    <w:rsid w:val="005F21CA"/>
    <w:rsid w:val="005F3F64"/>
    <w:rsid w:val="005F57D7"/>
    <w:rsid w:val="005F708C"/>
    <w:rsid w:val="00600D8A"/>
    <w:rsid w:val="006014BB"/>
    <w:rsid w:val="00602316"/>
    <w:rsid w:val="00604BD9"/>
    <w:rsid w:val="006059A5"/>
    <w:rsid w:val="0060653D"/>
    <w:rsid w:val="0061038C"/>
    <w:rsid w:val="00610B4C"/>
    <w:rsid w:val="00610E34"/>
    <w:rsid w:val="0061265E"/>
    <w:rsid w:val="00612939"/>
    <w:rsid w:val="00612A8A"/>
    <w:rsid w:val="00615022"/>
    <w:rsid w:val="0061519A"/>
    <w:rsid w:val="006155A5"/>
    <w:rsid w:val="00616E84"/>
    <w:rsid w:val="006175B1"/>
    <w:rsid w:val="00617A8E"/>
    <w:rsid w:val="00620CA0"/>
    <w:rsid w:val="0062259C"/>
    <w:rsid w:val="006226A4"/>
    <w:rsid w:val="00623AF3"/>
    <w:rsid w:val="00624192"/>
    <w:rsid w:val="006248CF"/>
    <w:rsid w:val="0062529D"/>
    <w:rsid w:val="00625567"/>
    <w:rsid w:val="0062673D"/>
    <w:rsid w:val="006328F9"/>
    <w:rsid w:val="00632DF2"/>
    <w:rsid w:val="00634876"/>
    <w:rsid w:val="00635DBB"/>
    <w:rsid w:val="00640886"/>
    <w:rsid w:val="0064417C"/>
    <w:rsid w:val="00644866"/>
    <w:rsid w:val="006452F9"/>
    <w:rsid w:val="0064603F"/>
    <w:rsid w:val="00650966"/>
    <w:rsid w:val="00650968"/>
    <w:rsid w:val="006527EF"/>
    <w:rsid w:val="00655A7F"/>
    <w:rsid w:val="006577B6"/>
    <w:rsid w:val="00660224"/>
    <w:rsid w:val="00661A35"/>
    <w:rsid w:val="00662022"/>
    <w:rsid w:val="0066393F"/>
    <w:rsid w:val="006713AD"/>
    <w:rsid w:val="006727DC"/>
    <w:rsid w:val="006762DC"/>
    <w:rsid w:val="006764CA"/>
    <w:rsid w:val="006769E1"/>
    <w:rsid w:val="00680DE7"/>
    <w:rsid w:val="006816E3"/>
    <w:rsid w:val="0068463C"/>
    <w:rsid w:val="00685A6F"/>
    <w:rsid w:val="00685F68"/>
    <w:rsid w:val="006864DD"/>
    <w:rsid w:val="006871AE"/>
    <w:rsid w:val="00687494"/>
    <w:rsid w:val="006901B3"/>
    <w:rsid w:val="00695D95"/>
    <w:rsid w:val="00695E11"/>
    <w:rsid w:val="006A0513"/>
    <w:rsid w:val="006A2A58"/>
    <w:rsid w:val="006A453F"/>
    <w:rsid w:val="006A4D1C"/>
    <w:rsid w:val="006A686B"/>
    <w:rsid w:val="006B1303"/>
    <w:rsid w:val="006B1451"/>
    <w:rsid w:val="006B1C71"/>
    <w:rsid w:val="006B20DD"/>
    <w:rsid w:val="006B472F"/>
    <w:rsid w:val="006B5328"/>
    <w:rsid w:val="006C03C5"/>
    <w:rsid w:val="006C0AE1"/>
    <w:rsid w:val="006C10C8"/>
    <w:rsid w:val="006C3C28"/>
    <w:rsid w:val="006C50AA"/>
    <w:rsid w:val="006C750B"/>
    <w:rsid w:val="006D0879"/>
    <w:rsid w:val="006D0950"/>
    <w:rsid w:val="006D09E5"/>
    <w:rsid w:val="006D4A37"/>
    <w:rsid w:val="006D577A"/>
    <w:rsid w:val="006D76C4"/>
    <w:rsid w:val="006E153D"/>
    <w:rsid w:val="006E33AE"/>
    <w:rsid w:val="006E3817"/>
    <w:rsid w:val="006E66AC"/>
    <w:rsid w:val="006E79FA"/>
    <w:rsid w:val="006E7FD0"/>
    <w:rsid w:val="006F5475"/>
    <w:rsid w:val="006F55C8"/>
    <w:rsid w:val="006F6A94"/>
    <w:rsid w:val="0070123D"/>
    <w:rsid w:val="00702E50"/>
    <w:rsid w:val="00703D2E"/>
    <w:rsid w:val="007065B9"/>
    <w:rsid w:val="00713126"/>
    <w:rsid w:val="00716048"/>
    <w:rsid w:val="00717E1A"/>
    <w:rsid w:val="00717FE7"/>
    <w:rsid w:val="0072132C"/>
    <w:rsid w:val="00723270"/>
    <w:rsid w:val="00723B26"/>
    <w:rsid w:val="00724D54"/>
    <w:rsid w:val="0072597D"/>
    <w:rsid w:val="00726660"/>
    <w:rsid w:val="0072745A"/>
    <w:rsid w:val="007314BB"/>
    <w:rsid w:val="00731874"/>
    <w:rsid w:val="0073292C"/>
    <w:rsid w:val="0073649C"/>
    <w:rsid w:val="00737F59"/>
    <w:rsid w:val="00740C14"/>
    <w:rsid w:val="007422FB"/>
    <w:rsid w:val="007424F1"/>
    <w:rsid w:val="007430B9"/>
    <w:rsid w:val="00743362"/>
    <w:rsid w:val="00743936"/>
    <w:rsid w:val="00746CA7"/>
    <w:rsid w:val="00750005"/>
    <w:rsid w:val="00752838"/>
    <w:rsid w:val="00752D3C"/>
    <w:rsid w:val="00754D42"/>
    <w:rsid w:val="00760841"/>
    <w:rsid w:val="00760F92"/>
    <w:rsid w:val="00763E5A"/>
    <w:rsid w:val="00764FF2"/>
    <w:rsid w:val="0076635F"/>
    <w:rsid w:val="00766A3B"/>
    <w:rsid w:val="007704E1"/>
    <w:rsid w:val="0077152A"/>
    <w:rsid w:val="007730E2"/>
    <w:rsid w:val="00777807"/>
    <w:rsid w:val="00777F5C"/>
    <w:rsid w:val="00781C1F"/>
    <w:rsid w:val="00782224"/>
    <w:rsid w:val="00782EDA"/>
    <w:rsid w:val="00785E42"/>
    <w:rsid w:val="00786074"/>
    <w:rsid w:val="00787935"/>
    <w:rsid w:val="00787B4A"/>
    <w:rsid w:val="0079112D"/>
    <w:rsid w:val="00791CEC"/>
    <w:rsid w:val="00793C6B"/>
    <w:rsid w:val="0079619F"/>
    <w:rsid w:val="0079777C"/>
    <w:rsid w:val="007A084A"/>
    <w:rsid w:val="007A0EFA"/>
    <w:rsid w:val="007A183F"/>
    <w:rsid w:val="007A41E2"/>
    <w:rsid w:val="007A4D67"/>
    <w:rsid w:val="007A4DE3"/>
    <w:rsid w:val="007A6453"/>
    <w:rsid w:val="007A6A88"/>
    <w:rsid w:val="007A7663"/>
    <w:rsid w:val="007A7EF1"/>
    <w:rsid w:val="007B103A"/>
    <w:rsid w:val="007B1BDD"/>
    <w:rsid w:val="007B2FA8"/>
    <w:rsid w:val="007B6E25"/>
    <w:rsid w:val="007B7824"/>
    <w:rsid w:val="007B7F52"/>
    <w:rsid w:val="007C141D"/>
    <w:rsid w:val="007C2146"/>
    <w:rsid w:val="007C4961"/>
    <w:rsid w:val="007C71C0"/>
    <w:rsid w:val="007C7B67"/>
    <w:rsid w:val="007D02CE"/>
    <w:rsid w:val="007D137A"/>
    <w:rsid w:val="007D33E3"/>
    <w:rsid w:val="007D3B3D"/>
    <w:rsid w:val="007D689C"/>
    <w:rsid w:val="007D7492"/>
    <w:rsid w:val="007E1C28"/>
    <w:rsid w:val="007E2004"/>
    <w:rsid w:val="007E4A0E"/>
    <w:rsid w:val="007E7AF7"/>
    <w:rsid w:val="007F15E0"/>
    <w:rsid w:val="007F54AC"/>
    <w:rsid w:val="007F6674"/>
    <w:rsid w:val="007F6F73"/>
    <w:rsid w:val="00804EFF"/>
    <w:rsid w:val="0080537D"/>
    <w:rsid w:val="00805E16"/>
    <w:rsid w:val="00806888"/>
    <w:rsid w:val="008079BB"/>
    <w:rsid w:val="00810272"/>
    <w:rsid w:val="008118E3"/>
    <w:rsid w:val="00811FDB"/>
    <w:rsid w:val="00813D79"/>
    <w:rsid w:val="00814857"/>
    <w:rsid w:val="00815735"/>
    <w:rsid w:val="00816040"/>
    <w:rsid w:val="008165D7"/>
    <w:rsid w:val="00817407"/>
    <w:rsid w:val="008207D7"/>
    <w:rsid w:val="00820D31"/>
    <w:rsid w:val="00823E32"/>
    <w:rsid w:val="00823EDD"/>
    <w:rsid w:val="008258B6"/>
    <w:rsid w:val="00826C49"/>
    <w:rsid w:val="00827696"/>
    <w:rsid w:val="0083111C"/>
    <w:rsid w:val="0083455A"/>
    <w:rsid w:val="00836AC4"/>
    <w:rsid w:val="00836F21"/>
    <w:rsid w:val="00837074"/>
    <w:rsid w:val="00837DF7"/>
    <w:rsid w:val="00840BB1"/>
    <w:rsid w:val="00840D3A"/>
    <w:rsid w:val="00844908"/>
    <w:rsid w:val="00845662"/>
    <w:rsid w:val="00850423"/>
    <w:rsid w:val="00850B1B"/>
    <w:rsid w:val="00851C15"/>
    <w:rsid w:val="008533E3"/>
    <w:rsid w:val="00853628"/>
    <w:rsid w:val="008537DE"/>
    <w:rsid w:val="0085422E"/>
    <w:rsid w:val="00857C20"/>
    <w:rsid w:val="00861381"/>
    <w:rsid w:val="008619F4"/>
    <w:rsid w:val="0086617F"/>
    <w:rsid w:val="0086629B"/>
    <w:rsid w:val="00867F97"/>
    <w:rsid w:val="00870628"/>
    <w:rsid w:val="00876404"/>
    <w:rsid w:val="0087691B"/>
    <w:rsid w:val="00876F50"/>
    <w:rsid w:val="00882F75"/>
    <w:rsid w:val="00883DDF"/>
    <w:rsid w:val="00883F61"/>
    <w:rsid w:val="008852E0"/>
    <w:rsid w:val="00885C5E"/>
    <w:rsid w:val="00890AF2"/>
    <w:rsid w:val="00892725"/>
    <w:rsid w:val="00894B05"/>
    <w:rsid w:val="0089540A"/>
    <w:rsid w:val="00896FF0"/>
    <w:rsid w:val="008A07D0"/>
    <w:rsid w:val="008A4EF6"/>
    <w:rsid w:val="008A5180"/>
    <w:rsid w:val="008A68A7"/>
    <w:rsid w:val="008B14A0"/>
    <w:rsid w:val="008B2734"/>
    <w:rsid w:val="008B4B2A"/>
    <w:rsid w:val="008B4FBD"/>
    <w:rsid w:val="008C0D29"/>
    <w:rsid w:val="008C2966"/>
    <w:rsid w:val="008C31C4"/>
    <w:rsid w:val="008C3C90"/>
    <w:rsid w:val="008C442E"/>
    <w:rsid w:val="008C6159"/>
    <w:rsid w:val="008D0355"/>
    <w:rsid w:val="008D140A"/>
    <w:rsid w:val="008D16AE"/>
    <w:rsid w:val="008D1CFB"/>
    <w:rsid w:val="008D423B"/>
    <w:rsid w:val="008D4799"/>
    <w:rsid w:val="008D5A91"/>
    <w:rsid w:val="008D5F03"/>
    <w:rsid w:val="008D61D2"/>
    <w:rsid w:val="008D663E"/>
    <w:rsid w:val="008D7660"/>
    <w:rsid w:val="008E075E"/>
    <w:rsid w:val="008E0BBA"/>
    <w:rsid w:val="008E0DAB"/>
    <w:rsid w:val="008E34CD"/>
    <w:rsid w:val="008E3DB2"/>
    <w:rsid w:val="008E6FAA"/>
    <w:rsid w:val="008E795D"/>
    <w:rsid w:val="008F14BC"/>
    <w:rsid w:val="008F24A9"/>
    <w:rsid w:val="008F2D26"/>
    <w:rsid w:val="008F68E7"/>
    <w:rsid w:val="0090322F"/>
    <w:rsid w:val="00903DF2"/>
    <w:rsid w:val="00905D62"/>
    <w:rsid w:val="009061EE"/>
    <w:rsid w:val="00906441"/>
    <w:rsid w:val="00907CA3"/>
    <w:rsid w:val="00910BE6"/>
    <w:rsid w:val="009121BC"/>
    <w:rsid w:val="009135C9"/>
    <w:rsid w:val="0091364C"/>
    <w:rsid w:val="00913653"/>
    <w:rsid w:val="0091577C"/>
    <w:rsid w:val="0091734D"/>
    <w:rsid w:val="00920901"/>
    <w:rsid w:val="00920BE9"/>
    <w:rsid w:val="009228D4"/>
    <w:rsid w:val="009235AD"/>
    <w:rsid w:val="00925530"/>
    <w:rsid w:val="009270BC"/>
    <w:rsid w:val="0093179F"/>
    <w:rsid w:val="00933D90"/>
    <w:rsid w:val="009343EE"/>
    <w:rsid w:val="00934F2A"/>
    <w:rsid w:val="0093505D"/>
    <w:rsid w:val="00937B3F"/>
    <w:rsid w:val="00943583"/>
    <w:rsid w:val="009436AB"/>
    <w:rsid w:val="00944756"/>
    <w:rsid w:val="009449FB"/>
    <w:rsid w:val="00945051"/>
    <w:rsid w:val="00945982"/>
    <w:rsid w:val="0095034A"/>
    <w:rsid w:val="0095138C"/>
    <w:rsid w:val="0095235B"/>
    <w:rsid w:val="009528EE"/>
    <w:rsid w:val="00952CE1"/>
    <w:rsid w:val="00952F1C"/>
    <w:rsid w:val="00954D75"/>
    <w:rsid w:val="00955F5E"/>
    <w:rsid w:val="0095619D"/>
    <w:rsid w:val="00960E0B"/>
    <w:rsid w:val="009630B6"/>
    <w:rsid w:val="00963705"/>
    <w:rsid w:val="00966EDC"/>
    <w:rsid w:val="00973850"/>
    <w:rsid w:val="00975A41"/>
    <w:rsid w:val="00977413"/>
    <w:rsid w:val="009778DC"/>
    <w:rsid w:val="00977A1C"/>
    <w:rsid w:val="00980B0B"/>
    <w:rsid w:val="00983152"/>
    <w:rsid w:val="00983EB6"/>
    <w:rsid w:val="0098496B"/>
    <w:rsid w:val="009850B0"/>
    <w:rsid w:val="00985C62"/>
    <w:rsid w:val="00986FE6"/>
    <w:rsid w:val="00992946"/>
    <w:rsid w:val="009931E5"/>
    <w:rsid w:val="009977AA"/>
    <w:rsid w:val="009A089B"/>
    <w:rsid w:val="009A5C47"/>
    <w:rsid w:val="009A6363"/>
    <w:rsid w:val="009A6E60"/>
    <w:rsid w:val="009A6F93"/>
    <w:rsid w:val="009A715F"/>
    <w:rsid w:val="009A7708"/>
    <w:rsid w:val="009B0B73"/>
    <w:rsid w:val="009B1C63"/>
    <w:rsid w:val="009B1EBC"/>
    <w:rsid w:val="009B2375"/>
    <w:rsid w:val="009B61EC"/>
    <w:rsid w:val="009B62EA"/>
    <w:rsid w:val="009B6B29"/>
    <w:rsid w:val="009C07E9"/>
    <w:rsid w:val="009C0CDE"/>
    <w:rsid w:val="009C2194"/>
    <w:rsid w:val="009C2598"/>
    <w:rsid w:val="009C3B99"/>
    <w:rsid w:val="009C3E18"/>
    <w:rsid w:val="009C5800"/>
    <w:rsid w:val="009C6175"/>
    <w:rsid w:val="009C66A0"/>
    <w:rsid w:val="009C743B"/>
    <w:rsid w:val="009C7D15"/>
    <w:rsid w:val="009D03B3"/>
    <w:rsid w:val="009D03C6"/>
    <w:rsid w:val="009D1A5A"/>
    <w:rsid w:val="009D2391"/>
    <w:rsid w:val="009D2482"/>
    <w:rsid w:val="009D350B"/>
    <w:rsid w:val="009D7B10"/>
    <w:rsid w:val="009E0693"/>
    <w:rsid w:val="009E0D2A"/>
    <w:rsid w:val="009E3351"/>
    <w:rsid w:val="009E4B4E"/>
    <w:rsid w:val="009E6B76"/>
    <w:rsid w:val="009F1E02"/>
    <w:rsid w:val="009F312F"/>
    <w:rsid w:val="009F3239"/>
    <w:rsid w:val="009F4C76"/>
    <w:rsid w:val="009F5133"/>
    <w:rsid w:val="009F677B"/>
    <w:rsid w:val="00A001CA"/>
    <w:rsid w:val="00A00D00"/>
    <w:rsid w:val="00A01035"/>
    <w:rsid w:val="00A01E74"/>
    <w:rsid w:val="00A02636"/>
    <w:rsid w:val="00A035F1"/>
    <w:rsid w:val="00A065E6"/>
    <w:rsid w:val="00A135D2"/>
    <w:rsid w:val="00A14357"/>
    <w:rsid w:val="00A22370"/>
    <w:rsid w:val="00A2349D"/>
    <w:rsid w:val="00A23BE0"/>
    <w:rsid w:val="00A24302"/>
    <w:rsid w:val="00A25412"/>
    <w:rsid w:val="00A26853"/>
    <w:rsid w:val="00A26F20"/>
    <w:rsid w:val="00A27663"/>
    <w:rsid w:val="00A313AD"/>
    <w:rsid w:val="00A330DF"/>
    <w:rsid w:val="00A3366E"/>
    <w:rsid w:val="00A33931"/>
    <w:rsid w:val="00A33FDC"/>
    <w:rsid w:val="00A37678"/>
    <w:rsid w:val="00A41533"/>
    <w:rsid w:val="00A44202"/>
    <w:rsid w:val="00A44BDC"/>
    <w:rsid w:val="00A45594"/>
    <w:rsid w:val="00A464EF"/>
    <w:rsid w:val="00A50AE0"/>
    <w:rsid w:val="00A50E47"/>
    <w:rsid w:val="00A50EE6"/>
    <w:rsid w:val="00A5144D"/>
    <w:rsid w:val="00A51C80"/>
    <w:rsid w:val="00A52158"/>
    <w:rsid w:val="00A53415"/>
    <w:rsid w:val="00A53FE0"/>
    <w:rsid w:val="00A57EE1"/>
    <w:rsid w:val="00A619EF"/>
    <w:rsid w:val="00A6766D"/>
    <w:rsid w:val="00A707A5"/>
    <w:rsid w:val="00A7089D"/>
    <w:rsid w:val="00A71AD4"/>
    <w:rsid w:val="00A75C10"/>
    <w:rsid w:val="00A764DC"/>
    <w:rsid w:val="00A80520"/>
    <w:rsid w:val="00A812A7"/>
    <w:rsid w:val="00A81BF8"/>
    <w:rsid w:val="00A81F58"/>
    <w:rsid w:val="00A821C7"/>
    <w:rsid w:val="00A823CC"/>
    <w:rsid w:val="00A827F6"/>
    <w:rsid w:val="00A839D7"/>
    <w:rsid w:val="00A844AA"/>
    <w:rsid w:val="00A85C0B"/>
    <w:rsid w:val="00A8646C"/>
    <w:rsid w:val="00A86624"/>
    <w:rsid w:val="00A911B8"/>
    <w:rsid w:val="00A912C4"/>
    <w:rsid w:val="00A923A2"/>
    <w:rsid w:val="00A9392A"/>
    <w:rsid w:val="00A97783"/>
    <w:rsid w:val="00AA5595"/>
    <w:rsid w:val="00AB118C"/>
    <w:rsid w:val="00AB41B8"/>
    <w:rsid w:val="00AB4B90"/>
    <w:rsid w:val="00AB5240"/>
    <w:rsid w:val="00AB66CE"/>
    <w:rsid w:val="00AB692D"/>
    <w:rsid w:val="00AC7D37"/>
    <w:rsid w:val="00AD0588"/>
    <w:rsid w:val="00AD0FD5"/>
    <w:rsid w:val="00AD1C1F"/>
    <w:rsid w:val="00AD2C3D"/>
    <w:rsid w:val="00AD4CBE"/>
    <w:rsid w:val="00AE0BE3"/>
    <w:rsid w:val="00AE2C36"/>
    <w:rsid w:val="00AE3382"/>
    <w:rsid w:val="00AE3AFC"/>
    <w:rsid w:val="00AE7EC2"/>
    <w:rsid w:val="00AF0C91"/>
    <w:rsid w:val="00AF19C6"/>
    <w:rsid w:val="00AF2E9C"/>
    <w:rsid w:val="00AF38D3"/>
    <w:rsid w:val="00AF4294"/>
    <w:rsid w:val="00AF483F"/>
    <w:rsid w:val="00AF629D"/>
    <w:rsid w:val="00AF770C"/>
    <w:rsid w:val="00AF7A11"/>
    <w:rsid w:val="00AF7A5B"/>
    <w:rsid w:val="00AF7C63"/>
    <w:rsid w:val="00B05A00"/>
    <w:rsid w:val="00B05DB3"/>
    <w:rsid w:val="00B07C3B"/>
    <w:rsid w:val="00B10053"/>
    <w:rsid w:val="00B1173A"/>
    <w:rsid w:val="00B11EDB"/>
    <w:rsid w:val="00B155D5"/>
    <w:rsid w:val="00B15AB1"/>
    <w:rsid w:val="00B169F8"/>
    <w:rsid w:val="00B16C29"/>
    <w:rsid w:val="00B17128"/>
    <w:rsid w:val="00B2103C"/>
    <w:rsid w:val="00B2183A"/>
    <w:rsid w:val="00B238F3"/>
    <w:rsid w:val="00B239AC"/>
    <w:rsid w:val="00B24C99"/>
    <w:rsid w:val="00B3003C"/>
    <w:rsid w:val="00B30835"/>
    <w:rsid w:val="00B3158C"/>
    <w:rsid w:val="00B32B3D"/>
    <w:rsid w:val="00B33794"/>
    <w:rsid w:val="00B337AF"/>
    <w:rsid w:val="00B3412D"/>
    <w:rsid w:val="00B34AC6"/>
    <w:rsid w:val="00B36370"/>
    <w:rsid w:val="00B41504"/>
    <w:rsid w:val="00B42C99"/>
    <w:rsid w:val="00B44FC5"/>
    <w:rsid w:val="00B51B0F"/>
    <w:rsid w:val="00B53F12"/>
    <w:rsid w:val="00B658A3"/>
    <w:rsid w:val="00B71260"/>
    <w:rsid w:val="00B71463"/>
    <w:rsid w:val="00B714B8"/>
    <w:rsid w:val="00B722F2"/>
    <w:rsid w:val="00B72C93"/>
    <w:rsid w:val="00B742FA"/>
    <w:rsid w:val="00B81243"/>
    <w:rsid w:val="00B81DEB"/>
    <w:rsid w:val="00B8419D"/>
    <w:rsid w:val="00B86930"/>
    <w:rsid w:val="00B86C63"/>
    <w:rsid w:val="00B875D0"/>
    <w:rsid w:val="00B9040B"/>
    <w:rsid w:val="00B9474B"/>
    <w:rsid w:val="00B95577"/>
    <w:rsid w:val="00B9570E"/>
    <w:rsid w:val="00BA16D3"/>
    <w:rsid w:val="00BA4933"/>
    <w:rsid w:val="00BA57CE"/>
    <w:rsid w:val="00BA6491"/>
    <w:rsid w:val="00BA6512"/>
    <w:rsid w:val="00BA6FCE"/>
    <w:rsid w:val="00BB0A9E"/>
    <w:rsid w:val="00BB0B3F"/>
    <w:rsid w:val="00BB45F6"/>
    <w:rsid w:val="00BB7958"/>
    <w:rsid w:val="00BC0E59"/>
    <w:rsid w:val="00BC3270"/>
    <w:rsid w:val="00BC3953"/>
    <w:rsid w:val="00BC4BB7"/>
    <w:rsid w:val="00BC514B"/>
    <w:rsid w:val="00BC5F78"/>
    <w:rsid w:val="00BC6148"/>
    <w:rsid w:val="00BC785D"/>
    <w:rsid w:val="00BD047D"/>
    <w:rsid w:val="00BD28DA"/>
    <w:rsid w:val="00BD3A7F"/>
    <w:rsid w:val="00BD3EF1"/>
    <w:rsid w:val="00BE693A"/>
    <w:rsid w:val="00BE7833"/>
    <w:rsid w:val="00BF327F"/>
    <w:rsid w:val="00BF37D9"/>
    <w:rsid w:val="00BF3807"/>
    <w:rsid w:val="00BF38ED"/>
    <w:rsid w:val="00BF45E7"/>
    <w:rsid w:val="00BF4A91"/>
    <w:rsid w:val="00BF5622"/>
    <w:rsid w:val="00BF7EA8"/>
    <w:rsid w:val="00C005BC"/>
    <w:rsid w:val="00C00B0A"/>
    <w:rsid w:val="00C019AA"/>
    <w:rsid w:val="00C060A7"/>
    <w:rsid w:val="00C062E2"/>
    <w:rsid w:val="00C15576"/>
    <w:rsid w:val="00C21CB6"/>
    <w:rsid w:val="00C21DDB"/>
    <w:rsid w:val="00C22560"/>
    <w:rsid w:val="00C25BDA"/>
    <w:rsid w:val="00C25DA0"/>
    <w:rsid w:val="00C260E0"/>
    <w:rsid w:val="00C321F9"/>
    <w:rsid w:val="00C36809"/>
    <w:rsid w:val="00C36A97"/>
    <w:rsid w:val="00C37C8E"/>
    <w:rsid w:val="00C37CF1"/>
    <w:rsid w:val="00C40086"/>
    <w:rsid w:val="00C40288"/>
    <w:rsid w:val="00C417E2"/>
    <w:rsid w:val="00C41FAB"/>
    <w:rsid w:val="00C429D3"/>
    <w:rsid w:val="00C42C57"/>
    <w:rsid w:val="00C4316C"/>
    <w:rsid w:val="00C44E18"/>
    <w:rsid w:val="00C4526D"/>
    <w:rsid w:val="00C452AC"/>
    <w:rsid w:val="00C465CB"/>
    <w:rsid w:val="00C47E29"/>
    <w:rsid w:val="00C52F9A"/>
    <w:rsid w:val="00C54994"/>
    <w:rsid w:val="00C56897"/>
    <w:rsid w:val="00C56ECB"/>
    <w:rsid w:val="00C57CC9"/>
    <w:rsid w:val="00C63701"/>
    <w:rsid w:val="00C66BF2"/>
    <w:rsid w:val="00C71624"/>
    <w:rsid w:val="00C71EA5"/>
    <w:rsid w:val="00C72ADE"/>
    <w:rsid w:val="00C7355B"/>
    <w:rsid w:val="00C80ABD"/>
    <w:rsid w:val="00C82CB8"/>
    <w:rsid w:val="00C87802"/>
    <w:rsid w:val="00C87CF4"/>
    <w:rsid w:val="00C901C1"/>
    <w:rsid w:val="00C917F9"/>
    <w:rsid w:val="00C918A3"/>
    <w:rsid w:val="00C91FDD"/>
    <w:rsid w:val="00C92BD4"/>
    <w:rsid w:val="00C92F19"/>
    <w:rsid w:val="00C93297"/>
    <w:rsid w:val="00C970E4"/>
    <w:rsid w:val="00CA0FB4"/>
    <w:rsid w:val="00CA3045"/>
    <w:rsid w:val="00CA3C98"/>
    <w:rsid w:val="00CA3DD0"/>
    <w:rsid w:val="00CA4F8F"/>
    <w:rsid w:val="00CA6F29"/>
    <w:rsid w:val="00CA78F5"/>
    <w:rsid w:val="00CB0985"/>
    <w:rsid w:val="00CB2831"/>
    <w:rsid w:val="00CB3234"/>
    <w:rsid w:val="00CC03CB"/>
    <w:rsid w:val="00CC0CC3"/>
    <w:rsid w:val="00CC0F3B"/>
    <w:rsid w:val="00CC3AA4"/>
    <w:rsid w:val="00CC3F23"/>
    <w:rsid w:val="00CC5477"/>
    <w:rsid w:val="00CC7D9D"/>
    <w:rsid w:val="00CD066B"/>
    <w:rsid w:val="00CD1EDA"/>
    <w:rsid w:val="00CD318C"/>
    <w:rsid w:val="00CD75B2"/>
    <w:rsid w:val="00CD7EC6"/>
    <w:rsid w:val="00CE2438"/>
    <w:rsid w:val="00CE3215"/>
    <w:rsid w:val="00CE43B3"/>
    <w:rsid w:val="00CE458F"/>
    <w:rsid w:val="00CF2FA2"/>
    <w:rsid w:val="00CF4E62"/>
    <w:rsid w:val="00CF5738"/>
    <w:rsid w:val="00CF580B"/>
    <w:rsid w:val="00CF7A52"/>
    <w:rsid w:val="00CF7E95"/>
    <w:rsid w:val="00D0457C"/>
    <w:rsid w:val="00D07834"/>
    <w:rsid w:val="00D07D2D"/>
    <w:rsid w:val="00D117C2"/>
    <w:rsid w:val="00D144C8"/>
    <w:rsid w:val="00D1475F"/>
    <w:rsid w:val="00D15B74"/>
    <w:rsid w:val="00D16291"/>
    <w:rsid w:val="00D1777C"/>
    <w:rsid w:val="00D17D27"/>
    <w:rsid w:val="00D212B9"/>
    <w:rsid w:val="00D21535"/>
    <w:rsid w:val="00D21F4B"/>
    <w:rsid w:val="00D22A35"/>
    <w:rsid w:val="00D259CE"/>
    <w:rsid w:val="00D27101"/>
    <w:rsid w:val="00D30C97"/>
    <w:rsid w:val="00D311FC"/>
    <w:rsid w:val="00D332E5"/>
    <w:rsid w:val="00D4038E"/>
    <w:rsid w:val="00D4462A"/>
    <w:rsid w:val="00D45B47"/>
    <w:rsid w:val="00D46C98"/>
    <w:rsid w:val="00D472CC"/>
    <w:rsid w:val="00D53BAD"/>
    <w:rsid w:val="00D54004"/>
    <w:rsid w:val="00D541DD"/>
    <w:rsid w:val="00D54F44"/>
    <w:rsid w:val="00D55E03"/>
    <w:rsid w:val="00D56A1B"/>
    <w:rsid w:val="00D6275B"/>
    <w:rsid w:val="00D63D71"/>
    <w:rsid w:val="00D647DF"/>
    <w:rsid w:val="00D64A5C"/>
    <w:rsid w:val="00D64E13"/>
    <w:rsid w:val="00D662CE"/>
    <w:rsid w:val="00D668C8"/>
    <w:rsid w:val="00D70921"/>
    <w:rsid w:val="00D72AA7"/>
    <w:rsid w:val="00D738F4"/>
    <w:rsid w:val="00D7390D"/>
    <w:rsid w:val="00D73B39"/>
    <w:rsid w:val="00D74928"/>
    <w:rsid w:val="00D77305"/>
    <w:rsid w:val="00D7761B"/>
    <w:rsid w:val="00D82BE0"/>
    <w:rsid w:val="00D83744"/>
    <w:rsid w:val="00D83752"/>
    <w:rsid w:val="00D870B8"/>
    <w:rsid w:val="00D91E26"/>
    <w:rsid w:val="00D93CE2"/>
    <w:rsid w:val="00D9412F"/>
    <w:rsid w:val="00D94AB4"/>
    <w:rsid w:val="00D97CBF"/>
    <w:rsid w:val="00DA076D"/>
    <w:rsid w:val="00DA0F07"/>
    <w:rsid w:val="00DA1F1D"/>
    <w:rsid w:val="00DA31DA"/>
    <w:rsid w:val="00DA326C"/>
    <w:rsid w:val="00DA3708"/>
    <w:rsid w:val="00DA3EEA"/>
    <w:rsid w:val="00DA59D5"/>
    <w:rsid w:val="00DA6B15"/>
    <w:rsid w:val="00DA6C5B"/>
    <w:rsid w:val="00DA74DE"/>
    <w:rsid w:val="00DB00E8"/>
    <w:rsid w:val="00DB06B4"/>
    <w:rsid w:val="00DB1B4A"/>
    <w:rsid w:val="00DB223D"/>
    <w:rsid w:val="00DB2F36"/>
    <w:rsid w:val="00DB5361"/>
    <w:rsid w:val="00DB73B8"/>
    <w:rsid w:val="00DB73E2"/>
    <w:rsid w:val="00DB7D25"/>
    <w:rsid w:val="00DC248D"/>
    <w:rsid w:val="00DC6AFD"/>
    <w:rsid w:val="00DD196B"/>
    <w:rsid w:val="00DD280F"/>
    <w:rsid w:val="00DD2F5B"/>
    <w:rsid w:val="00DD4704"/>
    <w:rsid w:val="00DD499E"/>
    <w:rsid w:val="00DD6744"/>
    <w:rsid w:val="00DD6B5E"/>
    <w:rsid w:val="00DD7647"/>
    <w:rsid w:val="00DE2D54"/>
    <w:rsid w:val="00DE350E"/>
    <w:rsid w:val="00DE3CC7"/>
    <w:rsid w:val="00DE59D6"/>
    <w:rsid w:val="00DE753E"/>
    <w:rsid w:val="00DF14A4"/>
    <w:rsid w:val="00DF14BD"/>
    <w:rsid w:val="00DF1A0F"/>
    <w:rsid w:val="00DF4F07"/>
    <w:rsid w:val="00DF6317"/>
    <w:rsid w:val="00DF6742"/>
    <w:rsid w:val="00DF727E"/>
    <w:rsid w:val="00E00042"/>
    <w:rsid w:val="00E010DE"/>
    <w:rsid w:val="00E0110D"/>
    <w:rsid w:val="00E03997"/>
    <w:rsid w:val="00E074B6"/>
    <w:rsid w:val="00E13035"/>
    <w:rsid w:val="00E15B22"/>
    <w:rsid w:val="00E15C22"/>
    <w:rsid w:val="00E162FF"/>
    <w:rsid w:val="00E16793"/>
    <w:rsid w:val="00E20393"/>
    <w:rsid w:val="00E21BE1"/>
    <w:rsid w:val="00E22384"/>
    <w:rsid w:val="00E23387"/>
    <w:rsid w:val="00E23AFF"/>
    <w:rsid w:val="00E32764"/>
    <w:rsid w:val="00E33531"/>
    <w:rsid w:val="00E36DCA"/>
    <w:rsid w:val="00E3722F"/>
    <w:rsid w:val="00E378C7"/>
    <w:rsid w:val="00E4194B"/>
    <w:rsid w:val="00E42435"/>
    <w:rsid w:val="00E42D0C"/>
    <w:rsid w:val="00E43971"/>
    <w:rsid w:val="00E43B3A"/>
    <w:rsid w:val="00E44243"/>
    <w:rsid w:val="00E44DF3"/>
    <w:rsid w:val="00E453F0"/>
    <w:rsid w:val="00E4628C"/>
    <w:rsid w:val="00E4637C"/>
    <w:rsid w:val="00E46C5E"/>
    <w:rsid w:val="00E50306"/>
    <w:rsid w:val="00E50CB3"/>
    <w:rsid w:val="00E5341F"/>
    <w:rsid w:val="00E5422F"/>
    <w:rsid w:val="00E55B72"/>
    <w:rsid w:val="00E60A14"/>
    <w:rsid w:val="00E6229E"/>
    <w:rsid w:val="00E6302B"/>
    <w:rsid w:val="00E63831"/>
    <w:rsid w:val="00E63A69"/>
    <w:rsid w:val="00E63EA4"/>
    <w:rsid w:val="00E66E2F"/>
    <w:rsid w:val="00E71E93"/>
    <w:rsid w:val="00E738E9"/>
    <w:rsid w:val="00E743D9"/>
    <w:rsid w:val="00E7498A"/>
    <w:rsid w:val="00E770CC"/>
    <w:rsid w:val="00E808CB"/>
    <w:rsid w:val="00E808D2"/>
    <w:rsid w:val="00E80FE1"/>
    <w:rsid w:val="00E81DB0"/>
    <w:rsid w:val="00E8429D"/>
    <w:rsid w:val="00E852FE"/>
    <w:rsid w:val="00E85FDD"/>
    <w:rsid w:val="00E87F6C"/>
    <w:rsid w:val="00E91C53"/>
    <w:rsid w:val="00E92718"/>
    <w:rsid w:val="00E93553"/>
    <w:rsid w:val="00E93BBE"/>
    <w:rsid w:val="00E9439F"/>
    <w:rsid w:val="00E94BE2"/>
    <w:rsid w:val="00E94D15"/>
    <w:rsid w:val="00E95A4B"/>
    <w:rsid w:val="00EA19FF"/>
    <w:rsid w:val="00EA1A01"/>
    <w:rsid w:val="00EA22A4"/>
    <w:rsid w:val="00EA4432"/>
    <w:rsid w:val="00EA470C"/>
    <w:rsid w:val="00EA62C2"/>
    <w:rsid w:val="00EA6A74"/>
    <w:rsid w:val="00EB07B7"/>
    <w:rsid w:val="00EB2D29"/>
    <w:rsid w:val="00EB3510"/>
    <w:rsid w:val="00EB57B3"/>
    <w:rsid w:val="00EC0325"/>
    <w:rsid w:val="00EC17DC"/>
    <w:rsid w:val="00EC375E"/>
    <w:rsid w:val="00EC4496"/>
    <w:rsid w:val="00ED1501"/>
    <w:rsid w:val="00ED1EFC"/>
    <w:rsid w:val="00ED5397"/>
    <w:rsid w:val="00ED5474"/>
    <w:rsid w:val="00ED6587"/>
    <w:rsid w:val="00ED6A4C"/>
    <w:rsid w:val="00ED75C4"/>
    <w:rsid w:val="00ED7655"/>
    <w:rsid w:val="00EE0CC7"/>
    <w:rsid w:val="00EE30C1"/>
    <w:rsid w:val="00EE3C32"/>
    <w:rsid w:val="00EF1D6C"/>
    <w:rsid w:val="00EF4294"/>
    <w:rsid w:val="00EF4428"/>
    <w:rsid w:val="00EF5920"/>
    <w:rsid w:val="00EF5CE4"/>
    <w:rsid w:val="00EF73AD"/>
    <w:rsid w:val="00EF7C8C"/>
    <w:rsid w:val="00F04204"/>
    <w:rsid w:val="00F054AC"/>
    <w:rsid w:val="00F06628"/>
    <w:rsid w:val="00F07B59"/>
    <w:rsid w:val="00F07C5F"/>
    <w:rsid w:val="00F07F4A"/>
    <w:rsid w:val="00F10543"/>
    <w:rsid w:val="00F1075E"/>
    <w:rsid w:val="00F12DBC"/>
    <w:rsid w:val="00F13D6C"/>
    <w:rsid w:val="00F13EE8"/>
    <w:rsid w:val="00F20C50"/>
    <w:rsid w:val="00F2145E"/>
    <w:rsid w:val="00F22FD5"/>
    <w:rsid w:val="00F332D3"/>
    <w:rsid w:val="00F33343"/>
    <w:rsid w:val="00F3373D"/>
    <w:rsid w:val="00F33C3E"/>
    <w:rsid w:val="00F33CE7"/>
    <w:rsid w:val="00F3509F"/>
    <w:rsid w:val="00F371E0"/>
    <w:rsid w:val="00F3724D"/>
    <w:rsid w:val="00F43B05"/>
    <w:rsid w:val="00F475DF"/>
    <w:rsid w:val="00F508A3"/>
    <w:rsid w:val="00F534A9"/>
    <w:rsid w:val="00F544D2"/>
    <w:rsid w:val="00F54AEC"/>
    <w:rsid w:val="00F57745"/>
    <w:rsid w:val="00F64D55"/>
    <w:rsid w:val="00F6736D"/>
    <w:rsid w:val="00F678A8"/>
    <w:rsid w:val="00F7039B"/>
    <w:rsid w:val="00F705B4"/>
    <w:rsid w:val="00F7229C"/>
    <w:rsid w:val="00F727F1"/>
    <w:rsid w:val="00F73662"/>
    <w:rsid w:val="00F738EE"/>
    <w:rsid w:val="00F751B3"/>
    <w:rsid w:val="00F75587"/>
    <w:rsid w:val="00F756A1"/>
    <w:rsid w:val="00F7701B"/>
    <w:rsid w:val="00F81416"/>
    <w:rsid w:val="00F81681"/>
    <w:rsid w:val="00F8223F"/>
    <w:rsid w:val="00F8507D"/>
    <w:rsid w:val="00F87D18"/>
    <w:rsid w:val="00F91783"/>
    <w:rsid w:val="00F93D37"/>
    <w:rsid w:val="00F942AE"/>
    <w:rsid w:val="00F97BB9"/>
    <w:rsid w:val="00FA017A"/>
    <w:rsid w:val="00FA1CB1"/>
    <w:rsid w:val="00FA3577"/>
    <w:rsid w:val="00FA4396"/>
    <w:rsid w:val="00FA6E32"/>
    <w:rsid w:val="00FA757E"/>
    <w:rsid w:val="00FB14BF"/>
    <w:rsid w:val="00FB1899"/>
    <w:rsid w:val="00FB5603"/>
    <w:rsid w:val="00FB5789"/>
    <w:rsid w:val="00FB7875"/>
    <w:rsid w:val="00FB7ED1"/>
    <w:rsid w:val="00FC0107"/>
    <w:rsid w:val="00FC12BB"/>
    <w:rsid w:val="00FC19AA"/>
    <w:rsid w:val="00FC58F8"/>
    <w:rsid w:val="00FC5949"/>
    <w:rsid w:val="00FD0246"/>
    <w:rsid w:val="00FD5042"/>
    <w:rsid w:val="00FD619E"/>
    <w:rsid w:val="00FD7B7E"/>
    <w:rsid w:val="00FE07C6"/>
    <w:rsid w:val="00FE1F33"/>
    <w:rsid w:val="00FE260B"/>
    <w:rsid w:val="00FE2D98"/>
    <w:rsid w:val="00FE5D73"/>
    <w:rsid w:val="00FE61C9"/>
    <w:rsid w:val="00FE7D54"/>
    <w:rsid w:val="00FF02B7"/>
    <w:rsid w:val="00FF3A48"/>
    <w:rsid w:val="00FF4870"/>
    <w:rsid w:val="00FF5E8F"/>
    <w:rsid w:val="00FF6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fillcolor="none [660]"/>
    </o:shapedefaults>
    <o:shapelayout v:ext="edit">
      <o:idmap v:ext="edit" data="1"/>
    </o:shapelayout>
  </w:shapeDefaults>
  <w:decimalSymbol w:val="."/>
  <w:listSeparator w:val=","/>
  <w14:docId w14:val="650D91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C53"/>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1C5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1C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C53"/>
    <w:rPr>
      <w:rFonts w:eastAsia="MS Mincho"/>
    </w:rPr>
  </w:style>
  <w:style w:type="paragraph" w:styleId="Footer">
    <w:name w:val="footer"/>
    <w:basedOn w:val="Normal"/>
    <w:link w:val="FooterChar"/>
    <w:uiPriority w:val="99"/>
    <w:unhideWhenUsed/>
    <w:rsid w:val="00E91C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C53"/>
    <w:rPr>
      <w:rFonts w:eastAsia="MS Mincho"/>
    </w:rPr>
  </w:style>
  <w:style w:type="character" w:styleId="Hyperlink">
    <w:name w:val="Hyperlink"/>
    <w:basedOn w:val="DefaultParagraphFont"/>
    <w:uiPriority w:val="99"/>
    <w:unhideWhenUsed/>
    <w:rsid w:val="00E91C53"/>
    <w:rPr>
      <w:color w:val="0563C1" w:themeColor="hyperlink"/>
      <w:u w:val="single"/>
    </w:rPr>
  </w:style>
  <w:style w:type="paragraph" w:styleId="ListParagraph">
    <w:name w:val="List Paragraph"/>
    <w:basedOn w:val="Normal"/>
    <w:uiPriority w:val="34"/>
    <w:qFormat/>
    <w:rsid w:val="00E91C53"/>
    <w:pPr>
      <w:ind w:left="720"/>
      <w:contextualSpacing/>
    </w:pPr>
  </w:style>
  <w:style w:type="character" w:customStyle="1" w:styleId="HTMLPreformattedChar">
    <w:name w:val="HTML Preformatted Char"/>
    <w:basedOn w:val="DefaultParagraphFont"/>
    <w:link w:val="HTMLPreformatted"/>
    <w:uiPriority w:val="99"/>
    <w:semiHidden/>
    <w:rsid w:val="00E91C53"/>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E91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E36DCA"/>
    <w:rPr>
      <w:color w:val="808080"/>
      <w:shd w:val="clear" w:color="auto" w:fill="E6E6E6"/>
    </w:rPr>
  </w:style>
  <w:style w:type="character" w:styleId="FollowedHyperlink">
    <w:name w:val="FollowedHyperlink"/>
    <w:basedOn w:val="DefaultParagraphFont"/>
    <w:uiPriority w:val="99"/>
    <w:semiHidden/>
    <w:unhideWhenUsed/>
    <w:rsid w:val="00687494"/>
    <w:rPr>
      <w:color w:val="954F72" w:themeColor="followedHyperlink"/>
      <w:u w:val="single"/>
    </w:rPr>
  </w:style>
  <w:style w:type="character" w:styleId="PlaceholderText">
    <w:name w:val="Placeholder Text"/>
    <w:basedOn w:val="DefaultParagraphFont"/>
    <w:uiPriority w:val="99"/>
    <w:semiHidden/>
    <w:rsid w:val="00DB73B8"/>
    <w:rPr>
      <w:color w:val="808080"/>
    </w:rPr>
  </w:style>
  <w:style w:type="paragraph" w:customStyle="1" w:styleId="Default">
    <w:name w:val="Default"/>
    <w:rsid w:val="009C07E9"/>
    <w:pPr>
      <w:autoSpaceDE w:val="0"/>
      <w:autoSpaceDN w:val="0"/>
      <w:adjustRightInd w:val="0"/>
      <w:spacing w:after="0" w:line="240" w:lineRule="auto"/>
    </w:pPr>
    <w:rPr>
      <w:rFonts w:ascii="Times New Roman" w:hAnsi="Times New Roman" w:cs="Times New Roman"/>
      <w:color w:val="000000"/>
      <w:sz w:val="24"/>
      <w:szCs w:val="24"/>
    </w:rPr>
  </w:style>
  <w:style w:type="paragraph" w:styleId="PlainText">
    <w:name w:val="Plain Text"/>
    <w:basedOn w:val="Normal"/>
    <w:link w:val="PlainTextChar"/>
    <w:uiPriority w:val="99"/>
    <w:unhideWhenUsed/>
    <w:rsid w:val="00C25DA0"/>
    <w:pPr>
      <w:spacing w:after="0" w:line="240" w:lineRule="auto"/>
    </w:pPr>
    <w:rPr>
      <w:rFonts w:ascii="Calibri" w:eastAsiaTheme="minorHAnsi" w:hAnsi="Calibri" w:cs="Consolas"/>
      <w:szCs w:val="21"/>
    </w:rPr>
  </w:style>
  <w:style w:type="character" w:customStyle="1" w:styleId="PlainTextChar">
    <w:name w:val="Plain Text Char"/>
    <w:basedOn w:val="DefaultParagraphFont"/>
    <w:link w:val="PlainText"/>
    <w:uiPriority w:val="99"/>
    <w:rsid w:val="00C25DA0"/>
    <w:rPr>
      <w:rFonts w:ascii="Calibri" w:hAnsi="Calibri" w:cs="Consolas"/>
      <w:szCs w:val="21"/>
    </w:rPr>
  </w:style>
  <w:style w:type="paragraph" w:customStyle="1" w:styleId="19be6477-de15-4711-b951-a2d95ddd2fea">
    <w:name w:val="19be6477-de15-4711-b951-a2d95ddd2fea"/>
    <w:basedOn w:val="Normal"/>
    <w:rsid w:val="00724D54"/>
    <w:pPr>
      <w:spacing w:after="0" w:line="240" w:lineRule="auto"/>
    </w:pPr>
    <w:rPr>
      <w:rFonts w:ascii="Calibri" w:eastAsiaTheme="minorHAnsi" w:hAnsi="Calibri" w:cs="Calibri"/>
    </w:rPr>
  </w:style>
  <w:style w:type="character" w:styleId="Strong">
    <w:name w:val="Strong"/>
    <w:basedOn w:val="DefaultParagraphFont"/>
    <w:uiPriority w:val="22"/>
    <w:qFormat/>
    <w:rsid w:val="00724D54"/>
    <w:rPr>
      <w:b/>
      <w:bCs/>
    </w:rPr>
  </w:style>
  <w:style w:type="character" w:styleId="CommentReference">
    <w:name w:val="annotation reference"/>
    <w:basedOn w:val="DefaultParagraphFont"/>
    <w:uiPriority w:val="99"/>
    <w:semiHidden/>
    <w:unhideWhenUsed/>
    <w:rsid w:val="00F3509F"/>
    <w:rPr>
      <w:sz w:val="16"/>
      <w:szCs w:val="16"/>
    </w:rPr>
  </w:style>
  <w:style w:type="paragraph" w:styleId="CommentText">
    <w:name w:val="annotation text"/>
    <w:basedOn w:val="Normal"/>
    <w:link w:val="CommentTextChar"/>
    <w:uiPriority w:val="99"/>
    <w:semiHidden/>
    <w:unhideWhenUsed/>
    <w:rsid w:val="00F3509F"/>
    <w:pPr>
      <w:spacing w:line="240" w:lineRule="auto"/>
    </w:pPr>
    <w:rPr>
      <w:sz w:val="20"/>
      <w:szCs w:val="20"/>
    </w:rPr>
  </w:style>
  <w:style w:type="character" w:customStyle="1" w:styleId="CommentTextChar">
    <w:name w:val="Comment Text Char"/>
    <w:basedOn w:val="DefaultParagraphFont"/>
    <w:link w:val="CommentText"/>
    <w:uiPriority w:val="99"/>
    <w:semiHidden/>
    <w:rsid w:val="00F3509F"/>
    <w:rPr>
      <w:rFonts w:eastAsia="MS Mincho"/>
      <w:sz w:val="20"/>
      <w:szCs w:val="20"/>
    </w:rPr>
  </w:style>
  <w:style w:type="paragraph" w:styleId="CommentSubject">
    <w:name w:val="annotation subject"/>
    <w:basedOn w:val="CommentText"/>
    <w:next w:val="CommentText"/>
    <w:link w:val="CommentSubjectChar"/>
    <w:uiPriority w:val="99"/>
    <w:semiHidden/>
    <w:unhideWhenUsed/>
    <w:rsid w:val="00F3509F"/>
    <w:rPr>
      <w:b/>
      <w:bCs/>
    </w:rPr>
  </w:style>
  <w:style w:type="character" w:customStyle="1" w:styleId="CommentSubjectChar">
    <w:name w:val="Comment Subject Char"/>
    <w:basedOn w:val="CommentTextChar"/>
    <w:link w:val="CommentSubject"/>
    <w:uiPriority w:val="99"/>
    <w:semiHidden/>
    <w:rsid w:val="00F3509F"/>
    <w:rPr>
      <w:rFonts w:eastAsia="MS Mincho"/>
      <w:b/>
      <w:bCs/>
      <w:sz w:val="20"/>
      <w:szCs w:val="20"/>
    </w:rPr>
  </w:style>
  <w:style w:type="paragraph" w:styleId="BalloonText">
    <w:name w:val="Balloon Text"/>
    <w:basedOn w:val="Normal"/>
    <w:link w:val="BalloonTextChar"/>
    <w:uiPriority w:val="99"/>
    <w:semiHidden/>
    <w:unhideWhenUsed/>
    <w:rsid w:val="00F350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09F"/>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444473">
      <w:bodyDiv w:val="1"/>
      <w:marLeft w:val="0"/>
      <w:marRight w:val="0"/>
      <w:marTop w:val="0"/>
      <w:marBottom w:val="0"/>
      <w:divBdr>
        <w:top w:val="none" w:sz="0" w:space="0" w:color="auto"/>
        <w:left w:val="none" w:sz="0" w:space="0" w:color="auto"/>
        <w:bottom w:val="none" w:sz="0" w:space="0" w:color="auto"/>
        <w:right w:val="none" w:sz="0" w:space="0" w:color="auto"/>
      </w:divBdr>
    </w:div>
    <w:div w:id="342054899">
      <w:bodyDiv w:val="1"/>
      <w:marLeft w:val="0"/>
      <w:marRight w:val="0"/>
      <w:marTop w:val="0"/>
      <w:marBottom w:val="0"/>
      <w:divBdr>
        <w:top w:val="none" w:sz="0" w:space="0" w:color="auto"/>
        <w:left w:val="none" w:sz="0" w:space="0" w:color="auto"/>
        <w:bottom w:val="none" w:sz="0" w:space="0" w:color="auto"/>
        <w:right w:val="none" w:sz="0" w:space="0" w:color="auto"/>
      </w:divBdr>
    </w:div>
    <w:div w:id="403533629">
      <w:bodyDiv w:val="1"/>
      <w:marLeft w:val="0"/>
      <w:marRight w:val="0"/>
      <w:marTop w:val="0"/>
      <w:marBottom w:val="0"/>
      <w:divBdr>
        <w:top w:val="none" w:sz="0" w:space="0" w:color="auto"/>
        <w:left w:val="none" w:sz="0" w:space="0" w:color="auto"/>
        <w:bottom w:val="none" w:sz="0" w:space="0" w:color="auto"/>
        <w:right w:val="none" w:sz="0" w:space="0" w:color="auto"/>
      </w:divBdr>
    </w:div>
    <w:div w:id="465240988">
      <w:bodyDiv w:val="1"/>
      <w:marLeft w:val="0"/>
      <w:marRight w:val="0"/>
      <w:marTop w:val="0"/>
      <w:marBottom w:val="0"/>
      <w:divBdr>
        <w:top w:val="none" w:sz="0" w:space="0" w:color="auto"/>
        <w:left w:val="none" w:sz="0" w:space="0" w:color="auto"/>
        <w:bottom w:val="none" w:sz="0" w:space="0" w:color="auto"/>
        <w:right w:val="none" w:sz="0" w:space="0" w:color="auto"/>
      </w:divBdr>
    </w:div>
    <w:div w:id="538469931">
      <w:bodyDiv w:val="1"/>
      <w:marLeft w:val="0"/>
      <w:marRight w:val="0"/>
      <w:marTop w:val="0"/>
      <w:marBottom w:val="0"/>
      <w:divBdr>
        <w:top w:val="none" w:sz="0" w:space="0" w:color="auto"/>
        <w:left w:val="none" w:sz="0" w:space="0" w:color="auto"/>
        <w:bottom w:val="none" w:sz="0" w:space="0" w:color="auto"/>
        <w:right w:val="none" w:sz="0" w:space="0" w:color="auto"/>
      </w:divBdr>
    </w:div>
    <w:div w:id="919020853">
      <w:bodyDiv w:val="1"/>
      <w:marLeft w:val="0"/>
      <w:marRight w:val="0"/>
      <w:marTop w:val="0"/>
      <w:marBottom w:val="0"/>
      <w:divBdr>
        <w:top w:val="none" w:sz="0" w:space="0" w:color="auto"/>
        <w:left w:val="none" w:sz="0" w:space="0" w:color="auto"/>
        <w:bottom w:val="none" w:sz="0" w:space="0" w:color="auto"/>
        <w:right w:val="none" w:sz="0" w:space="0" w:color="auto"/>
      </w:divBdr>
    </w:div>
    <w:div w:id="953752088">
      <w:bodyDiv w:val="1"/>
      <w:marLeft w:val="0"/>
      <w:marRight w:val="0"/>
      <w:marTop w:val="0"/>
      <w:marBottom w:val="0"/>
      <w:divBdr>
        <w:top w:val="none" w:sz="0" w:space="0" w:color="auto"/>
        <w:left w:val="none" w:sz="0" w:space="0" w:color="auto"/>
        <w:bottom w:val="none" w:sz="0" w:space="0" w:color="auto"/>
        <w:right w:val="none" w:sz="0" w:space="0" w:color="auto"/>
      </w:divBdr>
    </w:div>
    <w:div w:id="965281071">
      <w:bodyDiv w:val="1"/>
      <w:marLeft w:val="0"/>
      <w:marRight w:val="0"/>
      <w:marTop w:val="0"/>
      <w:marBottom w:val="0"/>
      <w:divBdr>
        <w:top w:val="none" w:sz="0" w:space="0" w:color="auto"/>
        <w:left w:val="none" w:sz="0" w:space="0" w:color="auto"/>
        <w:bottom w:val="none" w:sz="0" w:space="0" w:color="auto"/>
        <w:right w:val="none" w:sz="0" w:space="0" w:color="auto"/>
      </w:divBdr>
    </w:div>
    <w:div w:id="1148787968">
      <w:bodyDiv w:val="1"/>
      <w:marLeft w:val="0"/>
      <w:marRight w:val="0"/>
      <w:marTop w:val="0"/>
      <w:marBottom w:val="0"/>
      <w:divBdr>
        <w:top w:val="none" w:sz="0" w:space="0" w:color="auto"/>
        <w:left w:val="none" w:sz="0" w:space="0" w:color="auto"/>
        <w:bottom w:val="none" w:sz="0" w:space="0" w:color="auto"/>
        <w:right w:val="none" w:sz="0" w:space="0" w:color="auto"/>
      </w:divBdr>
    </w:div>
    <w:div w:id="1333489927">
      <w:bodyDiv w:val="1"/>
      <w:marLeft w:val="0"/>
      <w:marRight w:val="0"/>
      <w:marTop w:val="0"/>
      <w:marBottom w:val="0"/>
      <w:divBdr>
        <w:top w:val="none" w:sz="0" w:space="0" w:color="auto"/>
        <w:left w:val="none" w:sz="0" w:space="0" w:color="auto"/>
        <w:bottom w:val="none" w:sz="0" w:space="0" w:color="auto"/>
        <w:right w:val="none" w:sz="0" w:space="0" w:color="auto"/>
      </w:divBdr>
    </w:div>
    <w:div w:id="1563250163">
      <w:bodyDiv w:val="1"/>
      <w:marLeft w:val="0"/>
      <w:marRight w:val="0"/>
      <w:marTop w:val="0"/>
      <w:marBottom w:val="0"/>
      <w:divBdr>
        <w:top w:val="none" w:sz="0" w:space="0" w:color="auto"/>
        <w:left w:val="none" w:sz="0" w:space="0" w:color="auto"/>
        <w:bottom w:val="none" w:sz="0" w:space="0" w:color="auto"/>
        <w:right w:val="none" w:sz="0" w:space="0" w:color="auto"/>
      </w:divBdr>
    </w:div>
    <w:div w:id="1613631949">
      <w:bodyDiv w:val="1"/>
      <w:marLeft w:val="0"/>
      <w:marRight w:val="0"/>
      <w:marTop w:val="0"/>
      <w:marBottom w:val="0"/>
      <w:divBdr>
        <w:top w:val="none" w:sz="0" w:space="0" w:color="auto"/>
        <w:left w:val="none" w:sz="0" w:space="0" w:color="auto"/>
        <w:bottom w:val="none" w:sz="0" w:space="0" w:color="auto"/>
        <w:right w:val="none" w:sz="0" w:space="0" w:color="auto"/>
      </w:divBdr>
    </w:div>
    <w:div w:id="1909416917">
      <w:bodyDiv w:val="1"/>
      <w:marLeft w:val="0"/>
      <w:marRight w:val="0"/>
      <w:marTop w:val="0"/>
      <w:marBottom w:val="0"/>
      <w:divBdr>
        <w:top w:val="none" w:sz="0" w:space="0" w:color="auto"/>
        <w:left w:val="none" w:sz="0" w:space="0" w:color="auto"/>
        <w:bottom w:val="none" w:sz="0" w:space="0" w:color="auto"/>
        <w:right w:val="none" w:sz="0" w:space="0" w:color="auto"/>
      </w:divBdr>
    </w:div>
    <w:div w:id="1921333297">
      <w:bodyDiv w:val="1"/>
      <w:marLeft w:val="0"/>
      <w:marRight w:val="0"/>
      <w:marTop w:val="0"/>
      <w:marBottom w:val="0"/>
      <w:divBdr>
        <w:top w:val="none" w:sz="0" w:space="0" w:color="auto"/>
        <w:left w:val="none" w:sz="0" w:space="0" w:color="auto"/>
        <w:bottom w:val="none" w:sz="0" w:space="0" w:color="auto"/>
        <w:right w:val="none" w:sz="0" w:space="0" w:color="auto"/>
      </w:divBdr>
    </w:div>
    <w:div w:id="2020623817">
      <w:bodyDiv w:val="1"/>
      <w:marLeft w:val="0"/>
      <w:marRight w:val="0"/>
      <w:marTop w:val="0"/>
      <w:marBottom w:val="0"/>
      <w:divBdr>
        <w:top w:val="none" w:sz="0" w:space="0" w:color="auto"/>
        <w:left w:val="none" w:sz="0" w:space="0" w:color="auto"/>
        <w:bottom w:val="none" w:sz="0" w:space="0" w:color="auto"/>
        <w:right w:val="none" w:sz="0" w:space="0" w:color="auto"/>
      </w:divBdr>
    </w:div>
    <w:div w:id="214738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1.xml"/><Relationship Id="rId26" Type="http://schemas.openxmlformats.org/officeDocument/2006/relationships/hyperlink" Target="https://textbookdiscrimination.com/Sell/Templates?tbdMrkt" TargetMode="External"/><Relationship Id="rId3" Type="http://schemas.openxmlformats.org/officeDocument/2006/relationships/numbering" Target="numbering.xml"/><Relationship Id="rId21" Type="http://schemas.openxmlformats.org/officeDocument/2006/relationships/hyperlink" Target="https://textbookdiscrimination.com/Guides/DocketingStatement.html?tmp" TargetMode="External"/><Relationship Id="rId7" Type="http://schemas.openxmlformats.org/officeDocument/2006/relationships/footnotes" Target="footnotes.xml"/><Relationship Id="rId12" Type="http://schemas.openxmlformats.org/officeDocument/2006/relationships/hyperlink" Target="https://textbookdiscrimination.com/?tbdMrkt" TargetMode="External"/><Relationship Id="rId17" Type="http://schemas.openxmlformats.org/officeDocument/2006/relationships/hyperlink" Target="https://textbookdiscrimination.com/Shop/?tbdSmp" TargetMode="External"/><Relationship Id="rId25" Type="http://schemas.openxmlformats.org/officeDocument/2006/relationships/hyperlink" Target="https://textbookdiscrimination.com/?tbdMrkt" TargetMode="External"/><Relationship Id="rId2" Type="http://schemas.openxmlformats.org/officeDocument/2006/relationships/customXml" Target="../customXml/item2.xml"/><Relationship Id="rId16" Type="http://schemas.openxmlformats.org/officeDocument/2006/relationships/hyperlink" Target="https://textbookdiscrimination.com/Sell/Templates?tbdMrkt" TargetMode="External"/><Relationship Id="rId20" Type="http://schemas.openxmlformats.org/officeDocument/2006/relationships/hyperlink" Target="http://textbookdiscrimination.com" TargetMode="Externa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textbookdiscrimination.com/Shop/?tbdMrkt"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textbookdiscrimination.com/Buy/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hyperlink" Target="https://textbookdiscrimination.com/Shop/?tbdMrkt" TargetMode="External"/><Relationship Id="rId19" Type="http://schemas.openxmlformats.org/officeDocument/2006/relationships/footer" Target="footer1.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textbookdiscrimination.com/Sell/Templates?tbdMrkt" TargetMode="External"/><Relationship Id="rId14" Type="http://schemas.openxmlformats.org/officeDocument/2006/relationships/hyperlink" Target="https://textbookdiscrimination.com/Sell/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FDAE60247A48B68A44CBFAD2F5ACA0"/>
        <w:category>
          <w:name w:val="General"/>
          <w:gallery w:val="placeholder"/>
        </w:category>
        <w:types>
          <w:type w:val="bbPlcHdr"/>
        </w:types>
        <w:behaviors>
          <w:behavior w:val="content"/>
        </w:behaviors>
        <w:guid w:val="{31EA5C1A-F96A-41AA-827E-5CB34692F68F}"/>
      </w:docPartPr>
      <w:docPartBody>
        <w:p w:rsidR="00141BA1" w:rsidRDefault="00447EA4" w:rsidP="00447EA4">
          <w:pPr>
            <w:pStyle w:val="2EFDAE60247A48B68A44CBFAD2F5ACA0"/>
          </w:pPr>
          <w:r w:rsidRPr="00722FDA">
            <w:rPr>
              <w:rStyle w:val="PlaceholderText"/>
            </w:rPr>
            <w:t>[Title]</w:t>
          </w:r>
        </w:p>
      </w:docPartBody>
    </w:docPart>
    <w:docPart>
      <w:docPartPr>
        <w:name w:val="56B52B5794F0459A8C8E4CF262A1B0A3"/>
        <w:category>
          <w:name w:val="General"/>
          <w:gallery w:val="placeholder"/>
        </w:category>
        <w:types>
          <w:type w:val="bbPlcHdr"/>
        </w:types>
        <w:behaviors>
          <w:behavior w:val="content"/>
        </w:behaviors>
        <w:guid w:val="{36E26CD8-384C-4E0C-B8A6-1276B01DCAC4}"/>
      </w:docPartPr>
      <w:docPartBody>
        <w:p w:rsidR="00141BA1" w:rsidRDefault="00447EA4" w:rsidP="00447EA4">
          <w:pPr>
            <w:pStyle w:val="56B52B5794F0459A8C8E4CF262A1B0A3"/>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6AC"/>
    <w:rsid w:val="00082F0E"/>
    <w:rsid w:val="00141BA1"/>
    <w:rsid w:val="00232189"/>
    <w:rsid w:val="00447EA4"/>
    <w:rsid w:val="00450BCD"/>
    <w:rsid w:val="00455BF5"/>
    <w:rsid w:val="00571B55"/>
    <w:rsid w:val="005F26AC"/>
    <w:rsid w:val="006E5025"/>
    <w:rsid w:val="007C08A8"/>
    <w:rsid w:val="0087719E"/>
    <w:rsid w:val="00A34F07"/>
    <w:rsid w:val="00A51811"/>
    <w:rsid w:val="00CA2E8E"/>
    <w:rsid w:val="00E07ACE"/>
    <w:rsid w:val="00ED4E7C"/>
    <w:rsid w:val="00F3226A"/>
    <w:rsid w:val="00F63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7EA4"/>
    <w:rPr>
      <w:color w:val="808080"/>
    </w:rPr>
  </w:style>
  <w:style w:type="paragraph" w:customStyle="1" w:styleId="A85FDD8C1B7F4B37AAFCD7DD05626051">
    <w:name w:val="A85FDD8C1B7F4B37AAFCD7DD05626051"/>
    <w:rsid w:val="00F63ACE"/>
  </w:style>
  <w:style w:type="paragraph" w:customStyle="1" w:styleId="C5CB8D3E1B9648108FAAFAB519BB7614">
    <w:name w:val="C5CB8D3E1B9648108FAAFAB519BB7614"/>
    <w:rsid w:val="00F63ACE"/>
  </w:style>
  <w:style w:type="paragraph" w:customStyle="1" w:styleId="ECC2FF3EAE954396B202525554D446CC">
    <w:name w:val="ECC2FF3EAE954396B202525554D446CC"/>
    <w:rsid w:val="00ED4E7C"/>
  </w:style>
  <w:style w:type="paragraph" w:customStyle="1" w:styleId="21083F0B818641D1975F6EE5446950B1">
    <w:name w:val="21083F0B818641D1975F6EE5446950B1"/>
    <w:rsid w:val="00447EA4"/>
  </w:style>
  <w:style w:type="paragraph" w:customStyle="1" w:styleId="2EFDAE60247A48B68A44CBFAD2F5ACA0">
    <w:name w:val="2EFDAE60247A48B68A44CBFAD2F5ACA0"/>
    <w:rsid w:val="00447EA4"/>
  </w:style>
  <w:style w:type="paragraph" w:customStyle="1" w:styleId="56B52B5794F0459A8C8E4CF262A1B0A3">
    <w:name w:val="56B52B5794F0459A8C8E4CF262A1B0A3"/>
    <w:rsid w:val="00447E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0D0064-2F12-4488-B109-50077779A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0e_Notice_002_DocketingStatement.dotx</Template>
  <TotalTime>3</TotalTime>
  <Pages>9</Pages>
  <Words>1511</Words>
  <Characters>8614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Docketing Statement</vt:lpstr>
    </vt:vector>
  </TitlesOfParts>
  <Company/>
  <LinksUpToDate>false</LinksUpToDate>
  <CharactersWithSpaces>10105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Docketing Statement</dc:title>
  <dc:subject/>
  <dc:creator>Elias Makere</dc:creator>
  <cp:keywords/>
  <dc:description>0.110</dc:description>
  <cp:lastModifiedBy>THNK</cp:lastModifiedBy>
  <cp:revision>6</cp:revision>
  <cp:lastPrinted>2020-12-25T21:56:00Z</cp:lastPrinted>
  <dcterms:created xsi:type="dcterms:W3CDTF">2020-12-26T01:27:00Z</dcterms:created>
  <dcterms:modified xsi:type="dcterms:W3CDTF">2025-02-07T22:05:00Z</dcterms:modified>
</cp:coreProperties>
</file>