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743B66" w:rsidRPr="000C3158" w14:paraId="495D5EE9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733"/>
          <w:p w14:paraId="6102EA38" w14:textId="77777777" w:rsidR="00743B66" w:rsidRPr="000C3158" w:rsidRDefault="00743B6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47E04F2B" w14:textId="77777777" w:rsidR="00743B66" w:rsidRPr="000C3158" w:rsidRDefault="00743B6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034A02E3" w14:textId="77777777" w:rsidR="00743B66" w:rsidRPr="000C3158" w:rsidRDefault="00743B6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743B66" w:rsidRPr="000C3158" w14:paraId="3B43F6DF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E0EDD13" w14:textId="77777777" w:rsidR="00743B66" w:rsidRPr="000C3158" w:rsidRDefault="00743B66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5D6FD85C" wp14:editId="26CC1BCA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3B66" w:rsidRPr="000C3158" w14:paraId="2A673922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962A21A" w14:textId="77777777" w:rsidR="00743B66" w:rsidRPr="000C3158" w:rsidRDefault="00743B66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17F1982A" w14:textId="77777777" w:rsidR="00743B66" w:rsidRPr="000C3158" w:rsidRDefault="00743B66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743B66" w:rsidRPr="000C3158" w14:paraId="1F588EFD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50797D4" w14:textId="77777777" w:rsidR="00743B66" w:rsidRPr="000C3158" w:rsidRDefault="00743B66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743B66" w:rsidRPr="000C3158" w14:paraId="0A470C1D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237233C3" w14:textId="77777777" w:rsidR="00743B66" w:rsidRPr="000C3158" w:rsidRDefault="00743B6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7F52CA1A" wp14:editId="262050B7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6F388DFD" w14:textId="77777777" w:rsidR="00743B66" w:rsidRPr="000C3158" w:rsidRDefault="00743B66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67AC0E0E" w14:textId="77777777" w:rsidR="00743B66" w:rsidRPr="000C3158" w:rsidRDefault="00743B6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4EA425B2" w14:textId="77777777" w:rsidR="00743B66" w:rsidRPr="000C3158" w:rsidRDefault="00743B6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0C54D54" wp14:editId="6C3468FA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3B66" w:rsidRPr="000C3158" w14:paraId="7940A08F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2A85DF8" w14:textId="77777777" w:rsidR="00743B66" w:rsidRPr="000C3158" w:rsidRDefault="00743B6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029DE17" w14:textId="77777777" w:rsidR="00743B66" w:rsidRPr="000C3158" w:rsidRDefault="00743B6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13A00E2" w14:textId="77777777" w:rsidR="00743B66" w:rsidRPr="000C3158" w:rsidRDefault="00743B6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3F5C9293" w14:textId="77777777" w:rsidR="00743B66" w:rsidRPr="000C3158" w:rsidRDefault="00743B66" w:rsidP="00743B66">
      <w:pPr>
        <w:jc w:val="center"/>
        <w:rPr>
          <w:rFonts w:ascii="Courier New" w:hAnsi="Courier New" w:cs="Courier New"/>
        </w:rPr>
        <w:sectPr w:rsidR="00743B66" w:rsidRPr="000C3158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1"/>
    <w:p w14:paraId="39AA9649" w14:textId="77777777" w:rsidR="0096055D" w:rsidRPr="004D7AA6" w:rsidRDefault="0096055D" w:rsidP="0096055D">
      <w:pPr>
        <w:pStyle w:val="Default"/>
        <w:jc w:val="center"/>
        <w:rPr>
          <w:rFonts w:ascii="Courier New" w:hAnsi="Courier New" w:cs="Courier New"/>
          <w:bCs/>
        </w:rPr>
      </w:pPr>
      <w:r w:rsidRPr="004D7AA6">
        <w:rPr>
          <w:rFonts w:ascii="Courier New" w:hAnsi="Courier New" w:cs="Courier New"/>
          <w:bCs/>
        </w:rPr>
        <w:lastRenderedPageBreak/>
        <w:t>STATE OF FLORIDA</w:t>
      </w:r>
    </w:p>
    <w:p w14:paraId="60543D44" w14:textId="77777777" w:rsidR="0096055D" w:rsidRPr="004D7AA6" w:rsidRDefault="0096055D" w:rsidP="0096055D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dca</w:t>
      </w:r>
      <w:proofErr w:type="spellEnd"/>
      <w:r>
        <w:rPr>
          <w:rFonts w:ascii="Courier New" w:hAnsi="Courier New" w:cs="Courier New"/>
          <w:bCs/>
        </w:rPr>
        <w:t>]</w:t>
      </w:r>
      <w:r w:rsidRPr="004D7AA6">
        <w:rPr>
          <w:rFonts w:ascii="Courier New" w:hAnsi="Courier New" w:cs="Courier New"/>
          <w:bCs/>
        </w:rPr>
        <w:t xml:space="preserve"> DISTRICT COURT OF APPEALS</w:t>
      </w:r>
    </w:p>
    <w:p w14:paraId="1ABF563D" w14:textId="77777777" w:rsidR="0096055D" w:rsidRPr="00602568" w:rsidRDefault="0096055D" w:rsidP="0096055D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96055D" w:rsidRPr="00602568" w14:paraId="1FEFD407" w14:textId="77777777" w:rsidTr="0063514E">
        <w:trPr>
          <w:trHeight w:val="504"/>
          <w:jc w:val="center"/>
        </w:trPr>
        <w:tc>
          <w:tcPr>
            <w:tcW w:w="4680" w:type="dxa"/>
          </w:tcPr>
          <w:p w14:paraId="395C114A" w14:textId="77777777" w:rsidR="0096055D" w:rsidRPr="00602568" w:rsidRDefault="0096055D" w:rsidP="0063514E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1C102764" w14:textId="77777777" w:rsidR="0096055D" w:rsidRPr="00602568" w:rsidRDefault="0096055D" w:rsidP="0063514E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32C3E332" w14:textId="77777777" w:rsidR="0096055D" w:rsidRPr="00602568" w:rsidRDefault="0096055D" w:rsidP="0063514E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96055D" w:rsidRPr="00602568" w14:paraId="70D4D7A9" w14:textId="77777777" w:rsidTr="0063514E">
        <w:trPr>
          <w:trHeight w:val="504"/>
          <w:jc w:val="center"/>
        </w:trPr>
        <w:tc>
          <w:tcPr>
            <w:tcW w:w="4680" w:type="dxa"/>
            <w:vAlign w:val="center"/>
          </w:tcPr>
          <w:p w14:paraId="4EA5C25F" w14:textId="22DD24D7" w:rsidR="0096055D" w:rsidRPr="00602568" w:rsidRDefault="0096055D" w:rsidP="0063514E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Appellant</w:t>
            </w:r>
          </w:p>
        </w:tc>
        <w:tc>
          <w:tcPr>
            <w:tcW w:w="361" w:type="dxa"/>
            <w:vAlign w:val="center"/>
          </w:tcPr>
          <w:p w14:paraId="481E8855" w14:textId="77777777" w:rsidR="0096055D" w:rsidRPr="00602568" w:rsidRDefault="0096055D" w:rsidP="0063514E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  <w:vAlign w:val="center"/>
          </w:tcPr>
          <w:p w14:paraId="56610C34" w14:textId="77777777" w:rsidR="0096055D" w:rsidRPr="00F915B7" w:rsidRDefault="0096055D" w:rsidP="0063514E">
            <w:pPr>
              <w:pStyle w:val="Default"/>
              <w:jc w:val="right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Case No:</w:t>
            </w:r>
          </w:p>
        </w:tc>
        <w:tc>
          <w:tcPr>
            <w:tcW w:w="2340" w:type="dxa"/>
            <w:vAlign w:val="center"/>
          </w:tcPr>
          <w:p w14:paraId="641E133C" w14:textId="77777777" w:rsidR="0096055D" w:rsidRPr="00F915B7" w:rsidRDefault="0096055D" w:rsidP="0063514E">
            <w:pPr>
              <w:pStyle w:val="Default"/>
              <w:ind w:left="-26" w:right="260"/>
              <w:jc w:val="right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96055D" w:rsidRPr="00602568" w14:paraId="798570A8" w14:textId="77777777" w:rsidTr="0063514E">
        <w:trPr>
          <w:trHeight w:val="504"/>
          <w:jc w:val="center"/>
        </w:trPr>
        <w:tc>
          <w:tcPr>
            <w:tcW w:w="4680" w:type="dxa"/>
          </w:tcPr>
          <w:p w14:paraId="306259B1" w14:textId="77777777" w:rsidR="0096055D" w:rsidRPr="00602568" w:rsidRDefault="0096055D" w:rsidP="0063514E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4817B956" w14:textId="77777777" w:rsidR="0096055D" w:rsidRPr="00602568" w:rsidRDefault="0096055D" w:rsidP="0063514E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  <w:vAlign w:val="center"/>
          </w:tcPr>
          <w:p w14:paraId="512DF082" w14:textId="77777777" w:rsidR="0096055D" w:rsidRPr="00F915B7" w:rsidRDefault="0096055D" w:rsidP="0063514E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LT No. (FCHR):</w:t>
            </w:r>
          </w:p>
        </w:tc>
        <w:tc>
          <w:tcPr>
            <w:tcW w:w="2340" w:type="dxa"/>
            <w:vAlign w:val="center"/>
          </w:tcPr>
          <w:p w14:paraId="6A708404" w14:textId="77777777" w:rsidR="0096055D" w:rsidRPr="00F915B7" w:rsidRDefault="0096055D" w:rsidP="0063514E">
            <w:pPr>
              <w:pStyle w:val="Default"/>
              <w:ind w:left="-26" w:right="26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caseNoF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96055D" w:rsidRPr="00602568" w14:paraId="72ECA4F1" w14:textId="77777777" w:rsidTr="0063514E">
        <w:trPr>
          <w:trHeight w:val="504"/>
          <w:jc w:val="center"/>
        </w:trPr>
        <w:tc>
          <w:tcPr>
            <w:tcW w:w="4680" w:type="dxa"/>
          </w:tcPr>
          <w:p w14:paraId="0F3FC9C1" w14:textId="77777777" w:rsidR="0096055D" w:rsidRPr="00602568" w:rsidRDefault="0096055D" w:rsidP="0063514E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1D2BBA2C" w14:textId="77777777" w:rsidR="0096055D" w:rsidRPr="00602568" w:rsidRDefault="0096055D" w:rsidP="0063514E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  <w:vAlign w:val="center"/>
          </w:tcPr>
          <w:p w14:paraId="3191E148" w14:textId="77777777" w:rsidR="0096055D" w:rsidRPr="00602568" w:rsidRDefault="0096055D" w:rsidP="0063514E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LT No. (DOAH):</w:t>
            </w:r>
          </w:p>
        </w:tc>
        <w:tc>
          <w:tcPr>
            <w:tcW w:w="2340" w:type="dxa"/>
            <w:vAlign w:val="center"/>
          </w:tcPr>
          <w:p w14:paraId="447C62F2" w14:textId="77777777" w:rsidR="0096055D" w:rsidRPr="00602568" w:rsidRDefault="0096055D" w:rsidP="0063514E">
            <w:pPr>
              <w:pStyle w:val="Default"/>
              <w:ind w:left="-26" w:right="26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caseNoD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96055D" w:rsidRPr="00602568" w14:paraId="10BB1A69" w14:textId="77777777" w:rsidTr="0063514E">
        <w:trPr>
          <w:trHeight w:val="504"/>
          <w:jc w:val="center"/>
        </w:trPr>
        <w:tc>
          <w:tcPr>
            <w:tcW w:w="4680" w:type="dxa"/>
          </w:tcPr>
          <w:p w14:paraId="7B80B93E" w14:textId="77777777" w:rsidR="0096055D" w:rsidRPr="00602568" w:rsidRDefault="0096055D" w:rsidP="0063514E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144F7DEE" w14:textId="77777777" w:rsidR="0096055D" w:rsidRPr="00602568" w:rsidRDefault="0096055D" w:rsidP="0063514E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center"/>
          </w:tcPr>
          <w:p w14:paraId="489ED76C" w14:textId="77777777" w:rsidR="0096055D" w:rsidRPr="00602568" w:rsidRDefault="0096055D" w:rsidP="0063514E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96055D" w:rsidRPr="00602568" w14:paraId="1173E09D" w14:textId="77777777" w:rsidTr="0063514E">
        <w:trPr>
          <w:trHeight w:val="504"/>
          <w:jc w:val="center"/>
        </w:trPr>
        <w:tc>
          <w:tcPr>
            <w:tcW w:w="4680" w:type="dxa"/>
          </w:tcPr>
          <w:p w14:paraId="74F0EF41" w14:textId="77777777" w:rsidR="0096055D" w:rsidRPr="00602568" w:rsidRDefault="0096055D" w:rsidP="0063514E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5A178AE5" w14:textId="77777777" w:rsidR="0096055D" w:rsidRPr="00602568" w:rsidRDefault="0096055D" w:rsidP="0063514E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54385DD0" w14:textId="77777777" w:rsidR="0096055D" w:rsidRPr="00602568" w:rsidRDefault="0096055D" w:rsidP="0063514E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96055D" w:rsidRPr="00602568" w14:paraId="6AF7B074" w14:textId="77777777" w:rsidTr="0063514E">
        <w:trPr>
          <w:trHeight w:val="504"/>
          <w:jc w:val="center"/>
        </w:trPr>
        <w:tc>
          <w:tcPr>
            <w:tcW w:w="4680" w:type="dxa"/>
            <w:vAlign w:val="center"/>
          </w:tcPr>
          <w:p w14:paraId="257C97AA" w14:textId="77777777" w:rsidR="0096055D" w:rsidRPr="00602568" w:rsidRDefault="0096055D" w:rsidP="0063514E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Appellee</w:t>
            </w:r>
          </w:p>
        </w:tc>
        <w:tc>
          <w:tcPr>
            <w:tcW w:w="361" w:type="dxa"/>
            <w:vAlign w:val="center"/>
          </w:tcPr>
          <w:p w14:paraId="37D32A2D" w14:textId="77777777" w:rsidR="0096055D" w:rsidRPr="00602568" w:rsidRDefault="0096055D" w:rsidP="0063514E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3B05DCE2" w14:textId="77777777" w:rsidR="0096055D" w:rsidRPr="00602568" w:rsidRDefault="0096055D" w:rsidP="0063514E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6193C7E8" w14:textId="77777777" w:rsidR="004F2A10" w:rsidRDefault="004F2A10" w:rsidP="004F2A10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4F2A10" w14:paraId="34AAE0D7" w14:textId="77777777" w:rsidTr="003A0E33">
        <w:trPr>
          <w:trHeight w:val="1080"/>
          <w:jc w:val="center"/>
        </w:trPr>
        <w:tc>
          <w:tcPr>
            <w:tcW w:w="9720" w:type="dxa"/>
            <w:vAlign w:val="center"/>
          </w:tcPr>
          <w:p w14:paraId="3D6DB44E" w14:textId="4A730F57" w:rsidR="004F2A10" w:rsidRPr="004158D8" w:rsidRDefault="0096055D" w:rsidP="004F2A10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APPELLANT</w:t>
            </w:r>
            <w:r w:rsidR="004F2A10">
              <w:rPr>
                <w:b/>
                <w:bCs/>
                <w:sz w:val="28"/>
                <w:szCs w:val="28"/>
              </w:rPr>
              <w:t>’S REQUEST FOR ORAL ARGUMENT</w:t>
            </w:r>
          </w:p>
        </w:tc>
      </w:tr>
    </w:tbl>
    <w:bookmarkEnd w:id="0"/>
    <w:p w14:paraId="47DFF266" w14:textId="22D37187" w:rsidR="004F2A10" w:rsidRDefault="004F2A10" w:rsidP="00743B66">
      <w:pPr>
        <w:pStyle w:val="Default"/>
        <w:spacing w:before="240"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Pursuant to Rule 9.320 Fla. R. App. P., </w:t>
      </w:r>
      <w:r w:rsidR="0096055D">
        <w:rPr>
          <w:rFonts w:ascii="Courier New" w:hAnsi="Courier New" w:cs="Courier New"/>
        </w:rPr>
        <w:t>Appellant</w:t>
      </w:r>
      <w:r w:rsidRPr="00C80E28">
        <w:rPr>
          <w:rFonts w:ascii="Courier New" w:hAnsi="Courier New" w:cs="Courier New"/>
        </w:rPr>
        <w:t xml:space="preserve">, </w:t>
      </w:r>
      <w:r w:rsidR="0096055D">
        <w:rPr>
          <w:rFonts w:ascii="Courier New" w:hAnsi="Courier New" w:cs="Courier New"/>
        </w:rPr>
        <w:t>[</w:t>
      </w:r>
      <w:proofErr w:type="spellStart"/>
      <w:r w:rsidR="0096055D">
        <w:rPr>
          <w:rFonts w:ascii="Courier New" w:hAnsi="Courier New" w:cs="Courier New"/>
        </w:rPr>
        <w:t>plfName</w:t>
      </w:r>
      <w:proofErr w:type="spellEnd"/>
      <w:r w:rsidR="0096055D">
        <w:rPr>
          <w:rFonts w:ascii="Courier New" w:hAnsi="Courier New" w:cs="Courier New"/>
        </w:rPr>
        <w:t>]</w:t>
      </w:r>
      <w:r w:rsidRPr="00C80E28">
        <w:rPr>
          <w:rFonts w:ascii="Courier New" w:hAnsi="Courier New" w:cs="Courier New"/>
        </w:rPr>
        <w:t xml:space="preserve">, on this </w:t>
      </w:r>
      <w:r w:rsidR="0096055D">
        <w:rPr>
          <w:rFonts w:ascii="Courier New" w:hAnsi="Courier New" w:cs="Courier New"/>
        </w:rPr>
        <w:t>[D]</w:t>
      </w:r>
      <w:proofErr w:type="spellStart"/>
      <w:r>
        <w:rPr>
          <w:rFonts w:ascii="Courier New" w:hAnsi="Courier New" w:cs="Courier New"/>
        </w:rPr>
        <w:t>th</w:t>
      </w:r>
      <w:proofErr w:type="spellEnd"/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 xml:space="preserve">day of </w:t>
      </w:r>
      <w:r w:rsidR="0096055D">
        <w:rPr>
          <w:rFonts w:ascii="Courier New" w:hAnsi="Courier New" w:cs="Courier New"/>
        </w:rPr>
        <w:t>[MMM]</w:t>
      </w:r>
      <w:r w:rsidRPr="00C80E28">
        <w:rPr>
          <w:rFonts w:ascii="Courier New" w:hAnsi="Courier New" w:cs="Courier New"/>
        </w:rPr>
        <w:t xml:space="preserve"> </w:t>
      </w:r>
      <w:r w:rsidR="0096055D">
        <w:rPr>
          <w:rFonts w:ascii="Courier New" w:hAnsi="Courier New" w:cs="Courier New"/>
        </w:rPr>
        <w:t>[YYYY]</w:t>
      </w:r>
      <w:r w:rsidRPr="00C80E28">
        <w:rPr>
          <w:rFonts w:ascii="Courier New" w:hAnsi="Courier New" w:cs="Courier New"/>
        </w:rPr>
        <w:t xml:space="preserve">, </w:t>
      </w:r>
      <w:r>
        <w:rPr>
          <w:rFonts w:ascii="Courier New" w:hAnsi="Courier New" w:cs="Courier New"/>
        </w:rPr>
        <w:t>kindly</w:t>
      </w:r>
      <w:r w:rsidRPr="00C80E28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asks </w:t>
      </w:r>
      <w:r w:rsidR="00550B46">
        <w:rPr>
          <w:rFonts w:ascii="Courier New" w:hAnsi="Courier New" w:cs="Courier New"/>
        </w:rPr>
        <w:t xml:space="preserve">the </w:t>
      </w:r>
      <w:r>
        <w:rPr>
          <w:rFonts w:ascii="Courier New" w:hAnsi="Courier New" w:cs="Courier New"/>
        </w:rPr>
        <w:t>Court to set this matter for oral argument.</w:t>
      </w:r>
    </w:p>
    <w:p w14:paraId="497E26AB" w14:textId="1A429ED6" w:rsidR="004F2A10" w:rsidRDefault="0096055D" w:rsidP="00743B66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Appellant</w:t>
      </w:r>
      <w:r w:rsidR="004F2A10">
        <w:rPr>
          <w:rFonts w:ascii="Courier New" w:hAnsi="Courier New" w:cs="Courier New"/>
        </w:rPr>
        <w:t xml:space="preserve"> believes that th</w:t>
      </w:r>
      <w:r w:rsidR="00550B46">
        <w:rPr>
          <w:rFonts w:ascii="Courier New" w:hAnsi="Courier New" w:cs="Courier New"/>
        </w:rPr>
        <w:t>is</w:t>
      </w:r>
      <w:r w:rsidR="004F2A10">
        <w:rPr>
          <w:rFonts w:ascii="Courier New" w:hAnsi="Courier New" w:cs="Courier New"/>
        </w:rPr>
        <w:t xml:space="preserve"> Court’s consideration of </w:t>
      </w:r>
      <w:r w:rsidR="00550B46">
        <w:rPr>
          <w:rFonts w:ascii="Courier New" w:hAnsi="Courier New" w:cs="Courier New"/>
        </w:rPr>
        <w:t>his</w:t>
      </w:r>
      <w:r w:rsidR="004F2A10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appellate briefs</w:t>
      </w:r>
      <w:r w:rsidR="004F2A10">
        <w:rPr>
          <w:rFonts w:ascii="Courier New" w:hAnsi="Courier New" w:cs="Courier New"/>
        </w:rPr>
        <w:t xml:space="preserve"> (filed </w:t>
      </w:r>
      <w:r>
        <w:rPr>
          <w:rFonts w:ascii="Courier New" w:hAnsi="Courier New" w:cs="Courier New"/>
        </w:rPr>
        <w:t>[XX]</w:t>
      </w:r>
      <w:r w:rsidR="004F2A10">
        <w:rPr>
          <w:rFonts w:ascii="Courier New" w:hAnsi="Courier New" w:cs="Courier New"/>
        </w:rPr>
        <w:t xml:space="preserve"> days earlier) will be enhanced by </w:t>
      </w:r>
      <w:r w:rsidR="00550B46">
        <w:rPr>
          <w:rFonts w:ascii="Courier New" w:hAnsi="Courier New" w:cs="Courier New"/>
        </w:rPr>
        <w:t>live presentation</w:t>
      </w:r>
      <w:r w:rsidR="004F2A10">
        <w:rPr>
          <w:rFonts w:ascii="Courier New" w:hAnsi="Courier New" w:cs="Courier New"/>
        </w:rPr>
        <w:t>.</w:t>
      </w:r>
    </w:p>
    <w:p w14:paraId="2807CE02" w14:textId="4E76ED0E" w:rsidR="004F2A10" w:rsidRDefault="004F2A10" w:rsidP="008E6640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</w:p>
    <w:p w14:paraId="03F0947E" w14:textId="786A14FE" w:rsidR="00B466EE" w:rsidRPr="007810C8" w:rsidRDefault="004F2A10" w:rsidP="00550B46">
      <w:pPr>
        <w:pStyle w:val="Default"/>
        <w:spacing w:line="480" w:lineRule="auto"/>
        <w:ind w:left="72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Respectfully submitted </w:t>
      </w:r>
      <w:r w:rsidR="00B466EE" w:rsidRPr="007810C8">
        <w:rPr>
          <w:rFonts w:ascii="Courier New" w:hAnsi="Courier New" w:cs="Courier New"/>
        </w:rPr>
        <w:t xml:space="preserve">this </w:t>
      </w:r>
      <w:r w:rsidR="0096055D">
        <w:rPr>
          <w:rFonts w:ascii="Courier New" w:hAnsi="Courier New" w:cs="Courier New"/>
        </w:rPr>
        <w:t>[D]</w:t>
      </w:r>
      <w:proofErr w:type="spellStart"/>
      <w:r w:rsidR="00B466EE">
        <w:rPr>
          <w:rFonts w:ascii="Courier New" w:hAnsi="Courier New" w:cs="Courier New"/>
        </w:rPr>
        <w:t>th</w:t>
      </w:r>
      <w:proofErr w:type="spellEnd"/>
      <w:r w:rsidR="00B466EE">
        <w:rPr>
          <w:rFonts w:ascii="Courier New" w:hAnsi="Courier New" w:cs="Courier New"/>
        </w:rPr>
        <w:t xml:space="preserve"> </w:t>
      </w:r>
      <w:r w:rsidR="00B466EE" w:rsidRPr="007810C8">
        <w:rPr>
          <w:rFonts w:ascii="Courier New" w:hAnsi="Courier New" w:cs="Courier New"/>
        </w:rPr>
        <w:t xml:space="preserve">day of </w:t>
      </w:r>
      <w:r w:rsidR="0096055D">
        <w:rPr>
          <w:rFonts w:ascii="Courier New" w:hAnsi="Courier New" w:cs="Courier New"/>
        </w:rPr>
        <w:t>[MMM]</w:t>
      </w:r>
      <w:r w:rsidR="00B466EE">
        <w:rPr>
          <w:rFonts w:ascii="Courier New" w:hAnsi="Courier New" w:cs="Courier New"/>
        </w:rPr>
        <w:t xml:space="preserve"> </w:t>
      </w:r>
      <w:r w:rsidR="0096055D">
        <w:rPr>
          <w:rFonts w:ascii="Courier New" w:hAnsi="Courier New" w:cs="Courier New"/>
        </w:rPr>
        <w:t>[YYYY]</w:t>
      </w:r>
      <w:r w:rsidR="00B466EE" w:rsidRPr="007810C8">
        <w:rPr>
          <w:rFonts w:ascii="Courier New" w:hAnsi="Courier New" w:cs="Courier New"/>
        </w:rPr>
        <w:t>.</w:t>
      </w:r>
    </w:p>
    <w:p w14:paraId="6A3B92EE" w14:textId="6E50E871" w:rsidR="00EC58B0" w:rsidRPr="00EC58B0" w:rsidRDefault="00EC58B0" w:rsidP="0096055D">
      <w:pPr>
        <w:pStyle w:val="Default"/>
        <w:ind w:left="432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6A8037BB" w14:textId="21B2FA5D" w:rsidR="0096055D" w:rsidRPr="004C6F92" w:rsidRDefault="0096055D" w:rsidP="0096055D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Petitioner</w:t>
      </w:r>
    </w:p>
    <w:p w14:paraId="53E6E543" w14:textId="77777777" w:rsidR="0096055D" w:rsidRPr="007810C8" w:rsidRDefault="0096055D" w:rsidP="0096055D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5BF61D7F" w14:textId="77777777" w:rsidR="0096055D" w:rsidRPr="007810C8" w:rsidRDefault="0096055D" w:rsidP="0096055D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0BD66908" w14:textId="77777777" w:rsidR="0096055D" w:rsidRDefault="0096055D" w:rsidP="0096055D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3B880DDB" w14:textId="77777777" w:rsidR="0096055D" w:rsidRPr="001712E4" w:rsidRDefault="0096055D" w:rsidP="0096055D">
      <w:pPr>
        <w:pStyle w:val="Default"/>
        <w:ind w:left="4320" w:firstLine="720"/>
        <w:rPr>
          <w:rStyle w:val="Hyperlink"/>
          <w:rFonts w:ascii="Courier New" w:hAnsi="Courier New" w:cs="Courier New"/>
          <w:color w:val="auto"/>
          <w:u w:val="none"/>
        </w:rPr>
      </w:pPr>
      <w:r w:rsidRPr="001712E4">
        <w:rPr>
          <w:rFonts w:ascii="Courier New" w:hAnsi="Courier New" w:cs="Courier New"/>
          <w:color w:val="auto"/>
        </w:rPr>
        <w:t xml:space="preserve">W: </w:t>
      </w:r>
      <w:hyperlink r:id="rId17" w:history="1">
        <w:r w:rsidRPr="001712E4">
          <w:rPr>
            <w:rStyle w:val="Hyperlink"/>
            <w:rFonts w:ascii="Courier New" w:hAnsi="Courier New" w:cs="Courier New"/>
            <w:color w:val="auto"/>
            <w:u w:val="none"/>
          </w:rPr>
          <w:t>TextBookDiscrimination.com</w:t>
        </w:r>
      </w:hyperlink>
    </w:p>
    <w:p w14:paraId="6D885C01" w14:textId="77777777" w:rsidR="0096055D" w:rsidRDefault="0096055D" w:rsidP="0096055D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601AD6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Justice!</w:t>
      </w:r>
    </w:p>
    <w:p w14:paraId="27EC2EE2" w14:textId="77777777" w:rsidR="004F2A10" w:rsidRDefault="004F2A10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464C1A1E" w14:textId="77777777" w:rsidR="00743B66" w:rsidRDefault="00743B66" w:rsidP="00743B66">
      <w:pPr>
        <w:pStyle w:val="Default"/>
        <w:jc w:val="center"/>
        <w:rPr>
          <w:rFonts w:ascii="Courier New" w:hAnsi="Courier New" w:cs="Courier New"/>
          <w:b/>
          <w:bCs/>
          <w:u w:val="single"/>
        </w:rPr>
      </w:pPr>
    </w:p>
    <w:p w14:paraId="35256709" w14:textId="1ABC566B" w:rsidR="004F2A10" w:rsidRPr="007810C8" w:rsidRDefault="004F2A10" w:rsidP="00743B66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 xml:space="preserve">CERTIFICATE OF </w:t>
      </w:r>
      <w:r>
        <w:rPr>
          <w:rFonts w:ascii="Courier New" w:hAnsi="Courier New" w:cs="Courier New"/>
          <w:b/>
          <w:bCs/>
          <w:u w:val="single"/>
        </w:rPr>
        <w:t>COMPLIANCE</w:t>
      </w:r>
    </w:p>
    <w:p w14:paraId="76EE92B7" w14:textId="77777777" w:rsidR="004F2A10" w:rsidRDefault="004F2A10" w:rsidP="00743B66">
      <w:pPr>
        <w:pStyle w:val="Default"/>
        <w:jc w:val="both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I certify that the size and style of type used in this document is Times New Roman 14-point Font (caption) and Courier New 12-point Font (contents); </w:t>
      </w:r>
      <w:proofErr w:type="gramStart"/>
      <w:r>
        <w:rPr>
          <w:rFonts w:ascii="Courier New" w:hAnsi="Courier New" w:cs="Courier New"/>
          <w:color w:val="auto"/>
        </w:rPr>
        <w:t>thus</w:t>
      </w:r>
      <w:proofErr w:type="gramEnd"/>
      <w:r>
        <w:rPr>
          <w:rFonts w:ascii="Courier New" w:hAnsi="Courier New" w:cs="Courier New"/>
          <w:color w:val="auto"/>
        </w:rPr>
        <w:t xml:space="preserve"> complying with the font requirements of Rule 9.210(a)(2) Fla. R. App. P.</w:t>
      </w:r>
    </w:p>
    <w:p w14:paraId="397F7D81" w14:textId="77777777" w:rsidR="004F2A10" w:rsidRPr="007810C8" w:rsidRDefault="004F2A10" w:rsidP="004F2A10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6AFE7DA0" w14:textId="77777777" w:rsidR="004F2A10" w:rsidRPr="007810C8" w:rsidRDefault="004F2A10" w:rsidP="004F2A10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 OF SERVICE</w:t>
      </w:r>
    </w:p>
    <w:p w14:paraId="40265311" w14:textId="21063068" w:rsidR="004F2A10" w:rsidRDefault="004F2A10" w:rsidP="00743B66">
      <w:pPr>
        <w:pStyle w:val="Default"/>
        <w:jc w:val="both"/>
        <w:rPr>
          <w:rFonts w:ascii="Courier New" w:hAnsi="Courier New" w:cs="Courier New"/>
          <w:color w:val="auto"/>
        </w:rPr>
      </w:pPr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 w:rsidR="0096055D">
        <w:rPr>
          <w:rFonts w:ascii="Courier New" w:hAnsi="Courier New" w:cs="Courier New"/>
          <w:color w:val="auto"/>
        </w:rPr>
        <w:t>[D]</w:t>
      </w:r>
      <w:proofErr w:type="spellStart"/>
      <w:r>
        <w:rPr>
          <w:rFonts w:ascii="Courier New" w:hAnsi="Courier New" w:cs="Courier New"/>
          <w:color w:val="auto"/>
        </w:rPr>
        <w:t>th</w:t>
      </w:r>
      <w:proofErr w:type="spellEnd"/>
      <w:r w:rsidRPr="007810C8">
        <w:rPr>
          <w:rFonts w:ascii="Courier New" w:hAnsi="Courier New" w:cs="Courier New"/>
          <w:color w:val="auto"/>
        </w:rPr>
        <w:t xml:space="preserve"> day of </w:t>
      </w:r>
      <w:r w:rsidR="0096055D">
        <w:rPr>
          <w:rFonts w:ascii="Courier New" w:hAnsi="Courier New" w:cs="Courier New"/>
          <w:color w:val="auto"/>
        </w:rPr>
        <w:t>[MMM]</w:t>
      </w:r>
      <w:r>
        <w:rPr>
          <w:rFonts w:ascii="Courier New" w:hAnsi="Courier New" w:cs="Courier New"/>
          <w:color w:val="auto"/>
        </w:rPr>
        <w:t xml:space="preserve"> </w:t>
      </w:r>
      <w:r w:rsidR="0096055D">
        <w:rPr>
          <w:rFonts w:ascii="Courier New" w:hAnsi="Courier New" w:cs="Courier New"/>
          <w:color w:val="auto"/>
        </w:rPr>
        <w:t>[YYYY]</w:t>
      </w:r>
      <w:r w:rsidRPr="007810C8">
        <w:rPr>
          <w:rFonts w:ascii="Courier New" w:hAnsi="Courier New" w:cs="Courier New"/>
          <w:color w:val="auto"/>
        </w:rPr>
        <w:t xml:space="preserve">, I electronically filed the foregoing with the Clerk of Courts by using the Florida Courts E-filing Portal which will send a notice of electronic filing to the </w:t>
      </w:r>
      <w:r>
        <w:rPr>
          <w:rFonts w:ascii="Courier New" w:hAnsi="Courier New" w:cs="Courier New"/>
          <w:color w:val="auto"/>
        </w:rPr>
        <w:t>attached service list.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6"/>
        <w:gridCol w:w="4774"/>
      </w:tblGrid>
      <w:tr w:rsidR="004F2A10" w:rsidRPr="007810C8" w14:paraId="4E64439C" w14:textId="77777777" w:rsidTr="003A0E33">
        <w:tc>
          <w:tcPr>
            <w:tcW w:w="5035" w:type="dxa"/>
          </w:tcPr>
          <w:p w14:paraId="194D9B67" w14:textId="77777777" w:rsidR="004F2A10" w:rsidRPr="007810C8" w:rsidRDefault="004F2A10" w:rsidP="003A0E33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514F8B4B" w14:textId="1F63BE32" w:rsidR="004F2A10" w:rsidRPr="007810C8" w:rsidRDefault="004F2A10" w:rsidP="003A0E33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/s/ </w:t>
            </w:r>
            <w:r w:rsidR="00EC58B0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[plfName]</w:t>
            </w:r>
          </w:p>
          <w:p w14:paraId="739FA405" w14:textId="77777777" w:rsidR="004F2A10" w:rsidRPr="007810C8" w:rsidRDefault="004F2A10" w:rsidP="003A0E33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7D4A1EA9" w14:textId="77777777" w:rsidR="00AC1B57" w:rsidRDefault="00AC1B57" w:rsidP="00AC1B57">
      <w:pPr>
        <w:spacing w:before="240"/>
        <w:rPr>
          <w:rFonts w:ascii="Courier New" w:hAnsi="Courier New" w:cs="Courier New"/>
          <w:bCs/>
        </w:rPr>
      </w:pPr>
      <w:bookmarkStart w:id="2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1F87291D" w14:textId="34E692BA" w:rsidR="00AC1B57" w:rsidRDefault="00AC1B57" w:rsidP="00AC1B57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18" w:history="1">
        <w:r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TextBookDiscrimination.com/Guides/Motions/OralArgument.html</w:t>
        </w:r>
      </w:hyperlink>
    </w:p>
    <w:bookmarkEnd w:id="2"/>
    <w:p w14:paraId="5CCBB964" w14:textId="77777777" w:rsidR="004F2A10" w:rsidRPr="007810C8" w:rsidRDefault="004F2A10" w:rsidP="004F2A10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57"/>
        <w:gridCol w:w="3103"/>
      </w:tblGrid>
      <w:tr w:rsidR="004F2A10" w:rsidRPr="007810C8" w14:paraId="31CCAA23" w14:textId="77777777" w:rsidTr="003A0E33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443ADA7A" w14:textId="77777777" w:rsidR="0096055D" w:rsidRPr="007810C8" w:rsidRDefault="0096055D" w:rsidP="0096055D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20DC5F1A" w14:textId="77777777" w:rsidR="0096055D" w:rsidRPr="007810C8" w:rsidRDefault="0096055D" w:rsidP="0096055D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clrkNm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  <w:r w:rsidRPr="007810C8">
              <w:rPr>
                <w:rFonts w:ascii="Courier New" w:hAnsi="Courier New" w:cs="Courier New"/>
                <w:sz w:val="24"/>
                <w:szCs w:val="24"/>
              </w:rPr>
              <w:t>, Agency Clerk</w:t>
            </w:r>
          </w:p>
          <w:p w14:paraId="413927AF" w14:textId="77777777" w:rsidR="0096055D" w:rsidRDefault="0096055D" w:rsidP="0096055D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clrkEml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  <w:r w:rsidRPr="00E4136C">
              <w:rPr>
                <w:rFonts w:ascii="Courier New" w:hAnsi="Courier New" w:cs="Courier New"/>
                <w:sz w:val="24"/>
                <w:szCs w:val="24"/>
              </w:rPr>
              <w:t>@fchr.myflorida</w:t>
            </w:r>
            <w:r>
              <w:rPr>
                <w:rFonts w:ascii="Courier New" w:hAnsi="Courier New" w:cs="Courier New"/>
                <w:sz w:val="24"/>
                <w:szCs w:val="24"/>
              </w:rPr>
              <w:t>.com</w:t>
            </w:r>
          </w:p>
          <w:p w14:paraId="48B44A1A" w14:textId="77777777" w:rsidR="0096055D" w:rsidRDefault="0096055D" w:rsidP="0096055D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478BA601" w14:textId="77777777" w:rsidR="0096055D" w:rsidRPr="007810C8" w:rsidRDefault="0096055D" w:rsidP="0096055D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Florida Commission on Human Relations</w:t>
            </w:r>
          </w:p>
          <w:p w14:paraId="536C570B" w14:textId="77777777" w:rsidR="0096055D" w:rsidRPr="007810C8" w:rsidRDefault="0096055D" w:rsidP="0096055D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Room 110</w:t>
            </w:r>
          </w:p>
          <w:p w14:paraId="7E54234C" w14:textId="77777777" w:rsidR="0096055D" w:rsidRPr="007810C8" w:rsidRDefault="0096055D" w:rsidP="0096055D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4075 Esplanade Way</w:t>
            </w:r>
          </w:p>
          <w:p w14:paraId="7CDB26CC" w14:textId="77777777" w:rsidR="0096055D" w:rsidRPr="007810C8" w:rsidRDefault="0096055D" w:rsidP="0096055D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Tallahassee, Florida 32399-7020</w:t>
            </w:r>
          </w:p>
          <w:p w14:paraId="111B833E" w14:textId="7E6C5A9D" w:rsidR="004F2A10" w:rsidRPr="00E4136C" w:rsidRDefault="0096055D" w:rsidP="0096055D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(</w:t>
            </w:r>
            <w:r w:rsidRPr="007810C8">
              <w:rPr>
                <w:rFonts w:ascii="Courier New" w:hAnsi="Courier New" w:cs="Courier New"/>
                <w:i/>
                <w:sz w:val="24"/>
                <w:szCs w:val="24"/>
              </w:rPr>
              <w:t>agency</w:t>
            </w:r>
            <w:r w:rsidRPr="007810C8">
              <w:rPr>
                <w:rFonts w:ascii="Courier New" w:hAnsi="Courier New" w:cs="Courier New"/>
                <w:sz w:val="24"/>
                <w:szCs w:val="24"/>
              </w:rPr>
              <w:t>)</w:t>
            </w:r>
          </w:p>
        </w:tc>
        <w:tc>
          <w:tcPr>
            <w:tcW w:w="3600" w:type="dxa"/>
          </w:tcPr>
          <w:p w14:paraId="678699F1" w14:textId="77777777" w:rsidR="004F2A10" w:rsidRPr="007810C8" w:rsidRDefault="004F2A10" w:rsidP="003A0E33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5FE4D2F1" w14:textId="7092C32B" w:rsidR="004F2A10" w:rsidRDefault="004F2A10" w:rsidP="004F2A10">
      <w:pPr>
        <w:rPr>
          <w:rFonts w:ascii="Courier New" w:eastAsiaTheme="minorHAnsi" w:hAnsi="Courier New" w:cs="Courier New"/>
          <w:color w:val="000000"/>
          <w:sz w:val="24"/>
          <w:szCs w:val="24"/>
        </w:rPr>
      </w:pPr>
    </w:p>
    <w:p w14:paraId="56AF4F9F" w14:textId="77777777" w:rsidR="00743B66" w:rsidRDefault="00743B66" w:rsidP="00743B66">
      <w:pPr>
        <w:jc w:val="center"/>
        <w:sectPr w:rsidR="00743B66">
          <w:footerReference w:type="default" r:id="rId1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bookmarkStart w:id="3" w:name="_Hlk189836588"/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743B66" w:rsidRPr="000C3158" w14:paraId="528ED3DC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1E8E5CA2" w14:textId="77777777" w:rsidR="00743B66" w:rsidRPr="000C3158" w:rsidRDefault="00743B6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56846C78" w14:textId="77777777" w:rsidR="00743B66" w:rsidRPr="000C3158" w:rsidRDefault="00743B6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1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31422B95" w14:textId="77777777" w:rsidR="00743B66" w:rsidRPr="000C3158" w:rsidRDefault="00743B6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743B66" w:rsidRPr="000C3158" w14:paraId="7B9CA188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C628BDE" w14:textId="77777777" w:rsidR="00743B66" w:rsidRPr="000C3158" w:rsidRDefault="00743B66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5AA06FE1" wp14:editId="57F0FFC6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1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5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3B66" w:rsidRPr="000C3158" w14:paraId="7765E1FD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2EDCF19" w14:textId="77777777" w:rsidR="00743B66" w:rsidRPr="000C3158" w:rsidRDefault="00743B66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382ED31D" w14:textId="77777777" w:rsidR="00743B66" w:rsidRPr="000C3158" w:rsidRDefault="00743B66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3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743B66" w:rsidRPr="000C3158" w14:paraId="5E89AAC0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A9B9AAD" w14:textId="77777777" w:rsidR="00743B66" w:rsidRPr="000C3158" w:rsidRDefault="00743B66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743B66" w:rsidRPr="000C3158" w14:paraId="23D09359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626861AA" w14:textId="77777777" w:rsidR="00743B66" w:rsidRPr="000C3158" w:rsidRDefault="00743B6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391447E" wp14:editId="06FD6F64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59778F66" w14:textId="77777777" w:rsidR="00743B66" w:rsidRPr="000C3158" w:rsidRDefault="00743B66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5AC51152" w14:textId="77777777" w:rsidR="00743B66" w:rsidRPr="000C3158" w:rsidRDefault="00743B6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55366BC0" w14:textId="77777777" w:rsidR="00743B66" w:rsidRPr="000C3158" w:rsidRDefault="00743B6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3A70C18" wp14:editId="7A87DA78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24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24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3B66" w:rsidRPr="000C3158" w14:paraId="32E37230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3B174B5" w14:textId="77777777" w:rsidR="00743B66" w:rsidRPr="000C3158" w:rsidRDefault="00743B6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9D70026" w14:textId="77777777" w:rsidR="00743B66" w:rsidRPr="000C3158" w:rsidRDefault="00743B6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82D74B7" w14:textId="77777777" w:rsidR="00743B66" w:rsidRPr="000C3158" w:rsidRDefault="00743B6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601D14AE" w14:textId="77777777" w:rsidR="00743B66" w:rsidRPr="004F2A10" w:rsidRDefault="00743B66" w:rsidP="004F2A10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bookmarkStart w:id="4" w:name="_GoBack"/>
      <w:bookmarkEnd w:id="3"/>
      <w:bookmarkEnd w:id="4"/>
    </w:p>
    <w:sectPr w:rsidR="00743B66" w:rsidRPr="004F2A10" w:rsidSect="00743B66">
      <w:headerReference w:type="default" r:id="rId28"/>
      <w:footerReference w:type="default" r:id="rId29"/>
      <w:pgSz w:w="12240" w:h="15840"/>
      <w:pgMar w:top="1440" w:right="1440" w:bottom="1440" w:left="1440" w:header="720" w:footer="720" w:gutter="0"/>
      <w:pgNumType w:fmt="lowerRoman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7B0E04" w:rsidRDefault="007B0E04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7B0E04" w:rsidRDefault="007B0E04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D5210F" w14:textId="77777777" w:rsidR="00743B66" w:rsidRPr="00C41F43" w:rsidRDefault="00743B66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336212D8" w14:textId="77777777" w:rsidR="00743B66" w:rsidRDefault="00743B66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5479AC81" w14:textId="77777777" w:rsidR="00743B66" w:rsidRPr="00FF6121" w:rsidRDefault="00743B66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911D0" w14:textId="70457863" w:rsidR="007B0E04" w:rsidRDefault="00743B66" w:rsidP="001712E4">
    <w:pPr>
      <w:pStyle w:val="Footer"/>
      <w:jc w:val="right"/>
    </w:pPr>
    <w:hyperlink r:id="rId1" w:history="1">
      <w:r w:rsidR="001712E4" w:rsidRPr="001712E4">
        <w:rPr>
          <w:rStyle w:val="Hyperlink"/>
          <w:color w:val="auto"/>
        </w:rPr>
        <w:t>www.TextBookDiscrimination.com</w:t>
      </w:r>
    </w:hyperlink>
    <w:r w:rsidR="001712E4" w:rsidRPr="001712E4">
      <w:rPr>
        <w:u w:val="single"/>
      </w:rPr>
      <w:t xml:space="preserve"> </w:t>
    </w:r>
    <w:r w:rsidR="001712E4">
      <w:t xml:space="preserve">| Page </w:t>
    </w:r>
    <w:r w:rsidR="007B0E04">
      <w:fldChar w:fldCharType="begin"/>
    </w:r>
    <w:r w:rsidR="007B0E04">
      <w:instrText xml:space="preserve"> PAGE  \* Arabic  \* MERGEFORMAT </w:instrText>
    </w:r>
    <w:r w:rsidR="007B0E04">
      <w:fldChar w:fldCharType="separate"/>
    </w:r>
    <w:r w:rsidR="002948DD">
      <w:rPr>
        <w:noProof/>
      </w:rPr>
      <w:t>3</w:t>
    </w:r>
    <w:r w:rsidR="007B0E04">
      <w:fldChar w:fldCharType="end"/>
    </w:r>
    <w:r w:rsidR="001712E4">
      <w:t xml:space="preserve"> of </w:t>
    </w:r>
    <w:r w:rsidR="00AC1B57">
      <w:fldChar w:fldCharType="begin"/>
    </w:r>
    <w:r w:rsidR="00AC1B57">
      <w:instrText xml:space="preserve"> NUMPAGES  \* Arabic  \* MERGEFORMAT </w:instrText>
    </w:r>
    <w:r w:rsidR="00AC1B57">
      <w:fldChar w:fldCharType="separate"/>
    </w:r>
    <w:r w:rsidR="001712E4">
      <w:rPr>
        <w:noProof/>
      </w:rPr>
      <w:t>2</w:t>
    </w:r>
    <w:r w:rsidR="00AC1B57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7B0E04" w:rsidRDefault="007B0E04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7B0E04" w:rsidRDefault="007B0E04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A04C54" w14:textId="7D00CD1B" w:rsidR="00B466EE" w:rsidRPr="0096055D" w:rsidRDefault="0096055D" w:rsidP="0096055D">
    <w:pPr>
      <w:pStyle w:val="Header"/>
      <w:jc w:val="right"/>
    </w:pPr>
    <w:r>
      <w:t>[</w:t>
    </w:r>
    <w:proofErr w:type="spellStart"/>
    <w:r>
      <w:t>caseNo</w:t>
    </w:r>
    <w:proofErr w:type="spellEnd"/>
    <w:r>
      <w:t>] | [</w:t>
    </w:r>
    <w:proofErr w:type="spellStart"/>
    <w:r>
      <w:t>plfShrtNm</w:t>
    </w:r>
    <w:proofErr w:type="spellEnd"/>
    <w:r>
      <w:t>] v [</w:t>
    </w:r>
    <w:proofErr w:type="spellStart"/>
    <w:r>
      <w:t>defShrtNm</w:t>
    </w:r>
    <w:proofErr w:type="spellEnd"/>
    <w:r>
      <w:t xml:space="preserve">] | </w:t>
    </w:r>
    <w:sdt>
      <w:sdtPr>
        <w:alias w:val="Comments"/>
        <w:tag w:val=""/>
        <w:id w:val="1918052877"/>
        <w:placeholder>
          <w:docPart w:val="90A828B83F314BB8BD2AB5AF45262671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 w:rsidR="00EC58B0">
          <w:t>0.110</w:t>
        </w:r>
      </w:sdtContent>
    </w:sdt>
    <w:r>
      <w:t xml:space="preserve"> | </w:t>
    </w:r>
    <w:sdt>
      <w:sdtPr>
        <w:alias w:val="Title"/>
        <w:tag w:val=""/>
        <w:id w:val="-1968039275"/>
        <w:placeholder>
          <w:docPart w:val="8FD79286F94F4B129511DA6E127039CC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t>Request for Oral Argument</w:t>
        </w:r>
      </w:sdtContent>
    </w:sdt>
    <w:r>
      <w:t xml:space="preserve"> | </w:t>
    </w:r>
    <w:sdt>
      <w:sdtPr>
        <w:alias w:val="Publish Date"/>
        <w:tag w:val=""/>
        <w:id w:val="-631945270"/>
        <w:placeholder>
          <w:docPart w:val="FD0EEED385B5487189D43775E3F97815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[M]/[D]/[YYYY]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B1375"/>
    <w:multiLevelType w:val="hybridMultilevel"/>
    <w:tmpl w:val="9F3093BC"/>
    <w:lvl w:ilvl="0" w:tplc="09E4E53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F15591"/>
    <w:multiLevelType w:val="hybridMultilevel"/>
    <w:tmpl w:val="F85457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A62DA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21E5A"/>
    <w:multiLevelType w:val="hybridMultilevel"/>
    <w:tmpl w:val="E89676E0"/>
    <w:lvl w:ilvl="0" w:tplc="86587938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EE7EF4"/>
    <w:multiLevelType w:val="hybridMultilevel"/>
    <w:tmpl w:val="01B4C5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45579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BD2F5D"/>
    <w:multiLevelType w:val="hybridMultilevel"/>
    <w:tmpl w:val="E8F82E6E"/>
    <w:lvl w:ilvl="0" w:tplc="00ECDF5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932463"/>
    <w:multiLevelType w:val="hybridMultilevel"/>
    <w:tmpl w:val="C568B35A"/>
    <w:lvl w:ilvl="0" w:tplc="09E4E53C">
      <w:start w:val="3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A0D6E06"/>
    <w:multiLevelType w:val="hybridMultilevel"/>
    <w:tmpl w:val="52D8A4E0"/>
    <w:lvl w:ilvl="0" w:tplc="3BCC5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B4B60AB"/>
    <w:multiLevelType w:val="hybridMultilevel"/>
    <w:tmpl w:val="52D8A4E0"/>
    <w:lvl w:ilvl="0" w:tplc="3BCC5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486593"/>
    <w:multiLevelType w:val="hybridMultilevel"/>
    <w:tmpl w:val="F2E034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90C18E3"/>
    <w:multiLevelType w:val="hybridMultilevel"/>
    <w:tmpl w:val="D8C6DBAA"/>
    <w:lvl w:ilvl="0" w:tplc="2852214C">
      <w:start w:val="80"/>
      <w:numFmt w:val="bullet"/>
      <w:lvlText w:val="-"/>
      <w:lvlJc w:val="left"/>
      <w:pPr>
        <w:ind w:left="108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E0D13D4"/>
    <w:multiLevelType w:val="hybridMultilevel"/>
    <w:tmpl w:val="362E0198"/>
    <w:lvl w:ilvl="0" w:tplc="3710ECF0">
      <w:start w:val="80"/>
      <w:numFmt w:val="bullet"/>
      <w:lvlText w:val="-"/>
      <w:lvlJc w:val="left"/>
      <w:pPr>
        <w:ind w:left="108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4980E4E"/>
    <w:multiLevelType w:val="hybridMultilevel"/>
    <w:tmpl w:val="9F3093BC"/>
    <w:lvl w:ilvl="0" w:tplc="09E4E53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6333259"/>
    <w:multiLevelType w:val="hybridMultilevel"/>
    <w:tmpl w:val="13B8D736"/>
    <w:lvl w:ilvl="0" w:tplc="60E470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91D7B30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5971AB"/>
    <w:multiLevelType w:val="hybridMultilevel"/>
    <w:tmpl w:val="64C8E0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BB7FD1"/>
    <w:multiLevelType w:val="hybridMultilevel"/>
    <w:tmpl w:val="39AE4D3A"/>
    <w:lvl w:ilvl="0" w:tplc="092AD050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A22D3C"/>
    <w:multiLevelType w:val="hybridMultilevel"/>
    <w:tmpl w:val="4BC06250"/>
    <w:lvl w:ilvl="0" w:tplc="FA04280A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3641F3"/>
    <w:multiLevelType w:val="hybridMultilevel"/>
    <w:tmpl w:val="E70692F0"/>
    <w:lvl w:ilvl="0" w:tplc="09E4E53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7FC7508"/>
    <w:multiLevelType w:val="hybridMultilevel"/>
    <w:tmpl w:val="13B8D736"/>
    <w:lvl w:ilvl="0" w:tplc="60E470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A1D368F"/>
    <w:multiLevelType w:val="hybridMultilevel"/>
    <w:tmpl w:val="8B2C87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F829870">
      <w:start w:val="1"/>
      <w:numFmt w:val="lowerRoman"/>
      <w:lvlText w:val="(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B07E3C"/>
    <w:multiLevelType w:val="hybridMultilevel"/>
    <w:tmpl w:val="4A528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3D1087"/>
    <w:multiLevelType w:val="hybridMultilevel"/>
    <w:tmpl w:val="7EB09E32"/>
    <w:lvl w:ilvl="0" w:tplc="7E3C3A50">
      <w:start w:val="80"/>
      <w:numFmt w:val="bullet"/>
      <w:lvlText w:val="-"/>
      <w:lvlJc w:val="left"/>
      <w:pPr>
        <w:ind w:left="72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973872"/>
    <w:multiLevelType w:val="hybridMultilevel"/>
    <w:tmpl w:val="B2341196"/>
    <w:lvl w:ilvl="0" w:tplc="F8DE1764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2"/>
  </w:num>
  <w:num w:numId="2">
    <w:abstractNumId w:val="15"/>
  </w:num>
  <w:num w:numId="3">
    <w:abstractNumId w:val="12"/>
  </w:num>
  <w:num w:numId="4">
    <w:abstractNumId w:val="9"/>
  </w:num>
  <w:num w:numId="5">
    <w:abstractNumId w:val="17"/>
  </w:num>
  <w:num w:numId="6">
    <w:abstractNumId w:val="6"/>
  </w:num>
  <w:num w:numId="7">
    <w:abstractNumId w:val="25"/>
  </w:num>
  <w:num w:numId="8">
    <w:abstractNumId w:val="13"/>
  </w:num>
  <w:num w:numId="9">
    <w:abstractNumId w:val="26"/>
  </w:num>
  <w:num w:numId="10">
    <w:abstractNumId w:val="1"/>
  </w:num>
  <w:num w:numId="11">
    <w:abstractNumId w:val="8"/>
  </w:num>
  <w:num w:numId="12">
    <w:abstractNumId w:val="5"/>
  </w:num>
  <w:num w:numId="13">
    <w:abstractNumId w:val="16"/>
  </w:num>
  <w:num w:numId="14">
    <w:abstractNumId w:val="18"/>
  </w:num>
  <w:num w:numId="15">
    <w:abstractNumId w:val="11"/>
  </w:num>
  <w:num w:numId="16">
    <w:abstractNumId w:val="0"/>
  </w:num>
  <w:num w:numId="17">
    <w:abstractNumId w:val="21"/>
  </w:num>
  <w:num w:numId="18">
    <w:abstractNumId w:val="4"/>
  </w:num>
  <w:num w:numId="19">
    <w:abstractNumId w:val="3"/>
  </w:num>
  <w:num w:numId="20">
    <w:abstractNumId w:val="19"/>
  </w:num>
  <w:num w:numId="21">
    <w:abstractNumId w:val="14"/>
  </w:num>
  <w:num w:numId="22">
    <w:abstractNumId w:val="7"/>
  </w:num>
  <w:num w:numId="23">
    <w:abstractNumId w:val="2"/>
  </w:num>
  <w:num w:numId="24">
    <w:abstractNumId w:val="24"/>
  </w:num>
  <w:num w:numId="25">
    <w:abstractNumId w:val="20"/>
  </w:num>
  <w:num w:numId="26">
    <w:abstractNumId w:val="23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2739"/>
    <w:rsid w:val="00006196"/>
    <w:rsid w:val="0002021E"/>
    <w:rsid w:val="00022038"/>
    <w:rsid w:val="00024D5D"/>
    <w:rsid w:val="00027E57"/>
    <w:rsid w:val="000345D3"/>
    <w:rsid w:val="00037984"/>
    <w:rsid w:val="0004113B"/>
    <w:rsid w:val="0004139F"/>
    <w:rsid w:val="0004415A"/>
    <w:rsid w:val="00044B13"/>
    <w:rsid w:val="00046723"/>
    <w:rsid w:val="00047117"/>
    <w:rsid w:val="00047529"/>
    <w:rsid w:val="0006102D"/>
    <w:rsid w:val="00062991"/>
    <w:rsid w:val="00067204"/>
    <w:rsid w:val="00071726"/>
    <w:rsid w:val="00071FEE"/>
    <w:rsid w:val="0008620C"/>
    <w:rsid w:val="000923EF"/>
    <w:rsid w:val="000941C3"/>
    <w:rsid w:val="00096664"/>
    <w:rsid w:val="00097930"/>
    <w:rsid w:val="000A2265"/>
    <w:rsid w:val="000B53BC"/>
    <w:rsid w:val="000B662B"/>
    <w:rsid w:val="000E2034"/>
    <w:rsid w:val="000F63DF"/>
    <w:rsid w:val="00101700"/>
    <w:rsid w:val="00124732"/>
    <w:rsid w:val="00137727"/>
    <w:rsid w:val="00140264"/>
    <w:rsid w:val="00150743"/>
    <w:rsid w:val="001520E6"/>
    <w:rsid w:val="00157894"/>
    <w:rsid w:val="00160AE7"/>
    <w:rsid w:val="00165203"/>
    <w:rsid w:val="001712E4"/>
    <w:rsid w:val="0017465A"/>
    <w:rsid w:val="0017494F"/>
    <w:rsid w:val="00175330"/>
    <w:rsid w:val="001762AB"/>
    <w:rsid w:val="00176CE8"/>
    <w:rsid w:val="0018167F"/>
    <w:rsid w:val="00184A58"/>
    <w:rsid w:val="001949E3"/>
    <w:rsid w:val="00196178"/>
    <w:rsid w:val="00196E4C"/>
    <w:rsid w:val="001A3041"/>
    <w:rsid w:val="001B0D48"/>
    <w:rsid w:val="001C038E"/>
    <w:rsid w:val="001C5AF1"/>
    <w:rsid w:val="001D0774"/>
    <w:rsid w:val="001D22C6"/>
    <w:rsid w:val="001D3E77"/>
    <w:rsid w:val="001E2252"/>
    <w:rsid w:val="001E6DF5"/>
    <w:rsid w:val="001F0B19"/>
    <w:rsid w:val="00202703"/>
    <w:rsid w:val="0020548D"/>
    <w:rsid w:val="002068E4"/>
    <w:rsid w:val="0022519E"/>
    <w:rsid w:val="00225BB1"/>
    <w:rsid w:val="0024417D"/>
    <w:rsid w:val="00252FEB"/>
    <w:rsid w:val="002551A9"/>
    <w:rsid w:val="00260CAD"/>
    <w:rsid w:val="002759CC"/>
    <w:rsid w:val="002805B2"/>
    <w:rsid w:val="00286309"/>
    <w:rsid w:val="00290850"/>
    <w:rsid w:val="002948DD"/>
    <w:rsid w:val="002A0C9A"/>
    <w:rsid w:val="002A4BFE"/>
    <w:rsid w:val="002B0208"/>
    <w:rsid w:val="002B4F51"/>
    <w:rsid w:val="002C20EF"/>
    <w:rsid w:val="002E53F8"/>
    <w:rsid w:val="003051A2"/>
    <w:rsid w:val="00313A4B"/>
    <w:rsid w:val="00313F83"/>
    <w:rsid w:val="003318A1"/>
    <w:rsid w:val="003340C5"/>
    <w:rsid w:val="00335751"/>
    <w:rsid w:val="00344F32"/>
    <w:rsid w:val="00345545"/>
    <w:rsid w:val="00351E79"/>
    <w:rsid w:val="00352388"/>
    <w:rsid w:val="00357B05"/>
    <w:rsid w:val="0036069A"/>
    <w:rsid w:val="00361C0B"/>
    <w:rsid w:val="003634AB"/>
    <w:rsid w:val="00367BB4"/>
    <w:rsid w:val="00372D20"/>
    <w:rsid w:val="00373770"/>
    <w:rsid w:val="0037505F"/>
    <w:rsid w:val="003832AB"/>
    <w:rsid w:val="003843B5"/>
    <w:rsid w:val="00394586"/>
    <w:rsid w:val="003959D6"/>
    <w:rsid w:val="00396BB9"/>
    <w:rsid w:val="003A29FF"/>
    <w:rsid w:val="003B5BD5"/>
    <w:rsid w:val="003D6BB4"/>
    <w:rsid w:val="003D6D95"/>
    <w:rsid w:val="003E2C19"/>
    <w:rsid w:val="003E4FB4"/>
    <w:rsid w:val="003E73F6"/>
    <w:rsid w:val="003F05E7"/>
    <w:rsid w:val="003F13D0"/>
    <w:rsid w:val="00401C91"/>
    <w:rsid w:val="00404074"/>
    <w:rsid w:val="0041321B"/>
    <w:rsid w:val="00414461"/>
    <w:rsid w:val="00414752"/>
    <w:rsid w:val="004158D8"/>
    <w:rsid w:val="004170D9"/>
    <w:rsid w:val="0041758E"/>
    <w:rsid w:val="00431ABF"/>
    <w:rsid w:val="00434768"/>
    <w:rsid w:val="0044091B"/>
    <w:rsid w:val="00442ACE"/>
    <w:rsid w:val="00447555"/>
    <w:rsid w:val="00452DED"/>
    <w:rsid w:val="0045436D"/>
    <w:rsid w:val="00460730"/>
    <w:rsid w:val="00465E0D"/>
    <w:rsid w:val="00473951"/>
    <w:rsid w:val="0048352D"/>
    <w:rsid w:val="004867E2"/>
    <w:rsid w:val="004878CF"/>
    <w:rsid w:val="00487B99"/>
    <w:rsid w:val="00490C54"/>
    <w:rsid w:val="00492713"/>
    <w:rsid w:val="0049538D"/>
    <w:rsid w:val="0049575A"/>
    <w:rsid w:val="004A06EC"/>
    <w:rsid w:val="004A2EBF"/>
    <w:rsid w:val="004A46CC"/>
    <w:rsid w:val="004A71E9"/>
    <w:rsid w:val="004B500E"/>
    <w:rsid w:val="004C6766"/>
    <w:rsid w:val="004D0F3C"/>
    <w:rsid w:val="004D2913"/>
    <w:rsid w:val="004E252F"/>
    <w:rsid w:val="004E4469"/>
    <w:rsid w:val="004E728F"/>
    <w:rsid w:val="004E72FE"/>
    <w:rsid w:val="004E7F9B"/>
    <w:rsid w:val="004F2A10"/>
    <w:rsid w:val="004F6AFA"/>
    <w:rsid w:val="00505330"/>
    <w:rsid w:val="005068C1"/>
    <w:rsid w:val="00515B20"/>
    <w:rsid w:val="00516384"/>
    <w:rsid w:val="00523B36"/>
    <w:rsid w:val="005256E7"/>
    <w:rsid w:val="0052755E"/>
    <w:rsid w:val="005352E9"/>
    <w:rsid w:val="00537830"/>
    <w:rsid w:val="00543919"/>
    <w:rsid w:val="00543CBC"/>
    <w:rsid w:val="0054425E"/>
    <w:rsid w:val="00544A17"/>
    <w:rsid w:val="00547DC6"/>
    <w:rsid w:val="00550B46"/>
    <w:rsid w:val="00564475"/>
    <w:rsid w:val="00565EB8"/>
    <w:rsid w:val="005665BF"/>
    <w:rsid w:val="00567DB4"/>
    <w:rsid w:val="00574EDC"/>
    <w:rsid w:val="005779AC"/>
    <w:rsid w:val="005805DE"/>
    <w:rsid w:val="00585AEB"/>
    <w:rsid w:val="005955B2"/>
    <w:rsid w:val="00597960"/>
    <w:rsid w:val="005A250A"/>
    <w:rsid w:val="005B30A2"/>
    <w:rsid w:val="005B5D72"/>
    <w:rsid w:val="005C3414"/>
    <w:rsid w:val="005C6864"/>
    <w:rsid w:val="005D0ECC"/>
    <w:rsid w:val="005D33DD"/>
    <w:rsid w:val="005D69AB"/>
    <w:rsid w:val="005F1755"/>
    <w:rsid w:val="005F2055"/>
    <w:rsid w:val="005F6012"/>
    <w:rsid w:val="005F7C16"/>
    <w:rsid w:val="00600129"/>
    <w:rsid w:val="00602568"/>
    <w:rsid w:val="00604C1A"/>
    <w:rsid w:val="00607785"/>
    <w:rsid w:val="00615BF8"/>
    <w:rsid w:val="00616A45"/>
    <w:rsid w:val="00621143"/>
    <w:rsid w:val="006216D8"/>
    <w:rsid w:val="00626746"/>
    <w:rsid w:val="00631FD9"/>
    <w:rsid w:val="00633A5D"/>
    <w:rsid w:val="00635ED0"/>
    <w:rsid w:val="00637626"/>
    <w:rsid w:val="00650454"/>
    <w:rsid w:val="00652FED"/>
    <w:rsid w:val="006542D5"/>
    <w:rsid w:val="00655ADE"/>
    <w:rsid w:val="00656D05"/>
    <w:rsid w:val="00657542"/>
    <w:rsid w:val="006576AA"/>
    <w:rsid w:val="00661D77"/>
    <w:rsid w:val="006633CC"/>
    <w:rsid w:val="00663CB3"/>
    <w:rsid w:val="006669DA"/>
    <w:rsid w:val="00673A03"/>
    <w:rsid w:val="006746F3"/>
    <w:rsid w:val="00677034"/>
    <w:rsid w:val="00680560"/>
    <w:rsid w:val="00680AAC"/>
    <w:rsid w:val="00682A9D"/>
    <w:rsid w:val="00682DE6"/>
    <w:rsid w:val="00686B5E"/>
    <w:rsid w:val="00694021"/>
    <w:rsid w:val="006963D3"/>
    <w:rsid w:val="006A383C"/>
    <w:rsid w:val="006A73F5"/>
    <w:rsid w:val="006A764A"/>
    <w:rsid w:val="006C0041"/>
    <w:rsid w:val="006C15A1"/>
    <w:rsid w:val="006C51B3"/>
    <w:rsid w:val="006D2BB6"/>
    <w:rsid w:val="006E33ED"/>
    <w:rsid w:val="006E4FAE"/>
    <w:rsid w:val="006E56C5"/>
    <w:rsid w:val="006F09F4"/>
    <w:rsid w:val="006F0CBF"/>
    <w:rsid w:val="006F1AA5"/>
    <w:rsid w:val="006F7281"/>
    <w:rsid w:val="0070082B"/>
    <w:rsid w:val="00702288"/>
    <w:rsid w:val="0070411D"/>
    <w:rsid w:val="007053CA"/>
    <w:rsid w:val="007058B4"/>
    <w:rsid w:val="00711713"/>
    <w:rsid w:val="00724AF9"/>
    <w:rsid w:val="00725BDE"/>
    <w:rsid w:val="00731533"/>
    <w:rsid w:val="00731BEE"/>
    <w:rsid w:val="007336D0"/>
    <w:rsid w:val="00736792"/>
    <w:rsid w:val="00743B66"/>
    <w:rsid w:val="007460D7"/>
    <w:rsid w:val="00747156"/>
    <w:rsid w:val="00750B4C"/>
    <w:rsid w:val="00757C4F"/>
    <w:rsid w:val="00761FFD"/>
    <w:rsid w:val="00770AB8"/>
    <w:rsid w:val="0077232D"/>
    <w:rsid w:val="0078089E"/>
    <w:rsid w:val="00784C37"/>
    <w:rsid w:val="00792006"/>
    <w:rsid w:val="007931B0"/>
    <w:rsid w:val="00795487"/>
    <w:rsid w:val="0079788D"/>
    <w:rsid w:val="007A1FB7"/>
    <w:rsid w:val="007A3293"/>
    <w:rsid w:val="007B0E04"/>
    <w:rsid w:val="007B3BF4"/>
    <w:rsid w:val="007C0184"/>
    <w:rsid w:val="007D29A6"/>
    <w:rsid w:val="007D66FF"/>
    <w:rsid w:val="007F0931"/>
    <w:rsid w:val="007F1353"/>
    <w:rsid w:val="007F2B8F"/>
    <w:rsid w:val="007F5949"/>
    <w:rsid w:val="007F77E1"/>
    <w:rsid w:val="0080018C"/>
    <w:rsid w:val="00804ABF"/>
    <w:rsid w:val="00813C20"/>
    <w:rsid w:val="00824D85"/>
    <w:rsid w:val="008275F0"/>
    <w:rsid w:val="00830417"/>
    <w:rsid w:val="0083125B"/>
    <w:rsid w:val="00833DA9"/>
    <w:rsid w:val="0083556A"/>
    <w:rsid w:val="00845C9F"/>
    <w:rsid w:val="0085141F"/>
    <w:rsid w:val="0086331F"/>
    <w:rsid w:val="008762FF"/>
    <w:rsid w:val="00886415"/>
    <w:rsid w:val="00886BF8"/>
    <w:rsid w:val="00891FA4"/>
    <w:rsid w:val="008935F9"/>
    <w:rsid w:val="00894F01"/>
    <w:rsid w:val="008951B5"/>
    <w:rsid w:val="008A02BF"/>
    <w:rsid w:val="008A4347"/>
    <w:rsid w:val="008B27C8"/>
    <w:rsid w:val="008D2070"/>
    <w:rsid w:val="008D2E83"/>
    <w:rsid w:val="008D536C"/>
    <w:rsid w:val="008D7E0A"/>
    <w:rsid w:val="008E0E33"/>
    <w:rsid w:val="008E59E0"/>
    <w:rsid w:val="008E5A2C"/>
    <w:rsid w:val="008E6640"/>
    <w:rsid w:val="008F3866"/>
    <w:rsid w:val="008F7DF2"/>
    <w:rsid w:val="0090414C"/>
    <w:rsid w:val="00905E14"/>
    <w:rsid w:val="0090676F"/>
    <w:rsid w:val="009101F9"/>
    <w:rsid w:val="009134AD"/>
    <w:rsid w:val="0091662B"/>
    <w:rsid w:val="00921370"/>
    <w:rsid w:val="00925ABC"/>
    <w:rsid w:val="00926660"/>
    <w:rsid w:val="00927F6C"/>
    <w:rsid w:val="00932BF3"/>
    <w:rsid w:val="009414CC"/>
    <w:rsid w:val="00943F9B"/>
    <w:rsid w:val="00950B7F"/>
    <w:rsid w:val="0096055D"/>
    <w:rsid w:val="00972802"/>
    <w:rsid w:val="00972D90"/>
    <w:rsid w:val="00973761"/>
    <w:rsid w:val="00973FCF"/>
    <w:rsid w:val="00987BFB"/>
    <w:rsid w:val="00997F9C"/>
    <w:rsid w:val="009A6AB2"/>
    <w:rsid w:val="009B5256"/>
    <w:rsid w:val="009C0B24"/>
    <w:rsid w:val="009C5652"/>
    <w:rsid w:val="009D09C6"/>
    <w:rsid w:val="009D106F"/>
    <w:rsid w:val="009D5819"/>
    <w:rsid w:val="009D78AF"/>
    <w:rsid w:val="009E3F01"/>
    <w:rsid w:val="009F0995"/>
    <w:rsid w:val="009F19B5"/>
    <w:rsid w:val="009F6551"/>
    <w:rsid w:val="009F7636"/>
    <w:rsid w:val="00A02656"/>
    <w:rsid w:val="00A0712A"/>
    <w:rsid w:val="00A07BDE"/>
    <w:rsid w:val="00A07CAB"/>
    <w:rsid w:val="00A07D4F"/>
    <w:rsid w:val="00A12D33"/>
    <w:rsid w:val="00A20D0A"/>
    <w:rsid w:val="00A258D5"/>
    <w:rsid w:val="00A27D98"/>
    <w:rsid w:val="00A30767"/>
    <w:rsid w:val="00A312AA"/>
    <w:rsid w:val="00A340DF"/>
    <w:rsid w:val="00A34C8A"/>
    <w:rsid w:val="00A4077F"/>
    <w:rsid w:val="00A41EB5"/>
    <w:rsid w:val="00A43902"/>
    <w:rsid w:val="00A443FF"/>
    <w:rsid w:val="00A467D5"/>
    <w:rsid w:val="00A54604"/>
    <w:rsid w:val="00A553E2"/>
    <w:rsid w:val="00A60962"/>
    <w:rsid w:val="00A63F08"/>
    <w:rsid w:val="00A66709"/>
    <w:rsid w:val="00A77928"/>
    <w:rsid w:val="00A81901"/>
    <w:rsid w:val="00A9062A"/>
    <w:rsid w:val="00A92562"/>
    <w:rsid w:val="00A9327A"/>
    <w:rsid w:val="00A93B52"/>
    <w:rsid w:val="00AA26C5"/>
    <w:rsid w:val="00AB0F43"/>
    <w:rsid w:val="00AB1181"/>
    <w:rsid w:val="00AB16D5"/>
    <w:rsid w:val="00AB5AC0"/>
    <w:rsid w:val="00AC1B57"/>
    <w:rsid w:val="00AC650B"/>
    <w:rsid w:val="00AC7677"/>
    <w:rsid w:val="00AC789E"/>
    <w:rsid w:val="00AD00C3"/>
    <w:rsid w:val="00AD31FF"/>
    <w:rsid w:val="00AD788C"/>
    <w:rsid w:val="00AE0602"/>
    <w:rsid w:val="00AE3B38"/>
    <w:rsid w:val="00AE7D03"/>
    <w:rsid w:val="00AF6A4C"/>
    <w:rsid w:val="00B04768"/>
    <w:rsid w:val="00B078A0"/>
    <w:rsid w:val="00B112B8"/>
    <w:rsid w:val="00B119F7"/>
    <w:rsid w:val="00B1489B"/>
    <w:rsid w:val="00B15715"/>
    <w:rsid w:val="00B167C6"/>
    <w:rsid w:val="00B16816"/>
    <w:rsid w:val="00B16A3D"/>
    <w:rsid w:val="00B239F7"/>
    <w:rsid w:val="00B25A04"/>
    <w:rsid w:val="00B3148E"/>
    <w:rsid w:val="00B33D5A"/>
    <w:rsid w:val="00B365B9"/>
    <w:rsid w:val="00B37F89"/>
    <w:rsid w:val="00B412BF"/>
    <w:rsid w:val="00B42E02"/>
    <w:rsid w:val="00B466EE"/>
    <w:rsid w:val="00B4736A"/>
    <w:rsid w:val="00B60F8F"/>
    <w:rsid w:val="00B619E4"/>
    <w:rsid w:val="00B63167"/>
    <w:rsid w:val="00B915C0"/>
    <w:rsid w:val="00B96F57"/>
    <w:rsid w:val="00B97DEE"/>
    <w:rsid w:val="00BA0A3F"/>
    <w:rsid w:val="00BA25B6"/>
    <w:rsid w:val="00BA5923"/>
    <w:rsid w:val="00BA7F93"/>
    <w:rsid w:val="00BB40DD"/>
    <w:rsid w:val="00BC1477"/>
    <w:rsid w:val="00BC2AA9"/>
    <w:rsid w:val="00BC71FA"/>
    <w:rsid w:val="00BD12E7"/>
    <w:rsid w:val="00BD5621"/>
    <w:rsid w:val="00BE0488"/>
    <w:rsid w:val="00BE3C8D"/>
    <w:rsid w:val="00BE652E"/>
    <w:rsid w:val="00BF19A0"/>
    <w:rsid w:val="00BF3D9C"/>
    <w:rsid w:val="00BF5928"/>
    <w:rsid w:val="00BF61F2"/>
    <w:rsid w:val="00C02E7A"/>
    <w:rsid w:val="00C06784"/>
    <w:rsid w:val="00C11638"/>
    <w:rsid w:val="00C178E1"/>
    <w:rsid w:val="00C17CAE"/>
    <w:rsid w:val="00C24CB2"/>
    <w:rsid w:val="00C31986"/>
    <w:rsid w:val="00C32780"/>
    <w:rsid w:val="00C36E57"/>
    <w:rsid w:val="00C370B7"/>
    <w:rsid w:val="00C41140"/>
    <w:rsid w:val="00C41C4A"/>
    <w:rsid w:val="00C466A3"/>
    <w:rsid w:val="00C50771"/>
    <w:rsid w:val="00C511AF"/>
    <w:rsid w:val="00C534E7"/>
    <w:rsid w:val="00C5653B"/>
    <w:rsid w:val="00C630F8"/>
    <w:rsid w:val="00C63DA6"/>
    <w:rsid w:val="00C63E0A"/>
    <w:rsid w:val="00C63EB4"/>
    <w:rsid w:val="00C67C6A"/>
    <w:rsid w:val="00C74CCB"/>
    <w:rsid w:val="00C7738C"/>
    <w:rsid w:val="00C97726"/>
    <w:rsid w:val="00C97976"/>
    <w:rsid w:val="00CA36B2"/>
    <w:rsid w:val="00CA3F0A"/>
    <w:rsid w:val="00CB6280"/>
    <w:rsid w:val="00CD0A80"/>
    <w:rsid w:val="00CD64EA"/>
    <w:rsid w:val="00CE16BC"/>
    <w:rsid w:val="00CE2559"/>
    <w:rsid w:val="00CF24B4"/>
    <w:rsid w:val="00CF26F1"/>
    <w:rsid w:val="00CF41A3"/>
    <w:rsid w:val="00CF5712"/>
    <w:rsid w:val="00CF58D6"/>
    <w:rsid w:val="00D06620"/>
    <w:rsid w:val="00D07672"/>
    <w:rsid w:val="00D14EFB"/>
    <w:rsid w:val="00D21EAB"/>
    <w:rsid w:val="00D30F80"/>
    <w:rsid w:val="00D37FE9"/>
    <w:rsid w:val="00D40EFC"/>
    <w:rsid w:val="00D438CD"/>
    <w:rsid w:val="00D439DB"/>
    <w:rsid w:val="00D449A1"/>
    <w:rsid w:val="00D475FC"/>
    <w:rsid w:val="00D56526"/>
    <w:rsid w:val="00D57566"/>
    <w:rsid w:val="00D57964"/>
    <w:rsid w:val="00D60818"/>
    <w:rsid w:val="00D7163C"/>
    <w:rsid w:val="00D72607"/>
    <w:rsid w:val="00D75D50"/>
    <w:rsid w:val="00D80C5F"/>
    <w:rsid w:val="00D836AD"/>
    <w:rsid w:val="00D9185C"/>
    <w:rsid w:val="00D952CD"/>
    <w:rsid w:val="00DA1A50"/>
    <w:rsid w:val="00DC025B"/>
    <w:rsid w:val="00DD0515"/>
    <w:rsid w:val="00DD3B2E"/>
    <w:rsid w:val="00DD7734"/>
    <w:rsid w:val="00DE38E0"/>
    <w:rsid w:val="00DF5BA6"/>
    <w:rsid w:val="00E070AC"/>
    <w:rsid w:val="00E13D49"/>
    <w:rsid w:val="00E1678E"/>
    <w:rsid w:val="00E21248"/>
    <w:rsid w:val="00E23FDA"/>
    <w:rsid w:val="00E25FD1"/>
    <w:rsid w:val="00E2794D"/>
    <w:rsid w:val="00E3077A"/>
    <w:rsid w:val="00E31EF0"/>
    <w:rsid w:val="00E3694C"/>
    <w:rsid w:val="00E457DC"/>
    <w:rsid w:val="00E5290C"/>
    <w:rsid w:val="00E624AB"/>
    <w:rsid w:val="00E664B1"/>
    <w:rsid w:val="00E72A2B"/>
    <w:rsid w:val="00E75EB3"/>
    <w:rsid w:val="00E776AB"/>
    <w:rsid w:val="00E843B1"/>
    <w:rsid w:val="00EA1078"/>
    <w:rsid w:val="00EA19CC"/>
    <w:rsid w:val="00EB60D2"/>
    <w:rsid w:val="00EC22CE"/>
    <w:rsid w:val="00EC58B0"/>
    <w:rsid w:val="00ED0E30"/>
    <w:rsid w:val="00ED4D2A"/>
    <w:rsid w:val="00ED520C"/>
    <w:rsid w:val="00ED7F11"/>
    <w:rsid w:val="00EE0EEB"/>
    <w:rsid w:val="00EF0412"/>
    <w:rsid w:val="00EF0830"/>
    <w:rsid w:val="00EF33FC"/>
    <w:rsid w:val="00EF6088"/>
    <w:rsid w:val="00EF6411"/>
    <w:rsid w:val="00F020C7"/>
    <w:rsid w:val="00F07F17"/>
    <w:rsid w:val="00F14E68"/>
    <w:rsid w:val="00F169D6"/>
    <w:rsid w:val="00F16DCA"/>
    <w:rsid w:val="00F172F7"/>
    <w:rsid w:val="00F21CF3"/>
    <w:rsid w:val="00F2390E"/>
    <w:rsid w:val="00F24CE7"/>
    <w:rsid w:val="00F251AA"/>
    <w:rsid w:val="00F26234"/>
    <w:rsid w:val="00F27A49"/>
    <w:rsid w:val="00F33426"/>
    <w:rsid w:val="00F3532A"/>
    <w:rsid w:val="00F42A8D"/>
    <w:rsid w:val="00F43F6B"/>
    <w:rsid w:val="00F50D4F"/>
    <w:rsid w:val="00F7089B"/>
    <w:rsid w:val="00F80CB0"/>
    <w:rsid w:val="00F83EC4"/>
    <w:rsid w:val="00F90D5D"/>
    <w:rsid w:val="00F931D8"/>
    <w:rsid w:val="00F94CA6"/>
    <w:rsid w:val="00F95378"/>
    <w:rsid w:val="00FA04BE"/>
    <w:rsid w:val="00FA0A6C"/>
    <w:rsid w:val="00FA2079"/>
    <w:rsid w:val="00FA5F52"/>
    <w:rsid w:val="00FA7256"/>
    <w:rsid w:val="00FB3044"/>
    <w:rsid w:val="00FB57FF"/>
    <w:rsid w:val="00FC1393"/>
    <w:rsid w:val="00FE1B11"/>
    <w:rsid w:val="00FE3064"/>
    <w:rsid w:val="00FF0BB3"/>
    <w:rsid w:val="00FF260E"/>
    <w:rsid w:val="00FF3A34"/>
    <w:rsid w:val="00FF3D6D"/>
    <w:rsid w:val="00FF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s://textbookdiscrimination.com/Guides/Motions/OralArgument.html?tmp" TargetMode="External"/><Relationship Id="rId26" Type="http://schemas.openxmlformats.org/officeDocument/2006/relationships/hyperlink" Target="https://textbookdiscrimination.com/Sell/Templates?tbdMrkt" TargetMode="External"/><Relationship Id="rId3" Type="http://schemas.openxmlformats.org/officeDocument/2006/relationships/styles" Target="styles.xml"/><Relationship Id="rId21" Type="http://schemas.openxmlformats.org/officeDocument/2006/relationships/hyperlink" Target="https://textbookdiscrimination.com/Sell/Templates?tbdMrkt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yperlink" Target="http://textbookdiscrimination.com" TargetMode="External"/><Relationship Id="rId25" Type="http://schemas.openxmlformats.org/officeDocument/2006/relationships/hyperlink" Target="https://textbookdiscrimination.com/Buy/Templates/?tbdMrk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hyperlink" Target="https://textbookdiscrimination.com/Buy/Templates/?tbdMrkt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Sell/Templates?tbdMrkt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?tbdMrkt" TargetMode="External"/><Relationship Id="rId28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yperlink" Target="https://textbookdiscrimination.com/Shop/?tbdMrkt" TargetMode="External"/><Relationship Id="rId27" Type="http://schemas.openxmlformats.org/officeDocument/2006/relationships/hyperlink" Target="https://textbookdiscrimination.com/Shop/?tbdSmp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xtBookDiscrimination.co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0A828B83F314BB8BD2AB5AF452626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3E015-1C90-49D0-841F-7382EE9FF55A}"/>
      </w:docPartPr>
      <w:docPartBody>
        <w:p w:rsidR="00C66494" w:rsidRDefault="00AB7691" w:rsidP="00AB7691">
          <w:pPr>
            <w:pStyle w:val="90A828B83F314BB8BD2AB5AF45262671"/>
          </w:pPr>
          <w:r w:rsidRPr="00722FDA">
            <w:rPr>
              <w:rStyle w:val="PlaceholderText"/>
            </w:rPr>
            <w:t>[Comments]</w:t>
          </w:r>
        </w:p>
      </w:docPartBody>
    </w:docPart>
    <w:docPart>
      <w:docPartPr>
        <w:name w:val="8FD79286F94F4B129511DA6E127039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4D8BF-983A-4A6A-B607-2BB6EF592B71}"/>
      </w:docPartPr>
      <w:docPartBody>
        <w:p w:rsidR="00C66494" w:rsidRDefault="00AB7691" w:rsidP="00AB7691">
          <w:pPr>
            <w:pStyle w:val="8FD79286F94F4B129511DA6E127039CC"/>
          </w:pPr>
          <w:r w:rsidRPr="00722FDA">
            <w:rPr>
              <w:rStyle w:val="PlaceholderText"/>
            </w:rPr>
            <w:t>[Title]</w:t>
          </w:r>
        </w:p>
      </w:docPartBody>
    </w:docPart>
    <w:docPart>
      <w:docPartPr>
        <w:name w:val="FD0EEED385B5487189D43775E3F978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9A86C-7E40-49DE-9B7A-985FEDF646AC}"/>
      </w:docPartPr>
      <w:docPartBody>
        <w:p w:rsidR="00C66494" w:rsidRDefault="00AB7691" w:rsidP="00AB7691">
          <w:pPr>
            <w:pStyle w:val="FD0EEED385B5487189D43775E3F97815"/>
          </w:pPr>
          <w:r w:rsidRPr="00722FDA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10A"/>
    <w:rsid w:val="000B210A"/>
    <w:rsid w:val="001D137C"/>
    <w:rsid w:val="003D500E"/>
    <w:rsid w:val="006A31A7"/>
    <w:rsid w:val="008907F2"/>
    <w:rsid w:val="00910697"/>
    <w:rsid w:val="009D3C56"/>
    <w:rsid w:val="00AB7691"/>
    <w:rsid w:val="00C66494"/>
    <w:rsid w:val="00D9580F"/>
    <w:rsid w:val="00F06782"/>
    <w:rsid w:val="00FA56A0"/>
    <w:rsid w:val="00FB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10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B7691"/>
    <w:rPr>
      <w:color w:val="808080"/>
    </w:rPr>
  </w:style>
  <w:style w:type="paragraph" w:customStyle="1" w:styleId="EEDFDAF07D09402D8223D37C4DA33DFB">
    <w:name w:val="EEDFDAF07D09402D8223D37C4DA33DFB"/>
    <w:rsid w:val="00F06782"/>
  </w:style>
  <w:style w:type="paragraph" w:customStyle="1" w:styleId="B43BD61A56414BC69BB8D48FF3007F4C">
    <w:name w:val="B43BD61A56414BC69BB8D48FF3007F4C"/>
    <w:rsid w:val="00F06782"/>
  </w:style>
  <w:style w:type="paragraph" w:customStyle="1" w:styleId="0DF0CB67763542FB8E7F77AEC61B1ED6">
    <w:name w:val="0DF0CB67763542FB8E7F77AEC61B1ED6"/>
    <w:rsid w:val="00F06782"/>
  </w:style>
  <w:style w:type="paragraph" w:customStyle="1" w:styleId="90A828B83F314BB8BD2AB5AF45262671">
    <w:name w:val="90A828B83F314BB8BD2AB5AF45262671"/>
    <w:rsid w:val="00AB7691"/>
  </w:style>
  <w:style w:type="paragraph" w:customStyle="1" w:styleId="8FD79286F94F4B129511DA6E127039CC">
    <w:name w:val="8FD79286F94F4B129511DA6E127039CC"/>
    <w:rsid w:val="00AB7691"/>
  </w:style>
  <w:style w:type="paragraph" w:customStyle="1" w:styleId="FD0EEED385B5487189D43775E3F97815">
    <w:name w:val="FD0EEED385B5487189D43775E3F97815"/>
    <w:rsid w:val="00AB769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0g_Motion_003_OralArgument.dotx</Template>
  <TotalTime>8</TotalTime>
  <Pages>4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Oral Argument</vt:lpstr>
    </vt:vector>
  </TitlesOfParts>
  <Company/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Oral Argument</dc:title>
  <dc:subject/>
  <dc:creator>TextBookDiscrimination.com</dc:creator>
  <cp:keywords/>
  <dc:description>0.110</dc:description>
  <cp:lastModifiedBy>THNK</cp:lastModifiedBy>
  <cp:revision>7</cp:revision>
  <cp:lastPrinted>2020-12-26T14:21:00Z</cp:lastPrinted>
  <dcterms:created xsi:type="dcterms:W3CDTF">2020-12-26T14:20:00Z</dcterms:created>
  <dcterms:modified xsi:type="dcterms:W3CDTF">2025-02-07T22:09:00Z</dcterms:modified>
</cp:coreProperties>
</file>