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F5E51" w:rsidRPr="000C3158" w14:paraId="22E3F63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bookmarkStart w:id="2" w:name="_GoBack"/>
          <w:bookmarkEnd w:id="2"/>
          <w:p w14:paraId="2418459E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52338FB2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F1C7C94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F5E51" w:rsidRPr="000C3158" w14:paraId="69343B6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E6A25AE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7238D72" wp14:editId="79F5FCDE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E51" w:rsidRPr="000C3158" w14:paraId="7AAB7C2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3D8E625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301E499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F5E51" w:rsidRPr="000C3158" w14:paraId="4931EB4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FC7A5D7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F5E51" w:rsidRPr="000C3158" w14:paraId="6F13D09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B1B7875" w14:textId="77777777" w:rsidR="007F5E51" w:rsidRPr="000C3158" w:rsidRDefault="007F5E5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CF2C22A" wp14:editId="380FA64A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7E8D170" w14:textId="77777777" w:rsidR="007F5E51" w:rsidRPr="000C3158" w:rsidRDefault="007F5E51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9B75A42" w14:textId="77777777" w:rsidR="007F5E51" w:rsidRPr="000C3158" w:rsidRDefault="007F5E5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A0E3BAA" w14:textId="77777777" w:rsidR="007F5E51" w:rsidRPr="000C3158" w:rsidRDefault="007F5E5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B6B476A" wp14:editId="6D9F81E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E51" w:rsidRPr="000C3158" w14:paraId="00257881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636C111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D99A5A1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A740660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388CA85B" w14:textId="77777777" w:rsidR="007F5E51" w:rsidRPr="000C3158" w:rsidRDefault="007F5E51" w:rsidP="007F5E51">
      <w:pPr>
        <w:jc w:val="center"/>
        <w:rPr>
          <w:rFonts w:ascii="Courier New" w:hAnsi="Courier New" w:cs="Courier New"/>
        </w:rPr>
        <w:sectPr w:rsidR="007F5E51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73606B" w:rsidRPr="00602568" w14:paraId="27349130" w14:textId="77777777" w:rsidTr="00876869">
        <w:trPr>
          <w:trHeight w:val="504"/>
          <w:jc w:val="center"/>
        </w:trPr>
        <w:tc>
          <w:tcPr>
            <w:tcW w:w="2880" w:type="dxa"/>
            <w:vAlign w:val="center"/>
          </w:tcPr>
          <w:p w14:paraId="47A84D96" w14:textId="77777777" w:rsidR="0073606B" w:rsidRPr="00086E87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bookmarkStart w:id="3" w:name="_Hlk535843059"/>
            <w:bookmarkStart w:id="4" w:name="_Hlk513535905"/>
            <w:bookmarkEnd w:id="1"/>
            <w:r>
              <w:rPr>
                <w:rFonts w:ascii="Courier New" w:hAnsi="Courier New" w:cs="Courier New"/>
              </w:rPr>
              <w:lastRenderedPageBreak/>
              <w:t>******************</w:t>
            </w:r>
          </w:p>
          <w:p w14:paraId="1EB560D1" w14:textId="4D0E8668" w:rsidR="0073606B" w:rsidRDefault="00DF4B16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bCs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  <w:bCs/>
              </w:rPr>
              <w:t>]</w:t>
            </w:r>
          </w:p>
          <w:p w14:paraId="2F4FE5ED" w14:textId="77777777" w:rsidR="0073606B" w:rsidRPr="00086E87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******************</w:t>
            </w:r>
          </w:p>
        </w:tc>
      </w:tr>
    </w:tbl>
    <w:p w14:paraId="26B29AFB" w14:textId="77777777" w:rsidR="0073606B" w:rsidRPr="00602568" w:rsidRDefault="0073606B" w:rsidP="0073606B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3606B" w:rsidRPr="00A52EFF" w14:paraId="690BD4BE" w14:textId="77777777" w:rsidTr="00876869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1826EE67" w14:textId="528AEEA0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6BFEA9B8" w14:textId="72F6C651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 w:rsidRPr="00A52EFF">
              <w:rPr>
                <w:rFonts w:ascii="Courier New" w:hAnsi="Courier New" w:cs="Courier New"/>
                <w:b/>
                <w:bCs/>
                <w:sz w:val="36"/>
                <w:szCs w:val="36"/>
              </w:rPr>
              <w:t>UNITED STATES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COURT OF APPEALS</w:t>
            </w:r>
          </w:p>
          <w:p w14:paraId="23C1D821" w14:textId="77777777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ELEVENTH CIRCUIT</w:t>
            </w:r>
          </w:p>
          <w:p w14:paraId="5E8D2D33" w14:textId="1365D1FA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05ED675A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46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</w:tblGrid>
      <w:tr w:rsidR="0073606B" w:rsidRPr="00602568" w14:paraId="670B4268" w14:textId="77777777" w:rsidTr="00E53EB7">
        <w:trPr>
          <w:trHeight w:val="504"/>
          <w:jc w:val="center"/>
        </w:trPr>
        <w:tc>
          <w:tcPr>
            <w:tcW w:w="4680" w:type="dxa"/>
          </w:tcPr>
          <w:p w14:paraId="6FCFF322" w14:textId="31EC25DA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</w:t>
            </w:r>
            <w:r w:rsidR="00E53EB7" w:rsidRPr="00E21EC5">
              <w:rPr>
                <w:rFonts w:ascii="Courier New" w:hAnsi="Courier New" w:cs="Courier New"/>
              </w:rPr>
              <w:t>*</w:t>
            </w:r>
            <w:r w:rsidRPr="00E21EC5">
              <w:rPr>
                <w:rFonts w:ascii="Courier New" w:hAnsi="Courier New" w:cs="Courier New"/>
              </w:rPr>
              <w:t>*****************</w:t>
            </w:r>
          </w:p>
          <w:p w14:paraId="3D594343" w14:textId="7AB6494A" w:rsidR="0073606B" w:rsidRPr="00E21EC5" w:rsidRDefault="00DF4B16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24763CE7" w14:textId="77777777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  <w:b/>
              </w:rPr>
              <w:t>(Appellant/Plaintiff)</w:t>
            </w:r>
          </w:p>
        </w:tc>
      </w:tr>
      <w:tr w:rsidR="0073606B" w:rsidRPr="00602568" w14:paraId="257D882A" w14:textId="77777777" w:rsidTr="00E53EB7">
        <w:trPr>
          <w:trHeight w:val="720"/>
          <w:jc w:val="center"/>
        </w:trPr>
        <w:tc>
          <w:tcPr>
            <w:tcW w:w="4680" w:type="dxa"/>
            <w:vAlign w:val="center"/>
          </w:tcPr>
          <w:p w14:paraId="35FF7D7A" w14:textId="0B06174D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v.</w:t>
            </w:r>
          </w:p>
        </w:tc>
      </w:tr>
      <w:tr w:rsidR="0073606B" w:rsidRPr="00602568" w14:paraId="73AB71B4" w14:textId="77777777" w:rsidTr="00E53EB7">
        <w:trPr>
          <w:trHeight w:val="504"/>
          <w:jc w:val="center"/>
        </w:trPr>
        <w:tc>
          <w:tcPr>
            <w:tcW w:w="4680" w:type="dxa"/>
            <w:vAlign w:val="bottom"/>
          </w:tcPr>
          <w:p w14:paraId="5BDD7ABD" w14:textId="70A41E6F" w:rsidR="0073606B" w:rsidRPr="00E21EC5" w:rsidRDefault="00DF4B16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defName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5ABA8970" w14:textId="77777777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(Appellee/Defendant)</w:t>
            </w:r>
          </w:p>
          <w:p w14:paraId="074EC36A" w14:textId="52126A05" w:rsidR="0073606B" w:rsidRPr="00E21EC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</w:t>
            </w:r>
            <w:r w:rsidR="00E53EB7" w:rsidRPr="00E21EC5">
              <w:rPr>
                <w:rFonts w:ascii="Courier New" w:hAnsi="Courier New" w:cs="Courier New"/>
              </w:rPr>
              <w:t>*</w:t>
            </w:r>
            <w:r w:rsidRPr="00E21EC5">
              <w:rPr>
                <w:rFonts w:ascii="Courier New" w:hAnsi="Courier New" w:cs="Courier New"/>
              </w:rPr>
              <w:t>*******************</w:t>
            </w:r>
          </w:p>
        </w:tc>
      </w:tr>
    </w:tbl>
    <w:p w14:paraId="1F9E5BA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8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73606B" w:rsidRPr="00602568" w14:paraId="38FCBABE" w14:textId="77777777" w:rsidTr="0073606B">
        <w:trPr>
          <w:trHeight w:val="504"/>
          <w:jc w:val="center"/>
        </w:trPr>
        <w:tc>
          <w:tcPr>
            <w:tcW w:w="8640" w:type="dxa"/>
          </w:tcPr>
          <w:p w14:paraId="12D17AF3" w14:textId="116DA238" w:rsidR="0073606B" w:rsidRPr="00C7569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On Appeal </w:t>
            </w:r>
            <w:proofErr w:type="gramStart"/>
            <w:r>
              <w:rPr>
                <w:rFonts w:ascii="Courier New" w:hAnsi="Courier New" w:cs="Courier New"/>
              </w:rPr>
              <w:t>From</w:t>
            </w:r>
            <w:proofErr w:type="gramEnd"/>
            <w:r>
              <w:rPr>
                <w:rFonts w:ascii="Courier New" w:hAnsi="Courier New" w:cs="Courier New"/>
              </w:rPr>
              <w:t xml:space="preserve"> The</w:t>
            </w:r>
          </w:p>
          <w:p w14:paraId="240BAA32" w14:textId="73C54D42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United States District Court, </w:t>
            </w:r>
            <w:r w:rsidR="00DF4B16">
              <w:rPr>
                <w:rFonts w:ascii="Courier New" w:hAnsi="Courier New" w:cs="Courier New"/>
              </w:rPr>
              <w:t>[state]</w:t>
            </w:r>
            <w:r>
              <w:rPr>
                <w:rFonts w:ascii="Courier New" w:hAnsi="Courier New" w:cs="Courier New"/>
              </w:rPr>
              <w:t xml:space="preserve">, </w:t>
            </w:r>
            <w:r w:rsidR="00DF4B16">
              <w:rPr>
                <w:rFonts w:ascii="Courier New" w:hAnsi="Courier New" w:cs="Courier New"/>
              </w:rPr>
              <w:t>[</w:t>
            </w:r>
            <w:proofErr w:type="spellStart"/>
            <w:r w:rsidR="00DF4B16">
              <w:rPr>
                <w:rFonts w:ascii="Courier New" w:hAnsi="Courier New" w:cs="Courier New"/>
              </w:rPr>
              <w:t>dist</w:t>
            </w:r>
            <w:proofErr w:type="spellEnd"/>
            <w:r w:rsidR="00DF4B16">
              <w:rPr>
                <w:rFonts w:ascii="Courier New" w:hAnsi="Courier New" w:cs="Courier New"/>
              </w:rPr>
              <w:t>]</w:t>
            </w:r>
            <w:r>
              <w:rPr>
                <w:rFonts w:ascii="Courier New" w:hAnsi="Courier New" w:cs="Courier New"/>
              </w:rPr>
              <w:t xml:space="preserve"> District</w:t>
            </w:r>
          </w:p>
          <w:p w14:paraId="096669FD" w14:textId="3CAA3C2E" w:rsidR="0073606B" w:rsidRPr="00C75695" w:rsidRDefault="00DF4B16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LTNo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1335E91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3606B" w:rsidRPr="00A52EFF" w14:paraId="1E26E1D7" w14:textId="77777777" w:rsidTr="00D40DCF">
        <w:trPr>
          <w:trHeight w:val="1440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B39EC" w14:textId="607444CF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557D1692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AD7B1B0" w14:textId="186E26D2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APPELLANT’S </w:t>
            </w:r>
            <w:r w:rsidR="006F0482">
              <w:rPr>
                <w:rFonts w:ascii="Courier New" w:hAnsi="Courier New" w:cs="Courier New"/>
                <w:b/>
                <w:bCs/>
                <w:sz w:val="36"/>
                <w:szCs w:val="36"/>
              </w:rPr>
              <w:t>OPENING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BRIEF</w:t>
            </w:r>
          </w:p>
          <w:p w14:paraId="472A1D08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5A88C9B" w14:textId="3E28A764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54B2AC2D" w14:textId="1E742829" w:rsidR="0073606B" w:rsidRDefault="0073606B" w:rsidP="0073606B">
      <w:pPr>
        <w:pStyle w:val="Default"/>
        <w:jc w:val="right"/>
        <w:rPr>
          <w:rFonts w:ascii="Courier New" w:hAnsi="Courier New" w:cs="Courier New"/>
          <w:bCs/>
        </w:rPr>
      </w:pPr>
    </w:p>
    <w:p w14:paraId="65842797" w14:textId="62A1D771" w:rsidR="0073606B" w:rsidRDefault="00DF4B16" w:rsidP="00182D2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67841DC" w14:textId="770EDFC7" w:rsidR="00E53EB7" w:rsidRDefault="00DF4B16" w:rsidP="00E53EB7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4A5C53B3" w14:textId="12AEFDA8" w:rsidR="00C21534" w:rsidRDefault="00DF4B16" w:rsidP="00182D2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2E557B8A" w14:textId="3C0AD857" w:rsidR="00C21534" w:rsidRDefault="00DF4B16" w:rsidP="00182D22">
      <w:pPr>
        <w:pStyle w:val="Default"/>
        <w:ind w:left="4320"/>
        <w:rPr>
          <w:rFonts w:ascii="Courier New" w:hAnsi="Courier New" w:cs="Courier New"/>
          <w:bCs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42ECB530" w14:textId="05656B7B" w:rsidR="00C21534" w:rsidRPr="00C21534" w:rsidRDefault="00C21534" w:rsidP="00182D22">
      <w:pPr>
        <w:pStyle w:val="Default"/>
        <w:ind w:left="4320"/>
        <w:rPr>
          <w:rFonts w:ascii="Courier New" w:hAnsi="Courier New" w:cs="Courier New"/>
          <w:bCs/>
        </w:rPr>
      </w:pPr>
      <w:r w:rsidRPr="00C21534">
        <w:rPr>
          <w:rFonts w:ascii="Courier New" w:hAnsi="Courier New" w:cs="Courier New"/>
          <w:bCs/>
        </w:rPr>
        <w:t xml:space="preserve">W: </w:t>
      </w:r>
      <w:hyperlink r:id="rId19" w:history="1">
        <w:r w:rsidRPr="00C21534">
          <w:rPr>
            <w:rStyle w:val="Hyperlink"/>
            <w:rFonts w:ascii="Courier New" w:hAnsi="Courier New" w:cs="Courier New"/>
            <w:bCs/>
            <w:color w:val="000000"/>
            <w:u w:val="none"/>
          </w:rPr>
          <w:t>TextBookDiscrimination.com</w:t>
        </w:r>
      </w:hyperlink>
    </w:p>
    <w:p w14:paraId="193E1AB6" w14:textId="407CA5A6" w:rsidR="00C21534" w:rsidRDefault="00C21534" w:rsidP="00182D2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Get </w:t>
      </w:r>
      <w:r w:rsidRPr="00C21534">
        <w:rPr>
          <w:rFonts w:ascii="Courier New" w:hAnsi="Courier New" w:cs="Courier New"/>
          <w:b/>
          <w:bCs/>
          <w:i/>
        </w:rPr>
        <w:t>Booked Up</w:t>
      </w:r>
      <w:r>
        <w:rPr>
          <w:rFonts w:ascii="Courier New" w:hAnsi="Courier New" w:cs="Courier New"/>
          <w:bCs/>
        </w:rPr>
        <w:t xml:space="preserve"> on Justice!</w:t>
      </w:r>
    </w:p>
    <w:p w14:paraId="1E7CF83F" w14:textId="7281DF82" w:rsidR="0073606B" w:rsidRDefault="0073606B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7B68604E" w14:textId="77777777" w:rsidR="000725B1" w:rsidRPr="00C75695" w:rsidRDefault="000725B1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73606B" w:rsidRPr="00C75695" w14:paraId="7801FE74" w14:textId="77777777" w:rsidTr="00876869">
        <w:trPr>
          <w:trHeight w:val="576"/>
          <w:jc w:val="center"/>
        </w:trPr>
        <w:tc>
          <w:tcPr>
            <w:tcW w:w="5400" w:type="dxa"/>
            <w:vAlign w:val="center"/>
          </w:tcPr>
          <w:p w14:paraId="3B4C450E" w14:textId="77777777" w:rsidR="0073606B" w:rsidRPr="00C75695" w:rsidRDefault="0073606B" w:rsidP="00876869">
            <w:pPr>
              <w:pStyle w:val="Default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ORAL ARGUMENT REQUESTED</w:t>
            </w:r>
          </w:p>
        </w:tc>
      </w:tr>
    </w:tbl>
    <w:p w14:paraId="50F0868A" w14:textId="77777777" w:rsidR="00D61F69" w:rsidRDefault="00D61F69">
      <w:pPr>
        <w:rPr>
          <w:rFonts w:ascii="Courier New" w:hAnsi="Courier New" w:cs="Courier New"/>
          <w:bCs/>
        </w:rPr>
      </w:pPr>
    </w:p>
    <w:p w14:paraId="2FB99F24" w14:textId="77777777" w:rsidR="00E53EB7" w:rsidRDefault="00E53EB7">
      <w:pPr>
        <w:rPr>
          <w:rFonts w:ascii="Courier New" w:hAnsi="Courier New" w:cs="Courier New"/>
          <w:bCs/>
        </w:rPr>
      </w:pPr>
    </w:p>
    <w:p w14:paraId="347AAEC3" w14:textId="6E4387B2" w:rsidR="000725B1" w:rsidRDefault="000725B1">
      <w:pPr>
        <w:rPr>
          <w:rFonts w:ascii="Courier New" w:hAnsi="Courier New" w:cs="Courier New"/>
          <w:bCs/>
        </w:rPr>
        <w:sectPr w:rsidR="000725B1" w:rsidSect="00182D22">
          <w:footerReference w:type="default" r:id="rId20"/>
          <w:footerReference w:type="first" r:id="rId21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</w:p>
    <w:p w14:paraId="4CA494CB" w14:textId="63104BE9" w:rsidR="00B517EE" w:rsidRPr="004D7AA6" w:rsidRDefault="00B517EE" w:rsidP="00B517EE">
      <w:pPr>
        <w:pStyle w:val="Default"/>
        <w:jc w:val="center"/>
        <w:rPr>
          <w:rFonts w:ascii="Courier New" w:hAnsi="Courier New" w:cs="Courier New"/>
          <w:bCs/>
        </w:rPr>
      </w:pPr>
      <w:bookmarkStart w:id="5" w:name="CIP"/>
      <w:r>
        <w:rPr>
          <w:rFonts w:ascii="Courier New" w:hAnsi="Courier New" w:cs="Courier New"/>
          <w:bCs/>
        </w:rPr>
        <w:lastRenderedPageBreak/>
        <w:t>UNITED STATES COURT OF APPEALS</w:t>
      </w:r>
      <w:bookmarkEnd w:id="5"/>
    </w:p>
    <w:p w14:paraId="60ED02C4" w14:textId="77777777" w:rsidR="00B517EE" w:rsidRDefault="00B517EE" w:rsidP="00B517EE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ELEVENTH CIRCUIT</w:t>
      </w:r>
    </w:p>
    <w:p w14:paraId="7F8FFCEE" w14:textId="77777777" w:rsidR="00B517EE" w:rsidRDefault="00B517EE" w:rsidP="00B517EE">
      <w:pPr>
        <w:pStyle w:val="Default"/>
        <w:jc w:val="center"/>
        <w:rPr>
          <w:rFonts w:ascii="Courier New" w:hAnsi="Courier New" w:cs="Courier New"/>
          <w:bCs/>
        </w:rPr>
      </w:pPr>
    </w:p>
    <w:p w14:paraId="51E72D99" w14:textId="1C94F448" w:rsidR="00B517EE" w:rsidRPr="004D7AA6" w:rsidRDefault="00DF4B16" w:rsidP="00B517EE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plfShrtNm</w:t>
      </w:r>
      <w:proofErr w:type="spellEnd"/>
      <w:r>
        <w:rPr>
          <w:rFonts w:ascii="Courier New" w:hAnsi="Courier New" w:cs="Courier New"/>
          <w:i/>
        </w:rPr>
        <w:t>]</w:t>
      </w:r>
      <w:r w:rsidR="00B517EE" w:rsidRPr="00055688">
        <w:rPr>
          <w:rFonts w:ascii="Courier New" w:hAnsi="Courier New" w:cs="Courier New"/>
          <w:i/>
        </w:rPr>
        <w:t xml:space="preserve"> v 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defShrtNm</w:t>
      </w:r>
      <w:proofErr w:type="spellEnd"/>
      <w:r>
        <w:rPr>
          <w:rFonts w:ascii="Courier New" w:hAnsi="Courier New" w:cs="Courier New"/>
          <w:i/>
        </w:rPr>
        <w:t>]</w:t>
      </w:r>
      <w:r w:rsidR="00B517EE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caseNo</w:t>
      </w:r>
      <w:proofErr w:type="spellEnd"/>
      <w:r>
        <w:rPr>
          <w:rFonts w:ascii="Courier New" w:hAnsi="Courier New" w:cs="Courier New"/>
        </w:rPr>
        <w:t>]</w:t>
      </w:r>
    </w:p>
    <w:p w14:paraId="2CCD193B" w14:textId="77777777" w:rsidR="00B517EE" w:rsidRDefault="00B517EE" w:rsidP="00B517EE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B517EE" w14:paraId="03E92A3F" w14:textId="77777777" w:rsidTr="0018084B">
        <w:trPr>
          <w:trHeight w:val="1080"/>
          <w:jc w:val="center"/>
        </w:trPr>
        <w:tc>
          <w:tcPr>
            <w:tcW w:w="9720" w:type="dxa"/>
            <w:vAlign w:val="center"/>
          </w:tcPr>
          <w:p w14:paraId="534DAD52" w14:textId="77777777" w:rsidR="00B517EE" w:rsidRDefault="00B517EE" w:rsidP="0018084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CERTIFICATE OF INTERESTED PERSONS </w:t>
            </w:r>
          </w:p>
          <w:p w14:paraId="65FF082A" w14:textId="77777777" w:rsidR="00B517EE" w:rsidRPr="004158D8" w:rsidRDefault="00B517EE" w:rsidP="0018084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 CORPORATE DISCLOSURE STATEMENT</w:t>
            </w:r>
          </w:p>
        </w:tc>
      </w:tr>
    </w:tbl>
    <w:p w14:paraId="23067773" w14:textId="77777777" w:rsidR="00B517EE" w:rsidRDefault="00B517EE" w:rsidP="00B517EE">
      <w:pPr>
        <w:rPr>
          <w:rFonts w:ascii="Courier New" w:hAnsi="Courier New" w:cs="Courier New"/>
          <w:sz w:val="24"/>
          <w:szCs w:val="24"/>
        </w:rPr>
      </w:pPr>
    </w:p>
    <w:p w14:paraId="4A2131F8" w14:textId="77777777" w:rsidR="00B517EE" w:rsidRDefault="00B517EE" w:rsidP="00B517EE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Lower Tribunal:</w:t>
      </w: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B517EE" w14:paraId="651D1BC1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7686E3F6" w14:textId="5B2A9923" w:rsidR="00B517EE" w:rsidRDefault="00DF4B16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magNm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2FE451A6" w14:textId="77777777" w:rsidR="00B517EE" w:rsidRDefault="00B517EE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Magistrate</w:t>
            </w:r>
          </w:p>
        </w:tc>
      </w:tr>
      <w:tr w:rsidR="00B517EE" w14:paraId="20834881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28BE9BC6" w14:textId="5BD313E9" w:rsidR="00B517EE" w:rsidRDefault="00DF4B16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judgNm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336ABA8B" w14:textId="77777777" w:rsidR="00B517EE" w:rsidRDefault="00B517EE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District Judge</w:t>
            </w:r>
          </w:p>
        </w:tc>
      </w:tr>
    </w:tbl>
    <w:p w14:paraId="678146D1" w14:textId="77777777" w:rsidR="00B517EE" w:rsidRDefault="00B517EE" w:rsidP="00182D22">
      <w:pPr>
        <w:pStyle w:val="Default"/>
        <w:ind w:left="1440" w:right="540"/>
        <w:jc w:val="both"/>
        <w:rPr>
          <w:rFonts w:ascii="Courier New" w:hAnsi="Courier New" w:cs="Courier New"/>
        </w:rPr>
      </w:pPr>
    </w:p>
    <w:p w14:paraId="6586A47A" w14:textId="77777777" w:rsidR="00B517EE" w:rsidRDefault="00B517EE" w:rsidP="00B517EE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Non-Parties:</w:t>
      </w: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B517EE" w14:paraId="3E1C296D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7960D361" w14:textId="1A1B6E02" w:rsidR="00B517EE" w:rsidRDefault="00DF4B16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[nonParty001]</w:t>
            </w:r>
          </w:p>
        </w:tc>
        <w:tc>
          <w:tcPr>
            <w:tcW w:w="3240" w:type="dxa"/>
            <w:vAlign w:val="center"/>
          </w:tcPr>
          <w:p w14:paraId="129A2222" w14:textId="0891DE4A" w:rsidR="00B517EE" w:rsidRDefault="00DF4B16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([ticker001])</w:t>
            </w:r>
          </w:p>
        </w:tc>
      </w:tr>
      <w:tr w:rsidR="00DF4B16" w14:paraId="5E551F99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30FC04F6" w14:textId="23BC54B5" w:rsidR="00DF4B16" w:rsidRDefault="00DF4B16" w:rsidP="00DF4B16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[nonParty002]</w:t>
            </w:r>
          </w:p>
        </w:tc>
        <w:tc>
          <w:tcPr>
            <w:tcW w:w="3240" w:type="dxa"/>
            <w:vAlign w:val="center"/>
          </w:tcPr>
          <w:p w14:paraId="4F572C8E" w14:textId="65FF889E" w:rsidR="00DF4B16" w:rsidRDefault="00DF4B16" w:rsidP="00DF4B16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([ticker002])</w:t>
            </w:r>
          </w:p>
        </w:tc>
      </w:tr>
      <w:tr w:rsidR="00DF4B16" w14:paraId="17E24B80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69500C9C" w14:textId="297604F1" w:rsidR="00DF4B16" w:rsidRDefault="00DF4B16" w:rsidP="00DF4B16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[nonParty003]</w:t>
            </w:r>
          </w:p>
        </w:tc>
        <w:tc>
          <w:tcPr>
            <w:tcW w:w="3240" w:type="dxa"/>
            <w:vAlign w:val="center"/>
          </w:tcPr>
          <w:p w14:paraId="3F00AC64" w14:textId="1B5D0715" w:rsidR="00DF4B16" w:rsidRDefault="00DF4B16" w:rsidP="00DF4B16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([ticker003])</w:t>
            </w:r>
          </w:p>
        </w:tc>
      </w:tr>
    </w:tbl>
    <w:p w14:paraId="267735C8" w14:textId="77777777" w:rsidR="00B517EE" w:rsidRDefault="00B517EE" w:rsidP="00182D22">
      <w:pPr>
        <w:pStyle w:val="Default"/>
        <w:ind w:left="720" w:right="540"/>
        <w:jc w:val="both"/>
        <w:rPr>
          <w:rFonts w:ascii="Courier New" w:hAnsi="Courier New" w:cs="Courier New"/>
        </w:rPr>
      </w:pPr>
    </w:p>
    <w:p w14:paraId="46570183" w14:textId="77777777" w:rsidR="00B517EE" w:rsidRDefault="00B517EE" w:rsidP="00B517EE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Parties:</w:t>
      </w:r>
    </w:p>
    <w:tbl>
      <w:tblPr>
        <w:tblStyle w:val="TableGrid"/>
        <w:tblW w:w="7920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B517EE" w14:paraId="2B3DA46B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12E1DFDA" w14:textId="1DA2FD6F" w:rsidR="00B517EE" w:rsidRDefault="00DF4B16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7E5558D3" w14:textId="77777777" w:rsidR="00B517EE" w:rsidRDefault="00B517EE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</w:tr>
      <w:tr w:rsidR="00B517EE" w14:paraId="3BB1FABB" w14:textId="77777777" w:rsidTr="000725B1">
        <w:trPr>
          <w:trHeight w:val="648"/>
        </w:trPr>
        <w:tc>
          <w:tcPr>
            <w:tcW w:w="4680" w:type="dxa"/>
            <w:vAlign w:val="center"/>
          </w:tcPr>
          <w:p w14:paraId="76D969D2" w14:textId="52CC9928" w:rsidR="00B517EE" w:rsidRDefault="00DF4B16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0DBD8C09" w14:textId="77777777" w:rsidR="00B517EE" w:rsidRDefault="00B517EE" w:rsidP="0018084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</w:tr>
    </w:tbl>
    <w:p w14:paraId="35EC9A05" w14:textId="640B8BEF" w:rsidR="00B517EE" w:rsidRDefault="00B517EE" w:rsidP="00182D22">
      <w:pPr>
        <w:pStyle w:val="Default"/>
        <w:ind w:left="720" w:right="540"/>
        <w:jc w:val="both"/>
        <w:rPr>
          <w:rFonts w:ascii="Courier New" w:hAnsi="Courier New" w:cs="Courier New"/>
        </w:rPr>
      </w:pPr>
    </w:p>
    <w:p w14:paraId="1B232970" w14:textId="17B2F545" w:rsidR="00D61F69" w:rsidRDefault="00876869" w:rsidP="0087686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</w:rPr>
        <w:sectPr w:rsidR="00D61F69" w:rsidSect="00182D22">
          <w:headerReference w:type="first" r:id="rId22"/>
          <w:footerReference w:type="first" r:id="rId23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  <w:r>
        <w:rPr>
          <w:rFonts w:ascii="Courier New" w:hAnsi="Courier New" w:cs="Courier New"/>
        </w:rPr>
        <w:t>Appellant is not a subsidiary/affiliate of a publicly owned corporation.</w:t>
      </w:r>
      <w:r w:rsidR="00182D2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Pursuant to Rule 26.1-</w:t>
      </w:r>
      <w:r w:rsidR="00FA22B7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 xml:space="preserve"> 11</w:t>
      </w:r>
      <w:r w:rsidRPr="00876869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Cir. R., Appellant does not know of any other entities that have interest in this case.</w:t>
      </w:r>
      <w:bookmarkEnd w:id="3"/>
      <w:r w:rsidR="00D61F69">
        <w:rPr>
          <w:rFonts w:ascii="Courier New" w:hAnsi="Courier New" w:cs="Courier New"/>
        </w:rPr>
        <w:t xml:space="preserve"> Appellant hereby certifies that this CIP is complete.</w:t>
      </w:r>
    </w:p>
    <w:p w14:paraId="2D8ABE0C" w14:textId="4578D427" w:rsidR="00876869" w:rsidRPr="00D21EAB" w:rsidRDefault="00876869" w:rsidP="00876869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6" w:name="sroa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STATEMENT REGARDING ORAL ARGUMENT</w:t>
      </w:r>
      <w:bookmarkEnd w:id="6"/>
    </w:p>
    <w:p w14:paraId="3EA98CA7" w14:textId="63EDB258" w:rsidR="00876869" w:rsidRDefault="00FA22B7" w:rsidP="0094406C">
      <w:pPr>
        <w:spacing w:after="0" w:line="480" w:lineRule="auto"/>
        <w:ind w:lef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Appellant respectfully requests oral argument as this case presents novel/complex topics of law and public trust. </w:t>
      </w:r>
      <w:r w:rsidR="00580B7F">
        <w:rPr>
          <w:rFonts w:ascii="Courier New" w:hAnsi="Courier New" w:cs="Courier New"/>
          <w:sz w:val="24"/>
          <w:szCs w:val="24"/>
        </w:rPr>
        <w:t xml:space="preserve">In particular, </w:t>
      </w:r>
      <w:r w:rsidR="00EC5043">
        <w:rPr>
          <w:rFonts w:ascii="Courier New" w:hAnsi="Courier New" w:cs="Courier New"/>
          <w:sz w:val="24"/>
          <w:szCs w:val="24"/>
        </w:rPr>
        <w:t xml:space="preserve">he </w:t>
      </w:r>
      <w:r w:rsidR="00580B7F">
        <w:rPr>
          <w:rFonts w:ascii="Courier New" w:hAnsi="Courier New" w:cs="Courier New"/>
          <w:sz w:val="24"/>
          <w:szCs w:val="24"/>
        </w:rPr>
        <w:t xml:space="preserve">believes verbal presentation will benefit Issues </w:t>
      </w:r>
      <w:r w:rsidR="00DF4B16">
        <w:rPr>
          <w:rFonts w:ascii="Courier New" w:hAnsi="Courier New" w:cs="Courier New"/>
          <w:sz w:val="24"/>
          <w:szCs w:val="24"/>
        </w:rPr>
        <w:t>[</w:t>
      </w:r>
      <w:hyperlink w:anchor="I001" w:history="1">
        <w:r w:rsidR="00DF4B16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##</w:t>
        </w:r>
      </w:hyperlink>
      <w:r w:rsidR="00DF4B16">
        <w:rPr>
          <w:rStyle w:val="Hyperlink"/>
          <w:rFonts w:ascii="Courier New" w:hAnsi="Courier New" w:cs="Courier New"/>
          <w:color w:val="000000"/>
          <w:sz w:val="24"/>
          <w:szCs w:val="24"/>
          <w:u w:val="none"/>
        </w:rPr>
        <w:t>]</w:t>
      </w:r>
      <w:r w:rsidR="00580B7F">
        <w:rPr>
          <w:rFonts w:ascii="Courier New" w:hAnsi="Courier New" w:cs="Courier New"/>
          <w:sz w:val="24"/>
          <w:szCs w:val="24"/>
        </w:rPr>
        <w:t xml:space="preserve">, </w:t>
      </w:r>
      <w:r w:rsidR="00DF4B16">
        <w:rPr>
          <w:rFonts w:ascii="Courier New" w:hAnsi="Courier New" w:cs="Courier New"/>
          <w:sz w:val="24"/>
          <w:szCs w:val="24"/>
        </w:rPr>
        <w:t>[</w:t>
      </w:r>
      <w:hyperlink w:anchor="I002" w:history="1">
        <w:r w:rsidR="00DF4B16">
          <w:rPr>
            <w:rStyle w:val="Hyperlink"/>
            <w:rFonts w:ascii="Courier New" w:hAnsi="Courier New" w:cs="Courier New"/>
            <w:color w:val="auto"/>
            <w:sz w:val="24"/>
            <w:szCs w:val="24"/>
            <w:u w:val="none"/>
          </w:rPr>
          <w:t>##</w:t>
        </w:r>
      </w:hyperlink>
      <w:r w:rsidR="00DF4B16">
        <w:rPr>
          <w:rStyle w:val="Hyperlink"/>
          <w:rFonts w:ascii="Courier New" w:hAnsi="Courier New" w:cs="Courier New"/>
          <w:color w:val="auto"/>
          <w:sz w:val="24"/>
          <w:szCs w:val="24"/>
          <w:u w:val="none"/>
        </w:rPr>
        <w:t>]</w:t>
      </w:r>
      <w:r w:rsidR="00580B7F">
        <w:rPr>
          <w:rFonts w:ascii="Courier New" w:hAnsi="Courier New" w:cs="Courier New"/>
          <w:sz w:val="24"/>
          <w:szCs w:val="24"/>
        </w:rPr>
        <w:t xml:space="preserve">, and </w:t>
      </w:r>
      <w:r w:rsidR="00DF4B16">
        <w:rPr>
          <w:rFonts w:ascii="Courier New" w:hAnsi="Courier New" w:cs="Courier New"/>
          <w:sz w:val="24"/>
          <w:szCs w:val="24"/>
        </w:rPr>
        <w:t>[</w:t>
      </w:r>
      <w:hyperlink w:anchor="I009" w:history="1">
        <w:r w:rsidR="00DF4B16">
          <w:rPr>
            <w:rStyle w:val="Hyperlink"/>
            <w:rFonts w:ascii="Courier New" w:hAnsi="Courier New" w:cs="Courier New"/>
            <w:color w:val="auto"/>
            <w:sz w:val="24"/>
            <w:szCs w:val="24"/>
            <w:u w:val="none"/>
          </w:rPr>
          <w:t>##</w:t>
        </w:r>
      </w:hyperlink>
      <w:r w:rsidR="00DF4B16">
        <w:rPr>
          <w:rStyle w:val="Hyperlink"/>
          <w:rFonts w:ascii="Courier New" w:hAnsi="Courier New" w:cs="Courier New"/>
          <w:color w:val="auto"/>
          <w:sz w:val="24"/>
          <w:szCs w:val="24"/>
          <w:u w:val="none"/>
        </w:rPr>
        <w:t>]</w:t>
      </w:r>
      <w:r w:rsidR="00580B7F">
        <w:rPr>
          <w:rFonts w:ascii="Courier New" w:hAnsi="Courier New" w:cs="Courier New"/>
          <w:sz w:val="24"/>
          <w:szCs w:val="24"/>
        </w:rPr>
        <w:t>.</w:t>
      </w:r>
      <w:r w:rsidR="009528F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Pursuant to Rule 34(a) Fed. R. App. P. a party can request oral argument from this Honorable Court (also see Rule 28-1(c) 11</w:t>
      </w:r>
      <w:r w:rsidRPr="00FA22B7">
        <w:rPr>
          <w:rFonts w:ascii="Courier New" w:hAnsi="Courier New" w:cs="Courier New"/>
          <w:sz w:val="24"/>
          <w:szCs w:val="24"/>
          <w:vertAlign w:val="superscript"/>
        </w:rPr>
        <w:t>th</w:t>
      </w:r>
      <w:r>
        <w:rPr>
          <w:rFonts w:ascii="Courier New" w:hAnsi="Courier New" w:cs="Courier New"/>
          <w:sz w:val="24"/>
          <w:szCs w:val="24"/>
        </w:rPr>
        <w:t xml:space="preserve"> Cir. R.).</w:t>
      </w:r>
    </w:p>
    <w:p w14:paraId="6EA14BA3" w14:textId="6E4AC115" w:rsidR="00AC1519" w:rsidRDefault="00AC1519" w:rsidP="0094406C">
      <w:pPr>
        <w:spacing w:after="0" w:line="480" w:lineRule="auto"/>
        <w:ind w:lef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At this </w:t>
      </w:r>
      <w:r w:rsidR="00DF4B16">
        <w:rPr>
          <w:rFonts w:ascii="Courier New" w:hAnsi="Courier New" w:cs="Courier New"/>
          <w:sz w:val="24"/>
          <w:szCs w:val="24"/>
        </w:rPr>
        <w:t>moment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94406C">
        <w:rPr>
          <w:rFonts w:ascii="Courier New" w:hAnsi="Courier New" w:cs="Courier New"/>
          <w:sz w:val="24"/>
          <w:szCs w:val="24"/>
        </w:rPr>
        <w:t xml:space="preserve">Appellant does not know whether Appellee will file a brief. Nor is he sure if he will file a subsequent reply brief. Thus, it appears important for this Honorable Court to entertain oral argument so that any questions </w:t>
      </w:r>
      <w:r w:rsidR="00B27B4E">
        <w:rPr>
          <w:rFonts w:ascii="Courier New" w:hAnsi="Courier New" w:cs="Courier New"/>
          <w:sz w:val="24"/>
          <w:szCs w:val="24"/>
        </w:rPr>
        <w:t xml:space="preserve">that </w:t>
      </w:r>
      <w:r w:rsidR="0094406C">
        <w:rPr>
          <w:rFonts w:ascii="Courier New" w:hAnsi="Courier New" w:cs="Courier New"/>
          <w:sz w:val="24"/>
          <w:szCs w:val="24"/>
        </w:rPr>
        <w:t>it has may be addressed.</w:t>
      </w:r>
    </w:p>
    <w:p w14:paraId="2310C058" w14:textId="73A1F509" w:rsidR="0094406C" w:rsidRDefault="0094406C" w:rsidP="00B27B4E">
      <w:pPr>
        <w:spacing w:line="480" w:lineRule="auto"/>
        <w:ind w:lef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Lastly, Appellant </w:t>
      </w:r>
      <w:r w:rsidR="00B27B4E">
        <w:rPr>
          <w:rFonts w:ascii="Courier New" w:hAnsi="Courier New" w:cs="Courier New"/>
          <w:sz w:val="24"/>
          <w:szCs w:val="24"/>
        </w:rPr>
        <w:t xml:space="preserve">asserts </w:t>
      </w:r>
      <w:r>
        <w:rPr>
          <w:rFonts w:ascii="Courier New" w:hAnsi="Courier New" w:cs="Courier New"/>
          <w:sz w:val="24"/>
          <w:szCs w:val="24"/>
        </w:rPr>
        <w:t>that none of the factors listed in Rule 34(a)(2) Fed. R. App. P. exist in this appeal.</w:t>
      </w:r>
    </w:p>
    <w:p w14:paraId="6C6F43F2" w14:textId="77777777" w:rsidR="00876869" w:rsidRDefault="00876869">
      <w:pPr>
        <w:rPr>
          <w:rFonts w:ascii="Courier New" w:eastAsiaTheme="minorHAnsi" w:hAnsi="Courier New" w:cs="Courier New"/>
          <w:bCs/>
          <w:color w:val="000000"/>
          <w:sz w:val="24"/>
          <w:szCs w:val="24"/>
        </w:rPr>
      </w:pPr>
      <w:r>
        <w:rPr>
          <w:rFonts w:ascii="Courier New" w:hAnsi="Courier New" w:cs="Courier New"/>
          <w:bCs/>
        </w:rPr>
        <w:br w:type="page"/>
      </w:r>
    </w:p>
    <w:p w14:paraId="44AE3777" w14:textId="6A740799" w:rsidR="009D106F" w:rsidRPr="00D21EAB" w:rsidRDefault="00652FED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7" w:name="toc"/>
      <w:bookmarkEnd w:id="4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TABLE OF CONTENTS</w:t>
      </w:r>
      <w:bookmarkEnd w:id="7"/>
    </w:p>
    <w:p w14:paraId="6A92AC2A" w14:textId="77777777" w:rsidR="009D106F" w:rsidRPr="009B70E8" w:rsidRDefault="009D106F" w:rsidP="009B70E8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3B89927B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3878DC61" w14:textId="3C5A20C4" w:rsidR="00D61F69" w:rsidRPr="001D7CEA" w:rsidRDefault="007F5E51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 of Interested Persons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FAB5932" w14:textId="1636F8D1" w:rsidR="00D61F69" w:rsidRPr="001D7CEA" w:rsidRDefault="007F5E51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C1</w:t>
              </w:r>
            </w:hyperlink>
          </w:p>
        </w:tc>
      </w:tr>
    </w:tbl>
    <w:p w14:paraId="58E4DAD2" w14:textId="77777777" w:rsidR="00D61F69" w:rsidRPr="001D7CEA" w:rsidRDefault="00D61F69" w:rsidP="009B70E8">
      <w:pPr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6CBF581C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1BA457B9" w14:textId="149A3C8F" w:rsidR="00D61F69" w:rsidRPr="001D7CEA" w:rsidRDefault="007F5E51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roa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Regarding Oral Argument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AC61925" w14:textId="44DE2409" w:rsidR="00D61F69" w:rsidRPr="001D7CEA" w:rsidRDefault="007F5E51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roa" w:history="1">
              <w:proofErr w:type="spellStart"/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proofErr w:type="spellEnd"/>
            </w:hyperlink>
          </w:p>
        </w:tc>
      </w:tr>
      <w:tr w:rsidR="000B53BC" w:rsidRPr="001D7CEA" w14:paraId="6C8ABE42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2C320C16" w14:textId="7A40DA90" w:rsidR="000B53BC" w:rsidRPr="001D7CEA" w:rsidRDefault="007F5E51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Contents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7066CDB" w14:textId="19194C35" w:rsidR="000B53BC" w:rsidRPr="001D7CEA" w:rsidRDefault="007F5E51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</w:hyperlink>
          </w:p>
        </w:tc>
      </w:tr>
      <w:tr w:rsidR="000B53BC" w:rsidRPr="001D7CEA" w14:paraId="4935EB00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68185124" w14:textId="5B8794D9" w:rsidR="000B53BC" w:rsidRPr="001D7CEA" w:rsidRDefault="007F5E51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Authorities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7EDCF49" w14:textId="5F92CD02" w:rsidR="000B53BC" w:rsidRPr="001D7CEA" w:rsidRDefault="007F5E51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182D22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  <w:tr w:rsidR="00D61F69" w:rsidRPr="001D7CEA" w14:paraId="1732BEF3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25493460" w14:textId="33C97803" w:rsidR="00D61F69" w:rsidRPr="001D7CEA" w:rsidRDefault="007F5E51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D67B45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Introduction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46AFB2E" w14:textId="000F637B" w:rsidR="00D61F69" w:rsidRPr="001D7CEA" w:rsidRDefault="007F5E51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ix</w:t>
              </w:r>
            </w:hyperlink>
          </w:p>
        </w:tc>
      </w:tr>
    </w:tbl>
    <w:p w14:paraId="37799E2D" w14:textId="77777777" w:rsidR="003B1801" w:rsidRPr="001D7CEA" w:rsidRDefault="003B1801" w:rsidP="009B70E8">
      <w:pPr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7B45" w:rsidRPr="001D7CEA" w14:paraId="1113EB0C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6CF64CB8" w14:textId="2B3D9587" w:rsidR="00D67B45" w:rsidRPr="001D7CEA" w:rsidRDefault="007F5E51" w:rsidP="00D67B45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js" w:history="1">
              <w:r w:rsidR="00D67B45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Jurisdictional Statement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FEA0D7B" w14:textId="37F306D3" w:rsidR="00D67B45" w:rsidRPr="001D7CEA" w:rsidRDefault="007F5E51" w:rsidP="00D67B4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js" w:history="1">
              <w:r w:rsidR="003B1801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D67B45" w:rsidRPr="001D7CEA" w14:paraId="79207141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4E87F2B4" w14:textId="01431800" w:rsidR="00D67B45" w:rsidRPr="001D7CEA" w:rsidRDefault="007F5E51" w:rsidP="00D67B45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ia" w:history="1">
              <w:r w:rsidR="00D67B45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Issues on Appeal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5076D043" w14:textId="14D70E72" w:rsidR="00D67B45" w:rsidRPr="001D7CEA" w:rsidRDefault="007F5E51" w:rsidP="00D67B4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ia" w:history="1">
              <w:r w:rsidR="00C30962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D67B45" w:rsidRPr="001D7CEA" w14:paraId="2F9EF6E6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6F4021DF" w14:textId="04661D1F" w:rsidR="00D67B45" w:rsidRPr="001D7CEA" w:rsidRDefault="007F5E51" w:rsidP="00D67B45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c" w:history="1">
              <w:r w:rsidR="00D67B45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the Case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A6068BE" w14:textId="4BFFCD34" w:rsidR="00D67B45" w:rsidRPr="001D7CEA" w:rsidRDefault="007F5E51" w:rsidP="00D67B4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c" w:history="1">
              <w:r w:rsidR="0007300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226030" w:rsidRPr="001D7CEA" w14:paraId="268C0D65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42B7FB0F" w14:textId="1E2D327A" w:rsidR="00226030" w:rsidRPr="001D7CEA" w:rsidRDefault="007F5E51" w:rsidP="00D67B45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r" w:history="1">
              <w:r w:rsidR="00226030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Standard of Review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7273795" w14:textId="0025E6BC" w:rsidR="00226030" w:rsidRPr="001D7CEA" w:rsidRDefault="007F5E51" w:rsidP="00D67B4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r" w:history="1">
              <w:r w:rsidR="0007300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</w:hyperlink>
          </w:p>
        </w:tc>
      </w:tr>
      <w:tr w:rsidR="00D67B45" w:rsidRPr="001D7CEA" w14:paraId="7787F1BD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37B6E264" w14:textId="4C89C67E" w:rsidR="00D67B45" w:rsidRPr="001D7CEA" w:rsidRDefault="007F5E51" w:rsidP="00D67B45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a" w:history="1">
              <w:r w:rsidR="00D67B45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Summary of Argument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E17F110" w14:textId="4F72ADEF" w:rsidR="00D67B45" w:rsidRPr="001D7CEA" w:rsidRDefault="007F5E51" w:rsidP="00D67B4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a" w:history="1">
              <w:r w:rsidR="0007300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</w:hyperlink>
          </w:p>
        </w:tc>
      </w:tr>
    </w:tbl>
    <w:p w14:paraId="7A24C61A" w14:textId="1FB550F3" w:rsidR="00F545BD" w:rsidRPr="001D7CEA" w:rsidRDefault="00F545BD" w:rsidP="009B70E8">
      <w:pPr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F545BD" w:rsidRPr="001D7CEA" w14:paraId="72BF670F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AF82D90" w14:textId="2AC13278" w:rsidR="00F545BD" w:rsidRPr="001D7CEA" w:rsidRDefault="007F5E51" w:rsidP="00F545B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Issue I (</w:t>
              </w:r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[issTtl001]</w:t>
              </w:r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DF8F443" w14:textId="64EB399E" w:rsidR="00F545BD" w:rsidRPr="001D7CEA" w:rsidRDefault="007F5E51" w:rsidP="00F545B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</w:p>
        </w:tc>
      </w:tr>
      <w:tr w:rsidR="00F545BD" w:rsidRPr="001D7CEA" w14:paraId="2DB24DB1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072EA0AF" w14:textId="7E54709E" w:rsidR="00F545BD" w:rsidRPr="001D7CEA" w:rsidRDefault="007F5E51" w:rsidP="00F545B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2" w:history="1"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Issue II (</w:t>
              </w:r>
              <w:r w:rsidR="00DF4B16" w:rsidRP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[issTtl00</w:t>
              </w:r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  <w:r w:rsidR="00DF4B16" w:rsidRP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]</w:t>
              </w:r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2D7039C" w14:textId="2CB446C3" w:rsidR="00F545BD" w:rsidRPr="001D7CEA" w:rsidRDefault="007F5E51" w:rsidP="00F545B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2" w:history="1">
              <w:r w:rsidR="0007300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8</w:t>
              </w:r>
            </w:hyperlink>
          </w:p>
        </w:tc>
      </w:tr>
      <w:tr w:rsidR="00F545BD" w:rsidRPr="001D7CEA" w14:paraId="7E136CF2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2737A3BA" w14:textId="64C1BF22" w:rsidR="00F545BD" w:rsidRPr="001D7CEA" w:rsidRDefault="007F5E51" w:rsidP="00F545B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3" w:history="1"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Issue III (</w:t>
              </w:r>
              <w:r w:rsidR="00DF4B16" w:rsidRP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[issTtl00</w:t>
              </w:r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3</w:t>
              </w:r>
              <w:r w:rsidR="00DF4B16" w:rsidRP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]</w:t>
              </w:r>
              <w:r w:rsidR="00F545BD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C90E7A5" w14:textId="5D04673C" w:rsidR="00F545BD" w:rsidRPr="001D7CEA" w:rsidRDefault="007F5E51" w:rsidP="00F545B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3" w:history="1">
              <w:r w:rsidR="0007300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12</w:t>
              </w:r>
            </w:hyperlink>
          </w:p>
        </w:tc>
      </w:tr>
    </w:tbl>
    <w:p w14:paraId="1FBFAC20" w14:textId="77777777" w:rsidR="00091845" w:rsidRPr="001D7CEA" w:rsidRDefault="00091845" w:rsidP="009B70E8">
      <w:pPr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427FDA" w:rsidRPr="001D7CEA" w14:paraId="652E25B5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5CD08100" w14:textId="61144DBA" w:rsidR="00427FDA" w:rsidRPr="001D7CEA" w:rsidRDefault="007F5E51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ncl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Conclusion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45F1B80A" w14:textId="1F8685E6" w:rsidR="00427FDA" w:rsidRPr="001D7CEA" w:rsidRDefault="007F5E51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ncl" w:history="1">
              <w:r w:rsidR="006D3E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  <w:r w:rsidR="005517A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7</w:t>
              </w:r>
            </w:hyperlink>
          </w:p>
        </w:tc>
      </w:tr>
      <w:tr w:rsidR="00427FDA" w:rsidRPr="001D7CEA" w14:paraId="67FB95B6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53A88B21" w14:textId="2DCE7B4B" w:rsidR="00427FDA" w:rsidRPr="001D7CEA" w:rsidRDefault="007F5E51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Compliance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3EE4C8E" w14:textId="40BF19DD" w:rsidR="00427FDA" w:rsidRPr="001D7CEA" w:rsidRDefault="007F5E51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  <w:tr w:rsidR="00427FDA" w:rsidRPr="001D7CEA" w14:paraId="09EB9A52" w14:textId="77777777" w:rsidTr="00182D22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2EE0B43" w14:textId="0ABD8AC5" w:rsidR="00427FDA" w:rsidRPr="001D7CEA" w:rsidRDefault="007F5E51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Service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132EE45" w14:textId="5442CF85" w:rsidR="00427FDA" w:rsidRPr="001D7CEA" w:rsidRDefault="007F5E51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</w:tbl>
    <w:p w14:paraId="3C0DC20F" w14:textId="57A6510A" w:rsidR="00073005" w:rsidRDefault="00073005" w:rsidP="009B70E8">
      <w:pPr>
        <w:ind w:left="720"/>
        <w:rPr>
          <w:rFonts w:ascii="Courier New" w:hAnsi="Courier New" w:cs="Courier New"/>
          <w:sz w:val="24"/>
          <w:szCs w:val="24"/>
        </w:rPr>
      </w:pPr>
    </w:p>
    <w:p w14:paraId="227FE019" w14:textId="77777777" w:rsidR="00073005" w:rsidRDefault="0007300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A7C8FD2" w14:textId="77777777" w:rsidR="00680560" w:rsidRDefault="00680560" w:rsidP="009B70E8">
      <w:pPr>
        <w:ind w:left="720"/>
        <w:rPr>
          <w:rFonts w:ascii="Courier New" w:hAnsi="Courier New" w:cs="Courier New"/>
          <w:sz w:val="24"/>
          <w:szCs w:val="24"/>
        </w:rPr>
      </w:pPr>
    </w:p>
    <w:p w14:paraId="76DA8C77" w14:textId="21FC13E6" w:rsidR="00680560" w:rsidRPr="00D21EAB" w:rsidRDefault="00680560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toa"/>
      <w:r w:rsidRPr="00D21EAB">
        <w:rPr>
          <w:rFonts w:ascii="Courier New" w:hAnsi="Courier New" w:cs="Courier New"/>
          <w:b/>
          <w:sz w:val="24"/>
          <w:szCs w:val="24"/>
          <w:u w:val="single"/>
        </w:rPr>
        <w:t>TABLE OF AUTHORITIES</w:t>
      </w:r>
      <w:bookmarkEnd w:id="8"/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0"/>
        <w:gridCol w:w="1800"/>
      </w:tblGrid>
      <w:tr w:rsidR="00656D05" w14:paraId="71537A39" w14:textId="77777777" w:rsidTr="00830D29">
        <w:trPr>
          <w:trHeight w:val="936"/>
        </w:trPr>
        <w:tc>
          <w:tcPr>
            <w:tcW w:w="7200" w:type="dxa"/>
            <w:shd w:val="clear" w:color="auto" w:fill="auto"/>
            <w:vAlign w:val="center"/>
          </w:tcPr>
          <w:p w14:paraId="6F9DDC38" w14:textId="181E0F13" w:rsidR="00656D05" w:rsidRDefault="00656D05" w:rsidP="00656D0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61651F9" w14:textId="77777777" w:rsidR="00656D05" w:rsidRDefault="00656D05" w:rsidP="00656D0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193041" w14:paraId="1925346E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07F04E8" w14:textId="27458E62" w:rsidR="00193041" w:rsidRPr="00DF4B16" w:rsidRDefault="00142685" w:rsidP="00193041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="00DF4B16"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[caption001]</w:t>
            </w:r>
          </w:p>
          <w:p w14:paraId="1690E685" w14:textId="679DEB60" w:rsidR="00193041" w:rsidRPr="001711B3" w:rsidRDefault="00DF4B16" w:rsidP="00193041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="00142685"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FE82D78" w14:textId="3694B121" w:rsidR="00193041" w:rsidRPr="001711B3" w:rsidRDefault="007F5E51" w:rsidP="0019304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</w:t>
              </w:r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xx</w:t>
              </w:r>
              <w:r w:rsidR="00DF4B1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]</w:t>
              </w:r>
            </w:hyperlink>
          </w:p>
        </w:tc>
      </w:tr>
      <w:tr w:rsidR="004D0391" w14:paraId="6BBEFB91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F4855A3" w14:textId="30CF7D1B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0EE9330" w14:textId="3764E8E2" w:rsidR="004D0391" w:rsidRPr="001711B3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B91999E" w14:textId="5BBBB4C5" w:rsidR="004D0391" w:rsidRPr="001711B3" w:rsidRDefault="007F5E51" w:rsidP="004D03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4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4D0391" w14:paraId="553191AD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A3B2158" w14:textId="7E57436B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4600E4D" w14:textId="6181D856" w:rsidR="004D0391" w:rsidRPr="001711B3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4114283" w14:textId="2104972B" w:rsidR="004D0391" w:rsidRPr="001711B3" w:rsidRDefault="007F5E51" w:rsidP="004D03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3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4D0391" w14:paraId="2FEDFE0D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E57E49E" w14:textId="5DBC006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3525507" w14:textId="3766049B" w:rsidR="004D0391" w:rsidRPr="001711B3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894CF9F" w14:textId="2164B927" w:rsidR="004D0391" w:rsidRPr="001711B3" w:rsidRDefault="007F5E51" w:rsidP="004D03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60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4D0391" w14:paraId="0FBA697C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A700A97" w14:textId="1E106D08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CA5FF5D" w14:textId="0F42D1EA" w:rsidR="004D0391" w:rsidRPr="001711B3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74290D1" w14:textId="19602ED2" w:rsidR="004D0391" w:rsidRPr="001711B3" w:rsidRDefault="007F5E51" w:rsidP="004D03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9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4D0391" w14:paraId="3867A84C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F6D0349" w14:textId="4FCDC54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563C1D7" w14:textId="28E9F773" w:rsidR="004D0391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F101E4F" w14:textId="2DCDA086" w:rsidR="004D0391" w:rsidRPr="001711B3" w:rsidRDefault="007F5E51" w:rsidP="004D03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5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4D0391" w14:paraId="5A71E682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EF6AC6E" w14:textId="0B2AC987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4828A4B" w14:textId="2E872309" w:rsidR="004D0391" w:rsidRPr="001711B3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F0052B6" w14:textId="483B1A59" w:rsidR="004D0391" w:rsidRPr="001711B3" w:rsidRDefault="007F5E51" w:rsidP="004D03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1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4CAF2FE5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286EDC9" w14:textId="7574FD90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9231843" w14:textId="73F2BB32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266CC0F" w14:textId="265A3652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5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099B3254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57B6754" w14:textId="3E8B64D4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1991EB5" w14:textId="3BF11827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A3BF7B9" w14:textId="4C985F89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4D0391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63C5066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126E4F2" w14:textId="2B4822E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50360FD" w14:textId="48273780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DACA864" w14:textId="5D02A610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38F27AD4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44FDDEC" w14:textId="5B23C8D6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8E763BC" w14:textId="57EE231A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011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FE9D739" w14:textId="71FAE2AA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658AC3BF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527C3D2" w14:textId="62F304B7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684FEAF" w14:textId="0E2D9BEF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72B5C8F" w14:textId="43627DF7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62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4D0391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64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26FA8E3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BED8E64" w14:textId="20AAECDD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CC3F330" w14:textId="34FEC416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45549BD" w14:textId="68437588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0E833925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E488484" w14:textId="439A79A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0A897E0" w14:textId="27DEE8CD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ED723C0" w14:textId="726C3F2E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5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4D0391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54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6ADA2108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0A88B239" w14:textId="636D1FB7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5717566" w14:textId="366C6C6B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CB1C4DD" w14:textId="41501FBA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6" w:history="1">
              <w:r w:rsidR="00507B9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3FC385FE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0B3E1994" w14:textId="15436981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8DF9A55" w14:textId="061420A0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53079F5" w14:textId="317D293C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4E102AC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B014C7C" w14:textId="689DB51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0DDEF40" w14:textId="24E28C54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D303939" w14:textId="779E4335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61C1FCDD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0EB9B86" w14:textId="62EF6ADA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20C1AA5" w14:textId="4585886B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56729FA" w14:textId="700682C9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54DB6AF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77C47E9" w14:textId="6274AE26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lastRenderedPageBreak/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A87EA71" w14:textId="776E1367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B39D634" w14:textId="00CE1DD4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4225BC75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65FF34E" w14:textId="5FC94D26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0BFA0AC" w14:textId="7BC8AD4D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283B78E" w14:textId="40C3B1F6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9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15A2FD3D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A426F8E" w14:textId="03EA99DA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6C5FB86" w14:textId="25636C26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021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44EFF3F" w14:textId="77B8EA07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4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27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833798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 xml:space="preserve"> </w:t>
            </w:r>
          </w:p>
        </w:tc>
      </w:tr>
      <w:tr w:rsidR="00FA5446" w14:paraId="3EE4FF5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978AD20" w14:textId="02B26BC5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6FEE505" w14:textId="6ABF265B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BA4DDFD" w14:textId="5DAC5299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3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7704203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07692A2" w14:textId="304152B6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A194531" w14:textId="38744AB4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6806735" w14:textId="4968DDC1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64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58A22C45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D501042" w14:textId="43096A0D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FA9F5CB" w14:textId="4AB07BAB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6474EAD" w14:textId="48A458A2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9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06E78724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C27E4F6" w14:textId="644482BC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CD10C53" w14:textId="5C59481C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AD27536" w14:textId="09A558BC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63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08E0E4EF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4CB6F3D" w14:textId="1CEEE143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342F590" w14:textId="4983C36B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AD357ED" w14:textId="212ACC10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10677B1E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ECD491C" w14:textId="3C63785B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DE0C081" w14:textId="43FE8C31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245F226" w14:textId="29589DCB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0823E71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1DDA2AEA" w14:textId="35B6D5B7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A19EE72" w14:textId="05574D31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FDD4EC7" w14:textId="5265A982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9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0A76556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0755D9F" w14:textId="00F345A9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029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6A7B264" w14:textId="732A8848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029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A7375AE" w14:textId="445694AC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9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4CB699E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F33EBB3" w14:textId="423C1B17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045780E" w14:textId="5F2658D4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41B7725" w14:textId="4D3FF861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4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FA5446" w14:paraId="75829F1D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1F30A4AE" w14:textId="493FDAD2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5E464B3" w14:textId="5BE75219" w:rsidR="00FA5446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031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5F7FBC5" w14:textId="4198D30C" w:rsidR="00FA5446" w:rsidRPr="001711B3" w:rsidRDefault="007F5E51" w:rsidP="00FA544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0C986EC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13F39E71" w14:textId="071010F8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3676239" w14:textId="38ABC088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3000B8" w14:textId="78E2F2DC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4B7700E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2A7D997" w14:textId="72253EC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303AA37" w14:textId="59BAC961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EA5D8B2" w14:textId="186837D9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199AE8D3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57E1B3D" w14:textId="59B28B8B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033D9AA" w14:textId="6A9BBB08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032029D" w14:textId="4BFC676D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6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0951ED9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B78D467" w14:textId="39210BE2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0D7C628" w14:textId="60BCFDB4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0D9A9C0" w14:textId="0233E383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1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30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4FA088B1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9B5173B" w14:textId="209AAEA4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5D5A5FF" w14:textId="2198AAE5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04E1C4E" w14:textId="28F83B7C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0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5D65E67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5CABE71" w14:textId="62719CF2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520C9F5" w14:textId="59469966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5F0AE91" w14:textId="65DDD5D5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7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6FC38D1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BD45FE2" w14:textId="035D3542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A584BBC" w14:textId="4D881ABE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85E2BD0" w14:textId="6886F159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0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5F73BDEB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4797A22" w14:textId="5B5170A1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039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B1F08D3" w14:textId="5A3C080B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039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0A25A6C" w14:textId="48D5D557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43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4DD7861A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432ABE6" w14:textId="3CF2E4C6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9702DA4" w14:textId="0EEE5413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F93A2C1" w14:textId="596B3402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9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5876D29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C227A48" w14:textId="181A6600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lastRenderedPageBreak/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35F932D" w14:textId="54CC3D33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041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49DE56A" w14:textId="605E3CCA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7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243E8CA1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8823196" w14:textId="5D7A4940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2A4F1CA" w14:textId="6B1F1F70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CDC8DF4" w14:textId="5CBA2599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0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3A7DAB93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6465315" w14:textId="1617462F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7958ECD" w14:textId="20565052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F93F729" w14:textId="5505C9BC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2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4774AB72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0DD43B34" w14:textId="7687D01F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9F30025" w14:textId="1229DF92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A5985F4" w14:textId="75023FFF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187BD22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586EAE8" w14:textId="29E2E9D2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7CE0AD9" w14:textId="4B43E42A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82F19C" w14:textId="42FABFE7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0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41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150BAC40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E14E87C" w14:textId="1CF407E9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61E8614" w14:textId="2AD878F6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C0A5FD7" w14:textId="5BE4848A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3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24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4C5BEA0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0A097C0A" w14:textId="571675DE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AFBCCE1" w14:textId="1656CD8E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8EFA363" w14:textId="1E82B652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1EFCCBBF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A92D86D" w14:textId="15ECA72F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2E8A3EA" w14:textId="67512FBF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1E52658" w14:textId="548E97DF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1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7C7B80" w14:paraId="45CD554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853756D" w14:textId="41D23021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049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9D63902" w14:textId="3F5FAFA5" w:rsidR="007C7B80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049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A55B9FF" w14:textId="5CB1C380" w:rsidR="007C7B80" w:rsidRPr="001711B3" w:rsidRDefault="007F5E51" w:rsidP="007C7B80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3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1928A5" w14:paraId="1B64857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B896FE2" w14:textId="0474E722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48E3C3D" w14:textId="3A61E87A" w:rsidR="001928A5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FA9AD27" w14:textId="4FC71BE2" w:rsidR="001928A5" w:rsidRPr="001711B3" w:rsidRDefault="007F5E51" w:rsidP="001928A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4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7C7B80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55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1928A5" w14:paraId="181C37F9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368BB55" w14:textId="48457EB8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2898F88" w14:textId="0599EA97" w:rsidR="001928A5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051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25453B6" w14:textId="01E7F028" w:rsidR="001928A5" w:rsidRPr="001711B3" w:rsidRDefault="007F5E51" w:rsidP="001928A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1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1928A5" w14:paraId="536E8DEB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F169103" w14:textId="515B3F90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7336A1B" w14:textId="50CE2553" w:rsidR="001928A5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A7A5DD5" w14:textId="366235ED" w:rsidR="001928A5" w:rsidRPr="001711B3" w:rsidRDefault="007F5E51" w:rsidP="001928A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0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1928A5" w14:paraId="414B94F1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43B3321" w14:textId="728132A6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14FE747" w14:textId="2DFE74AA" w:rsidR="001928A5" w:rsidRPr="001711B3" w:rsidRDefault="00DF4B16" w:rsidP="00DF4B16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16881E3" w14:textId="71A7DDF0" w:rsidR="001928A5" w:rsidRPr="001711B3" w:rsidRDefault="007F5E51" w:rsidP="001928A5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F4B16" w14:paraId="3B1DEBE8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05EFF987" w14:textId="2C36A11C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2EE5046" w14:textId="20F37ED8" w:rsidR="00DF4B16" w:rsidRPr="00DF4B16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B8A7E58" w14:textId="4BD04D51" w:rsidR="00DF4B16" w:rsidRDefault="007F5E51" w:rsidP="001928A5">
            <w:pPr>
              <w:jc w:val="right"/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F4B16" w14:paraId="5F22E8DB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94C15B7" w14:textId="53272F9B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5510C4B" w14:textId="1E096709" w:rsidR="00DF4B16" w:rsidRPr="00DF4B16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1518331" w14:textId="1132FF7C" w:rsidR="00DF4B16" w:rsidRDefault="007F5E51" w:rsidP="001928A5">
            <w:pPr>
              <w:jc w:val="right"/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F4B16" w14:paraId="091E73F4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7052FD8D" w14:textId="65C33D2F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1C55DF9" w14:textId="763BD1A5" w:rsidR="00DF4B16" w:rsidRPr="00DF4B16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BB2E596" w14:textId="6C7FF077" w:rsidR="00DF4B16" w:rsidRDefault="007F5E51" w:rsidP="001928A5">
            <w:pPr>
              <w:jc w:val="right"/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F4B16" w14:paraId="4C82799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47F58B1" w14:textId="7F172337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EE7984B" w14:textId="14F252F6" w:rsidR="00DF4B16" w:rsidRPr="00DF4B16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5CA49EA" w14:textId="0338FCD2" w:rsidR="00DF4B16" w:rsidRDefault="007F5E51" w:rsidP="001928A5">
            <w:pPr>
              <w:jc w:val="right"/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F4B16" w14:paraId="2C9D2136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230FE59E" w14:textId="5F327871" w:rsidR="00DF4B16" w:rsidRPr="00DF4B16" w:rsidRDefault="00DF4B16" w:rsidP="00DF4B16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 w:rsidR="00B53BFB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EACD6BC" w14:textId="69844106" w:rsidR="00DF4B16" w:rsidRPr="00DF4B16" w:rsidRDefault="00DF4B16" w:rsidP="00DF4B16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 w:rsidR="00B53BFB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7B6D885" w14:textId="3C47B3DE" w:rsidR="00DF4B16" w:rsidRDefault="007F5E51" w:rsidP="001928A5">
            <w:pPr>
              <w:jc w:val="right"/>
            </w:pPr>
            <w:hyperlink w:anchor="PG46" w:history="1">
              <w:r w:rsidR="00833798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53BFB" w14:paraId="4913BCE4" w14:textId="77777777" w:rsidTr="004D48B0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BE780B5" w14:textId="79AD48F4" w:rsidR="00B53BFB" w:rsidRPr="00DF4B16" w:rsidRDefault="00B53BFB" w:rsidP="004D48B0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059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B418E33" w14:textId="05E0F25C" w:rsidR="00B53BFB" w:rsidRPr="00DF4B16" w:rsidRDefault="00B53BFB" w:rsidP="004D48B0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059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CF90A7B" w14:textId="77777777" w:rsidR="00B53BFB" w:rsidRDefault="007F5E51" w:rsidP="004D48B0">
            <w:pPr>
              <w:jc w:val="right"/>
            </w:pPr>
            <w:hyperlink w:anchor="PG46" w:history="1">
              <w:r w:rsidR="00B53BFB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53BFB" w14:paraId="2C125861" w14:textId="77777777" w:rsidTr="004D48B0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1542571D" w14:textId="2338D7CD" w:rsidR="00B53BFB" w:rsidRPr="00DF4B16" w:rsidRDefault="00B53BFB" w:rsidP="004D48B0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060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2D14B6AC" w14:textId="784B0F5D" w:rsidR="00B53BFB" w:rsidRPr="00DF4B16" w:rsidRDefault="00B53BFB" w:rsidP="004D48B0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060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EB0B4BC" w14:textId="77777777" w:rsidR="00B53BFB" w:rsidRDefault="007F5E51" w:rsidP="004D48B0">
            <w:pPr>
              <w:jc w:val="right"/>
            </w:pPr>
            <w:hyperlink w:anchor="PG46" w:history="1">
              <w:r w:rsidR="00B53BFB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53BFB" w14:paraId="7F09A7D1" w14:textId="77777777" w:rsidTr="004D48B0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56D55109" w14:textId="7D97A259" w:rsidR="00B53BFB" w:rsidRPr="00DF4B16" w:rsidRDefault="00B53BFB" w:rsidP="004D48B0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061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092B144" w14:textId="45C07050" w:rsidR="00B53BFB" w:rsidRPr="00DF4B16" w:rsidRDefault="00B53BFB" w:rsidP="004D48B0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061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6A7663B" w14:textId="77777777" w:rsidR="00B53BFB" w:rsidRDefault="007F5E51" w:rsidP="004D48B0">
            <w:pPr>
              <w:jc w:val="right"/>
            </w:pPr>
            <w:hyperlink w:anchor="PG46" w:history="1">
              <w:r w:rsidR="00B53BFB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177CF463" w14:textId="35973847" w:rsidR="00DF4B16" w:rsidRDefault="00DF4B16">
      <w:r>
        <w:br w:type="page"/>
      </w: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10"/>
        <w:gridCol w:w="2690"/>
      </w:tblGrid>
      <w:tr w:rsidR="00D67B45" w14:paraId="02D04F40" w14:textId="77777777" w:rsidTr="002858EB">
        <w:trPr>
          <w:trHeight w:val="936"/>
        </w:trPr>
        <w:tc>
          <w:tcPr>
            <w:tcW w:w="6310" w:type="dxa"/>
            <w:shd w:val="clear" w:color="auto" w:fill="auto"/>
            <w:vAlign w:val="center"/>
          </w:tcPr>
          <w:p w14:paraId="02A9F394" w14:textId="2AFE6479" w:rsidR="00D67B45" w:rsidRPr="006C15A1" w:rsidRDefault="00D67B45" w:rsidP="008A659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lastRenderedPageBreak/>
              <w:t>CONSTITUTIONS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4CF23461" w14:textId="77777777" w:rsidR="00D67B45" w:rsidRDefault="00D67B45" w:rsidP="008A659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D67B45" w14:paraId="47317885" w14:textId="77777777" w:rsidTr="002858EB">
        <w:trPr>
          <w:trHeight w:val="576"/>
        </w:trPr>
        <w:tc>
          <w:tcPr>
            <w:tcW w:w="6310" w:type="dxa"/>
            <w:shd w:val="clear" w:color="auto" w:fill="auto"/>
            <w:vAlign w:val="center"/>
          </w:tcPr>
          <w:p w14:paraId="0C7D04D9" w14:textId="65D713FA" w:rsidR="00D67B45" w:rsidRPr="001711B3" w:rsidRDefault="007F5E51" w:rsidP="008A6597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hyperlink w:anchor="PG23" w:history="1"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Art. V §8 Florida Constitution</w:t>
              </w:r>
            </w:hyperlink>
          </w:p>
        </w:tc>
        <w:tc>
          <w:tcPr>
            <w:tcW w:w="2690" w:type="dxa"/>
            <w:shd w:val="clear" w:color="auto" w:fill="auto"/>
            <w:vAlign w:val="center"/>
          </w:tcPr>
          <w:p w14:paraId="332FADF6" w14:textId="431E5D6D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3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67B45" w14:paraId="75AB27B4" w14:textId="77777777" w:rsidTr="002858EB">
        <w:trPr>
          <w:trHeight w:val="576"/>
        </w:trPr>
        <w:tc>
          <w:tcPr>
            <w:tcW w:w="6310" w:type="dxa"/>
            <w:shd w:val="clear" w:color="auto" w:fill="auto"/>
            <w:vAlign w:val="center"/>
          </w:tcPr>
          <w:p w14:paraId="4FE95FD1" w14:textId="3DB11C29" w:rsidR="00D67B45" w:rsidRPr="001711B3" w:rsidRDefault="007F5E51" w:rsidP="008A659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  <w:vertAlign w:val="superscript"/>
                </w:rPr>
                <w:t>st</w:t>
              </w:r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Amendment (US)</w:t>
              </w:r>
            </w:hyperlink>
          </w:p>
        </w:tc>
        <w:tc>
          <w:tcPr>
            <w:tcW w:w="2690" w:type="dxa"/>
            <w:shd w:val="clear" w:color="auto" w:fill="auto"/>
            <w:vAlign w:val="center"/>
          </w:tcPr>
          <w:p w14:paraId="470DC0D3" w14:textId="3C23AB88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2858EB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cncl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67B45" w14:paraId="7BC15861" w14:textId="77777777" w:rsidTr="002858EB">
        <w:trPr>
          <w:trHeight w:val="576"/>
        </w:trPr>
        <w:tc>
          <w:tcPr>
            <w:tcW w:w="6310" w:type="dxa"/>
            <w:shd w:val="clear" w:color="auto" w:fill="auto"/>
            <w:vAlign w:val="center"/>
          </w:tcPr>
          <w:p w14:paraId="421F286A" w14:textId="4BEDE391" w:rsidR="00D67B45" w:rsidRPr="001711B3" w:rsidRDefault="007F5E51" w:rsidP="008A659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14</w:t>
              </w:r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  <w:vertAlign w:val="superscript"/>
                </w:rPr>
                <w:t>th</w:t>
              </w:r>
              <w:r w:rsidR="00DA7A25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Amendment</w:t>
              </w:r>
            </w:hyperlink>
          </w:p>
        </w:tc>
        <w:tc>
          <w:tcPr>
            <w:tcW w:w="2690" w:type="dxa"/>
            <w:shd w:val="clear" w:color="auto" w:fill="auto"/>
            <w:vAlign w:val="center"/>
          </w:tcPr>
          <w:p w14:paraId="405E4672" w14:textId="0C6AB174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2858EB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I001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2858EB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I001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525C94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EC694FA" w14:textId="77777777" w:rsidR="00D67B45" w:rsidRDefault="00D67B45" w:rsidP="00D67B45">
      <w:pPr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0"/>
        <w:gridCol w:w="1800"/>
      </w:tblGrid>
      <w:tr w:rsidR="00D67B45" w14:paraId="3809013A" w14:textId="77777777" w:rsidTr="00830D29">
        <w:trPr>
          <w:trHeight w:val="936"/>
        </w:trPr>
        <w:tc>
          <w:tcPr>
            <w:tcW w:w="7200" w:type="dxa"/>
            <w:shd w:val="clear" w:color="auto" w:fill="auto"/>
            <w:vAlign w:val="center"/>
          </w:tcPr>
          <w:p w14:paraId="634E1DCC" w14:textId="693B8266" w:rsidR="00D67B45" w:rsidRPr="00680560" w:rsidRDefault="00D67B45" w:rsidP="008A659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REGULATIONS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6DA194A" w14:textId="77777777" w:rsidR="00D67B45" w:rsidRDefault="00D67B45" w:rsidP="008A659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D67B45" w14:paraId="186B140D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C80E3A3" w14:textId="0F8D2666" w:rsidR="00D67B45" w:rsidRPr="001711B3" w:rsidRDefault="007F5E51" w:rsidP="008A6597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hyperlink w:anchor="PG24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[reg001]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07A9CEB1" w14:textId="6DDC7645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2F4A2227" w14:textId="3FE61830" w:rsidR="000A4BFC" w:rsidRDefault="000A4BFC" w:rsidP="009B70E8">
      <w:pPr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0"/>
        <w:gridCol w:w="1800"/>
      </w:tblGrid>
      <w:tr w:rsidR="00EC0353" w14:paraId="15D4BB0F" w14:textId="77777777" w:rsidTr="00830D29">
        <w:trPr>
          <w:trHeight w:val="936"/>
        </w:trPr>
        <w:tc>
          <w:tcPr>
            <w:tcW w:w="7200" w:type="dxa"/>
            <w:shd w:val="clear" w:color="auto" w:fill="auto"/>
            <w:vAlign w:val="center"/>
          </w:tcPr>
          <w:p w14:paraId="55364323" w14:textId="77777777" w:rsidR="00EC0353" w:rsidRPr="006C15A1" w:rsidRDefault="00EC0353" w:rsidP="0018084B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C15A1">
              <w:rPr>
                <w:rFonts w:ascii="Courier New" w:hAnsi="Courier New" w:cs="Courier New"/>
                <w:sz w:val="24"/>
                <w:szCs w:val="24"/>
                <w:u w:val="single"/>
              </w:rPr>
              <w:t>RULES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DBA7986" w14:textId="77777777" w:rsidR="00EC0353" w:rsidRDefault="00EC0353" w:rsidP="0018084B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EC0353" w14:paraId="56CCFCD3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4A864606" w14:textId="5BA643AE" w:rsidR="00EC0353" w:rsidRPr="001711B3" w:rsidRDefault="007F5E51" w:rsidP="0018084B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Rule 4</w:t>
              </w:r>
              <w:r w:rsidR="0058594D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(a)(4)(A)</w:t>
              </w:r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Fed. R. App. P.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1C3921A8" w14:textId="5913C2F5" w:rsidR="00EC0353" w:rsidRPr="001711B3" w:rsidRDefault="007F5E51" w:rsidP="0018084B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4D0391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D67B45" w14:paraId="75E228C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39E3B438" w14:textId="58023447" w:rsidR="00D67B45" w:rsidRPr="001711B3" w:rsidRDefault="007F5E51" w:rsidP="0018084B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Rule 28</w:t>
              </w:r>
              <w:r w:rsidR="0058594D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(d)</w:t>
              </w:r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Fed. R. App. P.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6F85AA46" w14:textId="38477F8E" w:rsidR="00D67B45" w:rsidRPr="001711B3" w:rsidRDefault="007F5E51" w:rsidP="0018084B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1711B3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x</w:t>
              </w:r>
            </w:hyperlink>
          </w:p>
        </w:tc>
      </w:tr>
    </w:tbl>
    <w:p w14:paraId="41AB9C93" w14:textId="77777777" w:rsidR="00833798" w:rsidRDefault="00833798">
      <w:pPr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br w:type="page"/>
      </w: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70"/>
        <w:gridCol w:w="2330"/>
      </w:tblGrid>
      <w:tr w:rsidR="00D67B45" w14:paraId="77F0D7C9" w14:textId="77777777" w:rsidTr="002858EB">
        <w:trPr>
          <w:trHeight w:val="936"/>
        </w:trPr>
        <w:tc>
          <w:tcPr>
            <w:tcW w:w="6670" w:type="dxa"/>
            <w:shd w:val="clear" w:color="auto" w:fill="auto"/>
            <w:vAlign w:val="center"/>
          </w:tcPr>
          <w:p w14:paraId="4F964E42" w14:textId="3624D792" w:rsidR="00D67B45" w:rsidRPr="00680560" w:rsidRDefault="00AF0484" w:rsidP="008A659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lastRenderedPageBreak/>
              <w:t xml:space="preserve">FEDERAL </w:t>
            </w:r>
            <w:r w:rsidR="00D67B45"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54450C2C" w14:textId="77777777" w:rsidR="00D67B45" w:rsidRDefault="00D67B45" w:rsidP="008A659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9062C" w14:paraId="518EC503" w14:textId="77777777" w:rsidTr="002858EB">
        <w:trPr>
          <w:trHeight w:val="576"/>
        </w:trPr>
        <w:tc>
          <w:tcPr>
            <w:tcW w:w="6670" w:type="dxa"/>
            <w:shd w:val="clear" w:color="auto" w:fill="auto"/>
            <w:vAlign w:val="center"/>
          </w:tcPr>
          <w:p w14:paraId="02E11DC4" w14:textId="370F1B16" w:rsidR="0099062C" w:rsidRPr="001711B3" w:rsidRDefault="007F5E51" w:rsidP="0099062C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28 USC §1291</w:t>
              </w:r>
            </w:hyperlink>
          </w:p>
        </w:tc>
        <w:tc>
          <w:tcPr>
            <w:tcW w:w="2330" w:type="dxa"/>
            <w:shd w:val="clear" w:color="auto" w:fill="auto"/>
            <w:vAlign w:val="center"/>
          </w:tcPr>
          <w:p w14:paraId="113FA44C" w14:textId="10071901" w:rsidR="0099062C" w:rsidRPr="001711B3" w:rsidRDefault="007F5E51" w:rsidP="0099062C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2858EB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99062C" w14:paraId="225725C6" w14:textId="77777777" w:rsidTr="002858EB">
        <w:trPr>
          <w:trHeight w:val="576"/>
        </w:trPr>
        <w:tc>
          <w:tcPr>
            <w:tcW w:w="6670" w:type="dxa"/>
            <w:shd w:val="clear" w:color="auto" w:fill="auto"/>
            <w:vAlign w:val="center"/>
          </w:tcPr>
          <w:p w14:paraId="6D28E6EB" w14:textId="3A304616" w:rsidR="0099062C" w:rsidRPr="001711B3" w:rsidRDefault="007F5E51" w:rsidP="0099062C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28 USC §1294</w:t>
              </w:r>
              <w:r w:rsidR="0058594D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(1)</w:t>
              </w:r>
            </w:hyperlink>
          </w:p>
        </w:tc>
        <w:tc>
          <w:tcPr>
            <w:tcW w:w="2330" w:type="dxa"/>
            <w:shd w:val="clear" w:color="auto" w:fill="auto"/>
            <w:vAlign w:val="center"/>
          </w:tcPr>
          <w:p w14:paraId="552FB59D" w14:textId="5896713E" w:rsidR="0099062C" w:rsidRPr="001711B3" w:rsidRDefault="007F5E51" w:rsidP="0099062C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2858EB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99062C" w14:paraId="2B782F85" w14:textId="77777777" w:rsidTr="002858EB">
        <w:trPr>
          <w:trHeight w:val="576"/>
        </w:trPr>
        <w:tc>
          <w:tcPr>
            <w:tcW w:w="6670" w:type="dxa"/>
            <w:shd w:val="clear" w:color="auto" w:fill="auto"/>
            <w:vAlign w:val="center"/>
          </w:tcPr>
          <w:p w14:paraId="0450D953" w14:textId="290B8649" w:rsidR="0099062C" w:rsidRPr="001711B3" w:rsidRDefault="007F5E51" w:rsidP="0099062C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28 USC §1331</w:t>
              </w:r>
            </w:hyperlink>
          </w:p>
        </w:tc>
        <w:tc>
          <w:tcPr>
            <w:tcW w:w="2330" w:type="dxa"/>
            <w:shd w:val="clear" w:color="auto" w:fill="auto"/>
            <w:vAlign w:val="center"/>
          </w:tcPr>
          <w:p w14:paraId="2CAE0811" w14:textId="011A7E36" w:rsidR="0099062C" w:rsidRPr="001711B3" w:rsidRDefault="007F5E51" w:rsidP="0099062C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2858EB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99062C" w14:paraId="4DFFB06C" w14:textId="77777777" w:rsidTr="002858EB">
        <w:trPr>
          <w:trHeight w:val="576"/>
        </w:trPr>
        <w:tc>
          <w:tcPr>
            <w:tcW w:w="6670" w:type="dxa"/>
            <w:shd w:val="clear" w:color="auto" w:fill="auto"/>
            <w:vAlign w:val="center"/>
          </w:tcPr>
          <w:p w14:paraId="7DA85695" w14:textId="1DC7A82C" w:rsidR="0099062C" w:rsidRPr="001711B3" w:rsidRDefault="007F5E51" w:rsidP="0099062C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0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42 USC §1983</w:t>
              </w:r>
            </w:hyperlink>
          </w:p>
        </w:tc>
        <w:tc>
          <w:tcPr>
            <w:tcW w:w="2330" w:type="dxa"/>
            <w:shd w:val="clear" w:color="auto" w:fill="auto"/>
            <w:vAlign w:val="center"/>
          </w:tcPr>
          <w:p w14:paraId="3E0E848B" w14:textId="68812416" w:rsidR="0099062C" w:rsidRPr="001711B3" w:rsidRDefault="007F5E51" w:rsidP="0099062C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1" w:history="1">
              <w:r w:rsidR="002858EB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  <w:r w:rsidR="002858EB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I001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2858EB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09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0CCC5F0E" w14:textId="77777777" w:rsidR="000A4BFC" w:rsidRPr="009B70E8" w:rsidRDefault="000A4BFC" w:rsidP="000A4BFC">
      <w:pPr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0"/>
        <w:gridCol w:w="1800"/>
      </w:tblGrid>
      <w:tr w:rsidR="000A4BFC" w14:paraId="2A639053" w14:textId="77777777" w:rsidTr="00830D29">
        <w:trPr>
          <w:trHeight w:val="936"/>
        </w:trPr>
        <w:tc>
          <w:tcPr>
            <w:tcW w:w="7200" w:type="dxa"/>
            <w:shd w:val="clear" w:color="auto" w:fill="auto"/>
            <w:vAlign w:val="center"/>
          </w:tcPr>
          <w:p w14:paraId="176743A7" w14:textId="37551570" w:rsidR="000A4BFC" w:rsidRPr="00680560" w:rsidRDefault="00AF0484" w:rsidP="00AF0484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STATE </w:t>
            </w:r>
            <w:r w:rsidR="000A4BFC"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  <w:r w:rsidR="0058594D"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 (FL)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9B0D8B" w14:textId="77777777" w:rsidR="000A4BFC" w:rsidRDefault="000A4BFC" w:rsidP="00AF0484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B70E8" w14:paraId="669BD71C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E9C641C" w14:textId="7418B5FD" w:rsidR="009B70E8" w:rsidRPr="001711B3" w:rsidRDefault="007F5E51" w:rsidP="009B70E8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3" w:history="1">
              <w:r w:rsidR="009B70E8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§760.11</w:t>
              </w:r>
              <w:r w:rsidR="0058594D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(1</w:t>
              </w:r>
              <w:proofErr w:type="gramStart"/>
              <w:r w:rsidR="0058594D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),(</w:t>
              </w:r>
              <w:proofErr w:type="gramEnd"/>
              <w:r w:rsidR="0058594D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7)</w:t>
              </w:r>
              <w:r w:rsidR="009B70E8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FS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00B97A77" w14:textId="7A08FC5F" w:rsidR="009B70E8" w:rsidRPr="001711B3" w:rsidRDefault="007F5E51" w:rsidP="009B70E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3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1D85C457" w14:textId="77777777" w:rsidR="0099062C" w:rsidRPr="009B70E8" w:rsidRDefault="0099062C" w:rsidP="00D67B45">
      <w:pPr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0"/>
        <w:gridCol w:w="1800"/>
      </w:tblGrid>
      <w:tr w:rsidR="00D67B45" w14:paraId="64150A8C" w14:textId="77777777" w:rsidTr="00830D29">
        <w:trPr>
          <w:trHeight w:val="936"/>
        </w:trPr>
        <w:tc>
          <w:tcPr>
            <w:tcW w:w="7200" w:type="dxa"/>
            <w:shd w:val="clear" w:color="auto" w:fill="auto"/>
            <w:vAlign w:val="center"/>
          </w:tcPr>
          <w:p w14:paraId="60CD28FF" w14:textId="1F9F454D" w:rsidR="00D67B45" w:rsidRPr="00680560" w:rsidRDefault="00D67B45" w:rsidP="008A659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MISCELLANEOUS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9AAAF54" w14:textId="77777777" w:rsidR="00D67B45" w:rsidRDefault="00D67B45" w:rsidP="008A659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D67B45" w14:paraId="79D477D7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12E5745A" w14:textId="2220C572" w:rsidR="00830D29" w:rsidRPr="001711B3" w:rsidRDefault="00AD4722" w:rsidP="008A6597">
            <w:pPr>
              <w:ind w:left="720"/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</w:pPr>
            <w:r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instrText xml:space="preserve"> HYPERLINK  \l "PG54" </w:instrText>
            </w:r>
            <w:r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99062C" w:rsidRPr="001711B3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Canon 3(C)(1)(d)(</w:t>
            </w:r>
            <w:proofErr w:type="spellStart"/>
            <w:r w:rsidR="0099062C" w:rsidRPr="001711B3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i</w:t>
            </w:r>
            <w:proofErr w:type="spellEnd"/>
            <w:r w:rsidR="0099062C" w:rsidRPr="001711B3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)</w:t>
            </w:r>
          </w:p>
          <w:p w14:paraId="16427F51" w14:textId="7DE6DF67" w:rsidR="00D67B45" w:rsidRPr="001711B3" w:rsidRDefault="0099062C" w:rsidP="00830D29">
            <w:pPr>
              <w:ind w:left="144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1711B3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Code of Judicial Conduct</w:t>
            </w:r>
            <w:r w:rsidR="00AD472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01B13D4" w14:textId="33F9B054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67B45" w14:paraId="6EAC3AD4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7066C6A" w14:textId="301DF8EF" w:rsidR="00D67B45" w:rsidRPr="001711B3" w:rsidRDefault="007F5E51" w:rsidP="008A659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3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Rule 4-1-1 RRTFB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7C79FB57" w14:textId="772CD4A8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3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D67B45" w14:paraId="482538C5" w14:textId="77777777" w:rsidTr="00830D29">
        <w:trPr>
          <w:trHeight w:val="576"/>
        </w:trPr>
        <w:tc>
          <w:tcPr>
            <w:tcW w:w="7200" w:type="dxa"/>
            <w:shd w:val="clear" w:color="auto" w:fill="auto"/>
            <w:vAlign w:val="center"/>
          </w:tcPr>
          <w:p w14:paraId="6059CB87" w14:textId="66A71CD5" w:rsidR="00D67B45" w:rsidRPr="001711B3" w:rsidRDefault="007F5E51" w:rsidP="008A659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3" w:history="1">
              <w:r w:rsidR="0099062C" w:rsidRPr="001711B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Chapter 4 RRTFB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6FE1E543" w14:textId="1DD961E1" w:rsidR="00D67B45" w:rsidRPr="001711B3" w:rsidRDefault="007F5E51" w:rsidP="008A659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23" w:history="1">
              <w:r w:rsidR="00525C94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550F9188" w14:textId="77777777" w:rsidR="00EC0353" w:rsidRPr="009B70E8" w:rsidRDefault="00EC0353" w:rsidP="009F7636">
      <w:pPr>
        <w:ind w:left="720"/>
        <w:rPr>
          <w:rFonts w:ascii="Courier New" w:hAnsi="Courier New" w:cs="Courier New"/>
          <w:color w:val="000000"/>
          <w:sz w:val="24"/>
          <w:szCs w:val="24"/>
        </w:rPr>
      </w:pPr>
    </w:p>
    <w:p w14:paraId="79370065" w14:textId="71914B87" w:rsidR="000B53BC" w:rsidRDefault="000B53B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2A37BD2" w14:textId="440BA667" w:rsidR="006C15A1" w:rsidRPr="00D21EAB" w:rsidRDefault="00D67B45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9" w:name="intro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INTRODUCTION</w:t>
      </w:r>
      <w:bookmarkEnd w:id="9"/>
    </w:p>
    <w:p w14:paraId="114AB1F6" w14:textId="684CC464" w:rsidR="00680560" w:rsidRDefault="006C15A1" w:rsidP="00B375BC">
      <w:pPr>
        <w:spacing w:before="240" w:line="480" w:lineRule="auto"/>
        <w:ind w:left="720"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Appellant, </w:t>
      </w:r>
      <w:r w:rsidR="00733004">
        <w:rPr>
          <w:rFonts w:ascii="Courier New" w:hAnsi="Courier New" w:cs="Courier New"/>
          <w:sz w:val="24"/>
          <w:szCs w:val="24"/>
        </w:rPr>
        <w:t>[</w:t>
      </w:r>
      <w:proofErr w:type="spellStart"/>
      <w:r w:rsidR="00733004">
        <w:rPr>
          <w:rFonts w:ascii="Courier New" w:hAnsi="Courier New" w:cs="Courier New"/>
          <w:sz w:val="24"/>
          <w:szCs w:val="24"/>
        </w:rPr>
        <w:t>plfName</w:t>
      </w:r>
      <w:proofErr w:type="spellEnd"/>
      <w:r w:rsidR="00733004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was the </w:t>
      </w:r>
      <w:r w:rsidR="00D67B45">
        <w:rPr>
          <w:rFonts w:ascii="Courier New" w:hAnsi="Courier New" w:cs="Courier New"/>
          <w:sz w:val="24"/>
          <w:szCs w:val="24"/>
        </w:rPr>
        <w:t>Plaintiff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54604">
        <w:rPr>
          <w:rFonts w:ascii="Courier New" w:hAnsi="Courier New" w:cs="Courier New"/>
          <w:sz w:val="24"/>
          <w:szCs w:val="24"/>
        </w:rPr>
        <w:t xml:space="preserve">in the </w:t>
      </w:r>
      <w:r w:rsidR="005A250A">
        <w:rPr>
          <w:rFonts w:ascii="Courier New" w:hAnsi="Courier New" w:cs="Courier New"/>
          <w:sz w:val="24"/>
          <w:szCs w:val="24"/>
        </w:rPr>
        <w:t>lower tribunal</w:t>
      </w:r>
      <w:r w:rsidR="004E7F9B">
        <w:rPr>
          <w:rFonts w:ascii="Courier New" w:hAnsi="Courier New" w:cs="Courier New"/>
          <w:sz w:val="24"/>
          <w:szCs w:val="24"/>
        </w:rPr>
        <w:t>;</w:t>
      </w:r>
      <w:r>
        <w:rPr>
          <w:rFonts w:ascii="Courier New" w:hAnsi="Courier New" w:cs="Courier New"/>
          <w:sz w:val="24"/>
          <w:szCs w:val="24"/>
        </w:rPr>
        <w:t xml:space="preserve"> and will be referred to in this brief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733004">
        <w:rPr>
          <w:rFonts w:ascii="Courier New" w:hAnsi="Courier New" w:cs="Courier New"/>
          <w:sz w:val="24"/>
          <w:szCs w:val="24"/>
        </w:rPr>
        <w:t>[</w:t>
      </w:r>
      <w:proofErr w:type="spellStart"/>
      <w:r w:rsidR="00733004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733004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 w:rsidR="00D67B45">
        <w:rPr>
          <w:rFonts w:ascii="Courier New" w:hAnsi="Courier New" w:cs="Courier New"/>
          <w:sz w:val="24"/>
          <w:szCs w:val="24"/>
        </w:rPr>
        <w:t xml:space="preserve"> (</w:t>
      </w:r>
      <w:r w:rsidR="003B1801">
        <w:rPr>
          <w:rFonts w:ascii="Courier New" w:hAnsi="Courier New" w:cs="Courier New"/>
          <w:sz w:val="24"/>
          <w:szCs w:val="24"/>
        </w:rPr>
        <w:t>Rule 28(d) Fed. R. App. P.)</w:t>
      </w:r>
      <w:r>
        <w:rPr>
          <w:rFonts w:ascii="Courier New" w:hAnsi="Courier New" w:cs="Courier New"/>
          <w:sz w:val="24"/>
          <w:szCs w:val="24"/>
        </w:rPr>
        <w:t xml:space="preserve">. Appellee, </w:t>
      </w:r>
      <w:r w:rsidR="00733004">
        <w:rPr>
          <w:rFonts w:ascii="Courier New" w:hAnsi="Courier New" w:cs="Courier New"/>
          <w:sz w:val="24"/>
          <w:szCs w:val="24"/>
        </w:rPr>
        <w:t>[</w:t>
      </w:r>
      <w:proofErr w:type="spellStart"/>
      <w:r w:rsidR="00733004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733004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4E7F9B">
        <w:rPr>
          <w:rFonts w:ascii="Courier New" w:hAnsi="Courier New" w:cs="Courier New"/>
          <w:sz w:val="24"/>
          <w:szCs w:val="24"/>
        </w:rPr>
        <w:t xml:space="preserve">was the </w:t>
      </w:r>
      <w:r w:rsidR="003B1801">
        <w:rPr>
          <w:rFonts w:ascii="Courier New" w:hAnsi="Courier New" w:cs="Courier New"/>
          <w:sz w:val="24"/>
          <w:szCs w:val="24"/>
        </w:rPr>
        <w:t>Defendant</w:t>
      </w:r>
      <w:r w:rsidR="004E7F9B">
        <w:rPr>
          <w:rFonts w:ascii="Courier New" w:hAnsi="Courier New" w:cs="Courier New"/>
          <w:sz w:val="24"/>
          <w:szCs w:val="24"/>
        </w:rPr>
        <w:t xml:space="preserve"> below; and </w:t>
      </w:r>
      <w:r>
        <w:rPr>
          <w:rFonts w:ascii="Courier New" w:hAnsi="Courier New" w:cs="Courier New"/>
          <w:sz w:val="24"/>
          <w:szCs w:val="24"/>
        </w:rPr>
        <w:t xml:space="preserve">will be referred to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733004">
        <w:rPr>
          <w:rFonts w:ascii="Courier New" w:hAnsi="Courier New" w:cs="Courier New"/>
          <w:sz w:val="24"/>
          <w:szCs w:val="24"/>
        </w:rPr>
        <w:t>[</w:t>
      </w:r>
      <w:proofErr w:type="spellStart"/>
      <w:r w:rsidR="00733004">
        <w:rPr>
          <w:rFonts w:ascii="Courier New" w:hAnsi="Courier New" w:cs="Courier New"/>
          <w:sz w:val="24"/>
          <w:szCs w:val="24"/>
        </w:rPr>
        <w:t>defShrtNm</w:t>
      </w:r>
      <w:proofErr w:type="spellEnd"/>
      <w:r w:rsidR="00733004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>
        <w:rPr>
          <w:rFonts w:ascii="Courier New" w:hAnsi="Courier New" w:cs="Courier New"/>
          <w:sz w:val="24"/>
          <w:szCs w:val="24"/>
        </w:rPr>
        <w:t>.</w:t>
      </w:r>
    </w:p>
    <w:p w14:paraId="09368340" w14:textId="33E05000" w:rsidR="006C15A1" w:rsidRDefault="006C15A1" w:rsidP="006C15A1">
      <w:pPr>
        <w:spacing w:line="480" w:lineRule="auto"/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following references will be used in this brief</w:t>
      </w:r>
      <w:r w:rsidR="00905E14">
        <w:rPr>
          <w:rFonts w:ascii="Courier New" w:hAnsi="Courier New" w:cs="Courier New"/>
          <w:sz w:val="24"/>
          <w:szCs w:val="24"/>
        </w:rPr>
        <w:t>:</w:t>
      </w:r>
    </w:p>
    <w:tbl>
      <w:tblPr>
        <w:tblStyle w:val="TableGrid"/>
        <w:tblW w:w="8281" w:type="dxa"/>
        <w:tblInd w:w="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7200"/>
      </w:tblGrid>
      <w:tr w:rsidR="006C15A1" w14:paraId="7187BDAE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4A0CB1CA" w14:textId="38909207" w:rsidR="006C15A1" w:rsidRDefault="006C15A1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226030">
              <w:rPr>
                <w:rFonts w:ascii="Courier New" w:hAnsi="Courier New" w:cs="Courier New"/>
                <w:sz w:val="24"/>
                <w:szCs w:val="24"/>
              </w:rPr>
              <w:t>A</w:t>
            </w:r>
            <w:r w:rsidR="00DC025B">
              <w:rPr>
                <w:rFonts w:ascii="Courier New" w:hAnsi="Courier New" w:cs="Courier New"/>
                <w:sz w:val="24"/>
                <w:szCs w:val="24"/>
              </w:rPr>
              <w:t>_</w:t>
            </w:r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  <w:tc>
          <w:tcPr>
            <w:tcW w:w="7200" w:type="dxa"/>
            <w:vAlign w:val="center"/>
          </w:tcPr>
          <w:p w14:paraId="640D6926" w14:textId="3B1C7D0E" w:rsidR="006C15A1" w:rsidRDefault="00226030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Appendix</w:t>
            </w:r>
            <w:r w:rsidR="006C15A1">
              <w:rPr>
                <w:rFonts w:ascii="Courier New" w:hAnsi="Courier New" w:cs="Courier New"/>
                <w:sz w:val="24"/>
                <w:szCs w:val="24"/>
              </w:rPr>
              <w:t xml:space="preserve"> on Appeal</w:t>
            </w:r>
            <w:r w:rsidR="00736DB0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="00A258D5"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</w:tbl>
    <w:p w14:paraId="45A78226" w14:textId="2D9D2383" w:rsidR="00160AE7" w:rsidRDefault="00160AE7" w:rsidP="00FD47A2">
      <w:pPr>
        <w:spacing w:before="240" w:line="480" w:lineRule="auto"/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following abbreviations will </w:t>
      </w:r>
      <w:r w:rsidR="00905E14">
        <w:rPr>
          <w:rFonts w:ascii="Courier New" w:hAnsi="Courier New" w:cs="Courier New"/>
          <w:sz w:val="24"/>
          <w:szCs w:val="24"/>
        </w:rPr>
        <w:t xml:space="preserve">also </w:t>
      </w:r>
      <w:r>
        <w:rPr>
          <w:rFonts w:ascii="Courier New" w:hAnsi="Courier New" w:cs="Courier New"/>
          <w:sz w:val="24"/>
          <w:szCs w:val="24"/>
        </w:rPr>
        <w:t>be</w:t>
      </w:r>
      <w:r w:rsidR="00F21CF3">
        <w:rPr>
          <w:rFonts w:ascii="Courier New" w:hAnsi="Courier New" w:cs="Courier New"/>
          <w:sz w:val="24"/>
          <w:szCs w:val="24"/>
        </w:rPr>
        <w:t xml:space="preserve"> used</w:t>
      </w:r>
      <w:r w:rsidR="00905E14">
        <w:rPr>
          <w:rFonts w:ascii="Courier New" w:hAnsi="Courier New" w:cs="Courier New"/>
          <w:sz w:val="24"/>
          <w:szCs w:val="24"/>
        </w:rPr>
        <w:t>:</w:t>
      </w:r>
    </w:p>
    <w:tbl>
      <w:tblPr>
        <w:tblStyle w:val="TableGrid"/>
        <w:tblW w:w="8281" w:type="dxa"/>
        <w:tblInd w:w="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7200"/>
      </w:tblGrid>
      <w:tr w:rsidR="00160AE7" w14:paraId="61350F9E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57447A13" w14:textId="0A7EBB1F" w:rsidR="00160AE7" w:rsidRDefault="00160AE7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ALJ</w:t>
            </w:r>
          </w:p>
        </w:tc>
        <w:tc>
          <w:tcPr>
            <w:tcW w:w="7200" w:type="dxa"/>
            <w:vAlign w:val="center"/>
          </w:tcPr>
          <w:p w14:paraId="790C2003" w14:textId="1442B6E0" w:rsidR="00160AE7" w:rsidRDefault="00160AE7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Administrative Law Judge</w:t>
            </w:r>
          </w:p>
        </w:tc>
      </w:tr>
      <w:tr w:rsidR="00840BC2" w14:paraId="571A8FE7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67418D7E" w14:textId="25477768" w:rsidR="00840BC2" w:rsidRDefault="00840BC2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7200" w:type="dxa"/>
            <w:vAlign w:val="center"/>
          </w:tcPr>
          <w:p w14:paraId="58DDFC07" w14:textId="4F807C95" w:rsidR="00840BC2" w:rsidRDefault="00840BC2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Appeals</w:t>
            </w:r>
            <w:r w:rsidR="00D23053">
              <w:rPr>
                <w:rFonts w:ascii="Courier New" w:hAnsi="Courier New" w:cs="Courier New"/>
                <w:sz w:val="24"/>
                <w:szCs w:val="24"/>
              </w:rPr>
              <w:t xml:space="preserve"> (FL)</w:t>
            </w:r>
          </w:p>
        </w:tc>
      </w:tr>
      <w:tr w:rsidR="00160AE7" w14:paraId="52A9741E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34FC8963" w14:textId="7949286F" w:rsidR="00160AE7" w:rsidRDefault="00160AE7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DOAH</w:t>
            </w:r>
          </w:p>
        </w:tc>
        <w:tc>
          <w:tcPr>
            <w:tcW w:w="7200" w:type="dxa"/>
            <w:vAlign w:val="center"/>
          </w:tcPr>
          <w:p w14:paraId="572F7507" w14:textId="7B8D6B55" w:rsidR="00160AE7" w:rsidRDefault="00160AE7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Division of Administrative Hearings</w:t>
            </w:r>
            <w:r w:rsidR="00D23053">
              <w:rPr>
                <w:rFonts w:ascii="Courier New" w:hAnsi="Courier New" w:cs="Courier New"/>
                <w:sz w:val="24"/>
                <w:szCs w:val="24"/>
              </w:rPr>
              <w:t xml:space="preserve"> (FL)</w:t>
            </w:r>
          </w:p>
        </w:tc>
      </w:tr>
      <w:tr w:rsidR="00FD47A2" w14:paraId="4F017AAE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6D36F995" w14:textId="28BDFE86" w:rsidR="00FD47A2" w:rsidRDefault="00FD47A2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EEOC</w:t>
            </w:r>
          </w:p>
        </w:tc>
        <w:tc>
          <w:tcPr>
            <w:tcW w:w="7200" w:type="dxa"/>
            <w:vAlign w:val="center"/>
          </w:tcPr>
          <w:p w14:paraId="7111B2B3" w14:textId="49360308" w:rsidR="00FD47A2" w:rsidRDefault="00FD47A2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Equal Employment Opportunity Commission</w:t>
            </w:r>
          </w:p>
        </w:tc>
      </w:tr>
      <w:tr w:rsidR="00DA675D" w14:paraId="58565D9B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12EFBE6B" w14:textId="7F0962E6" w:rsidR="00DA675D" w:rsidRDefault="00DA675D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FAC</w:t>
            </w:r>
          </w:p>
        </w:tc>
        <w:tc>
          <w:tcPr>
            <w:tcW w:w="7200" w:type="dxa"/>
            <w:vAlign w:val="center"/>
          </w:tcPr>
          <w:p w14:paraId="1268C4E6" w14:textId="27FC2677" w:rsidR="00DA675D" w:rsidRDefault="00DA675D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Administrative Code</w:t>
            </w:r>
          </w:p>
        </w:tc>
      </w:tr>
      <w:tr w:rsidR="004E7F9B" w14:paraId="76BC508E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6F448C61" w14:textId="7E2E08B4" w:rsidR="004E7F9B" w:rsidRDefault="004E7F9B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7200" w:type="dxa"/>
            <w:vAlign w:val="center"/>
          </w:tcPr>
          <w:p w14:paraId="33CA661E" w14:textId="0CBA4987" w:rsidR="004E7F9B" w:rsidRDefault="004E7F9B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2B4F51" w14:paraId="11F3E70B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4D6C4492" w14:textId="1576B209" w:rsidR="002B4F51" w:rsidRDefault="002B4F51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7200" w:type="dxa"/>
            <w:vAlign w:val="center"/>
          </w:tcPr>
          <w:p w14:paraId="4D8F6A75" w14:textId="78F573ED" w:rsidR="002B4F51" w:rsidRDefault="002B4F51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</w:t>
            </w:r>
          </w:p>
        </w:tc>
      </w:tr>
      <w:tr w:rsidR="008856F3" w14:paraId="4FDE4334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5CFAEB54" w14:textId="4D4A5779" w:rsidR="008856F3" w:rsidRDefault="008856F3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7200" w:type="dxa"/>
            <w:vAlign w:val="center"/>
          </w:tcPr>
          <w:p w14:paraId="2122D1FB" w14:textId="230A5354" w:rsidR="008856F3" w:rsidRDefault="008856F3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  <w:tr w:rsidR="00C30712" w14:paraId="60C5616F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0ADB5456" w14:textId="7A807D76" w:rsidR="00C30712" w:rsidRDefault="00C30712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RRTFB</w:t>
            </w:r>
          </w:p>
        </w:tc>
        <w:tc>
          <w:tcPr>
            <w:tcW w:w="7200" w:type="dxa"/>
            <w:vAlign w:val="center"/>
          </w:tcPr>
          <w:p w14:paraId="1B3F26EF" w14:textId="53A8A8B0" w:rsidR="00C30712" w:rsidRDefault="00C30712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Rules Regulating the Florida Bar</w:t>
            </w:r>
          </w:p>
        </w:tc>
      </w:tr>
      <w:tr w:rsidR="001509BB" w14:paraId="5B0EDB55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578AECCE" w14:textId="5CB186D7" w:rsidR="001509BB" w:rsidRDefault="001509BB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</w:t>
            </w:r>
            <w:r w:rsidR="00EC5043">
              <w:rPr>
                <w:rFonts w:ascii="Courier New" w:hAnsi="Courier New" w:cs="Courier New"/>
                <w:sz w:val="24"/>
                <w:szCs w:val="24"/>
              </w:rPr>
              <w:t>M</w:t>
            </w:r>
            <w:r>
              <w:rPr>
                <w:rFonts w:ascii="Courier New" w:hAnsi="Courier New" w:cs="Courier New"/>
                <w:sz w:val="24"/>
                <w:szCs w:val="24"/>
              </w:rPr>
              <w:t>D</w:t>
            </w:r>
          </w:p>
        </w:tc>
        <w:tc>
          <w:tcPr>
            <w:tcW w:w="7200" w:type="dxa"/>
            <w:vAlign w:val="center"/>
          </w:tcPr>
          <w:p w14:paraId="07AB8B62" w14:textId="2067FB9E" w:rsidR="001509BB" w:rsidRDefault="00B375BC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</w:t>
            </w:r>
            <w:r w:rsidR="001509BB">
              <w:rPr>
                <w:rFonts w:ascii="Courier New" w:hAnsi="Courier New" w:cs="Courier New"/>
                <w:sz w:val="24"/>
                <w:szCs w:val="24"/>
              </w:rPr>
              <w:t xml:space="preserve"> District Court, Florida, </w:t>
            </w:r>
            <w:r w:rsidR="00EC5043">
              <w:rPr>
                <w:rFonts w:ascii="Courier New" w:hAnsi="Courier New" w:cs="Courier New"/>
                <w:sz w:val="24"/>
                <w:szCs w:val="24"/>
              </w:rPr>
              <w:t>Middle</w:t>
            </w:r>
            <w:r w:rsidR="001509BB">
              <w:rPr>
                <w:rFonts w:ascii="Courier New" w:hAnsi="Courier New" w:cs="Courier New"/>
                <w:sz w:val="24"/>
                <w:szCs w:val="24"/>
              </w:rPr>
              <w:t xml:space="preserve"> District</w:t>
            </w:r>
          </w:p>
        </w:tc>
      </w:tr>
      <w:tr w:rsidR="00EC5043" w14:paraId="758D8A2A" w14:textId="77777777" w:rsidTr="00FD47A2">
        <w:trPr>
          <w:trHeight w:val="576"/>
        </w:trPr>
        <w:tc>
          <w:tcPr>
            <w:tcW w:w="1081" w:type="dxa"/>
            <w:vAlign w:val="center"/>
          </w:tcPr>
          <w:p w14:paraId="3538BE61" w14:textId="74FD31D8" w:rsidR="00EC5043" w:rsidRDefault="00EC5043" w:rsidP="00EC504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USFLND</w:t>
            </w:r>
          </w:p>
        </w:tc>
        <w:tc>
          <w:tcPr>
            <w:tcW w:w="7200" w:type="dxa"/>
            <w:vAlign w:val="center"/>
          </w:tcPr>
          <w:p w14:paraId="5CEC6FE5" w14:textId="306E2D65" w:rsidR="00EC5043" w:rsidRDefault="00EC5043" w:rsidP="00EC504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Northern District</w:t>
            </w:r>
          </w:p>
        </w:tc>
      </w:tr>
    </w:tbl>
    <w:p w14:paraId="3B8464A0" w14:textId="380F792A" w:rsidR="00D21EAB" w:rsidRDefault="004A46CC" w:rsidP="00B375BC">
      <w:pPr>
        <w:spacing w:before="240" w:line="480" w:lineRule="auto"/>
        <w:ind w:lef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All statutory </w:t>
      </w:r>
      <w:r w:rsidR="0004415A">
        <w:rPr>
          <w:rFonts w:ascii="Courier New" w:hAnsi="Courier New" w:cs="Courier New"/>
          <w:sz w:val="24"/>
          <w:szCs w:val="24"/>
        </w:rPr>
        <w:t xml:space="preserve">and rule </w:t>
      </w:r>
      <w:r>
        <w:rPr>
          <w:rFonts w:ascii="Courier New" w:hAnsi="Courier New" w:cs="Courier New"/>
          <w:sz w:val="24"/>
          <w:szCs w:val="24"/>
        </w:rPr>
        <w:t>references are made to their 20</w:t>
      </w:r>
      <w:r w:rsidR="00FD47A2">
        <w:rPr>
          <w:rFonts w:ascii="Courier New" w:hAnsi="Courier New" w:cs="Courier New"/>
          <w:sz w:val="24"/>
          <w:szCs w:val="24"/>
        </w:rPr>
        <w:t>20</w:t>
      </w:r>
      <w:r>
        <w:rPr>
          <w:rFonts w:ascii="Courier New" w:hAnsi="Courier New" w:cs="Courier New"/>
          <w:sz w:val="24"/>
          <w:szCs w:val="24"/>
        </w:rPr>
        <w:t xml:space="preserve"> versions </w:t>
      </w:r>
      <w:r w:rsidR="006633CC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unless otherwise indicated</w:t>
      </w:r>
      <w:r w:rsidR="006633CC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.</w:t>
      </w:r>
    </w:p>
    <w:p w14:paraId="6115335A" w14:textId="77777777" w:rsidR="00D21EAB" w:rsidRDefault="00D21EAB" w:rsidP="00D21EAB">
      <w:pPr>
        <w:rPr>
          <w:rFonts w:ascii="Courier New" w:hAnsi="Courier New" w:cs="Courier New"/>
          <w:sz w:val="24"/>
          <w:szCs w:val="24"/>
        </w:rPr>
        <w:sectPr w:rsidR="00D21EAB" w:rsidSect="00182D22">
          <w:footerReference w:type="default" r:id="rId24"/>
          <w:footerReference w:type="first" r:id="rId25"/>
          <w:pgSz w:w="12240" w:h="15840"/>
          <w:pgMar w:top="1440" w:right="1440" w:bottom="1440" w:left="1440" w:header="1440" w:footer="1440" w:gutter="0"/>
          <w:pgNumType w:fmt="lowerRoman" w:start="1" w:chapStyle="1"/>
          <w:cols w:space="720"/>
          <w:docGrid w:linePitch="360"/>
        </w:sectPr>
      </w:pPr>
    </w:p>
    <w:p w14:paraId="4BD61809" w14:textId="6F433F26" w:rsidR="00202703" w:rsidRPr="00D21EAB" w:rsidRDefault="001509BB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0" w:name="PG01"/>
      <w:bookmarkStart w:id="11" w:name="js"/>
      <w:bookmarkEnd w:id="10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JURISDICTIONAL STATEMENT</w:t>
      </w:r>
      <w:bookmarkEnd w:id="11"/>
    </w:p>
    <w:p w14:paraId="67A964A7" w14:textId="400A9CE8" w:rsidR="001509BB" w:rsidRDefault="001509BB" w:rsidP="001509BB">
      <w:pPr>
        <w:spacing w:before="240"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District Court had jurisdiction over this </w:t>
      </w:r>
      <w:r w:rsidR="0024787C">
        <w:rPr>
          <w:rFonts w:ascii="Courier New" w:hAnsi="Courier New" w:cs="Courier New"/>
          <w:sz w:val="24"/>
          <w:szCs w:val="24"/>
        </w:rPr>
        <w:t>matter under 42 USC §1983 (by virtue of 28 USC §1331 (</w:t>
      </w:r>
      <w:r w:rsidR="0024787C" w:rsidRPr="005517AF">
        <w:rPr>
          <w:rFonts w:ascii="Courier New" w:hAnsi="Courier New" w:cs="Courier New"/>
          <w:i/>
          <w:sz w:val="24"/>
          <w:szCs w:val="24"/>
        </w:rPr>
        <w:t>federal question jurisdiction</w:t>
      </w:r>
      <w:r w:rsidR="0024787C">
        <w:rPr>
          <w:rFonts w:ascii="Courier New" w:hAnsi="Courier New" w:cs="Courier New"/>
          <w:sz w:val="24"/>
          <w:szCs w:val="24"/>
        </w:rPr>
        <w:t>)).</w:t>
      </w:r>
      <w:r w:rsidR="00BB446A">
        <w:rPr>
          <w:rFonts w:ascii="Courier New" w:hAnsi="Courier New" w:cs="Courier New"/>
          <w:sz w:val="24"/>
          <w:szCs w:val="24"/>
        </w:rPr>
        <w:t xml:space="preserve"> On </w:t>
      </w:r>
      <w:r w:rsidR="00733004">
        <w:rPr>
          <w:rFonts w:ascii="Courier New" w:hAnsi="Courier New" w:cs="Courier New"/>
          <w:sz w:val="24"/>
          <w:szCs w:val="24"/>
        </w:rPr>
        <w:t>[MMM]</w:t>
      </w:r>
      <w:r w:rsidR="00BB446A">
        <w:rPr>
          <w:rFonts w:ascii="Courier New" w:hAnsi="Courier New" w:cs="Courier New"/>
          <w:sz w:val="24"/>
          <w:szCs w:val="24"/>
        </w:rPr>
        <w:t xml:space="preserve"> </w:t>
      </w:r>
      <w:r w:rsidR="00733004">
        <w:rPr>
          <w:rFonts w:ascii="Courier New" w:hAnsi="Courier New" w:cs="Courier New"/>
          <w:sz w:val="24"/>
          <w:szCs w:val="24"/>
        </w:rPr>
        <w:t>[D]</w:t>
      </w:r>
      <w:r w:rsidR="00BB446A">
        <w:rPr>
          <w:rFonts w:ascii="Courier New" w:hAnsi="Courier New" w:cs="Courier New"/>
          <w:sz w:val="24"/>
          <w:szCs w:val="24"/>
        </w:rPr>
        <w:t xml:space="preserve">, </w:t>
      </w:r>
      <w:r w:rsidR="00733004">
        <w:rPr>
          <w:rFonts w:ascii="Courier New" w:hAnsi="Courier New" w:cs="Courier New"/>
          <w:sz w:val="24"/>
          <w:szCs w:val="24"/>
        </w:rPr>
        <w:t>[YYYY]</w:t>
      </w:r>
      <w:r w:rsidR="00BB446A">
        <w:rPr>
          <w:rFonts w:ascii="Courier New" w:hAnsi="Courier New" w:cs="Courier New"/>
          <w:sz w:val="24"/>
          <w:szCs w:val="24"/>
        </w:rPr>
        <w:t xml:space="preserve">, USFLND </w:t>
      </w:r>
      <w:r w:rsidR="000C5098">
        <w:rPr>
          <w:rFonts w:ascii="Courier New" w:hAnsi="Courier New" w:cs="Courier New"/>
          <w:sz w:val="24"/>
          <w:szCs w:val="24"/>
        </w:rPr>
        <w:t>[</w:t>
      </w:r>
      <w:proofErr w:type="spellStart"/>
      <w:r w:rsidR="000C5098" w:rsidRPr="000C5098">
        <w:rPr>
          <w:rFonts w:ascii="Courier New" w:hAnsi="Courier New" w:cs="Courier New"/>
          <w:i/>
          <w:sz w:val="24"/>
          <w:szCs w:val="24"/>
        </w:rPr>
        <w:t>sua</w:t>
      </w:r>
      <w:proofErr w:type="spellEnd"/>
      <w:r w:rsidR="000C5098" w:rsidRPr="000C5098">
        <w:rPr>
          <w:rFonts w:ascii="Courier New" w:hAnsi="Courier New" w:cs="Courier New"/>
          <w:i/>
          <w:sz w:val="24"/>
          <w:szCs w:val="24"/>
        </w:rPr>
        <w:t xml:space="preserve"> sponte</w:t>
      </w:r>
      <w:r w:rsidR="000C5098">
        <w:rPr>
          <w:rFonts w:ascii="Courier New" w:hAnsi="Courier New" w:cs="Courier New"/>
          <w:sz w:val="24"/>
          <w:szCs w:val="24"/>
        </w:rPr>
        <w:t xml:space="preserve">] </w:t>
      </w:r>
      <w:r w:rsidR="00BB446A">
        <w:rPr>
          <w:rFonts w:ascii="Courier New" w:hAnsi="Courier New" w:cs="Courier New"/>
          <w:sz w:val="24"/>
          <w:szCs w:val="24"/>
        </w:rPr>
        <w:t xml:space="preserve">entered </w:t>
      </w:r>
      <w:r w:rsidR="00733004">
        <w:rPr>
          <w:rFonts w:ascii="Courier New" w:hAnsi="Courier New" w:cs="Courier New"/>
          <w:sz w:val="24"/>
          <w:szCs w:val="24"/>
        </w:rPr>
        <w:t>[</w:t>
      </w:r>
      <w:proofErr w:type="spellStart"/>
      <w:r w:rsidR="00733004">
        <w:rPr>
          <w:rFonts w:ascii="Courier New" w:hAnsi="Courier New" w:cs="Courier New"/>
          <w:sz w:val="24"/>
          <w:szCs w:val="24"/>
        </w:rPr>
        <w:t>describedAppealedOrder</w:t>
      </w:r>
      <w:proofErr w:type="spellEnd"/>
      <w:r w:rsidR="00733004">
        <w:rPr>
          <w:rFonts w:ascii="Courier New" w:hAnsi="Courier New" w:cs="Courier New"/>
          <w:sz w:val="24"/>
          <w:szCs w:val="24"/>
        </w:rPr>
        <w:t>]</w:t>
      </w:r>
      <w:r w:rsidR="00BB446A">
        <w:rPr>
          <w:rFonts w:ascii="Courier New" w:hAnsi="Courier New" w:cs="Courier New"/>
          <w:sz w:val="24"/>
          <w:szCs w:val="24"/>
        </w:rPr>
        <w:t xml:space="preserve">. On </w:t>
      </w:r>
      <w:r w:rsidR="00733004">
        <w:rPr>
          <w:rFonts w:ascii="Courier New" w:hAnsi="Courier New" w:cs="Courier New"/>
          <w:sz w:val="24"/>
          <w:szCs w:val="24"/>
        </w:rPr>
        <w:t>[MMM]</w:t>
      </w:r>
      <w:r w:rsidR="00BB446A">
        <w:rPr>
          <w:rFonts w:ascii="Courier New" w:hAnsi="Courier New" w:cs="Courier New"/>
          <w:sz w:val="24"/>
          <w:szCs w:val="24"/>
        </w:rPr>
        <w:t xml:space="preserve"> </w:t>
      </w:r>
      <w:r w:rsidR="00733004">
        <w:rPr>
          <w:rFonts w:ascii="Courier New" w:hAnsi="Courier New" w:cs="Courier New"/>
          <w:sz w:val="24"/>
          <w:szCs w:val="24"/>
        </w:rPr>
        <w:t>[D]</w:t>
      </w:r>
      <w:r w:rsidR="00BB446A">
        <w:rPr>
          <w:rFonts w:ascii="Courier New" w:hAnsi="Courier New" w:cs="Courier New"/>
          <w:sz w:val="24"/>
          <w:szCs w:val="24"/>
        </w:rPr>
        <w:t xml:space="preserve">, </w:t>
      </w:r>
      <w:r w:rsidR="00733004">
        <w:rPr>
          <w:rFonts w:ascii="Courier New" w:hAnsi="Courier New" w:cs="Courier New"/>
          <w:sz w:val="24"/>
          <w:szCs w:val="24"/>
        </w:rPr>
        <w:t>[YYYY]</w:t>
      </w:r>
      <w:r w:rsidR="00BB446A">
        <w:rPr>
          <w:rFonts w:ascii="Courier New" w:hAnsi="Courier New" w:cs="Courier New"/>
          <w:sz w:val="24"/>
          <w:szCs w:val="24"/>
        </w:rPr>
        <w:t>, Plaintiff filed a timely notice of appeal</w:t>
      </w:r>
      <w:r w:rsidR="003E6AE1">
        <w:rPr>
          <w:rFonts w:ascii="Courier New" w:hAnsi="Courier New" w:cs="Courier New"/>
          <w:sz w:val="24"/>
          <w:szCs w:val="24"/>
        </w:rPr>
        <w:t xml:space="preserve"> (tolled by Rule 4(a)(4)(A)(iv)-(vi) Fed. R. App. P.)</w:t>
      </w:r>
      <w:r w:rsidR="00BB446A">
        <w:rPr>
          <w:rFonts w:ascii="Courier New" w:hAnsi="Courier New" w:cs="Courier New"/>
          <w:sz w:val="24"/>
          <w:szCs w:val="24"/>
        </w:rPr>
        <w:t>. Thus, this Court has jurisdiction over this appeal under 28 USC §1291 (also see 28 USC §1294(1)).</w:t>
      </w:r>
    </w:p>
    <w:p w14:paraId="610FE1F8" w14:textId="18FA0C9F" w:rsidR="00F00AE3" w:rsidRPr="00D21EAB" w:rsidRDefault="000F75D5" w:rsidP="00F00AE3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2" w:name="soia"/>
      <w:r>
        <w:rPr>
          <w:rFonts w:ascii="Courier New" w:hAnsi="Courier New" w:cs="Courier New"/>
          <w:b/>
          <w:sz w:val="24"/>
          <w:szCs w:val="24"/>
          <w:u w:val="single"/>
        </w:rPr>
        <w:t>STATEMENT OF THE ISSUES</w:t>
      </w:r>
      <w:r w:rsidR="00EC5043">
        <w:rPr>
          <w:rFonts w:ascii="Courier New" w:hAnsi="Courier New" w:cs="Courier New"/>
          <w:b/>
          <w:sz w:val="24"/>
          <w:szCs w:val="24"/>
          <w:u w:val="single"/>
        </w:rPr>
        <w:t xml:space="preserve"> ON APPEAL</w:t>
      </w:r>
      <w:bookmarkEnd w:id="12"/>
    </w:p>
    <w:p w14:paraId="2695448D" w14:textId="2F443EAC" w:rsidR="00F545BD" w:rsidRDefault="00F545BD" w:rsidP="00F545BD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Whether </w:t>
      </w:r>
      <w:r w:rsidR="00733004">
        <w:rPr>
          <w:rFonts w:ascii="Courier New" w:hAnsi="Courier New" w:cs="Courier New"/>
          <w:sz w:val="24"/>
          <w:szCs w:val="24"/>
        </w:rPr>
        <w:t>[describeIssue001].</w:t>
      </w:r>
    </w:p>
    <w:p w14:paraId="062D3124" w14:textId="0F294D9F" w:rsidR="00F545BD" w:rsidRDefault="000F75D5" w:rsidP="00F545BD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Whether </w:t>
      </w:r>
      <w:r w:rsidR="00733004">
        <w:rPr>
          <w:rFonts w:ascii="Courier New" w:hAnsi="Courier New" w:cs="Courier New"/>
          <w:sz w:val="24"/>
          <w:szCs w:val="24"/>
        </w:rPr>
        <w:t>[describeIssue002]</w:t>
      </w:r>
      <w:r>
        <w:rPr>
          <w:rFonts w:ascii="Courier New" w:hAnsi="Courier New" w:cs="Courier New"/>
          <w:sz w:val="24"/>
          <w:szCs w:val="24"/>
        </w:rPr>
        <w:t>.</w:t>
      </w:r>
    </w:p>
    <w:p w14:paraId="3863D4C6" w14:textId="1DFC887B" w:rsidR="00F545BD" w:rsidRPr="00F545BD" w:rsidRDefault="00F545BD" w:rsidP="00F545BD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 w:rsidRPr="00F545BD">
        <w:rPr>
          <w:rFonts w:ascii="Courier New" w:hAnsi="Courier New" w:cs="Courier New"/>
          <w:sz w:val="24"/>
          <w:szCs w:val="24"/>
        </w:rPr>
        <w:t xml:space="preserve">Whether </w:t>
      </w:r>
      <w:r w:rsidR="00733004">
        <w:rPr>
          <w:rFonts w:ascii="Courier New" w:hAnsi="Courier New" w:cs="Courier New"/>
          <w:sz w:val="24"/>
          <w:szCs w:val="24"/>
        </w:rPr>
        <w:t>[describeIssue003]</w:t>
      </w:r>
      <w:r w:rsidRPr="00F545BD">
        <w:rPr>
          <w:rFonts w:ascii="Courier New" w:hAnsi="Courier New" w:cs="Courier New"/>
          <w:sz w:val="24"/>
          <w:szCs w:val="24"/>
        </w:rPr>
        <w:t>.</w:t>
      </w:r>
    </w:p>
    <w:p w14:paraId="73791FFC" w14:textId="5B35A4CD" w:rsidR="003E6AE1" w:rsidRPr="00D21EAB" w:rsidRDefault="003E6AE1" w:rsidP="003E6AE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3" w:name="soc"/>
      <w:r>
        <w:rPr>
          <w:rFonts w:ascii="Courier New" w:hAnsi="Courier New" w:cs="Courier New"/>
          <w:b/>
          <w:sz w:val="24"/>
          <w:szCs w:val="24"/>
          <w:u w:val="single"/>
        </w:rPr>
        <w:t>STATEMENT OF THE CASE</w:t>
      </w:r>
      <w:bookmarkEnd w:id="13"/>
    </w:p>
    <w:p w14:paraId="70E8DE11" w14:textId="47B00374" w:rsidR="00B375BC" w:rsidRPr="00B375BC" w:rsidRDefault="00B375BC" w:rsidP="00B375BC">
      <w:pPr>
        <w:pStyle w:val="ListParagraph"/>
        <w:spacing w:before="240" w:line="480" w:lineRule="auto"/>
        <w:ind w:left="0"/>
        <w:jc w:val="both"/>
        <w:rPr>
          <w:rFonts w:ascii="Courier New" w:hAnsi="Courier New" w:cs="Courier New"/>
          <w:sz w:val="24"/>
          <w:szCs w:val="24"/>
          <w:u w:val="single"/>
        </w:rPr>
      </w:pPr>
      <w:bookmarkStart w:id="14" w:name="soc_ovw"/>
      <w:r w:rsidRPr="00B375BC">
        <w:rPr>
          <w:rFonts w:ascii="Courier New" w:hAnsi="Courier New" w:cs="Courier New"/>
          <w:sz w:val="24"/>
          <w:szCs w:val="24"/>
          <w:u w:val="single"/>
        </w:rPr>
        <w:t>Overview</w:t>
      </w:r>
      <w:bookmarkEnd w:id="14"/>
    </w:p>
    <w:p w14:paraId="059B649E" w14:textId="5D8E9FAA" w:rsidR="008124E2" w:rsidRDefault="00733004" w:rsidP="003241D1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15" w:name="P001"/>
      <w:bookmarkEnd w:id="15"/>
      <w:r>
        <w:rPr>
          <w:rFonts w:ascii="Courier New" w:hAnsi="Courier New" w:cs="Courier New"/>
          <w:sz w:val="24"/>
          <w:szCs w:val="24"/>
        </w:rPr>
        <w:t>[state001].</w:t>
      </w:r>
    </w:p>
    <w:p w14:paraId="08CCEF3A" w14:textId="593AB324" w:rsidR="003E6AE1" w:rsidRDefault="001E5490" w:rsidP="003241D1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16" w:name="P002"/>
      <w:bookmarkEnd w:id="16"/>
      <w:r>
        <w:rPr>
          <w:rFonts w:ascii="Courier New" w:hAnsi="Courier New" w:cs="Courier New"/>
          <w:sz w:val="24"/>
          <w:szCs w:val="24"/>
        </w:rPr>
        <w:t>[state002].</w:t>
      </w:r>
    </w:p>
    <w:p w14:paraId="6EFAF088" w14:textId="2B8755B5" w:rsidR="008124E2" w:rsidRDefault="001E5490" w:rsidP="003241D1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17" w:name="P003"/>
      <w:bookmarkEnd w:id="17"/>
      <w:r>
        <w:rPr>
          <w:rFonts w:ascii="Courier New" w:hAnsi="Courier New" w:cs="Courier New"/>
          <w:sz w:val="24"/>
          <w:szCs w:val="24"/>
        </w:rPr>
        <w:t>[state003].</w:t>
      </w:r>
    </w:p>
    <w:p w14:paraId="3E862FD5" w14:textId="34ADFB27" w:rsidR="008124E2" w:rsidRDefault="001E5490" w:rsidP="003E1232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18" w:name="PG03"/>
      <w:bookmarkStart w:id="19" w:name="P004"/>
      <w:bookmarkEnd w:id="18"/>
      <w:bookmarkEnd w:id="19"/>
      <w:r>
        <w:rPr>
          <w:rFonts w:ascii="Courier New" w:hAnsi="Courier New" w:cs="Courier New"/>
          <w:sz w:val="24"/>
          <w:szCs w:val="24"/>
        </w:rPr>
        <w:t>[state004].</w:t>
      </w:r>
    </w:p>
    <w:p w14:paraId="15F05667" w14:textId="4D50330E" w:rsidR="008124E2" w:rsidRDefault="001E5490" w:rsidP="003E1232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20" w:name="P005"/>
      <w:bookmarkEnd w:id="20"/>
      <w:r>
        <w:rPr>
          <w:rFonts w:ascii="Courier New" w:hAnsi="Courier New" w:cs="Courier New"/>
          <w:sz w:val="24"/>
          <w:szCs w:val="24"/>
        </w:rPr>
        <w:t>[state005].</w:t>
      </w:r>
    </w:p>
    <w:p w14:paraId="3459BFD4" w14:textId="68994CD7" w:rsidR="003E1232" w:rsidRPr="00F97EB4" w:rsidRDefault="003E1232" w:rsidP="003E1232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1E5490">
        <w:rPr>
          <w:rFonts w:ascii="Courier New" w:hAnsi="Courier New" w:cs="Courier New"/>
          <w:i/>
        </w:rPr>
        <w:t>[quote001]</w:t>
      </w:r>
      <w:r w:rsidRPr="00F97EB4">
        <w:rPr>
          <w:rFonts w:ascii="Courier New" w:hAnsi="Courier New" w:cs="Courier New"/>
          <w:i/>
        </w:rPr>
        <w:t>”</w:t>
      </w:r>
    </w:p>
    <w:p w14:paraId="7220F304" w14:textId="534D5872" w:rsidR="003E1232" w:rsidRDefault="003E1232" w:rsidP="003E1232">
      <w:pPr>
        <w:pStyle w:val="Default"/>
        <w:spacing w:line="480" w:lineRule="auto"/>
        <w:ind w:left="720"/>
        <w:jc w:val="right"/>
        <w:rPr>
          <w:rFonts w:ascii="Courier New" w:hAnsi="Courier New" w:cs="Courier New"/>
        </w:rPr>
      </w:pPr>
      <w:r w:rsidRPr="005256E8">
        <w:rPr>
          <w:rFonts w:ascii="Courier New" w:hAnsi="Courier New" w:cs="Courier New"/>
        </w:rPr>
        <w:t xml:space="preserve">- </w:t>
      </w:r>
      <w:r w:rsidR="001E5490">
        <w:rPr>
          <w:rFonts w:ascii="Courier New" w:hAnsi="Courier New" w:cs="Courier New"/>
        </w:rPr>
        <w:t>[cite001]</w:t>
      </w:r>
    </w:p>
    <w:p w14:paraId="5BF444BF" w14:textId="0896858E" w:rsidR="003E1232" w:rsidRDefault="001E5490" w:rsidP="003E1232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21" w:name="P006"/>
      <w:bookmarkEnd w:id="21"/>
      <w:r>
        <w:rPr>
          <w:rFonts w:ascii="Courier New" w:hAnsi="Courier New" w:cs="Courier New"/>
          <w:sz w:val="24"/>
          <w:szCs w:val="24"/>
        </w:rPr>
        <w:lastRenderedPageBreak/>
        <w:t>[state006].</w:t>
      </w:r>
    </w:p>
    <w:p w14:paraId="63715AAC" w14:textId="0AA6D43F" w:rsidR="00D875FF" w:rsidRDefault="001E5490" w:rsidP="00D875FF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22" w:name="P007"/>
      <w:bookmarkEnd w:id="22"/>
      <w:r>
        <w:rPr>
          <w:rFonts w:ascii="Courier New" w:hAnsi="Courier New" w:cs="Courier New"/>
          <w:sz w:val="24"/>
          <w:szCs w:val="24"/>
        </w:rPr>
        <w:t>[state007].</w:t>
      </w:r>
    </w:p>
    <w:p w14:paraId="2D1D75C8" w14:textId="5E712574" w:rsidR="00D875FF" w:rsidRPr="00D875FF" w:rsidRDefault="001E5490" w:rsidP="00D875FF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23" w:name="P008"/>
      <w:bookmarkEnd w:id="23"/>
      <w:r>
        <w:rPr>
          <w:rFonts w:ascii="Courier New" w:hAnsi="Courier New" w:cs="Courier New"/>
          <w:sz w:val="24"/>
          <w:szCs w:val="24"/>
        </w:rPr>
        <w:t>[state008].</w:t>
      </w:r>
    </w:p>
    <w:p w14:paraId="3CE20E2B" w14:textId="18CC762F" w:rsidR="00D96085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bookmarkStart w:id="24" w:name="PG04"/>
      <w:bookmarkStart w:id="25" w:name="P009"/>
      <w:bookmarkEnd w:id="24"/>
      <w:bookmarkEnd w:id="25"/>
      <w:r>
        <w:rPr>
          <w:rFonts w:ascii="Courier New" w:hAnsi="Courier New" w:cs="Courier New"/>
          <w:sz w:val="24"/>
          <w:szCs w:val="24"/>
        </w:rPr>
        <w:t>[state009].</w:t>
      </w:r>
    </w:p>
    <w:p w14:paraId="2F992B3A" w14:textId="1F52ACA4" w:rsidR="00D875FF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6" w:name="P010"/>
      <w:bookmarkEnd w:id="26"/>
      <w:r>
        <w:rPr>
          <w:rFonts w:ascii="Courier New" w:hAnsi="Courier New" w:cs="Courier New"/>
          <w:sz w:val="24"/>
          <w:szCs w:val="24"/>
        </w:rPr>
        <w:t>[state010].</w:t>
      </w:r>
    </w:p>
    <w:p w14:paraId="141E10E8" w14:textId="71B978A5" w:rsidR="00D875FF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7" w:name="P011"/>
      <w:bookmarkEnd w:id="27"/>
      <w:r>
        <w:rPr>
          <w:rFonts w:ascii="Courier New" w:hAnsi="Courier New" w:cs="Courier New"/>
          <w:sz w:val="24"/>
          <w:szCs w:val="24"/>
        </w:rPr>
        <w:t>[state011].</w:t>
      </w:r>
    </w:p>
    <w:p w14:paraId="60B6089A" w14:textId="0F1DC901" w:rsidR="00D875FF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8" w:name="PG05"/>
      <w:bookmarkStart w:id="29" w:name="P012"/>
      <w:bookmarkEnd w:id="28"/>
      <w:bookmarkEnd w:id="29"/>
      <w:r>
        <w:rPr>
          <w:rFonts w:ascii="Courier New" w:hAnsi="Courier New" w:cs="Courier New"/>
          <w:sz w:val="24"/>
          <w:szCs w:val="24"/>
        </w:rPr>
        <w:t>[state012].</w:t>
      </w:r>
    </w:p>
    <w:p w14:paraId="2BC3CD3E" w14:textId="7F40123A" w:rsidR="00D875FF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0" w:name="P013"/>
      <w:bookmarkEnd w:id="30"/>
      <w:r>
        <w:rPr>
          <w:rFonts w:ascii="Courier New" w:hAnsi="Courier New" w:cs="Courier New"/>
          <w:sz w:val="24"/>
          <w:szCs w:val="24"/>
        </w:rPr>
        <w:t>[state013].</w:t>
      </w:r>
    </w:p>
    <w:p w14:paraId="61AA0FCC" w14:textId="2775A0E8" w:rsidR="00D875FF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1" w:name="P014"/>
      <w:bookmarkEnd w:id="31"/>
      <w:r>
        <w:rPr>
          <w:rFonts w:ascii="Courier New" w:hAnsi="Courier New" w:cs="Courier New"/>
          <w:sz w:val="24"/>
          <w:szCs w:val="24"/>
        </w:rPr>
        <w:t>[state014].</w:t>
      </w:r>
    </w:p>
    <w:p w14:paraId="270970FC" w14:textId="5240A9E5" w:rsidR="00D96085" w:rsidRPr="00D96085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2" w:name="P015"/>
      <w:bookmarkEnd w:id="32"/>
      <w:r>
        <w:rPr>
          <w:rFonts w:ascii="Courier New" w:hAnsi="Courier New" w:cs="Courier New"/>
          <w:sz w:val="24"/>
          <w:szCs w:val="24"/>
        </w:rPr>
        <w:t>[state015].</w:t>
      </w:r>
    </w:p>
    <w:p w14:paraId="4E2BE1A3" w14:textId="360EFAB6" w:rsidR="00D96085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3" w:name="P016"/>
      <w:bookmarkEnd w:id="33"/>
      <w:r>
        <w:rPr>
          <w:rFonts w:ascii="Courier New" w:hAnsi="Courier New" w:cs="Courier New"/>
          <w:sz w:val="24"/>
          <w:szCs w:val="24"/>
        </w:rPr>
        <w:t>[state016].</w:t>
      </w:r>
    </w:p>
    <w:p w14:paraId="027A96BB" w14:textId="774C193C" w:rsidR="00D96085" w:rsidRDefault="001E5490" w:rsidP="00D960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4" w:name="P017"/>
      <w:bookmarkEnd w:id="34"/>
      <w:r>
        <w:rPr>
          <w:rFonts w:ascii="Courier New" w:hAnsi="Courier New" w:cs="Courier New"/>
          <w:sz w:val="24"/>
          <w:szCs w:val="24"/>
        </w:rPr>
        <w:t>[state017].</w:t>
      </w:r>
    </w:p>
    <w:p w14:paraId="23474864" w14:textId="5D9874B2" w:rsidR="001A44E0" w:rsidRDefault="001E5490" w:rsidP="001A44E0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5" w:name="P018"/>
      <w:bookmarkEnd w:id="35"/>
      <w:r>
        <w:rPr>
          <w:rFonts w:ascii="Courier New" w:hAnsi="Courier New" w:cs="Courier New"/>
          <w:sz w:val="24"/>
          <w:szCs w:val="24"/>
        </w:rPr>
        <w:t>[state018].</w:t>
      </w:r>
    </w:p>
    <w:p w14:paraId="00B0E6F2" w14:textId="7F93FBDB" w:rsidR="001A44E0" w:rsidRDefault="001E5490" w:rsidP="001A44E0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6" w:name="P019"/>
      <w:bookmarkEnd w:id="36"/>
      <w:r>
        <w:rPr>
          <w:rFonts w:ascii="Courier New" w:hAnsi="Courier New" w:cs="Courier New"/>
          <w:sz w:val="24"/>
          <w:szCs w:val="24"/>
        </w:rPr>
        <w:t>[state019].</w:t>
      </w:r>
    </w:p>
    <w:p w14:paraId="1D987163" w14:textId="2EA0F464" w:rsidR="001A44E0" w:rsidRDefault="001E5490" w:rsidP="001A44E0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7" w:name="P020"/>
      <w:bookmarkEnd w:id="37"/>
      <w:r>
        <w:rPr>
          <w:rFonts w:ascii="Courier New" w:hAnsi="Courier New" w:cs="Courier New"/>
          <w:sz w:val="24"/>
          <w:szCs w:val="24"/>
        </w:rPr>
        <w:t>[state020].</w:t>
      </w:r>
    </w:p>
    <w:p w14:paraId="7C42A187" w14:textId="188878D7" w:rsidR="001A44E0" w:rsidRPr="007D23F6" w:rsidRDefault="001E5490" w:rsidP="001A44E0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8" w:name="P021"/>
      <w:bookmarkEnd w:id="38"/>
      <w:r>
        <w:rPr>
          <w:rFonts w:ascii="Courier New" w:hAnsi="Courier New" w:cs="Courier New"/>
          <w:sz w:val="24"/>
          <w:szCs w:val="24"/>
        </w:rPr>
        <w:t>[state021].</w:t>
      </w:r>
    </w:p>
    <w:p w14:paraId="233BB716" w14:textId="5FE3F40F" w:rsidR="001A44E0" w:rsidRDefault="001A44E0" w:rsidP="001A44E0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1E5490">
        <w:rPr>
          <w:rFonts w:ascii="Courier New" w:hAnsi="Courier New" w:cs="Courier New"/>
          <w:i/>
        </w:rPr>
        <w:t>[quote002]</w:t>
      </w:r>
      <w:r>
        <w:rPr>
          <w:rFonts w:ascii="Courier New" w:hAnsi="Courier New" w:cs="Courier New"/>
          <w:i/>
        </w:rPr>
        <w:t>”</w:t>
      </w:r>
    </w:p>
    <w:p w14:paraId="44EB8C9A" w14:textId="5AAC8B20" w:rsidR="001A44E0" w:rsidRDefault="001E5490" w:rsidP="001A44E0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[cite002]</w:t>
      </w:r>
    </w:p>
    <w:p w14:paraId="1B7DBFF9" w14:textId="75AD72BB" w:rsidR="001A44E0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39" w:name="PG07"/>
      <w:bookmarkStart w:id="40" w:name="P022"/>
      <w:bookmarkEnd w:id="39"/>
      <w:bookmarkEnd w:id="40"/>
      <w:r>
        <w:rPr>
          <w:rFonts w:ascii="Courier New" w:hAnsi="Courier New" w:cs="Courier New"/>
          <w:sz w:val="24"/>
          <w:szCs w:val="24"/>
        </w:rPr>
        <w:t>[state022].</w:t>
      </w:r>
    </w:p>
    <w:p w14:paraId="423A66A2" w14:textId="002A3854" w:rsidR="001A44E0" w:rsidRPr="005B5C39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1" w:name="P023"/>
      <w:bookmarkEnd w:id="41"/>
      <w:r>
        <w:rPr>
          <w:rFonts w:ascii="Courier New" w:hAnsi="Courier New" w:cs="Courier New"/>
          <w:sz w:val="24"/>
          <w:szCs w:val="24"/>
        </w:rPr>
        <w:t>[state023].</w:t>
      </w:r>
    </w:p>
    <w:p w14:paraId="55803103" w14:textId="2D297023" w:rsidR="001A44E0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2" w:name="P024"/>
      <w:bookmarkEnd w:id="42"/>
      <w:r>
        <w:rPr>
          <w:rFonts w:ascii="Courier New" w:hAnsi="Courier New" w:cs="Courier New"/>
          <w:sz w:val="24"/>
          <w:szCs w:val="24"/>
        </w:rPr>
        <w:t>[state024].</w:t>
      </w:r>
    </w:p>
    <w:p w14:paraId="52C0C367" w14:textId="6CCF4353" w:rsidR="005374C1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3" w:name="P025"/>
      <w:bookmarkEnd w:id="43"/>
      <w:r>
        <w:rPr>
          <w:rFonts w:ascii="Courier New" w:hAnsi="Courier New" w:cs="Courier New"/>
          <w:sz w:val="24"/>
          <w:szCs w:val="24"/>
        </w:rPr>
        <w:t>[state025].</w:t>
      </w:r>
    </w:p>
    <w:p w14:paraId="48152940" w14:textId="02683A44" w:rsidR="005374C1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4" w:name="P026"/>
      <w:bookmarkEnd w:id="44"/>
      <w:r>
        <w:rPr>
          <w:rFonts w:ascii="Courier New" w:hAnsi="Courier New" w:cs="Courier New"/>
          <w:sz w:val="24"/>
          <w:szCs w:val="24"/>
        </w:rPr>
        <w:t>[state026].</w:t>
      </w:r>
    </w:p>
    <w:p w14:paraId="6EDC4620" w14:textId="7DDDD65C" w:rsidR="005374C1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5" w:name="P027"/>
      <w:bookmarkEnd w:id="45"/>
      <w:r>
        <w:rPr>
          <w:rFonts w:ascii="Courier New" w:hAnsi="Courier New" w:cs="Courier New"/>
          <w:sz w:val="24"/>
          <w:szCs w:val="24"/>
        </w:rPr>
        <w:t>[state027].</w:t>
      </w:r>
    </w:p>
    <w:p w14:paraId="137B3D94" w14:textId="7D28F616" w:rsidR="005374C1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6" w:name="P028"/>
      <w:bookmarkEnd w:id="46"/>
      <w:r>
        <w:rPr>
          <w:rFonts w:ascii="Courier New" w:hAnsi="Courier New" w:cs="Courier New"/>
          <w:sz w:val="24"/>
          <w:szCs w:val="24"/>
        </w:rPr>
        <w:lastRenderedPageBreak/>
        <w:t>[state028].</w:t>
      </w:r>
    </w:p>
    <w:p w14:paraId="1064BCAB" w14:textId="235BAC44" w:rsidR="005374C1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7" w:name="P029"/>
      <w:bookmarkEnd w:id="47"/>
      <w:r>
        <w:rPr>
          <w:rFonts w:ascii="Courier New" w:hAnsi="Courier New" w:cs="Courier New"/>
          <w:sz w:val="24"/>
          <w:szCs w:val="24"/>
        </w:rPr>
        <w:t>[state029].</w:t>
      </w:r>
    </w:p>
    <w:p w14:paraId="03A6B63B" w14:textId="2F203F0F" w:rsidR="005374C1" w:rsidRPr="009F6C5C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8" w:name="P030"/>
      <w:bookmarkEnd w:id="48"/>
      <w:r>
        <w:rPr>
          <w:rFonts w:ascii="Courier New" w:hAnsi="Courier New" w:cs="Courier New"/>
          <w:sz w:val="24"/>
          <w:szCs w:val="24"/>
        </w:rPr>
        <w:t>[state030].</w:t>
      </w:r>
    </w:p>
    <w:p w14:paraId="2DA99B33" w14:textId="47B8177C" w:rsidR="005374C1" w:rsidRDefault="001E5490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49" w:name="PG08"/>
      <w:bookmarkStart w:id="50" w:name="P031"/>
      <w:bookmarkEnd w:id="49"/>
      <w:bookmarkEnd w:id="50"/>
      <w:r>
        <w:rPr>
          <w:rFonts w:ascii="Courier New" w:hAnsi="Courier New" w:cs="Courier New"/>
          <w:sz w:val="24"/>
          <w:szCs w:val="24"/>
        </w:rPr>
        <w:t>[state032].</w:t>
      </w:r>
    </w:p>
    <w:p w14:paraId="5EB3BBFB" w14:textId="0601A773" w:rsidR="005374C1" w:rsidRDefault="005374C1" w:rsidP="005374C1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1E5490">
        <w:rPr>
          <w:rFonts w:ascii="Courier New" w:hAnsi="Courier New" w:cs="Courier New"/>
          <w:i/>
        </w:rPr>
        <w:t>[quote003]</w:t>
      </w:r>
      <w:r>
        <w:rPr>
          <w:rFonts w:ascii="Courier New" w:hAnsi="Courier New" w:cs="Courier New"/>
          <w:i/>
        </w:rPr>
        <w:t>”</w:t>
      </w:r>
    </w:p>
    <w:p w14:paraId="303F7ED3" w14:textId="2706E938" w:rsidR="005374C1" w:rsidRDefault="001E5490" w:rsidP="005374C1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[cite003]</w:t>
      </w:r>
    </w:p>
    <w:p w14:paraId="71BC9CD5" w14:textId="48DA0AB7" w:rsidR="005374C1" w:rsidRDefault="00FE561A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1" w:name="P032"/>
      <w:bookmarkEnd w:id="51"/>
      <w:r>
        <w:rPr>
          <w:rFonts w:ascii="Courier New" w:hAnsi="Courier New" w:cs="Courier New"/>
          <w:sz w:val="24"/>
          <w:szCs w:val="24"/>
        </w:rPr>
        <w:t>[state033].</w:t>
      </w:r>
    </w:p>
    <w:p w14:paraId="6BD97ABB" w14:textId="78EFA412" w:rsidR="005374C1" w:rsidRDefault="005374C1" w:rsidP="008A6597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FE561A">
        <w:rPr>
          <w:rFonts w:ascii="Courier New" w:hAnsi="Courier New" w:cs="Courier New"/>
          <w:i/>
        </w:rPr>
        <w:t>[quote004]</w:t>
      </w:r>
      <w:r>
        <w:rPr>
          <w:rFonts w:ascii="Courier New" w:hAnsi="Courier New" w:cs="Courier New"/>
          <w:i/>
        </w:rPr>
        <w:t>”</w:t>
      </w:r>
    </w:p>
    <w:p w14:paraId="114652BF" w14:textId="1727A302" w:rsidR="005374C1" w:rsidRDefault="00FE561A" w:rsidP="005374C1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[cite004]</w:t>
      </w:r>
    </w:p>
    <w:p w14:paraId="51E111C6" w14:textId="47A3A270" w:rsidR="005374C1" w:rsidRDefault="00FE561A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2" w:name="P033"/>
      <w:bookmarkEnd w:id="52"/>
      <w:r>
        <w:rPr>
          <w:rFonts w:ascii="Courier New" w:hAnsi="Courier New" w:cs="Courier New"/>
          <w:sz w:val="24"/>
          <w:szCs w:val="24"/>
        </w:rPr>
        <w:t>[state034].</w:t>
      </w:r>
    </w:p>
    <w:p w14:paraId="4273AF19" w14:textId="3CB475F9" w:rsidR="005374C1" w:rsidRDefault="00FE561A" w:rsidP="005374C1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3" w:name="P034"/>
      <w:bookmarkEnd w:id="53"/>
      <w:r>
        <w:rPr>
          <w:rFonts w:ascii="Courier New" w:hAnsi="Courier New" w:cs="Courier New"/>
          <w:sz w:val="24"/>
          <w:szCs w:val="24"/>
        </w:rPr>
        <w:t>[state035].</w:t>
      </w:r>
    </w:p>
    <w:p w14:paraId="22261E4F" w14:textId="2E568F87" w:rsidR="008577C5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4" w:name="PG09"/>
      <w:bookmarkStart w:id="55" w:name="P035"/>
      <w:bookmarkEnd w:id="54"/>
      <w:bookmarkEnd w:id="55"/>
      <w:r>
        <w:rPr>
          <w:rFonts w:ascii="Courier New" w:hAnsi="Courier New" w:cs="Courier New"/>
          <w:sz w:val="24"/>
          <w:szCs w:val="24"/>
        </w:rPr>
        <w:t>[state036].</w:t>
      </w:r>
    </w:p>
    <w:p w14:paraId="0514531F" w14:textId="743072A1" w:rsidR="005374C1" w:rsidRDefault="00FE561A" w:rsidP="008A6597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6" w:name="P036"/>
      <w:bookmarkEnd w:id="56"/>
      <w:r>
        <w:rPr>
          <w:rFonts w:ascii="Courier New" w:hAnsi="Courier New" w:cs="Courier New"/>
          <w:sz w:val="24"/>
          <w:szCs w:val="24"/>
        </w:rPr>
        <w:t>[state037].</w:t>
      </w:r>
    </w:p>
    <w:p w14:paraId="77C585A7" w14:textId="099D035A" w:rsidR="005374C1" w:rsidRDefault="00FE561A" w:rsidP="008A6597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7" w:name="P037"/>
      <w:bookmarkEnd w:id="57"/>
      <w:r>
        <w:rPr>
          <w:rFonts w:ascii="Courier New" w:hAnsi="Courier New" w:cs="Courier New"/>
          <w:sz w:val="24"/>
          <w:szCs w:val="24"/>
        </w:rPr>
        <w:t>[state038].</w:t>
      </w:r>
    </w:p>
    <w:p w14:paraId="500B22E5" w14:textId="087F8B4D" w:rsidR="004A2B22" w:rsidRDefault="00FE561A" w:rsidP="004A2B22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8" w:name="P038"/>
      <w:bookmarkEnd w:id="58"/>
      <w:r>
        <w:rPr>
          <w:rFonts w:ascii="Courier New" w:hAnsi="Courier New" w:cs="Courier New"/>
          <w:sz w:val="24"/>
          <w:szCs w:val="24"/>
        </w:rPr>
        <w:t>[state039].</w:t>
      </w:r>
    </w:p>
    <w:p w14:paraId="6ACE3EE0" w14:textId="75EB04E1" w:rsidR="00C30962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59" w:name="P039"/>
      <w:bookmarkEnd w:id="59"/>
      <w:r>
        <w:rPr>
          <w:rFonts w:ascii="Courier New" w:hAnsi="Courier New" w:cs="Courier New"/>
          <w:sz w:val="24"/>
          <w:szCs w:val="24"/>
        </w:rPr>
        <w:t>[state040].</w:t>
      </w:r>
    </w:p>
    <w:p w14:paraId="6DAF6B1D" w14:textId="35E8A5D0" w:rsidR="00255A9B" w:rsidRDefault="00255A9B" w:rsidP="00255A9B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FE561A">
        <w:rPr>
          <w:rFonts w:ascii="Courier New" w:hAnsi="Courier New" w:cs="Courier New"/>
          <w:i/>
        </w:rPr>
        <w:t>[quote005]</w:t>
      </w:r>
      <w:r>
        <w:rPr>
          <w:rFonts w:ascii="Courier New" w:hAnsi="Courier New" w:cs="Courier New"/>
          <w:i/>
        </w:rPr>
        <w:t>”</w:t>
      </w:r>
    </w:p>
    <w:p w14:paraId="7DAD2693" w14:textId="189958F0" w:rsidR="00255A9B" w:rsidRDefault="00FE561A" w:rsidP="00255A9B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[cite005]</w:t>
      </w:r>
    </w:p>
    <w:p w14:paraId="424AA4FF" w14:textId="631A5A16" w:rsidR="008577C5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0" w:name="PG10"/>
      <w:bookmarkStart w:id="61" w:name="P040"/>
      <w:bookmarkEnd w:id="60"/>
      <w:bookmarkEnd w:id="61"/>
      <w:r>
        <w:rPr>
          <w:rFonts w:ascii="Courier New" w:hAnsi="Courier New" w:cs="Courier New"/>
          <w:sz w:val="24"/>
          <w:szCs w:val="24"/>
        </w:rPr>
        <w:t>[state041].</w:t>
      </w:r>
    </w:p>
    <w:p w14:paraId="45EA04E4" w14:textId="31C217EA" w:rsidR="004A2B22" w:rsidRDefault="00FE561A" w:rsidP="004A2B22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2" w:name="P041"/>
      <w:bookmarkEnd w:id="62"/>
      <w:r>
        <w:rPr>
          <w:rFonts w:ascii="Courier New" w:hAnsi="Courier New" w:cs="Courier New"/>
          <w:sz w:val="24"/>
          <w:szCs w:val="24"/>
        </w:rPr>
        <w:t>[state042].</w:t>
      </w:r>
    </w:p>
    <w:p w14:paraId="36B43C8C" w14:textId="555FB437" w:rsidR="00255A9B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3" w:name="P042"/>
      <w:bookmarkEnd w:id="63"/>
      <w:r>
        <w:rPr>
          <w:rFonts w:ascii="Courier New" w:hAnsi="Courier New" w:cs="Courier New"/>
          <w:sz w:val="24"/>
          <w:szCs w:val="24"/>
        </w:rPr>
        <w:t>[state043].</w:t>
      </w:r>
    </w:p>
    <w:p w14:paraId="1D8F3930" w14:textId="09E59136" w:rsidR="004A2B22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4" w:name="P043"/>
      <w:bookmarkEnd w:id="64"/>
      <w:r>
        <w:rPr>
          <w:rFonts w:ascii="Courier New" w:hAnsi="Courier New" w:cs="Courier New"/>
          <w:sz w:val="24"/>
          <w:szCs w:val="24"/>
        </w:rPr>
        <w:t>[state044].</w:t>
      </w:r>
    </w:p>
    <w:p w14:paraId="61B66ACB" w14:textId="4EC9A279" w:rsidR="001874AF" w:rsidRDefault="001874AF" w:rsidP="001874AF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FE561A">
        <w:rPr>
          <w:rFonts w:ascii="Courier New" w:hAnsi="Courier New" w:cs="Courier New"/>
          <w:i/>
        </w:rPr>
        <w:t>[quote006]</w:t>
      </w:r>
      <w:r>
        <w:rPr>
          <w:rFonts w:ascii="Courier New" w:hAnsi="Courier New" w:cs="Courier New"/>
          <w:i/>
        </w:rPr>
        <w:t>”</w:t>
      </w:r>
    </w:p>
    <w:p w14:paraId="1FC92DC3" w14:textId="209E335A" w:rsidR="00F17AB2" w:rsidRDefault="00FE561A" w:rsidP="00F17AB2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bookmarkStart w:id="65" w:name="PG11"/>
      <w:bookmarkEnd w:id="65"/>
      <w:r>
        <w:rPr>
          <w:rFonts w:ascii="Courier New" w:hAnsi="Courier New" w:cs="Courier New"/>
          <w:sz w:val="24"/>
          <w:szCs w:val="24"/>
        </w:rPr>
        <w:lastRenderedPageBreak/>
        <w:t>[cite006]</w:t>
      </w:r>
    </w:p>
    <w:p w14:paraId="2BB62154" w14:textId="7C649FF3" w:rsidR="004A2B22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6" w:name="P044"/>
      <w:bookmarkEnd w:id="66"/>
      <w:r>
        <w:rPr>
          <w:rFonts w:ascii="Courier New" w:hAnsi="Courier New" w:cs="Courier New"/>
          <w:sz w:val="24"/>
          <w:szCs w:val="24"/>
        </w:rPr>
        <w:t>[state045].</w:t>
      </w:r>
    </w:p>
    <w:p w14:paraId="6CFA4727" w14:textId="01076034" w:rsidR="001874AF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7" w:name="P045"/>
      <w:bookmarkEnd w:id="67"/>
      <w:r>
        <w:rPr>
          <w:rFonts w:ascii="Courier New" w:hAnsi="Courier New" w:cs="Courier New"/>
          <w:sz w:val="24"/>
          <w:szCs w:val="24"/>
        </w:rPr>
        <w:t>[state046].</w:t>
      </w:r>
    </w:p>
    <w:p w14:paraId="57104616" w14:textId="3D3D7354" w:rsidR="001874AF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8" w:name="P046"/>
      <w:bookmarkEnd w:id="68"/>
      <w:r>
        <w:rPr>
          <w:rFonts w:ascii="Courier New" w:hAnsi="Courier New" w:cs="Courier New"/>
          <w:sz w:val="24"/>
          <w:szCs w:val="24"/>
        </w:rPr>
        <w:t>[state047].</w:t>
      </w:r>
    </w:p>
    <w:p w14:paraId="6C0102B2" w14:textId="1A68C2FF" w:rsidR="00877691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69" w:name="P047"/>
      <w:bookmarkEnd w:id="69"/>
      <w:r>
        <w:rPr>
          <w:rFonts w:ascii="Courier New" w:hAnsi="Courier New" w:cs="Courier New"/>
          <w:sz w:val="24"/>
          <w:szCs w:val="24"/>
        </w:rPr>
        <w:t>[state048].</w:t>
      </w:r>
    </w:p>
    <w:p w14:paraId="0F669407" w14:textId="4FE56955" w:rsidR="00877691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0" w:name="P048"/>
      <w:bookmarkEnd w:id="70"/>
      <w:r>
        <w:rPr>
          <w:rFonts w:ascii="Courier New" w:hAnsi="Courier New" w:cs="Courier New"/>
          <w:sz w:val="24"/>
          <w:szCs w:val="24"/>
        </w:rPr>
        <w:t>[state049].</w:t>
      </w:r>
    </w:p>
    <w:p w14:paraId="731714EA" w14:textId="7DF47481" w:rsidR="00877691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1" w:name="PG12"/>
      <w:bookmarkStart w:id="72" w:name="P049"/>
      <w:bookmarkEnd w:id="71"/>
      <w:bookmarkEnd w:id="72"/>
      <w:r>
        <w:rPr>
          <w:rFonts w:ascii="Courier New" w:hAnsi="Courier New" w:cs="Courier New"/>
          <w:sz w:val="24"/>
          <w:szCs w:val="24"/>
        </w:rPr>
        <w:t>[state050].</w:t>
      </w:r>
    </w:p>
    <w:p w14:paraId="31F462FA" w14:textId="6CAF16FD" w:rsidR="001874AF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3" w:name="P050"/>
      <w:bookmarkEnd w:id="73"/>
      <w:r>
        <w:rPr>
          <w:rFonts w:ascii="Courier New" w:hAnsi="Courier New" w:cs="Courier New"/>
          <w:sz w:val="24"/>
          <w:szCs w:val="24"/>
        </w:rPr>
        <w:t>[state051].</w:t>
      </w:r>
    </w:p>
    <w:p w14:paraId="0C33CA4A" w14:textId="0921C8EA" w:rsidR="00877691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4" w:name="P051"/>
      <w:bookmarkEnd w:id="74"/>
      <w:r>
        <w:rPr>
          <w:rFonts w:ascii="Courier New" w:hAnsi="Courier New" w:cs="Courier New"/>
          <w:sz w:val="24"/>
          <w:szCs w:val="24"/>
        </w:rPr>
        <w:t>[state052].</w:t>
      </w:r>
    </w:p>
    <w:p w14:paraId="7051E2C3" w14:textId="6FDEE002" w:rsidR="00F44B40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5" w:name="P052"/>
      <w:bookmarkEnd w:id="75"/>
      <w:r>
        <w:rPr>
          <w:rFonts w:ascii="Courier New" w:hAnsi="Courier New" w:cs="Courier New"/>
          <w:sz w:val="24"/>
          <w:szCs w:val="24"/>
        </w:rPr>
        <w:t>[state053].</w:t>
      </w:r>
    </w:p>
    <w:p w14:paraId="6AEA6F59" w14:textId="1FCCC075" w:rsidR="00877691" w:rsidRDefault="00FE561A" w:rsidP="008577C5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6" w:name="P053"/>
      <w:bookmarkEnd w:id="76"/>
      <w:r>
        <w:rPr>
          <w:rFonts w:ascii="Courier New" w:hAnsi="Courier New" w:cs="Courier New"/>
          <w:sz w:val="24"/>
          <w:szCs w:val="24"/>
        </w:rPr>
        <w:t>[state054].</w:t>
      </w:r>
    </w:p>
    <w:p w14:paraId="4B16A143" w14:textId="54D9D295" w:rsidR="00D21EAB" w:rsidRPr="0038073B" w:rsidRDefault="00FE561A" w:rsidP="0038073B">
      <w:pPr>
        <w:pStyle w:val="ListParagraph"/>
        <w:numPr>
          <w:ilvl w:val="0"/>
          <w:numId w:val="19"/>
        </w:numPr>
        <w:spacing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77" w:name="P054"/>
      <w:bookmarkEnd w:id="77"/>
      <w:r>
        <w:rPr>
          <w:rFonts w:ascii="Courier New" w:hAnsi="Courier New" w:cs="Courier New"/>
          <w:sz w:val="24"/>
          <w:szCs w:val="24"/>
        </w:rPr>
        <w:t>[state055].</w:t>
      </w:r>
    </w:p>
    <w:p w14:paraId="1C20FE7E" w14:textId="7307A531" w:rsidR="00CA2055" w:rsidRPr="00D21EAB" w:rsidRDefault="00CA2055" w:rsidP="00CA2055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78" w:name="PG13"/>
      <w:bookmarkStart w:id="79" w:name="sor"/>
      <w:bookmarkEnd w:id="78"/>
      <w:r>
        <w:rPr>
          <w:rFonts w:ascii="Courier New" w:hAnsi="Courier New" w:cs="Courier New"/>
          <w:b/>
          <w:sz w:val="24"/>
          <w:szCs w:val="24"/>
          <w:u w:val="single"/>
        </w:rPr>
        <w:t>STANDARD OF REVIEW</w:t>
      </w:r>
      <w:bookmarkEnd w:id="79"/>
    </w:p>
    <w:p w14:paraId="1B683D6A" w14:textId="5CE7F568" w:rsidR="00CA2055" w:rsidRDefault="00FE561A" w:rsidP="00FA1F8A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80" w:name="P055"/>
      <w:bookmarkEnd w:id="80"/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stndRvw</w:t>
      </w:r>
      <w:proofErr w:type="spellEnd"/>
      <w:r>
        <w:rPr>
          <w:rFonts w:ascii="Courier New" w:hAnsi="Courier New" w:cs="Courier New"/>
          <w:sz w:val="24"/>
          <w:szCs w:val="24"/>
        </w:rPr>
        <w:t>].</w:t>
      </w:r>
    </w:p>
    <w:p w14:paraId="0B0C1E0E" w14:textId="150B47FA" w:rsidR="008D359B" w:rsidRPr="00D21EAB" w:rsidRDefault="008D359B" w:rsidP="008D359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81" w:name="soa"/>
      <w:r>
        <w:rPr>
          <w:rFonts w:ascii="Courier New" w:hAnsi="Courier New" w:cs="Courier New"/>
          <w:b/>
          <w:sz w:val="24"/>
          <w:szCs w:val="24"/>
          <w:u w:val="single"/>
        </w:rPr>
        <w:t>SUMMARY OF ARGUMENT</w:t>
      </w:r>
      <w:bookmarkEnd w:id="81"/>
    </w:p>
    <w:p w14:paraId="6AE9BB7A" w14:textId="75DDE6B0" w:rsidR="008D359B" w:rsidRDefault="00FE561A" w:rsidP="008D359B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82" w:name="P056"/>
      <w:bookmarkEnd w:id="82"/>
      <w:r>
        <w:rPr>
          <w:rFonts w:ascii="Courier New" w:hAnsi="Courier New" w:cs="Courier New"/>
          <w:sz w:val="24"/>
          <w:szCs w:val="24"/>
        </w:rPr>
        <w:t>[summArg001].</w:t>
      </w:r>
    </w:p>
    <w:p w14:paraId="0908BDB7" w14:textId="526457E6" w:rsidR="00CA2055" w:rsidRDefault="00FE561A" w:rsidP="00CA205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83" w:name="P057"/>
      <w:bookmarkEnd w:id="83"/>
      <w:r>
        <w:rPr>
          <w:rFonts w:ascii="Courier New" w:hAnsi="Courier New" w:cs="Courier New"/>
          <w:sz w:val="24"/>
          <w:szCs w:val="24"/>
        </w:rPr>
        <w:t>[summArg002].</w:t>
      </w:r>
    </w:p>
    <w:p w14:paraId="2F8B580B" w14:textId="41C99A33" w:rsidR="005E3553" w:rsidRDefault="00FE561A" w:rsidP="00CA205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84" w:name="PG14"/>
      <w:bookmarkStart w:id="85" w:name="P058"/>
      <w:bookmarkEnd w:id="84"/>
      <w:bookmarkEnd w:id="85"/>
      <w:r>
        <w:rPr>
          <w:rFonts w:ascii="Courier New" w:hAnsi="Courier New" w:cs="Courier New"/>
          <w:sz w:val="24"/>
          <w:szCs w:val="24"/>
        </w:rPr>
        <w:t>[summArg003].</w:t>
      </w:r>
    </w:p>
    <w:p w14:paraId="08E98DCE" w14:textId="7FA7C523" w:rsidR="00006606" w:rsidRDefault="00FE561A" w:rsidP="00CA205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86" w:name="P059"/>
      <w:bookmarkEnd w:id="86"/>
      <w:r>
        <w:rPr>
          <w:rFonts w:ascii="Courier New" w:hAnsi="Courier New" w:cs="Courier New"/>
          <w:sz w:val="24"/>
          <w:szCs w:val="24"/>
        </w:rPr>
        <w:t>[summArg004].</w:t>
      </w:r>
    </w:p>
    <w:p w14:paraId="7F189F52" w14:textId="2F62BD6B" w:rsidR="00CA2055" w:rsidRDefault="00CA205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4E77E0A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  <w:bookmarkStart w:id="87" w:name="PG15"/>
      <w:bookmarkEnd w:id="87"/>
    </w:p>
    <w:p w14:paraId="2FDB0300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00EE7C7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6DE696D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D7F53EA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8C30CE8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DD2CC0A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AEA7878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01C6F74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DECA982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B2F9726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BC66C1C" w14:textId="77777777" w:rsidR="0059403E" w:rsidRPr="00F020C7" w:rsidRDefault="0059403E" w:rsidP="0059403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88" w:name="I001"/>
      <w:r>
        <w:rPr>
          <w:rFonts w:ascii="Times New Roman" w:hAnsi="Times New Roman" w:cs="Times New Roman"/>
          <w:sz w:val="28"/>
          <w:szCs w:val="28"/>
        </w:rPr>
        <w:t>ISSUE</w:t>
      </w:r>
      <w:r w:rsidRPr="00F020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bookmarkEnd w:id="88"/>
    </w:p>
    <w:p w14:paraId="062E702D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E922785" w14:textId="51F2DD41" w:rsidR="0059403E" w:rsidRDefault="00FE561A" w:rsidP="0059403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[issTitle001]</w:t>
      </w:r>
    </w:p>
    <w:p w14:paraId="0802E380" w14:textId="6D1EF2A8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1DE523B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9058C21" w14:textId="6242D59C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DDC10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A42165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45EB176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FCAD0C2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2B79AF7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8C0AC33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129B22C1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911443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CC3397D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8814082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89" w:name="PG16"/>
      <w:bookmarkEnd w:id="89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</w:t>
      </w:r>
    </w:p>
    <w:p w14:paraId="71949BBB" w14:textId="2289A69E" w:rsidR="0059403E" w:rsidRDefault="007E6ADF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0" w:name="P060"/>
      <w:bookmarkEnd w:id="90"/>
      <w:r>
        <w:rPr>
          <w:rFonts w:ascii="Courier New" w:hAnsi="Courier New" w:cs="Courier New"/>
          <w:sz w:val="24"/>
          <w:szCs w:val="24"/>
        </w:rPr>
        <w:t>[ovrvw</w:t>
      </w:r>
      <w:r w:rsidR="00C975D7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01].</w:t>
      </w:r>
    </w:p>
    <w:p w14:paraId="6D275356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STANDARD OF REVIEW I</w:t>
      </w:r>
    </w:p>
    <w:p w14:paraId="18B4F491" w14:textId="78AD91DC" w:rsidR="0059403E" w:rsidRDefault="00233AEC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1" w:name="P061"/>
      <w:bookmarkEnd w:id="91"/>
      <w:r>
        <w:rPr>
          <w:rFonts w:ascii="Courier New" w:hAnsi="Courier New" w:cs="Courier New"/>
          <w:sz w:val="24"/>
          <w:szCs w:val="24"/>
        </w:rPr>
        <w:t>[stdRvw</w:t>
      </w:r>
      <w:r w:rsidR="00C975D7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01]</w:t>
      </w:r>
      <w:r w:rsidR="00BC28E0">
        <w:rPr>
          <w:rFonts w:ascii="Courier New" w:hAnsi="Courier New" w:cs="Courier New"/>
          <w:sz w:val="24"/>
          <w:szCs w:val="24"/>
        </w:rPr>
        <w:t>:</w:t>
      </w:r>
    </w:p>
    <w:p w14:paraId="5057E6B6" w14:textId="4378F3C0" w:rsidR="00BC28E0" w:rsidRDefault="00BC28E0" w:rsidP="007C7BA4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33AEC">
        <w:rPr>
          <w:rFonts w:ascii="Courier New" w:hAnsi="Courier New" w:cs="Courier New"/>
          <w:i/>
        </w:rPr>
        <w:t>[quote007]</w:t>
      </w:r>
      <w:r>
        <w:rPr>
          <w:rFonts w:ascii="Courier New" w:hAnsi="Courier New" w:cs="Courier New"/>
          <w:i/>
        </w:rPr>
        <w:t>”</w:t>
      </w:r>
    </w:p>
    <w:p w14:paraId="573AB90B" w14:textId="6ED2574B" w:rsidR="00BC28E0" w:rsidRPr="00233AEC" w:rsidRDefault="00233AEC" w:rsidP="00BC28E0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233AEC">
        <w:rPr>
          <w:rFonts w:ascii="Courier New" w:hAnsi="Courier New" w:cs="Courier New"/>
          <w:sz w:val="24"/>
          <w:szCs w:val="24"/>
        </w:rPr>
        <w:t>[cite007]</w:t>
      </w:r>
    </w:p>
    <w:p w14:paraId="54C3F66B" w14:textId="5DAF9369" w:rsidR="000966FA" w:rsidRDefault="00233AEC" w:rsidP="000966FA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2" w:name="P062"/>
      <w:bookmarkEnd w:id="92"/>
      <w:r>
        <w:rPr>
          <w:rFonts w:ascii="Courier New" w:hAnsi="Courier New" w:cs="Courier New"/>
          <w:sz w:val="24"/>
          <w:szCs w:val="24"/>
        </w:rPr>
        <w:t>[stdRvw</w:t>
      </w:r>
      <w:r w:rsidR="00C975D7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02]:</w:t>
      </w:r>
    </w:p>
    <w:p w14:paraId="1322C50A" w14:textId="26B3816D" w:rsidR="007C7BA4" w:rsidRDefault="007C7BA4" w:rsidP="007C7BA4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33AEC">
        <w:rPr>
          <w:rFonts w:ascii="Courier New" w:hAnsi="Courier New" w:cs="Courier New"/>
          <w:i/>
        </w:rPr>
        <w:t>[quote008]</w:t>
      </w:r>
      <w:r>
        <w:rPr>
          <w:rFonts w:ascii="Courier New" w:hAnsi="Courier New" w:cs="Courier New"/>
          <w:i/>
        </w:rPr>
        <w:t>”</w:t>
      </w:r>
    </w:p>
    <w:p w14:paraId="37EDD3EB" w14:textId="531A31FD" w:rsidR="007C7BA4" w:rsidRPr="00233AEC" w:rsidRDefault="00233AEC" w:rsidP="007C7BA4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[cite008]</w:t>
      </w:r>
    </w:p>
    <w:p w14:paraId="71172EEC" w14:textId="7E6732B8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93" w:name="PG17"/>
      <w:bookmarkEnd w:id="93"/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48369879" w14:textId="3A7767AB" w:rsidR="00DF11A1" w:rsidRDefault="00233AEC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4" w:name="P063"/>
      <w:bookmarkEnd w:id="94"/>
      <w:r>
        <w:rPr>
          <w:rFonts w:ascii="Courier New" w:hAnsi="Courier New" w:cs="Courier New"/>
          <w:sz w:val="24"/>
          <w:szCs w:val="24"/>
        </w:rPr>
        <w:t>[arg101].</w:t>
      </w:r>
    </w:p>
    <w:p w14:paraId="52AA9244" w14:textId="12CA9537" w:rsidR="009809C4" w:rsidRDefault="00233AEC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5" w:name="P064"/>
      <w:bookmarkEnd w:id="95"/>
      <w:r>
        <w:rPr>
          <w:rFonts w:ascii="Courier New" w:hAnsi="Courier New" w:cs="Courier New"/>
          <w:sz w:val="24"/>
          <w:szCs w:val="24"/>
        </w:rPr>
        <w:t>[arg102].</w:t>
      </w:r>
    </w:p>
    <w:p w14:paraId="146A888A" w14:textId="198E7A59" w:rsidR="009809C4" w:rsidRDefault="00233AEC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6" w:name="P065"/>
      <w:bookmarkEnd w:id="96"/>
      <w:r>
        <w:rPr>
          <w:rFonts w:ascii="Courier New" w:hAnsi="Courier New" w:cs="Courier New"/>
          <w:sz w:val="24"/>
          <w:szCs w:val="24"/>
        </w:rPr>
        <w:t>[arg103]</w:t>
      </w:r>
      <w:r w:rsidR="009809C4">
        <w:rPr>
          <w:rFonts w:ascii="Courier New" w:hAnsi="Courier New" w:cs="Courier New"/>
          <w:sz w:val="24"/>
          <w:szCs w:val="24"/>
        </w:rPr>
        <w:t>:</w:t>
      </w:r>
    </w:p>
    <w:p w14:paraId="426973AF" w14:textId="4882A4F9" w:rsidR="009809C4" w:rsidRDefault="009809C4" w:rsidP="002B12B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B12B8">
        <w:rPr>
          <w:rFonts w:ascii="Courier New" w:hAnsi="Courier New" w:cs="Courier New"/>
          <w:i/>
        </w:rPr>
        <w:t>[quote009]</w:t>
      </w:r>
      <w:r>
        <w:rPr>
          <w:rFonts w:ascii="Courier New" w:hAnsi="Courier New" w:cs="Courier New"/>
          <w:i/>
        </w:rPr>
        <w:t>”</w:t>
      </w:r>
    </w:p>
    <w:p w14:paraId="6287C641" w14:textId="5AA1B01D" w:rsidR="009809C4" w:rsidRPr="009809C4" w:rsidRDefault="002B12B8" w:rsidP="009809C4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[cite009]</w:t>
      </w:r>
    </w:p>
    <w:p w14:paraId="2DE953CA" w14:textId="080EC235" w:rsidR="00966DF2" w:rsidRDefault="002B12B8" w:rsidP="009809C4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7" w:name="P066"/>
      <w:bookmarkEnd w:id="97"/>
      <w:r>
        <w:rPr>
          <w:rFonts w:ascii="Courier New" w:hAnsi="Courier New" w:cs="Courier New"/>
          <w:sz w:val="24"/>
          <w:szCs w:val="24"/>
        </w:rPr>
        <w:t>[arg104].</w:t>
      </w:r>
    </w:p>
    <w:p w14:paraId="155FF1D0" w14:textId="6D7D0F5A" w:rsidR="009809C4" w:rsidRDefault="002B12B8" w:rsidP="009809C4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98" w:name="PG18"/>
      <w:bookmarkStart w:id="99" w:name="P067"/>
      <w:bookmarkEnd w:id="98"/>
      <w:bookmarkEnd w:id="99"/>
      <w:r>
        <w:rPr>
          <w:rFonts w:ascii="Courier New" w:hAnsi="Courier New" w:cs="Courier New"/>
          <w:sz w:val="24"/>
          <w:szCs w:val="24"/>
        </w:rPr>
        <w:t>[arg105].</w:t>
      </w:r>
    </w:p>
    <w:p w14:paraId="596CDBDB" w14:textId="09F854FE" w:rsidR="0089709E" w:rsidRDefault="002B12B8" w:rsidP="009809C4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00" w:name="P068"/>
      <w:bookmarkEnd w:id="100"/>
      <w:r>
        <w:rPr>
          <w:rFonts w:ascii="Courier New" w:hAnsi="Courier New" w:cs="Courier New"/>
          <w:sz w:val="24"/>
          <w:szCs w:val="24"/>
        </w:rPr>
        <w:t>[arg106]</w:t>
      </w:r>
      <w:r w:rsidR="000251B8">
        <w:rPr>
          <w:rFonts w:ascii="Courier New" w:hAnsi="Courier New" w:cs="Courier New"/>
          <w:sz w:val="24"/>
          <w:szCs w:val="24"/>
        </w:rPr>
        <w:t>:</w:t>
      </w:r>
    </w:p>
    <w:p w14:paraId="5449A8D7" w14:textId="60730D5E" w:rsidR="000251B8" w:rsidRDefault="000251B8" w:rsidP="000251B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2B12B8">
        <w:rPr>
          <w:rFonts w:ascii="Courier New" w:hAnsi="Courier New" w:cs="Courier New"/>
          <w:i/>
        </w:rPr>
        <w:t>“</w:t>
      </w:r>
      <w:r w:rsidR="002B12B8" w:rsidRPr="002B12B8">
        <w:rPr>
          <w:rFonts w:ascii="Courier New" w:hAnsi="Courier New" w:cs="Courier New"/>
          <w:i/>
        </w:rPr>
        <w:t>[</w:t>
      </w:r>
      <w:r w:rsidR="002B12B8">
        <w:rPr>
          <w:rFonts w:ascii="Courier New" w:hAnsi="Courier New" w:cs="Courier New"/>
          <w:i/>
        </w:rPr>
        <w:t>quote010</w:t>
      </w:r>
      <w:r w:rsidR="002B12B8" w:rsidRPr="002B12B8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28DF21BD" w14:textId="56F1E942" w:rsidR="000251B8" w:rsidRPr="002B12B8" w:rsidRDefault="002B12B8" w:rsidP="000251B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[cite010]</w:t>
      </w:r>
    </w:p>
    <w:p w14:paraId="79BF4FE0" w14:textId="55D6E167" w:rsidR="00966DF2" w:rsidRDefault="002B12B8" w:rsidP="009809C4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01" w:name="P069"/>
      <w:bookmarkEnd w:id="101"/>
      <w:r>
        <w:rPr>
          <w:rFonts w:ascii="Courier New" w:hAnsi="Courier New" w:cs="Courier New"/>
          <w:sz w:val="24"/>
          <w:szCs w:val="24"/>
        </w:rPr>
        <w:t>[arg107].</w:t>
      </w:r>
    </w:p>
    <w:p w14:paraId="5DA3FFFC" w14:textId="37A05FFB" w:rsidR="003C5004" w:rsidRPr="00B01102" w:rsidRDefault="002B12B8" w:rsidP="00B01102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02" w:name="P070"/>
      <w:bookmarkEnd w:id="102"/>
      <w:r>
        <w:rPr>
          <w:rFonts w:ascii="Courier New" w:hAnsi="Courier New" w:cs="Courier New"/>
          <w:sz w:val="24"/>
          <w:szCs w:val="24"/>
        </w:rPr>
        <w:lastRenderedPageBreak/>
        <w:t>[arg108].</w:t>
      </w:r>
    </w:p>
    <w:p w14:paraId="12E80500" w14:textId="61304E76" w:rsidR="006E286B" w:rsidRPr="00D21EAB" w:rsidRDefault="006E286B" w:rsidP="006E286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03" w:name="PG19"/>
      <w:bookmarkEnd w:id="103"/>
      <w:r>
        <w:rPr>
          <w:rFonts w:ascii="Courier New" w:hAnsi="Courier New" w:cs="Courier New"/>
          <w:b/>
          <w:sz w:val="24"/>
          <w:szCs w:val="24"/>
          <w:u w:val="single"/>
        </w:rPr>
        <w:t>CONCLUSION I</w:t>
      </w:r>
    </w:p>
    <w:p w14:paraId="5A5161F2" w14:textId="5EEFC40F" w:rsidR="003C5004" w:rsidRDefault="002B12B8" w:rsidP="006E286B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04" w:name="P071"/>
      <w:bookmarkEnd w:id="104"/>
      <w:r>
        <w:rPr>
          <w:rFonts w:ascii="Courier New" w:hAnsi="Courier New" w:cs="Courier New"/>
          <w:sz w:val="24"/>
          <w:szCs w:val="24"/>
        </w:rPr>
        <w:t>[arg109].</w:t>
      </w:r>
    </w:p>
    <w:p w14:paraId="6A1481A0" w14:textId="2601FEA0" w:rsidR="006E286B" w:rsidRDefault="002B12B8" w:rsidP="006E286B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05" w:name="P072"/>
      <w:bookmarkEnd w:id="105"/>
      <w:r>
        <w:rPr>
          <w:rFonts w:ascii="Courier New" w:hAnsi="Courier New" w:cs="Courier New"/>
          <w:sz w:val="24"/>
          <w:szCs w:val="24"/>
        </w:rPr>
        <w:t>[arg110].</w:t>
      </w:r>
    </w:p>
    <w:p w14:paraId="61106EA8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</w:p>
    <w:p w14:paraId="4E721BF7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</w:p>
    <w:p w14:paraId="0AA7B304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A098497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  <w:bookmarkStart w:id="106" w:name="PG20"/>
      <w:bookmarkEnd w:id="106"/>
    </w:p>
    <w:p w14:paraId="6EA4FC4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A6F3AC9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82F08C3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F6FEF37" w14:textId="2503F4DA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3D5200C" w14:textId="77777777" w:rsidR="00821123" w:rsidRPr="00F020C7" w:rsidRDefault="00821123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438EAA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68F8C3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0C0321F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6F3B414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F44D36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E6F0BAF" w14:textId="36EA0D71" w:rsidR="006B060E" w:rsidRPr="00F020C7" w:rsidRDefault="00F44B40" w:rsidP="006B060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07" w:name="I002"/>
      <w:r>
        <w:rPr>
          <w:rFonts w:ascii="Times New Roman" w:hAnsi="Times New Roman" w:cs="Times New Roman"/>
          <w:sz w:val="28"/>
          <w:szCs w:val="28"/>
        </w:rPr>
        <w:t>ISSUE</w:t>
      </w:r>
      <w:r w:rsidR="006B060E" w:rsidRPr="00F020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r w:rsidR="002F0FD3">
        <w:rPr>
          <w:rFonts w:ascii="Times New Roman" w:hAnsi="Times New Roman" w:cs="Times New Roman"/>
          <w:sz w:val="28"/>
          <w:szCs w:val="28"/>
        </w:rPr>
        <w:t>I</w:t>
      </w:r>
      <w:bookmarkEnd w:id="107"/>
    </w:p>
    <w:p w14:paraId="62B26CAC" w14:textId="77777777" w:rsidR="0027142C" w:rsidRDefault="0027142C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51FF651" w14:textId="51CC707A" w:rsidR="006B060E" w:rsidRPr="00F020C7" w:rsidRDefault="00FE561A" w:rsidP="006B060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[issTitle002]</w:t>
      </w:r>
    </w:p>
    <w:p w14:paraId="179FF849" w14:textId="77777777" w:rsidR="00EF410E" w:rsidRDefault="00EF41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56394EAD" w14:textId="2B03CA25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6EC4EBA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39081F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9D5B72B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06E0C47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7DCD207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BA87EAD" w14:textId="627E51E2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3183953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A106A12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52C2095B" w14:textId="77777777" w:rsidR="006B060E" w:rsidRDefault="006B060E" w:rsidP="006B060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4139384" w14:textId="4C128543" w:rsidR="00474207" w:rsidRPr="00D21EAB" w:rsidRDefault="00474207" w:rsidP="00474207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08" w:name="PG21"/>
      <w:bookmarkEnd w:id="108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</w:t>
      </w:r>
      <w:r w:rsidR="002F0FD3"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6509FF98" w14:textId="5FA07BDD" w:rsidR="008D5016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09" w:name="P073"/>
      <w:bookmarkEnd w:id="109"/>
      <w:r>
        <w:rPr>
          <w:rFonts w:ascii="Courier New" w:hAnsi="Courier New" w:cs="Courier New"/>
          <w:sz w:val="24"/>
          <w:szCs w:val="24"/>
        </w:rPr>
        <w:t>[ovrvw201].</w:t>
      </w:r>
    </w:p>
    <w:p w14:paraId="0A87D519" w14:textId="7D8F33AD" w:rsidR="00474207" w:rsidRPr="00D21EAB" w:rsidRDefault="00474207" w:rsidP="00474207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10" w:name="P074"/>
      <w:bookmarkEnd w:id="110"/>
      <w:r>
        <w:rPr>
          <w:rFonts w:ascii="Courier New" w:hAnsi="Courier New" w:cs="Courier New"/>
          <w:b/>
          <w:sz w:val="24"/>
          <w:szCs w:val="24"/>
          <w:u w:val="single"/>
        </w:rPr>
        <w:t>STANDARD OF REVIEW I</w:t>
      </w:r>
      <w:r w:rsidR="002F0FD3"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346D049E" w14:textId="54DF5089" w:rsidR="00C975D7" w:rsidRDefault="00C975D7" w:rsidP="00C975D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1" w:name="P076"/>
      <w:bookmarkEnd w:id="111"/>
      <w:r>
        <w:rPr>
          <w:rFonts w:ascii="Courier New" w:hAnsi="Courier New" w:cs="Courier New"/>
          <w:sz w:val="24"/>
          <w:szCs w:val="24"/>
        </w:rPr>
        <w:t>[stdRvw201]:</w:t>
      </w:r>
    </w:p>
    <w:p w14:paraId="5556F026" w14:textId="7241A3AE" w:rsidR="00C975D7" w:rsidRDefault="00C975D7" w:rsidP="00C975D7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[quote011]”</w:t>
      </w:r>
    </w:p>
    <w:p w14:paraId="0347B7FA" w14:textId="4F251AA4" w:rsidR="00C975D7" w:rsidRPr="00233AEC" w:rsidRDefault="00C975D7" w:rsidP="00C975D7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233AEC">
        <w:rPr>
          <w:rFonts w:ascii="Courier New" w:hAnsi="Courier New" w:cs="Courier New"/>
          <w:sz w:val="24"/>
          <w:szCs w:val="24"/>
        </w:rPr>
        <w:t>[cite0</w:t>
      </w:r>
      <w:r>
        <w:rPr>
          <w:rFonts w:ascii="Courier New" w:hAnsi="Courier New" w:cs="Courier New"/>
          <w:sz w:val="24"/>
          <w:szCs w:val="24"/>
        </w:rPr>
        <w:t>11</w:t>
      </w:r>
      <w:r w:rsidRPr="00233AEC">
        <w:rPr>
          <w:rFonts w:ascii="Courier New" w:hAnsi="Courier New" w:cs="Courier New"/>
          <w:sz w:val="24"/>
          <w:szCs w:val="24"/>
        </w:rPr>
        <w:t>]</w:t>
      </w:r>
    </w:p>
    <w:p w14:paraId="7169A0F3" w14:textId="2009D191" w:rsidR="00C975D7" w:rsidRDefault="00C975D7" w:rsidP="00C975D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[stdRvw202]:</w:t>
      </w:r>
    </w:p>
    <w:p w14:paraId="7C506DC8" w14:textId="126AC1FC" w:rsidR="00C975D7" w:rsidRDefault="00C975D7" w:rsidP="00C975D7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[quote012]”</w:t>
      </w:r>
    </w:p>
    <w:p w14:paraId="34908AF7" w14:textId="5CD30BFE" w:rsidR="00C975D7" w:rsidRPr="00233AEC" w:rsidRDefault="00C975D7" w:rsidP="00C975D7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[cite012]</w:t>
      </w:r>
    </w:p>
    <w:p w14:paraId="034041BF" w14:textId="6A1E81EB" w:rsidR="00474207" w:rsidRPr="00D21EAB" w:rsidRDefault="00474207" w:rsidP="00474207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12" w:name="PG22"/>
      <w:bookmarkEnd w:id="112"/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  <w:r w:rsidR="0059403E"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5326E8AB" w14:textId="0EDB6E3C" w:rsidR="00474207" w:rsidRDefault="002B12B8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3" w:name="P077"/>
      <w:bookmarkEnd w:id="113"/>
      <w:r>
        <w:rPr>
          <w:rFonts w:ascii="Courier New" w:hAnsi="Courier New" w:cs="Courier New"/>
          <w:sz w:val="24"/>
          <w:szCs w:val="24"/>
        </w:rPr>
        <w:t>[arg201]</w:t>
      </w:r>
      <w:r w:rsidR="00F545BD">
        <w:rPr>
          <w:rFonts w:ascii="Courier New" w:hAnsi="Courier New" w:cs="Courier New"/>
          <w:sz w:val="24"/>
          <w:szCs w:val="24"/>
        </w:rPr>
        <w:t>:</w:t>
      </w:r>
    </w:p>
    <w:p w14:paraId="668BADDA" w14:textId="518FF9CD" w:rsidR="00F545BD" w:rsidRDefault="00F545BD" w:rsidP="00F545BD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2B12B8">
        <w:rPr>
          <w:rFonts w:ascii="Courier New" w:hAnsi="Courier New" w:cs="Courier New"/>
          <w:i/>
        </w:rPr>
        <w:t>[quote01</w:t>
      </w:r>
      <w:r w:rsidR="0079782D">
        <w:rPr>
          <w:rFonts w:ascii="Courier New" w:hAnsi="Courier New" w:cs="Courier New"/>
          <w:i/>
        </w:rPr>
        <w:t>3</w:t>
      </w:r>
      <w:r w:rsidR="002B12B8">
        <w:rPr>
          <w:rFonts w:ascii="Courier New" w:hAnsi="Courier New" w:cs="Courier New"/>
          <w:i/>
        </w:rPr>
        <w:t>]</w:t>
      </w:r>
      <w:r w:rsidRPr="001874AF">
        <w:rPr>
          <w:rFonts w:ascii="Courier New" w:hAnsi="Courier New" w:cs="Courier New"/>
          <w:i/>
        </w:rPr>
        <w:t>”</w:t>
      </w:r>
    </w:p>
    <w:p w14:paraId="17998201" w14:textId="0E025388" w:rsidR="00F545BD" w:rsidRPr="002B12B8" w:rsidRDefault="002B12B8" w:rsidP="00F545BD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]</w:t>
      </w:r>
    </w:p>
    <w:p w14:paraId="6ABD6914" w14:textId="23F7B3AD" w:rsidR="00F545BD" w:rsidRDefault="002B12B8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4" w:name="P078"/>
      <w:bookmarkEnd w:id="114"/>
      <w:r>
        <w:rPr>
          <w:rFonts w:ascii="Courier New" w:hAnsi="Courier New" w:cs="Courier New"/>
          <w:sz w:val="24"/>
          <w:szCs w:val="24"/>
        </w:rPr>
        <w:t>[arg202]</w:t>
      </w:r>
      <w:r w:rsidR="00124095">
        <w:rPr>
          <w:rFonts w:ascii="Courier New" w:hAnsi="Courier New" w:cs="Courier New"/>
          <w:sz w:val="24"/>
          <w:szCs w:val="24"/>
        </w:rPr>
        <w:t>:</w:t>
      </w:r>
    </w:p>
    <w:p w14:paraId="0E008970" w14:textId="024DE9E6" w:rsidR="00124095" w:rsidRPr="00124095" w:rsidRDefault="00124095" w:rsidP="00124095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2B12B8">
        <w:rPr>
          <w:rFonts w:ascii="Courier New" w:hAnsi="Courier New" w:cs="Courier New"/>
          <w:i/>
        </w:rPr>
        <w:t>[quote01</w:t>
      </w:r>
      <w:r w:rsidR="0079782D">
        <w:rPr>
          <w:rFonts w:ascii="Courier New" w:hAnsi="Courier New" w:cs="Courier New"/>
          <w:i/>
        </w:rPr>
        <w:t>4</w:t>
      </w:r>
      <w:r w:rsidR="002B12B8">
        <w:rPr>
          <w:rFonts w:ascii="Courier New" w:hAnsi="Courier New" w:cs="Courier New"/>
          <w:i/>
        </w:rPr>
        <w:t>]”</w:t>
      </w:r>
    </w:p>
    <w:p w14:paraId="0A6FDE35" w14:textId="28110595" w:rsidR="00124095" w:rsidRPr="002B12B8" w:rsidRDefault="002B12B8" w:rsidP="006E6F5C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4</w:t>
      </w:r>
      <w:r>
        <w:rPr>
          <w:rFonts w:ascii="Courier New" w:hAnsi="Courier New" w:cs="Courier New"/>
          <w:sz w:val="24"/>
          <w:szCs w:val="24"/>
        </w:rPr>
        <w:t>]</w:t>
      </w:r>
    </w:p>
    <w:p w14:paraId="1CE16758" w14:textId="359EDAB1" w:rsidR="00124095" w:rsidRDefault="002B12B8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5" w:name="P079"/>
      <w:bookmarkEnd w:id="115"/>
      <w:r>
        <w:rPr>
          <w:rFonts w:ascii="Courier New" w:hAnsi="Courier New" w:cs="Courier New"/>
          <w:sz w:val="24"/>
          <w:szCs w:val="24"/>
        </w:rPr>
        <w:t>[arg203]</w:t>
      </w:r>
      <w:r w:rsidR="006E6F5C">
        <w:rPr>
          <w:rFonts w:ascii="Courier New" w:hAnsi="Courier New" w:cs="Courier New"/>
          <w:sz w:val="24"/>
          <w:szCs w:val="24"/>
        </w:rPr>
        <w:t>.</w:t>
      </w:r>
    </w:p>
    <w:p w14:paraId="15AFDA16" w14:textId="3EC0D364" w:rsidR="00826EB3" w:rsidRDefault="002B12B8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6" w:name="PG23"/>
      <w:bookmarkStart w:id="117" w:name="P080"/>
      <w:bookmarkEnd w:id="116"/>
      <w:bookmarkEnd w:id="117"/>
      <w:r>
        <w:rPr>
          <w:rFonts w:ascii="Courier New" w:hAnsi="Courier New" w:cs="Courier New"/>
          <w:sz w:val="24"/>
          <w:szCs w:val="24"/>
        </w:rPr>
        <w:t>[arg204]</w:t>
      </w:r>
      <w:r w:rsidR="00826EB3">
        <w:rPr>
          <w:rFonts w:ascii="Courier New" w:hAnsi="Courier New" w:cs="Courier New"/>
          <w:sz w:val="24"/>
          <w:szCs w:val="24"/>
        </w:rPr>
        <w:t>.</w:t>
      </w:r>
    </w:p>
    <w:p w14:paraId="3EBE0FD8" w14:textId="59785DBC" w:rsidR="00020265" w:rsidRDefault="002B12B8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8" w:name="P081"/>
      <w:bookmarkEnd w:id="118"/>
      <w:r>
        <w:rPr>
          <w:rFonts w:ascii="Courier New" w:hAnsi="Courier New" w:cs="Courier New"/>
          <w:sz w:val="24"/>
          <w:szCs w:val="24"/>
        </w:rPr>
        <w:t>[arg205]</w:t>
      </w:r>
      <w:r w:rsidR="00826EB3">
        <w:rPr>
          <w:rFonts w:ascii="Courier New" w:hAnsi="Courier New" w:cs="Courier New"/>
          <w:sz w:val="24"/>
          <w:szCs w:val="24"/>
        </w:rPr>
        <w:t>.</w:t>
      </w:r>
    </w:p>
    <w:p w14:paraId="269DBE59" w14:textId="7331A100" w:rsidR="00020265" w:rsidRDefault="00C975D7" w:rsidP="00020265">
      <w:pPr>
        <w:pStyle w:val="ListParagraph"/>
        <w:numPr>
          <w:ilvl w:val="1"/>
          <w:numId w:val="19"/>
        </w:numPr>
        <w:spacing w:before="240" w:line="480" w:lineRule="auto"/>
        <w:ind w:left="10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[arg205.1]</w:t>
      </w:r>
      <w:r w:rsidR="00020265">
        <w:rPr>
          <w:rFonts w:ascii="Courier New" w:hAnsi="Courier New" w:cs="Courier New"/>
          <w:sz w:val="24"/>
          <w:szCs w:val="24"/>
        </w:rPr>
        <w:t>:</w:t>
      </w:r>
    </w:p>
    <w:p w14:paraId="6A02D072" w14:textId="6BB02D91" w:rsidR="00020265" w:rsidRPr="00124095" w:rsidRDefault="00020265" w:rsidP="00020265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lastRenderedPageBreak/>
        <w:t>“</w:t>
      </w:r>
      <w:r w:rsidR="00C975D7">
        <w:rPr>
          <w:rFonts w:ascii="Courier New" w:hAnsi="Courier New" w:cs="Courier New"/>
          <w:i/>
        </w:rPr>
        <w:t>[quote01</w:t>
      </w:r>
      <w:r w:rsidR="0079782D">
        <w:rPr>
          <w:rFonts w:ascii="Courier New" w:hAnsi="Courier New" w:cs="Courier New"/>
          <w:i/>
        </w:rPr>
        <w:t>5</w:t>
      </w:r>
      <w:r w:rsidR="00C975D7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6957AE33" w14:textId="4CF4F2F1" w:rsidR="00020265" w:rsidRPr="00C975D7" w:rsidRDefault="00C975D7" w:rsidP="00020265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5</w:t>
      </w:r>
      <w:r>
        <w:rPr>
          <w:rFonts w:ascii="Courier New" w:hAnsi="Courier New" w:cs="Courier New"/>
          <w:sz w:val="24"/>
          <w:szCs w:val="24"/>
        </w:rPr>
        <w:t>]</w:t>
      </w:r>
    </w:p>
    <w:p w14:paraId="684A7B85" w14:textId="23D12558" w:rsidR="00E65052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19" w:name="P082"/>
      <w:bookmarkEnd w:id="119"/>
      <w:r>
        <w:rPr>
          <w:rFonts w:ascii="Courier New" w:hAnsi="Courier New" w:cs="Courier New"/>
          <w:sz w:val="24"/>
          <w:szCs w:val="24"/>
        </w:rPr>
        <w:t>[arg206]</w:t>
      </w:r>
      <w:r w:rsidR="002C6097">
        <w:rPr>
          <w:rFonts w:ascii="Courier New" w:hAnsi="Courier New" w:cs="Courier New"/>
          <w:sz w:val="24"/>
          <w:szCs w:val="24"/>
        </w:rPr>
        <w:t>:</w:t>
      </w:r>
    </w:p>
    <w:p w14:paraId="7B50ADBC" w14:textId="0FA5C0DC" w:rsidR="002C6097" w:rsidRPr="00124095" w:rsidRDefault="002C6097" w:rsidP="002C6097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C975D7">
        <w:rPr>
          <w:rFonts w:ascii="Courier New" w:hAnsi="Courier New" w:cs="Courier New"/>
          <w:i/>
        </w:rPr>
        <w:t>[quote01</w:t>
      </w:r>
      <w:r w:rsidR="0079782D">
        <w:rPr>
          <w:rFonts w:ascii="Courier New" w:hAnsi="Courier New" w:cs="Courier New"/>
          <w:i/>
        </w:rPr>
        <w:t>6</w:t>
      </w:r>
      <w:r w:rsidR="00C975D7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612605F2" w14:textId="2ACDB028" w:rsidR="002C6097" w:rsidRPr="00C975D7" w:rsidRDefault="00C975D7" w:rsidP="002C6097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6</w:t>
      </w:r>
      <w:r>
        <w:rPr>
          <w:rFonts w:ascii="Courier New" w:hAnsi="Courier New" w:cs="Courier New"/>
          <w:sz w:val="24"/>
          <w:szCs w:val="24"/>
        </w:rPr>
        <w:t>]</w:t>
      </w:r>
    </w:p>
    <w:p w14:paraId="7C59EB00" w14:textId="3E5218CB" w:rsidR="00E65052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0" w:name="P083"/>
      <w:bookmarkEnd w:id="120"/>
      <w:r>
        <w:rPr>
          <w:rFonts w:ascii="Courier New" w:hAnsi="Courier New" w:cs="Courier New"/>
          <w:sz w:val="24"/>
          <w:szCs w:val="24"/>
        </w:rPr>
        <w:t>[arg207]</w:t>
      </w:r>
      <w:r w:rsidR="002C6097">
        <w:rPr>
          <w:rFonts w:ascii="Courier New" w:hAnsi="Courier New" w:cs="Courier New"/>
          <w:sz w:val="24"/>
          <w:szCs w:val="24"/>
        </w:rPr>
        <w:t>:</w:t>
      </w:r>
    </w:p>
    <w:p w14:paraId="27C9BA52" w14:textId="03AC339A" w:rsidR="00124095" w:rsidRDefault="00124095" w:rsidP="00124095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C975D7">
        <w:rPr>
          <w:rFonts w:ascii="Courier New" w:hAnsi="Courier New" w:cs="Courier New"/>
          <w:i/>
        </w:rPr>
        <w:t>[cite01</w:t>
      </w:r>
      <w:r w:rsidR="0079782D">
        <w:rPr>
          <w:rFonts w:ascii="Courier New" w:hAnsi="Courier New" w:cs="Courier New"/>
          <w:i/>
        </w:rPr>
        <w:t>7</w:t>
      </w:r>
      <w:r w:rsidR="00C975D7">
        <w:rPr>
          <w:rFonts w:ascii="Courier New" w:hAnsi="Courier New" w:cs="Courier New"/>
          <w:i/>
        </w:rPr>
        <w:t>]</w:t>
      </w:r>
      <w:r w:rsidRPr="001874AF">
        <w:rPr>
          <w:rFonts w:ascii="Courier New" w:hAnsi="Courier New" w:cs="Courier New"/>
          <w:i/>
        </w:rPr>
        <w:t>”</w:t>
      </w:r>
    </w:p>
    <w:p w14:paraId="00FDADFD" w14:textId="5695A183" w:rsidR="00124095" w:rsidRPr="00C975D7" w:rsidRDefault="00C975D7" w:rsidP="004F2100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7</w:t>
      </w:r>
      <w:r>
        <w:rPr>
          <w:rFonts w:ascii="Courier New" w:hAnsi="Courier New" w:cs="Courier New"/>
          <w:sz w:val="24"/>
          <w:szCs w:val="24"/>
        </w:rPr>
        <w:t>]</w:t>
      </w:r>
    </w:p>
    <w:p w14:paraId="66EFFD5D" w14:textId="1671CCD3" w:rsidR="0012409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1" w:name="P084"/>
      <w:bookmarkEnd w:id="121"/>
      <w:r>
        <w:rPr>
          <w:rFonts w:ascii="Courier New" w:hAnsi="Courier New" w:cs="Courier New"/>
          <w:sz w:val="24"/>
          <w:szCs w:val="24"/>
        </w:rPr>
        <w:t>[arg208]</w:t>
      </w:r>
      <w:r w:rsidR="003A60EF">
        <w:rPr>
          <w:rFonts w:ascii="Courier New" w:hAnsi="Courier New" w:cs="Courier New"/>
          <w:sz w:val="24"/>
          <w:szCs w:val="24"/>
        </w:rPr>
        <w:t>.</w:t>
      </w:r>
    </w:p>
    <w:p w14:paraId="5BD12D26" w14:textId="5CBB5AD5" w:rsidR="0012409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2" w:name="P085"/>
      <w:bookmarkEnd w:id="122"/>
      <w:r>
        <w:rPr>
          <w:rFonts w:ascii="Courier New" w:hAnsi="Courier New" w:cs="Courier New"/>
          <w:sz w:val="24"/>
          <w:szCs w:val="24"/>
        </w:rPr>
        <w:t>[arg209]</w:t>
      </w:r>
      <w:r w:rsidR="00793999">
        <w:rPr>
          <w:rFonts w:ascii="Courier New" w:hAnsi="Courier New" w:cs="Courier New"/>
          <w:sz w:val="24"/>
          <w:szCs w:val="24"/>
        </w:rPr>
        <w:t>:</w:t>
      </w:r>
    </w:p>
    <w:p w14:paraId="32B7DF9B" w14:textId="197722ED" w:rsidR="00793999" w:rsidRDefault="00C975D7" w:rsidP="00793999">
      <w:pPr>
        <w:pStyle w:val="ListParagraph"/>
        <w:numPr>
          <w:ilvl w:val="1"/>
          <w:numId w:val="19"/>
        </w:numPr>
        <w:spacing w:before="240" w:line="480" w:lineRule="auto"/>
        <w:ind w:left="108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[arg209.1]</w:t>
      </w:r>
      <w:r w:rsidR="00793999">
        <w:rPr>
          <w:rFonts w:ascii="Courier New" w:hAnsi="Courier New" w:cs="Courier New"/>
          <w:sz w:val="24"/>
          <w:szCs w:val="24"/>
        </w:rPr>
        <w:t>:</w:t>
      </w:r>
    </w:p>
    <w:p w14:paraId="64905AF5" w14:textId="59598178" w:rsidR="00793999" w:rsidRPr="00124095" w:rsidRDefault="00793999" w:rsidP="0079399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C975D7">
        <w:rPr>
          <w:rFonts w:ascii="Courier New" w:hAnsi="Courier New" w:cs="Courier New"/>
          <w:i/>
        </w:rPr>
        <w:t>[quote01</w:t>
      </w:r>
      <w:r w:rsidR="0079782D">
        <w:rPr>
          <w:rFonts w:ascii="Courier New" w:hAnsi="Courier New" w:cs="Courier New"/>
          <w:i/>
        </w:rPr>
        <w:t>8</w:t>
      </w:r>
      <w:r w:rsidR="00C975D7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10FE6670" w14:textId="03A5DBAC" w:rsidR="00793999" w:rsidRPr="00793999" w:rsidRDefault="00C975D7" w:rsidP="00793999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8</w:t>
      </w:r>
      <w:r>
        <w:rPr>
          <w:rFonts w:ascii="Courier New" w:hAnsi="Courier New" w:cs="Courier New"/>
          <w:sz w:val="24"/>
          <w:szCs w:val="24"/>
        </w:rPr>
        <w:t>]</w:t>
      </w:r>
    </w:p>
    <w:p w14:paraId="5AD45ECE" w14:textId="42A02B35" w:rsidR="0012409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3" w:name="P086"/>
      <w:bookmarkEnd w:id="123"/>
      <w:r>
        <w:rPr>
          <w:rFonts w:ascii="Courier New" w:hAnsi="Courier New" w:cs="Courier New"/>
          <w:sz w:val="24"/>
          <w:szCs w:val="24"/>
        </w:rPr>
        <w:t>[arg210]</w:t>
      </w:r>
      <w:r w:rsidR="000426E6">
        <w:rPr>
          <w:rFonts w:ascii="Courier New" w:hAnsi="Courier New" w:cs="Courier New"/>
          <w:sz w:val="24"/>
          <w:szCs w:val="24"/>
        </w:rPr>
        <w:t>.</w:t>
      </w:r>
    </w:p>
    <w:p w14:paraId="05DB37E2" w14:textId="174905F6" w:rsidR="002D43AB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4" w:name="P087"/>
      <w:bookmarkEnd w:id="124"/>
      <w:r>
        <w:rPr>
          <w:rFonts w:ascii="Courier New" w:hAnsi="Courier New" w:cs="Courier New"/>
          <w:sz w:val="24"/>
          <w:szCs w:val="24"/>
        </w:rPr>
        <w:t>[arg211]</w:t>
      </w:r>
      <w:r w:rsidR="002D43AB">
        <w:rPr>
          <w:rFonts w:ascii="Courier New" w:hAnsi="Courier New" w:cs="Courier New"/>
          <w:sz w:val="24"/>
          <w:szCs w:val="24"/>
        </w:rPr>
        <w:t>.</w:t>
      </w:r>
    </w:p>
    <w:p w14:paraId="7FF2CD37" w14:textId="22FCDC74" w:rsidR="0012409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5" w:name="P088"/>
      <w:bookmarkEnd w:id="125"/>
      <w:r>
        <w:rPr>
          <w:rFonts w:ascii="Courier New" w:hAnsi="Courier New" w:cs="Courier New"/>
          <w:sz w:val="24"/>
          <w:szCs w:val="24"/>
        </w:rPr>
        <w:t>[arg212]</w:t>
      </w:r>
      <w:r w:rsidR="00B15B53">
        <w:rPr>
          <w:rFonts w:ascii="Courier New" w:hAnsi="Courier New" w:cs="Courier New"/>
          <w:sz w:val="24"/>
          <w:szCs w:val="24"/>
        </w:rPr>
        <w:t>.</w:t>
      </w:r>
    </w:p>
    <w:p w14:paraId="39898826" w14:textId="6A1650A9" w:rsidR="0012409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6" w:name="PG26"/>
      <w:bookmarkStart w:id="127" w:name="P089"/>
      <w:bookmarkEnd w:id="126"/>
      <w:bookmarkEnd w:id="127"/>
      <w:r>
        <w:rPr>
          <w:rFonts w:ascii="Courier New" w:hAnsi="Courier New" w:cs="Courier New"/>
          <w:sz w:val="24"/>
          <w:szCs w:val="24"/>
        </w:rPr>
        <w:t>[arg213]</w:t>
      </w:r>
      <w:r w:rsidR="00B15B53">
        <w:rPr>
          <w:rFonts w:ascii="Courier New" w:hAnsi="Courier New" w:cs="Courier New"/>
          <w:sz w:val="24"/>
          <w:szCs w:val="24"/>
        </w:rPr>
        <w:t>:</w:t>
      </w:r>
    </w:p>
    <w:p w14:paraId="1E4D61D5" w14:textId="635A136B" w:rsidR="00B15B53" w:rsidRPr="00124095" w:rsidRDefault="00B15B53" w:rsidP="00B15B5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C975D7">
        <w:rPr>
          <w:rFonts w:ascii="Courier New" w:hAnsi="Courier New" w:cs="Courier New"/>
          <w:i/>
        </w:rPr>
        <w:t>[quote01</w:t>
      </w:r>
      <w:r w:rsidR="0079782D">
        <w:rPr>
          <w:rFonts w:ascii="Courier New" w:hAnsi="Courier New" w:cs="Courier New"/>
          <w:i/>
        </w:rPr>
        <w:t>9</w:t>
      </w:r>
      <w:r w:rsidR="00C975D7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14E84F0C" w14:textId="6CD55E14" w:rsidR="00D77C85" w:rsidRPr="00C975D7" w:rsidRDefault="00C975D7" w:rsidP="00D77C85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[cite01</w:t>
      </w:r>
      <w:r w:rsidR="0079782D">
        <w:rPr>
          <w:rFonts w:ascii="Courier New" w:hAnsi="Courier New" w:cs="Courier New"/>
          <w:sz w:val="24"/>
          <w:szCs w:val="24"/>
        </w:rPr>
        <w:t>9</w:t>
      </w:r>
      <w:r>
        <w:rPr>
          <w:rFonts w:ascii="Courier New" w:hAnsi="Courier New" w:cs="Courier New"/>
          <w:sz w:val="24"/>
          <w:szCs w:val="24"/>
        </w:rPr>
        <w:t>]</w:t>
      </w:r>
    </w:p>
    <w:p w14:paraId="3FCE9744" w14:textId="2C50AA1B" w:rsidR="00D77C85" w:rsidRPr="00D77C85" w:rsidRDefault="00C975D7" w:rsidP="00D77C85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  <w:u w:val="single"/>
        </w:rPr>
      </w:pPr>
      <w:bookmarkStart w:id="128" w:name="P090"/>
      <w:bookmarkEnd w:id="128"/>
      <w:r>
        <w:rPr>
          <w:rFonts w:ascii="Courier New" w:hAnsi="Courier New" w:cs="Courier New"/>
          <w:sz w:val="24"/>
          <w:szCs w:val="24"/>
        </w:rPr>
        <w:t>[arg214]</w:t>
      </w:r>
      <w:r w:rsidR="00D77C85" w:rsidRPr="00D77C85">
        <w:rPr>
          <w:rFonts w:ascii="Courier New" w:hAnsi="Courier New" w:cs="Courier New"/>
          <w:sz w:val="24"/>
          <w:szCs w:val="24"/>
        </w:rPr>
        <w:t>.</w:t>
      </w:r>
    </w:p>
    <w:p w14:paraId="3E98562C" w14:textId="4576B669" w:rsidR="00D77C8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29" w:name="P091"/>
      <w:bookmarkEnd w:id="129"/>
      <w:r>
        <w:rPr>
          <w:rFonts w:ascii="Courier New" w:hAnsi="Courier New" w:cs="Courier New"/>
          <w:sz w:val="24"/>
          <w:szCs w:val="24"/>
        </w:rPr>
        <w:t>[arg215]</w:t>
      </w:r>
      <w:r w:rsidR="000E0CAF">
        <w:rPr>
          <w:rFonts w:ascii="Courier New" w:hAnsi="Courier New" w:cs="Courier New"/>
          <w:sz w:val="24"/>
          <w:szCs w:val="24"/>
        </w:rPr>
        <w:t>.</w:t>
      </w:r>
    </w:p>
    <w:p w14:paraId="5CE3355A" w14:textId="63BAB357" w:rsidR="00D77C8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30" w:name="PG27"/>
      <w:bookmarkStart w:id="131" w:name="P092"/>
      <w:bookmarkEnd w:id="130"/>
      <w:bookmarkEnd w:id="131"/>
      <w:r>
        <w:rPr>
          <w:rFonts w:ascii="Courier New" w:hAnsi="Courier New" w:cs="Courier New"/>
          <w:sz w:val="24"/>
          <w:szCs w:val="24"/>
        </w:rPr>
        <w:t>[arg216]</w:t>
      </w:r>
      <w:r w:rsidR="000E0CAF">
        <w:rPr>
          <w:rFonts w:ascii="Courier New" w:hAnsi="Courier New" w:cs="Courier New"/>
          <w:sz w:val="24"/>
          <w:szCs w:val="24"/>
        </w:rPr>
        <w:t>.</w:t>
      </w:r>
    </w:p>
    <w:p w14:paraId="3051A893" w14:textId="1E2D380D" w:rsidR="000E0CAF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32" w:name="P093"/>
      <w:bookmarkEnd w:id="132"/>
      <w:r>
        <w:rPr>
          <w:rFonts w:ascii="Courier New" w:hAnsi="Courier New" w:cs="Courier New"/>
          <w:sz w:val="24"/>
          <w:szCs w:val="24"/>
        </w:rPr>
        <w:t>[arg217]</w:t>
      </w:r>
      <w:r w:rsidR="000E0CAF">
        <w:rPr>
          <w:rFonts w:ascii="Courier New" w:hAnsi="Courier New" w:cs="Courier New"/>
          <w:sz w:val="24"/>
          <w:szCs w:val="24"/>
        </w:rPr>
        <w:t>.</w:t>
      </w:r>
    </w:p>
    <w:p w14:paraId="6F77752F" w14:textId="279213CF" w:rsidR="00D77C8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33" w:name="P094"/>
      <w:bookmarkEnd w:id="133"/>
      <w:r>
        <w:rPr>
          <w:rFonts w:ascii="Courier New" w:hAnsi="Courier New" w:cs="Courier New"/>
          <w:sz w:val="24"/>
          <w:szCs w:val="24"/>
        </w:rPr>
        <w:lastRenderedPageBreak/>
        <w:t>[arg218]</w:t>
      </w:r>
      <w:r w:rsidR="00090286">
        <w:rPr>
          <w:rFonts w:ascii="Courier New" w:hAnsi="Courier New" w:cs="Courier New"/>
          <w:sz w:val="24"/>
          <w:szCs w:val="24"/>
        </w:rPr>
        <w:t>.</w:t>
      </w:r>
    </w:p>
    <w:p w14:paraId="12A96D07" w14:textId="78065769" w:rsidR="00090286" w:rsidRPr="00D21EAB" w:rsidRDefault="00090286" w:rsidP="00090286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CONCLUSION II</w:t>
      </w:r>
    </w:p>
    <w:p w14:paraId="08C86623" w14:textId="077DE1F7" w:rsidR="00090286" w:rsidRDefault="00C975D7" w:rsidP="00090286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34" w:name="P095"/>
      <w:bookmarkEnd w:id="134"/>
      <w:r>
        <w:rPr>
          <w:rFonts w:ascii="Courier New" w:hAnsi="Courier New" w:cs="Courier New"/>
          <w:sz w:val="24"/>
          <w:szCs w:val="24"/>
        </w:rPr>
        <w:t>[arg219]</w:t>
      </w:r>
      <w:r w:rsidR="000B171D">
        <w:rPr>
          <w:rFonts w:ascii="Courier New" w:hAnsi="Courier New" w:cs="Courier New"/>
          <w:sz w:val="24"/>
          <w:szCs w:val="24"/>
        </w:rPr>
        <w:t>:</w:t>
      </w:r>
    </w:p>
    <w:p w14:paraId="2F1D55F5" w14:textId="6BF2AC76" w:rsidR="00090286" w:rsidRPr="00124095" w:rsidRDefault="00090286" w:rsidP="00090286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“</w:t>
      </w:r>
      <w:r w:rsidR="00C975D7">
        <w:rPr>
          <w:rFonts w:ascii="Courier New" w:hAnsi="Courier New" w:cs="Courier New"/>
          <w:i/>
        </w:rPr>
        <w:t>[quote0</w:t>
      </w:r>
      <w:r w:rsidR="0079782D">
        <w:rPr>
          <w:rFonts w:ascii="Courier New" w:hAnsi="Courier New" w:cs="Courier New"/>
          <w:i/>
        </w:rPr>
        <w:t>20</w:t>
      </w:r>
      <w:r w:rsidR="00C975D7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13776868" w14:textId="0986AD21" w:rsidR="00090286" w:rsidRPr="00C975D7" w:rsidRDefault="00C975D7" w:rsidP="00090286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</w:t>
      </w:r>
      <w:r w:rsidR="0079782D">
        <w:rPr>
          <w:rFonts w:ascii="Courier New" w:hAnsi="Courier New" w:cs="Courier New"/>
          <w:sz w:val="24"/>
          <w:szCs w:val="24"/>
        </w:rPr>
        <w:t>20</w:t>
      </w:r>
      <w:r>
        <w:rPr>
          <w:rFonts w:ascii="Courier New" w:hAnsi="Courier New" w:cs="Courier New"/>
          <w:sz w:val="24"/>
          <w:szCs w:val="24"/>
        </w:rPr>
        <w:t>]</w:t>
      </w:r>
    </w:p>
    <w:p w14:paraId="61876E72" w14:textId="7CC10DA8" w:rsidR="006E286B" w:rsidRDefault="00C975D7" w:rsidP="006E286B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35" w:name="PG28"/>
      <w:bookmarkStart w:id="136" w:name="P096"/>
      <w:bookmarkEnd w:id="135"/>
      <w:bookmarkEnd w:id="136"/>
      <w:r>
        <w:rPr>
          <w:rFonts w:ascii="Courier New" w:hAnsi="Courier New" w:cs="Courier New"/>
          <w:sz w:val="24"/>
          <w:szCs w:val="24"/>
        </w:rPr>
        <w:t>[arg220]</w:t>
      </w:r>
      <w:r w:rsidR="006E286B">
        <w:rPr>
          <w:rFonts w:ascii="Courier New" w:hAnsi="Courier New" w:cs="Courier New"/>
          <w:sz w:val="24"/>
          <w:szCs w:val="24"/>
        </w:rPr>
        <w:t>.</w:t>
      </w:r>
    </w:p>
    <w:p w14:paraId="590D3081" w14:textId="0D7D2ECE" w:rsidR="00D77C85" w:rsidRDefault="00C975D7" w:rsidP="00474207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37" w:name="P097"/>
      <w:bookmarkEnd w:id="137"/>
      <w:r>
        <w:rPr>
          <w:rFonts w:ascii="Courier New" w:hAnsi="Courier New" w:cs="Courier New"/>
          <w:sz w:val="24"/>
          <w:szCs w:val="24"/>
        </w:rPr>
        <w:t>[arg221]</w:t>
      </w:r>
      <w:r w:rsidR="003B0C76">
        <w:rPr>
          <w:rFonts w:ascii="Courier New" w:hAnsi="Courier New" w:cs="Courier New"/>
          <w:sz w:val="24"/>
          <w:szCs w:val="24"/>
        </w:rPr>
        <w:t>.</w:t>
      </w:r>
    </w:p>
    <w:p w14:paraId="773A062A" w14:textId="56321EAD" w:rsidR="00015630" w:rsidRDefault="0001563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0509EE5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  <w:bookmarkStart w:id="138" w:name="PG29"/>
      <w:bookmarkEnd w:id="138"/>
    </w:p>
    <w:p w14:paraId="5FECA050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13CF1746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ABC95BA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FC8A402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F48DDB5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96E41B2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5DB1471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0AC1787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50F8622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F99BC5C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7DC18EB" w14:textId="77777777" w:rsidR="0059403E" w:rsidRPr="00F020C7" w:rsidRDefault="0059403E" w:rsidP="0059403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39" w:name="I003"/>
      <w:r>
        <w:rPr>
          <w:rFonts w:ascii="Times New Roman" w:hAnsi="Times New Roman" w:cs="Times New Roman"/>
          <w:sz w:val="28"/>
          <w:szCs w:val="28"/>
        </w:rPr>
        <w:t>ISSUE</w:t>
      </w:r>
      <w:r w:rsidRPr="00F020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III</w:t>
      </w:r>
      <w:bookmarkEnd w:id="139"/>
    </w:p>
    <w:p w14:paraId="7B42330B" w14:textId="77777777" w:rsidR="00B5481A" w:rsidRDefault="00B5481A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1B4E72E" w14:textId="7C5E89EA" w:rsidR="0059403E" w:rsidRPr="00F020C7" w:rsidRDefault="00FE561A" w:rsidP="0059403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[issTitle003]</w:t>
      </w:r>
    </w:p>
    <w:p w14:paraId="2415BAA3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0A5BA68" w14:textId="4B6EAE6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0ED14A7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23E21A9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9E25D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21D791A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FBB9A6F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B2072CF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6E14AE9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C03B312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F99EFD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7554E03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40" w:name="PG30"/>
      <w:bookmarkEnd w:id="140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III</w:t>
      </w:r>
    </w:p>
    <w:p w14:paraId="7E9EBDD3" w14:textId="42478C71" w:rsidR="0059403E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1" w:name="P098"/>
      <w:bookmarkEnd w:id="141"/>
      <w:r>
        <w:rPr>
          <w:rFonts w:ascii="Courier New" w:hAnsi="Courier New" w:cs="Courier New"/>
          <w:sz w:val="24"/>
          <w:szCs w:val="24"/>
        </w:rPr>
        <w:t>[ovrvw301].</w:t>
      </w:r>
    </w:p>
    <w:p w14:paraId="2AE547B5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STANDARD OF REVIEW III</w:t>
      </w:r>
    </w:p>
    <w:p w14:paraId="38FCAE91" w14:textId="6D51DE47" w:rsidR="0059403E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2" w:name="P099"/>
      <w:bookmarkEnd w:id="142"/>
      <w:r>
        <w:rPr>
          <w:rFonts w:ascii="Courier New" w:hAnsi="Courier New" w:cs="Courier New"/>
          <w:sz w:val="24"/>
          <w:szCs w:val="24"/>
        </w:rPr>
        <w:t>[stdRvw301]</w:t>
      </w:r>
      <w:r w:rsidR="004D41FC">
        <w:rPr>
          <w:rFonts w:ascii="Courier New" w:hAnsi="Courier New" w:cs="Courier New"/>
          <w:sz w:val="24"/>
          <w:szCs w:val="24"/>
        </w:rPr>
        <w:t>.</w:t>
      </w:r>
    </w:p>
    <w:p w14:paraId="5C12A04E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ARGUMENT III</w:t>
      </w:r>
    </w:p>
    <w:p w14:paraId="519CBF3B" w14:textId="43146E88" w:rsidR="0059403E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3" w:name="P100"/>
      <w:bookmarkEnd w:id="143"/>
      <w:r>
        <w:rPr>
          <w:rFonts w:ascii="Courier New" w:hAnsi="Courier New" w:cs="Courier New"/>
          <w:sz w:val="24"/>
          <w:szCs w:val="24"/>
        </w:rPr>
        <w:t>[arg301]</w:t>
      </w:r>
      <w:r w:rsidR="00667942">
        <w:rPr>
          <w:rFonts w:ascii="Courier New" w:hAnsi="Courier New" w:cs="Courier New"/>
          <w:sz w:val="24"/>
          <w:szCs w:val="24"/>
        </w:rPr>
        <w:t>:</w:t>
      </w:r>
    </w:p>
    <w:p w14:paraId="336963C8" w14:textId="7CB1F60F" w:rsidR="00667942" w:rsidRDefault="00667942" w:rsidP="00667942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[quote021]</w:t>
      </w:r>
      <w:r>
        <w:rPr>
          <w:rFonts w:ascii="Courier New" w:hAnsi="Courier New" w:cs="Courier New"/>
          <w:i/>
        </w:rPr>
        <w:t>”</w:t>
      </w:r>
    </w:p>
    <w:p w14:paraId="6D25C67F" w14:textId="6B0D04CF" w:rsidR="00667942" w:rsidRPr="00637819" w:rsidRDefault="00637819" w:rsidP="00667942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[cite021]</w:t>
      </w:r>
    </w:p>
    <w:p w14:paraId="78F1EC43" w14:textId="07606CF2" w:rsidR="00667942" w:rsidRDefault="00637819" w:rsidP="00667942">
      <w:pPr>
        <w:pStyle w:val="ListParagraph"/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[arg301.1]</w:t>
      </w:r>
      <w:r w:rsidR="003C0402">
        <w:rPr>
          <w:rFonts w:ascii="Courier New" w:hAnsi="Courier New" w:cs="Courier New"/>
          <w:sz w:val="24"/>
          <w:szCs w:val="24"/>
        </w:rPr>
        <w:t>:</w:t>
      </w:r>
    </w:p>
    <w:p w14:paraId="465156CD" w14:textId="2AE40E28" w:rsidR="003C0402" w:rsidRDefault="003C0402" w:rsidP="003C0402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[quote022]</w:t>
      </w:r>
      <w:r>
        <w:rPr>
          <w:rFonts w:ascii="Courier New" w:hAnsi="Courier New" w:cs="Courier New"/>
          <w:i/>
        </w:rPr>
        <w:t>”</w:t>
      </w:r>
    </w:p>
    <w:p w14:paraId="397BE3A5" w14:textId="716C8A24" w:rsidR="003C0402" w:rsidRPr="00637819" w:rsidRDefault="00637819" w:rsidP="003C0402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[cite022]</w:t>
      </w:r>
    </w:p>
    <w:p w14:paraId="42DD812C" w14:textId="487725B6" w:rsidR="00667942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4" w:name="P101"/>
      <w:bookmarkEnd w:id="144"/>
      <w:r>
        <w:rPr>
          <w:rFonts w:ascii="Courier New" w:hAnsi="Courier New" w:cs="Courier New"/>
          <w:sz w:val="24"/>
          <w:szCs w:val="24"/>
        </w:rPr>
        <w:t>[arg302]</w:t>
      </w:r>
      <w:r w:rsidR="003C0402">
        <w:rPr>
          <w:rFonts w:ascii="Courier New" w:hAnsi="Courier New" w:cs="Courier New"/>
          <w:sz w:val="24"/>
          <w:szCs w:val="24"/>
        </w:rPr>
        <w:t>:</w:t>
      </w:r>
    </w:p>
    <w:p w14:paraId="50ADC7D8" w14:textId="63A95D7D" w:rsidR="003C0402" w:rsidRDefault="003C0402" w:rsidP="003C0402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[quote023]</w:t>
      </w:r>
      <w:r>
        <w:rPr>
          <w:rFonts w:ascii="Courier New" w:hAnsi="Courier New" w:cs="Courier New"/>
          <w:i/>
        </w:rPr>
        <w:t>”</w:t>
      </w:r>
    </w:p>
    <w:p w14:paraId="35D87E5D" w14:textId="209018A1" w:rsidR="003C0402" w:rsidRPr="00637819" w:rsidRDefault="00637819" w:rsidP="003C0402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[cite023]</w:t>
      </w:r>
    </w:p>
    <w:p w14:paraId="74805E6E" w14:textId="121EAF85" w:rsidR="001B1622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5" w:name="P102"/>
      <w:bookmarkEnd w:id="145"/>
      <w:r>
        <w:rPr>
          <w:rFonts w:ascii="Courier New" w:hAnsi="Courier New" w:cs="Courier New"/>
          <w:sz w:val="24"/>
          <w:szCs w:val="24"/>
        </w:rPr>
        <w:t>[arg303]</w:t>
      </w:r>
      <w:r w:rsidR="001B1622">
        <w:rPr>
          <w:rFonts w:ascii="Courier New" w:hAnsi="Courier New" w:cs="Courier New"/>
          <w:sz w:val="24"/>
          <w:szCs w:val="24"/>
        </w:rPr>
        <w:t>.</w:t>
      </w:r>
    </w:p>
    <w:p w14:paraId="4204BCA6" w14:textId="477E9C46" w:rsidR="00B6421D" w:rsidRPr="00FA7D40" w:rsidRDefault="00637819" w:rsidP="00FA7D40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  <w:u w:val="single"/>
        </w:rPr>
      </w:pPr>
      <w:bookmarkStart w:id="146" w:name="P103"/>
      <w:bookmarkEnd w:id="146"/>
      <w:r>
        <w:rPr>
          <w:rFonts w:ascii="Courier New" w:hAnsi="Courier New" w:cs="Courier New"/>
          <w:sz w:val="24"/>
          <w:szCs w:val="24"/>
        </w:rPr>
        <w:t>[arg304]</w:t>
      </w:r>
      <w:r w:rsidR="001B1622" w:rsidRPr="00FA7D40">
        <w:rPr>
          <w:rFonts w:ascii="Courier New" w:hAnsi="Courier New" w:cs="Courier New"/>
          <w:sz w:val="24"/>
          <w:szCs w:val="24"/>
        </w:rPr>
        <w:t>.</w:t>
      </w:r>
    </w:p>
    <w:p w14:paraId="0BFD49B8" w14:textId="76369946" w:rsidR="00CA4F70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7" w:name="PG32"/>
      <w:bookmarkStart w:id="148" w:name="P104"/>
      <w:bookmarkEnd w:id="147"/>
      <w:bookmarkEnd w:id="148"/>
      <w:r>
        <w:rPr>
          <w:rFonts w:ascii="Courier New" w:hAnsi="Courier New" w:cs="Courier New"/>
          <w:sz w:val="24"/>
          <w:szCs w:val="24"/>
        </w:rPr>
        <w:t>[arg305]</w:t>
      </w:r>
      <w:r w:rsidR="00CA4F70">
        <w:rPr>
          <w:rFonts w:ascii="Courier New" w:hAnsi="Courier New" w:cs="Courier New"/>
          <w:sz w:val="24"/>
          <w:szCs w:val="24"/>
        </w:rPr>
        <w:t>:</w:t>
      </w:r>
    </w:p>
    <w:p w14:paraId="26567AEA" w14:textId="1632BC30" w:rsidR="00CA4F70" w:rsidRDefault="00CA4F70" w:rsidP="00CA4F70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[quote024]</w:t>
      </w:r>
      <w:r>
        <w:rPr>
          <w:rFonts w:ascii="Courier New" w:hAnsi="Courier New" w:cs="Courier New"/>
          <w:i/>
        </w:rPr>
        <w:t>”</w:t>
      </w:r>
    </w:p>
    <w:p w14:paraId="5EB63CB2" w14:textId="7DE18F72" w:rsidR="00CA4F70" w:rsidRPr="00CA4F70" w:rsidRDefault="00637819" w:rsidP="00CA4F70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[quote025]</w:t>
      </w:r>
    </w:p>
    <w:p w14:paraId="54602942" w14:textId="1B9DEF6E" w:rsidR="00CA4F70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49" w:name="P105"/>
      <w:bookmarkEnd w:id="149"/>
      <w:r>
        <w:rPr>
          <w:rFonts w:ascii="Courier New" w:hAnsi="Courier New" w:cs="Courier New"/>
          <w:sz w:val="24"/>
          <w:szCs w:val="24"/>
        </w:rPr>
        <w:t>[arg306]</w:t>
      </w:r>
      <w:r w:rsidR="00CA4F70">
        <w:rPr>
          <w:rFonts w:ascii="Courier New" w:hAnsi="Courier New" w:cs="Courier New"/>
          <w:sz w:val="24"/>
          <w:szCs w:val="24"/>
        </w:rPr>
        <w:t>:</w:t>
      </w:r>
    </w:p>
    <w:p w14:paraId="6983C5BE" w14:textId="4050C14C" w:rsidR="00CA4F70" w:rsidRDefault="00CA4F70" w:rsidP="00CA4F70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lastRenderedPageBreak/>
        <w:t>“</w:t>
      </w:r>
      <w:r w:rsidR="00637819">
        <w:rPr>
          <w:rFonts w:ascii="Courier New" w:hAnsi="Courier New" w:cs="Courier New"/>
          <w:i/>
        </w:rPr>
        <w:t>[quote025]</w:t>
      </w:r>
      <w:r>
        <w:rPr>
          <w:rFonts w:ascii="Courier New" w:hAnsi="Courier New" w:cs="Courier New"/>
          <w:i/>
        </w:rPr>
        <w:t>”</w:t>
      </w:r>
    </w:p>
    <w:p w14:paraId="7F45F0BF" w14:textId="475F30FD" w:rsidR="00CA4F70" w:rsidRPr="00637819" w:rsidRDefault="00637819" w:rsidP="00B31AE9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[cite025]</w:t>
      </w:r>
    </w:p>
    <w:p w14:paraId="2B49EF2C" w14:textId="7C08A04F" w:rsidR="00CA4F70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0" w:name="P106"/>
      <w:bookmarkEnd w:id="150"/>
      <w:r>
        <w:rPr>
          <w:rFonts w:ascii="Courier New" w:hAnsi="Courier New" w:cs="Courier New"/>
          <w:sz w:val="24"/>
          <w:szCs w:val="24"/>
        </w:rPr>
        <w:t>[arg307]</w:t>
      </w:r>
      <w:r w:rsidR="00EF12A9">
        <w:rPr>
          <w:rFonts w:ascii="Courier New" w:hAnsi="Courier New" w:cs="Courier New"/>
          <w:sz w:val="24"/>
          <w:szCs w:val="24"/>
        </w:rPr>
        <w:t>:</w:t>
      </w:r>
    </w:p>
    <w:p w14:paraId="4F8F848C" w14:textId="2B16D531" w:rsidR="006C5FC9" w:rsidRDefault="006C5FC9" w:rsidP="006C5FC9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bookmarkStart w:id="151" w:name="PG33"/>
      <w:bookmarkEnd w:id="151"/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[quote026]</w:t>
      </w:r>
      <w:r>
        <w:rPr>
          <w:rFonts w:ascii="Courier New" w:hAnsi="Courier New" w:cs="Courier New"/>
          <w:i/>
        </w:rPr>
        <w:t>”</w:t>
      </w:r>
    </w:p>
    <w:p w14:paraId="4FDCDC2E" w14:textId="014AE525" w:rsidR="006C5FC9" w:rsidRPr="00637819" w:rsidRDefault="00637819" w:rsidP="006C5FC9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[cite026]</w:t>
      </w:r>
    </w:p>
    <w:p w14:paraId="34322A7A" w14:textId="471D86AD" w:rsidR="00CA4F70" w:rsidRDefault="00637819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2" w:name="P107"/>
      <w:bookmarkEnd w:id="152"/>
      <w:r>
        <w:rPr>
          <w:rFonts w:ascii="Courier New" w:hAnsi="Courier New" w:cs="Courier New"/>
          <w:sz w:val="24"/>
          <w:szCs w:val="24"/>
        </w:rPr>
        <w:t>[arg308]</w:t>
      </w:r>
      <w:r w:rsidR="009067B9">
        <w:rPr>
          <w:rFonts w:ascii="Courier New" w:hAnsi="Courier New" w:cs="Courier New"/>
          <w:sz w:val="24"/>
          <w:szCs w:val="24"/>
        </w:rPr>
        <w:t>:</w:t>
      </w:r>
    </w:p>
    <w:p w14:paraId="49678119" w14:textId="5F41B2CD" w:rsidR="006C5FC9" w:rsidRDefault="006C5FC9" w:rsidP="006C5FC9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[quote027]</w:t>
      </w:r>
      <w:r>
        <w:rPr>
          <w:rFonts w:ascii="Courier New" w:hAnsi="Courier New" w:cs="Courier New"/>
          <w:i/>
        </w:rPr>
        <w:t>”</w:t>
      </w:r>
    </w:p>
    <w:p w14:paraId="22D06870" w14:textId="6490ED19" w:rsidR="006C5FC9" w:rsidRPr="00637819" w:rsidRDefault="00637819" w:rsidP="00EF12A9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[cite027]</w:t>
      </w:r>
    </w:p>
    <w:p w14:paraId="1B8EE9C7" w14:textId="128998EE" w:rsidR="006C5FC9" w:rsidRDefault="00637819" w:rsidP="006C5FC9">
      <w:pPr>
        <w:pStyle w:val="ListParagraph"/>
        <w:spacing w:before="240" w:line="480" w:lineRule="auto"/>
        <w:ind w:left="36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[arg308.1]</w:t>
      </w:r>
      <w:r w:rsidR="00EF12A9">
        <w:rPr>
          <w:rFonts w:ascii="Courier New" w:hAnsi="Courier New" w:cs="Courier New"/>
          <w:sz w:val="24"/>
          <w:szCs w:val="24"/>
        </w:rPr>
        <w:t>.</w:t>
      </w:r>
    </w:p>
    <w:p w14:paraId="3369AEF6" w14:textId="7922FBE7" w:rsidR="00DC3325" w:rsidRDefault="00637819" w:rsidP="006C5FC9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3" w:name="P108"/>
      <w:bookmarkEnd w:id="153"/>
      <w:r>
        <w:rPr>
          <w:rFonts w:ascii="Courier New" w:hAnsi="Courier New" w:cs="Courier New"/>
          <w:sz w:val="24"/>
          <w:szCs w:val="24"/>
        </w:rPr>
        <w:t>[arg309]</w:t>
      </w:r>
      <w:r w:rsidR="00DC3325">
        <w:rPr>
          <w:rFonts w:ascii="Courier New" w:hAnsi="Courier New" w:cs="Courier New"/>
          <w:sz w:val="24"/>
          <w:szCs w:val="24"/>
        </w:rPr>
        <w:t>.</w:t>
      </w:r>
    </w:p>
    <w:p w14:paraId="6D2139DE" w14:textId="11F0A1FC" w:rsidR="006C5FC9" w:rsidRDefault="00637819" w:rsidP="006C5FC9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4" w:name="PG34"/>
      <w:bookmarkStart w:id="155" w:name="P109"/>
      <w:bookmarkEnd w:id="154"/>
      <w:bookmarkEnd w:id="155"/>
      <w:r>
        <w:rPr>
          <w:rFonts w:ascii="Courier New" w:hAnsi="Courier New" w:cs="Courier New"/>
          <w:sz w:val="24"/>
          <w:szCs w:val="24"/>
        </w:rPr>
        <w:t>[arg310]</w:t>
      </w:r>
      <w:r w:rsidR="00EF12A9">
        <w:rPr>
          <w:rFonts w:ascii="Courier New" w:hAnsi="Courier New" w:cs="Courier New"/>
          <w:sz w:val="24"/>
          <w:szCs w:val="24"/>
        </w:rPr>
        <w:t>:</w:t>
      </w:r>
    </w:p>
    <w:p w14:paraId="141CE172" w14:textId="7B2F13C4" w:rsidR="006C5FC9" w:rsidRDefault="006C5FC9" w:rsidP="006C5FC9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[quote028]</w:t>
      </w:r>
      <w:r>
        <w:rPr>
          <w:rFonts w:ascii="Courier New" w:hAnsi="Courier New" w:cs="Courier New"/>
          <w:i/>
        </w:rPr>
        <w:t>”</w:t>
      </w:r>
    </w:p>
    <w:p w14:paraId="33018C1C" w14:textId="7CB79294" w:rsidR="006C5FC9" w:rsidRPr="00637819" w:rsidRDefault="00637819" w:rsidP="00EF12A9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[cite028]</w:t>
      </w:r>
    </w:p>
    <w:p w14:paraId="03A1A19D" w14:textId="574C60AA" w:rsidR="00115B79" w:rsidRDefault="00637819" w:rsidP="00115B79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6" w:name="P110"/>
      <w:bookmarkEnd w:id="156"/>
      <w:r>
        <w:rPr>
          <w:rFonts w:ascii="Courier New" w:hAnsi="Courier New" w:cs="Courier New"/>
          <w:sz w:val="24"/>
          <w:szCs w:val="24"/>
        </w:rPr>
        <w:t>[arg311]</w:t>
      </w:r>
      <w:r w:rsidR="002F4FC7">
        <w:rPr>
          <w:rFonts w:ascii="Courier New" w:hAnsi="Courier New" w:cs="Courier New"/>
          <w:sz w:val="24"/>
          <w:szCs w:val="24"/>
        </w:rPr>
        <w:t>:</w:t>
      </w:r>
    </w:p>
    <w:p w14:paraId="6AC1B184" w14:textId="502FF865" w:rsidR="00115B79" w:rsidRDefault="00115B79" w:rsidP="00115B79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[quote029]</w:t>
      </w:r>
      <w:r>
        <w:rPr>
          <w:rFonts w:ascii="Courier New" w:hAnsi="Courier New" w:cs="Courier New"/>
          <w:i/>
        </w:rPr>
        <w:t>”</w:t>
      </w:r>
    </w:p>
    <w:p w14:paraId="23C3F89C" w14:textId="701D03F7" w:rsidR="00115B79" w:rsidRPr="00637819" w:rsidRDefault="00637819" w:rsidP="00B738E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[cite029]</w:t>
      </w:r>
    </w:p>
    <w:p w14:paraId="46AC6B28" w14:textId="35325B55" w:rsidR="002F4FC7" w:rsidRDefault="00637819" w:rsidP="006C5FC9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7" w:name="P111"/>
      <w:bookmarkEnd w:id="157"/>
      <w:r>
        <w:rPr>
          <w:rFonts w:ascii="Courier New" w:hAnsi="Courier New" w:cs="Courier New"/>
          <w:sz w:val="24"/>
          <w:szCs w:val="24"/>
        </w:rPr>
        <w:t>[arg312]</w:t>
      </w:r>
      <w:r w:rsidR="00DC6EAB">
        <w:rPr>
          <w:rFonts w:ascii="Courier New" w:hAnsi="Courier New" w:cs="Courier New"/>
          <w:sz w:val="24"/>
          <w:szCs w:val="24"/>
        </w:rPr>
        <w:t>:</w:t>
      </w:r>
    </w:p>
    <w:p w14:paraId="3E7F98B1" w14:textId="685E510C" w:rsidR="00DC6EAB" w:rsidRDefault="00966C01" w:rsidP="00B738E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bookmarkStart w:id="158" w:name="PG35"/>
      <w:bookmarkEnd w:id="158"/>
      <w:r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[quote030]</w:t>
      </w:r>
      <w:r w:rsidR="00DC6EAB">
        <w:rPr>
          <w:rFonts w:ascii="Courier New" w:hAnsi="Courier New" w:cs="Courier New"/>
          <w:i/>
        </w:rPr>
        <w:t>”</w:t>
      </w:r>
    </w:p>
    <w:p w14:paraId="4011893B" w14:textId="3DBAF2A2" w:rsidR="00DC6EAB" w:rsidRPr="00637819" w:rsidRDefault="00637819" w:rsidP="00B738E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[cite030]</w:t>
      </w:r>
    </w:p>
    <w:p w14:paraId="2278F9E3" w14:textId="58FBEB32" w:rsidR="006C5FC9" w:rsidRDefault="00637819" w:rsidP="006C5FC9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59" w:name="P112"/>
      <w:bookmarkEnd w:id="159"/>
      <w:r>
        <w:rPr>
          <w:rFonts w:ascii="Courier New" w:hAnsi="Courier New" w:cs="Courier New"/>
          <w:sz w:val="24"/>
          <w:szCs w:val="24"/>
        </w:rPr>
        <w:t>[arg313]</w:t>
      </w:r>
      <w:r w:rsidR="004720CE">
        <w:rPr>
          <w:rFonts w:ascii="Courier New" w:hAnsi="Courier New" w:cs="Courier New"/>
          <w:sz w:val="24"/>
          <w:szCs w:val="24"/>
        </w:rPr>
        <w:t>:</w:t>
      </w:r>
    </w:p>
    <w:p w14:paraId="12380A52" w14:textId="57D421E3" w:rsidR="006C5FC9" w:rsidRDefault="006C5FC9" w:rsidP="00637819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37819">
        <w:rPr>
          <w:rFonts w:ascii="Courier New" w:hAnsi="Courier New" w:cs="Courier New"/>
          <w:i/>
        </w:rPr>
        <w:t>[quote031]</w:t>
      </w:r>
      <w:r>
        <w:rPr>
          <w:rFonts w:ascii="Courier New" w:hAnsi="Courier New" w:cs="Courier New"/>
          <w:i/>
        </w:rPr>
        <w:t>”</w:t>
      </w:r>
    </w:p>
    <w:p w14:paraId="0AF0A856" w14:textId="2112A3AB" w:rsidR="006C5FC9" w:rsidRPr="00637819" w:rsidRDefault="00637819" w:rsidP="00115B79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[cite031]</w:t>
      </w:r>
    </w:p>
    <w:p w14:paraId="7DB9C4F0" w14:textId="42A7103A" w:rsidR="006B2DA6" w:rsidRDefault="00416EE3" w:rsidP="006B2DA6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60" w:name="P113"/>
      <w:bookmarkEnd w:id="160"/>
      <w:r>
        <w:rPr>
          <w:rFonts w:ascii="Courier New" w:hAnsi="Courier New" w:cs="Courier New"/>
          <w:sz w:val="24"/>
          <w:szCs w:val="24"/>
        </w:rPr>
        <w:lastRenderedPageBreak/>
        <w:t>[arg314]</w:t>
      </w:r>
      <w:r w:rsidR="008A706A">
        <w:rPr>
          <w:rFonts w:ascii="Courier New" w:hAnsi="Courier New" w:cs="Courier New"/>
          <w:sz w:val="24"/>
          <w:szCs w:val="24"/>
        </w:rPr>
        <w:t>.</w:t>
      </w:r>
    </w:p>
    <w:p w14:paraId="15C2C8A0" w14:textId="3B54E872" w:rsidR="004802F4" w:rsidRDefault="00416EE3" w:rsidP="00B92F2A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61" w:name="P114"/>
      <w:bookmarkEnd w:id="161"/>
      <w:r>
        <w:rPr>
          <w:rFonts w:ascii="Courier New" w:hAnsi="Courier New" w:cs="Courier New"/>
          <w:sz w:val="24"/>
          <w:szCs w:val="24"/>
        </w:rPr>
        <w:t>[arg315]</w:t>
      </w:r>
      <w:r w:rsidR="004802F4">
        <w:rPr>
          <w:rFonts w:ascii="Courier New" w:hAnsi="Courier New" w:cs="Courier New"/>
          <w:sz w:val="24"/>
          <w:szCs w:val="24"/>
        </w:rPr>
        <w:t>:</w:t>
      </w:r>
    </w:p>
    <w:p w14:paraId="213BA522" w14:textId="1CBDD037" w:rsidR="006B2DA6" w:rsidRDefault="006B2DA6" w:rsidP="006B2DA6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416EE3">
        <w:rPr>
          <w:rFonts w:ascii="Courier New" w:hAnsi="Courier New" w:cs="Courier New"/>
          <w:i/>
        </w:rPr>
        <w:t>[quote032]</w:t>
      </w:r>
      <w:r>
        <w:rPr>
          <w:rFonts w:ascii="Courier New" w:hAnsi="Courier New" w:cs="Courier New"/>
          <w:i/>
        </w:rPr>
        <w:t>”</w:t>
      </w:r>
    </w:p>
    <w:p w14:paraId="083ADC87" w14:textId="4DE8F0CB" w:rsidR="006B2DA6" w:rsidRPr="00416EE3" w:rsidRDefault="00416EE3" w:rsidP="006B2DA6">
      <w:pPr>
        <w:pStyle w:val="ListParagraph"/>
        <w:numPr>
          <w:ilvl w:val="0"/>
          <w:numId w:val="32"/>
        </w:numPr>
        <w:spacing w:line="480" w:lineRule="auto"/>
        <w:ind w:left="720" w:hanging="45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[cite032]</w:t>
      </w:r>
    </w:p>
    <w:p w14:paraId="78A18975" w14:textId="7A01C15B" w:rsidR="006E286B" w:rsidRPr="00D21EAB" w:rsidRDefault="006E286B" w:rsidP="006E286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62" w:name="PG37"/>
      <w:bookmarkEnd w:id="162"/>
      <w:r>
        <w:rPr>
          <w:rFonts w:ascii="Courier New" w:hAnsi="Courier New" w:cs="Courier New"/>
          <w:b/>
          <w:sz w:val="24"/>
          <w:szCs w:val="24"/>
          <w:u w:val="single"/>
        </w:rPr>
        <w:t>CONCLUSION III</w:t>
      </w:r>
    </w:p>
    <w:p w14:paraId="6266936A" w14:textId="6981CC66" w:rsidR="00AA04D6" w:rsidRDefault="005C3E83" w:rsidP="00AA04D6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63" w:name="P115"/>
      <w:bookmarkEnd w:id="163"/>
      <w:r>
        <w:rPr>
          <w:rFonts w:ascii="Courier New" w:hAnsi="Courier New" w:cs="Courier New"/>
          <w:sz w:val="24"/>
          <w:szCs w:val="24"/>
        </w:rPr>
        <w:t>[arg316]</w:t>
      </w:r>
      <w:r w:rsidR="00AA04D6">
        <w:rPr>
          <w:rFonts w:ascii="Courier New" w:hAnsi="Courier New" w:cs="Courier New"/>
          <w:sz w:val="24"/>
          <w:szCs w:val="24"/>
        </w:rPr>
        <w:t>.</w:t>
      </w:r>
    </w:p>
    <w:p w14:paraId="01A62601" w14:textId="22D774B9" w:rsidR="00D079EA" w:rsidRDefault="005C3E83" w:rsidP="006D512F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bookmarkStart w:id="164" w:name="P116"/>
      <w:bookmarkEnd w:id="164"/>
      <w:r>
        <w:rPr>
          <w:rFonts w:ascii="Courier New" w:hAnsi="Courier New" w:cs="Courier New"/>
          <w:sz w:val="24"/>
          <w:szCs w:val="24"/>
        </w:rPr>
        <w:t>[arg317]</w:t>
      </w:r>
      <w:r w:rsidR="00D079EA">
        <w:rPr>
          <w:rFonts w:ascii="Courier New" w:hAnsi="Courier New" w:cs="Courier New"/>
          <w:sz w:val="24"/>
          <w:szCs w:val="24"/>
        </w:rPr>
        <w:t>.</w:t>
      </w:r>
    </w:p>
    <w:p w14:paraId="05610DAF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</w:p>
    <w:p w14:paraId="77569E7B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</w:p>
    <w:p w14:paraId="510ABF75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A21A4B1" w14:textId="3DFF6556" w:rsidR="00027E57" w:rsidRPr="007810C8" w:rsidRDefault="00027E57" w:rsidP="00027E57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65" w:name="PG38"/>
      <w:bookmarkStart w:id="166" w:name="PG67"/>
      <w:bookmarkStart w:id="167" w:name="cncl"/>
      <w:bookmarkEnd w:id="165"/>
      <w:bookmarkEnd w:id="166"/>
      <w:r w:rsidRPr="007810C8"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  <w:bookmarkEnd w:id="167"/>
    </w:p>
    <w:p w14:paraId="17B7DA5E" w14:textId="77777777" w:rsidR="00027E57" w:rsidRPr="007810C8" w:rsidRDefault="00027E57" w:rsidP="00027E57">
      <w:pPr>
        <w:spacing w:after="0"/>
        <w:rPr>
          <w:rFonts w:ascii="Courier New" w:hAnsi="Courier New" w:cs="Courier New"/>
          <w:sz w:val="24"/>
          <w:szCs w:val="24"/>
        </w:rPr>
      </w:pPr>
    </w:p>
    <w:p w14:paraId="36EF8DEE" w14:textId="2D050519" w:rsidR="0016391C" w:rsidRDefault="00FE561A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cnclStatement</w:t>
      </w:r>
      <w:proofErr w:type="spellEnd"/>
      <w:r>
        <w:rPr>
          <w:rFonts w:ascii="Courier New" w:hAnsi="Courier New" w:cs="Courier New"/>
        </w:rPr>
        <w:t>].</w:t>
      </w:r>
    </w:p>
    <w:p w14:paraId="0341073E" w14:textId="2A8674FB" w:rsidR="00027E57" w:rsidRPr="007810C8" w:rsidRDefault="002551A9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</w:t>
      </w:r>
      <w:r w:rsidR="006963D3">
        <w:rPr>
          <w:rFonts w:ascii="Courier New" w:hAnsi="Courier New" w:cs="Courier New"/>
        </w:rPr>
        <w:t xml:space="preserve">Appellant </w:t>
      </w:r>
      <w:r w:rsidR="00A71EB3">
        <w:rPr>
          <w:rFonts w:ascii="Courier New" w:hAnsi="Courier New" w:cs="Courier New"/>
        </w:rPr>
        <w:t>(</w:t>
      </w:r>
      <w:r w:rsidR="00FE561A">
        <w:rPr>
          <w:rFonts w:ascii="Courier New" w:hAnsi="Courier New" w:cs="Courier New"/>
        </w:rPr>
        <w:t>[</w:t>
      </w:r>
      <w:proofErr w:type="spellStart"/>
      <w:r w:rsidR="00FE561A">
        <w:rPr>
          <w:rFonts w:ascii="Courier New" w:hAnsi="Courier New" w:cs="Courier New"/>
        </w:rPr>
        <w:t>plfShrtNm</w:t>
      </w:r>
      <w:proofErr w:type="spellEnd"/>
      <w:r w:rsidR="00FE561A">
        <w:rPr>
          <w:rFonts w:ascii="Courier New" w:hAnsi="Courier New" w:cs="Courier New"/>
        </w:rPr>
        <w:t>]</w:t>
      </w:r>
      <w:r w:rsidR="00A71EB3">
        <w:rPr>
          <w:rFonts w:ascii="Courier New" w:hAnsi="Courier New" w:cs="Courier New"/>
        </w:rPr>
        <w:t xml:space="preserve">) </w:t>
      </w:r>
      <w:r w:rsidR="006963D3">
        <w:rPr>
          <w:rFonts w:ascii="Courier New" w:hAnsi="Courier New" w:cs="Courier New"/>
        </w:rPr>
        <w:t xml:space="preserve">asks this Court to reverse </w:t>
      </w:r>
      <w:r w:rsidR="00607785">
        <w:rPr>
          <w:rFonts w:ascii="Courier New" w:hAnsi="Courier New" w:cs="Courier New"/>
        </w:rPr>
        <w:t xml:space="preserve">the lower tribunal’s </w:t>
      </w:r>
      <w:r w:rsidR="00A71EB3">
        <w:rPr>
          <w:rFonts w:ascii="Courier New" w:hAnsi="Courier New" w:cs="Courier New"/>
        </w:rPr>
        <w:t>judgment</w:t>
      </w:r>
      <w:r w:rsidR="00806ABC">
        <w:rPr>
          <w:rFonts w:ascii="Courier New" w:hAnsi="Courier New" w:cs="Courier New"/>
        </w:rPr>
        <w:t xml:space="preserve">, </w:t>
      </w:r>
      <w:r w:rsidR="00A71EB3">
        <w:rPr>
          <w:rFonts w:ascii="Courier New" w:hAnsi="Courier New" w:cs="Courier New"/>
        </w:rPr>
        <w:t xml:space="preserve">because it was </w:t>
      </w:r>
      <w:r w:rsidR="00FE561A">
        <w:rPr>
          <w:rFonts w:ascii="Courier New" w:hAnsi="Courier New" w:cs="Courier New"/>
        </w:rPr>
        <w:t>[</w:t>
      </w:r>
      <w:proofErr w:type="spellStart"/>
      <w:r w:rsidR="00FE561A">
        <w:rPr>
          <w:rFonts w:ascii="Courier New" w:hAnsi="Courier New" w:cs="Courier New"/>
        </w:rPr>
        <w:t>qkRzn</w:t>
      </w:r>
      <w:proofErr w:type="spellEnd"/>
      <w:r w:rsidR="00FE561A">
        <w:rPr>
          <w:rFonts w:ascii="Courier New" w:hAnsi="Courier New" w:cs="Courier New"/>
        </w:rPr>
        <w:t>]</w:t>
      </w:r>
      <w:r w:rsidR="00D30F80">
        <w:rPr>
          <w:rFonts w:ascii="Courier New" w:hAnsi="Courier New" w:cs="Courier New"/>
        </w:rPr>
        <w:t>.</w:t>
      </w:r>
    </w:p>
    <w:p w14:paraId="70BF86C0" w14:textId="4A834E66" w:rsidR="00027E57" w:rsidRPr="007810C8" w:rsidRDefault="00027E57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 w:rsidR="00FE561A">
        <w:rPr>
          <w:rFonts w:ascii="Courier New" w:hAnsi="Courier New" w:cs="Courier New"/>
        </w:rPr>
        <w:t>[D]</w:t>
      </w:r>
      <w:proofErr w:type="spellStart"/>
      <w:r w:rsidR="00A71EB3" w:rsidRPr="00A71EB3">
        <w:rPr>
          <w:rFonts w:ascii="Courier New" w:hAnsi="Courier New" w:cs="Courier New"/>
          <w:vertAlign w:val="superscript"/>
        </w:rPr>
        <w:t>th</w:t>
      </w:r>
      <w:proofErr w:type="spellEnd"/>
      <w:r w:rsidR="00A71EB3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 xml:space="preserve">day of </w:t>
      </w:r>
      <w:r w:rsidR="00FE561A">
        <w:rPr>
          <w:rFonts w:ascii="Courier New" w:hAnsi="Courier New" w:cs="Courier New"/>
        </w:rPr>
        <w:t>[MMM]</w:t>
      </w:r>
      <w:r w:rsidR="00036944">
        <w:rPr>
          <w:rFonts w:ascii="Courier New" w:hAnsi="Courier New" w:cs="Courier New"/>
        </w:rPr>
        <w:t xml:space="preserve"> </w:t>
      </w:r>
      <w:r w:rsidR="00FE561A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7EA15A8D" w14:textId="77777777" w:rsidR="00027E57" w:rsidRPr="007810C8" w:rsidRDefault="00027E57" w:rsidP="00A71EB3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0F1BCC3C" w14:textId="77777777" w:rsidR="00027E57" w:rsidRPr="007810C8" w:rsidRDefault="00027E57" w:rsidP="00A71EB3">
      <w:pPr>
        <w:pStyle w:val="Default"/>
        <w:rPr>
          <w:rFonts w:ascii="Courier New" w:hAnsi="Courier New" w:cs="Courier New"/>
        </w:rPr>
      </w:pPr>
    </w:p>
    <w:p w14:paraId="0CFAD312" w14:textId="77777777" w:rsidR="00FE561A" w:rsidRPr="00EC58B0" w:rsidRDefault="00FE561A" w:rsidP="00FE561A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D800A3F" w14:textId="5F17B2E1" w:rsidR="00FE561A" w:rsidRPr="004C6F92" w:rsidRDefault="00FE561A" w:rsidP="00FE561A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</w:t>
      </w:r>
      <w:r w:rsidR="00F144E7">
        <w:rPr>
          <w:rFonts w:ascii="Courier New" w:hAnsi="Courier New" w:cs="Courier New"/>
          <w:bCs/>
        </w:rPr>
        <w:t>Appellant</w:t>
      </w:r>
    </w:p>
    <w:p w14:paraId="0415C8EA" w14:textId="77777777" w:rsidR="00FE561A" w:rsidRPr="007810C8" w:rsidRDefault="00FE561A" w:rsidP="00FE561A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2C96B0F" w14:textId="77777777" w:rsidR="00FE561A" w:rsidRPr="007810C8" w:rsidRDefault="00FE561A" w:rsidP="00FE561A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141D052E" w14:textId="77777777" w:rsidR="00FE561A" w:rsidRDefault="00FE561A" w:rsidP="00FE561A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385C6A50" w14:textId="77777777" w:rsidR="00FE561A" w:rsidRDefault="00FE561A" w:rsidP="00FE561A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6346D396" w14:textId="4C67462B" w:rsidR="00A71EB3" w:rsidRPr="00DF5058" w:rsidRDefault="00FE561A" w:rsidP="00FE561A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710017AC" w14:textId="77777777" w:rsidR="00A71EB3" w:rsidRDefault="00A71EB3" w:rsidP="00A71EB3">
      <w:pPr>
        <w:pStyle w:val="Default"/>
        <w:ind w:left="3600" w:firstLine="720"/>
        <w:rPr>
          <w:rFonts w:ascii="Courier New" w:hAnsi="Courier New" w:cs="Courier New"/>
          <w:color w:val="auto"/>
        </w:rPr>
      </w:pPr>
    </w:p>
    <w:p w14:paraId="1B279ED9" w14:textId="77777777" w:rsidR="00446890" w:rsidRDefault="00446890">
      <w:pPr>
        <w:rPr>
          <w:rFonts w:ascii="Courier New" w:hAnsi="Courier New" w:cs="Courier New"/>
        </w:rPr>
        <w:sectPr w:rsidR="00446890" w:rsidSect="003241D1">
          <w:footerReference w:type="default" r:id="rId26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625D3F5B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77777777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168" w:name="coc"/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  <w:bookmarkEnd w:id="168"/>
    </w:p>
    <w:p w14:paraId="62264D04" w14:textId="638F04DC" w:rsidR="001E60BA" w:rsidRPr="00BC6A25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Type-Volume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295"/>
      </w:tblGrid>
      <w:tr w:rsidR="001E60BA" w14:paraId="63662558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5CF247D2" w14:textId="2BE8A010" w:rsidR="001E60BA" w:rsidRDefault="00FE561A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bookmarkStart w:id="169" w:name="Chk001"/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7F5E51">
              <w:rPr>
                <w:rFonts w:ascii="Courier New" w:hAnsi="Courier New" w:cs="Courier New"/>
                <w:color w:val="auto"/>
              </w:rPr>
            </w:r>
            <w:r w:rsidR="007F5E51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  <w:bookmarkEnd w:id="169"/>
          </w:p>
        </w:tc>
        <w:tc>
          <w:tcPr>
            <w:tcW w:w="7920" w:type="dxa"/>
            <w:vAlign w:val="center"/>
          </w:tcPr>
          <w:p w14:paraId="55BA33E8" w14:textId="10D5AC08" w:rsidR="001E60BA" w:rsidRDefault="001E60BA" w:rsidP="001E60BA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This document complies with the word limit of Rule 32(a)(7)(B)(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 xml:space="preserve">) Fed. R. App. P., because </w:t>
            </w:r>
            <w:r w:rsidR="00BC6A25">
              <w:rPr>
                <w:rFonts w:ascii="Courier New" w:hAnsi="Courier New" w:cs="Courier New"/>
                <w:color w:val="auto"/>
              </w:rPr>
              <w:t xml:space="preserve">- </w:t>
            </w:r>
            <w:r>
              <w:rPr>
                <w:rFonts w:ascii="Courier New" w:hAnsi="Courier New" w:cs="Courier New"/>
                <w:color w:val="auto"/>
              </w:rPr>
              <w:t>excluding the parts of the document exempted by Rule 32(f)</w:t>
            </w:r>
            <w:r w:rsidR="00BC6A25">
              <w:rPr>
                <w:rFonts w:ascii="Courier New" w:hAnsi="Courier New" w:cs="Courier New"/>
                <w:color w:val="auto"/>
              </w:rPr>
              <w:t xml:space="preserve"> -</w:t>
            </w:r>
            <w:r>
              <w:rPr>
                <w:rFonts w:ascii="Courier New" w:hAnsi="Courier New" w:cs="Courier New"/>
                <w:color w:val="auto"/>
              </w:rPr>
              <w:t xml:space="preserve"> this document contains </w:t>
            </w:r>
            <w:r w:rsidR="00FE561A">
              <w:rPr>
                <w:rFonts w:ascii="Courier New" w:hAnsi="Courier New" w:cs="Courier New"/>
              </w:rPr>
              <w:t>[NNNN]</w:t>
            </w:r>
            <w:r>
              <w:rPr>
                <w:rFonts w:ascii="Courier New" w:hAnsi="Courier New" w:cs="Courier New"/>
                <w:color w:val="auto"/>
              </w:rPr>
              <w:t xml:space="preserve"> words.</w:t>
            </w:r>
          </w:p>
        </w:tc>
      </w:tr>
    </w:tbl>
    <w:p w14:paraId="25AC8898" w14:textId="51D26383" w:rsidR="001E60BA" w:rsidRPr="00BC6A25" w:rsidRDefault="001E60BA" w:rsidP="00BC6A25">
      <w:pPr>
        <w:pStyle w:val="Default"/>
        <w:spacing w:before="240" w:line="480" w:lineRule="auto"/>
        <w:ind w:left="720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or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295"/>
      </w:tblGrid>
      <w:tr w:rsidR="001E60BA" w14:paraId="64AC9E04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2385209D" w14:textId="5AF59A7D" w:rsidR="001E60BA" w:rsidRDefault="001E60BA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7F5E51">
              <w:rPr>
                <w:rFonts w:ascii="Courier New" w:hAnsi="Courier New" w:cs="Courier New"/>
                <w:color w:val="auto"/>
              </w:rPr>
            </w:r>
            <w:r w:rsidR="007F5E51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4540DEB5" w14:textId="79084A33" w:rsidR="001E60BA" w:rsidRPr="00FE561A" w:rsidRDefault="001E60BA" w:rsidP="001E60BA">
            <w:pPr>
              <w:pStyle w:val="Default"/>
              <w:rPr>
                <w:rFonts w:ascii="Courier New" w:hAnsi="Courier New" w:cs="Courier New"/>
                <w:color w:val="auto"/>
              </w:rPr>
            </w:pPr>
            <w:r w:rsidRPr="00FE561A">
              <w:rPr>
                <w:rFonts w:ascii="Courier New" w:hAnsi="Courier New" w:cs="Courier New"/>
                <w:color w:val="auto"/>
              </w:rPr>
              <w:t>This brief complies with the line limit prescribed by Rule 32(a)(7)(B)(</w:t>
            </w:r>
            <w:proofErr w:type="spellStart"/>
            <w:r w:rsidRPr="00FE561A"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 w:rsidRPr="00FE561A">
              <w:rPr>
                <w:rFonts w:ascii="Courier New" w:hAnsi="Courier New" w:cs="Courier New"/>
                <w:color w:val="auto"/>
              </w:rPr>
              <w:t>) Fed. R. App. P.</w:t>
            </w:r>
            <w:r w:rsidR="00BC6A25" w:rsidRPr="00FE561A">
              <w:rPr>
                <w:rFonts w:ascii="Courier New" w:hAnsi="Courier New" w:cs="Courier New"/>
                <w:color w:val="auto"/>
              </w:rPr>
              <w:t>, because – excluding the parts of the document exempted by Rule 32(f) – this document contains [NNNN] lines of monospaced text.</w:t>
            </w:r>
          </w:p>
        </w:tc>
      </w:tr>
    </w:tbl>
    <w:p w14:paraId="2C611591" w14:textId="77777777" w:rsidR="001E60BA" w:rsidRDefault="001E60BA" w:rsidP="001E60BA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6DFC9351" w14:textId="21C5AF66" w:rsidR="001E60BA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Typeface and Type-Style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7291"/>
      </w:tblGrid>
      <w:tr w:rsidR="00BC6A25" w14:paraId="4DFBC836" w14:textId="77777777" w:rsidTr="00E42E1E">
        <w:trPr>
          <w:trHeight w:val="1800"/>
        </w:trPr>
        <w:tc>
          <w:tcPr>
            <w:tcW w:w="1440" w:type="dxa"/>
            <w:vAlign w:val="center"/>
          </w:tcPr>
          <w:p w14:paraId="7F79BBC7" w14:textId="4D2F3E90" w:rsidR="00BC6A25" w:rsidRDefault="00FE561A" w:rsidP="00E42E1E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7F5E51">
              <w:rPr>
                <w:rFonts w:ascii="Courier New" w:hAnsi="Courier New" w:cs="Courier New"/>
                <w:color w:val="auto"/>
              </w:rPr>
            </w:r>
            <w:r w:rsidR="007F5E51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7C25B774" w14:textId="3BD1B8B2" w:rsidR="00BC6A25" w:rsidRDefault="00BC6A25" w:rsidP="00E42E1E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This document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uses Courier New (12-Pt) Font; thereby complying </w:t>
            </w:r>
            <w:r>
              <w:rPr>
                <w:rFonts w:ascii="Courier New" w:hAnsi="Courier New" w:cs="Courier New"/>
                <w:color w:val="auto"/>
              </w:rPr>
              <w:t>with the typeface requirements of Rule 32(a)(5)(</w:t>
            </w:r>
            <w:r w:rsidR="004E0870">
              <w:rPr>
                <w:rFonts w:ascii="Courier New" w:hAnsi="Courier New" w:cs="Courier New"/>
                <w:color w:val="auto"/>
              </w:rPr>
              <w:t>B</w:t>
            </w:r>
            <w:r>
              <w:rPr>
                <w:rFonts w:ascii="Courier New" w:hAnsi="Courier New" w:cs="Courier New"/>
                <w:color w:val="auto"/>
              </w:rPr>
              <w:t xml:space="preserve">) Fed. R. App. </w:t>
            </w:r>
            <w:proofErr w:type="gramStart"/>
            <w:r>
              <w:rPr>
                <w:rFonts w:ascii="Courier New" w:hAnsi="Courier New" w:cs="Courier New"/>
                <w:color w:val="auto"/>
              </w:rPr>
              <w:t>P.</w:t>
            </w:r>
            <w:r w:rsidR="004E0870">
              <w:rPr>
                <w:rFonts w:ascii="Courier New" w:hAnsi="Courier New" w:cs="Courier New"/>
                <w:color w:val="auto"/>
              </w:rPr>
              <w:t>.</w:t>
            </w:r>
            <w:proofErr w:type="gramEnd"/>
            <w:r w:rsidR="004E0870">
              <w:rPr>
                <w:rFonts w:ascii="Courier New" w:hAnsi="Courier New" w:cs="Courier New"/>
                <w:color w:val="auto"/>
              </w:rPr>
              <w:t xml:space="preserve"> This document also</w:t>
            </w:r>
            <w:r>
              <w:rPr>
                <w:rFonts w:ascii="Courier New" w:hAnsi="Courier New" w:cs="Courier New"/>
                <w:color w:val="auto"/>
              </w:rPr>
              <w:t xml:space="preserve">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satisfies </w:t>
            </w:r>
            <w:r>
              <w:rPr>
                <w:rFonts w:ascii="Courier New" w:hAnsi="Courier New" w:cs="Courier New"/>
                <w:color w:val="auto"/>
              </w:rPr>
              <w:t>the type-style requirements of Rule 32(a)(6).</w:t>
            </w:r>
          </w:p>
        </w:tc>
      </w:tr>
    </w:tbl>
    <w:p w14:paraId="1C34FBEF" w14:textId="020F2E32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Ind w:w="1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288"/>
        <w:gridCol w:w="3687"/>
      </w:tblGrid>
      <w:tr w:rsidR="00BC6A25" w:rsidRPr="007810C8" w14:paraId="563F53E2" w14:textId="77777777" w:rsidTr="00BC6A25">
        <w:trPr>
          <w:trHeight w:val="576"/>
        </w:trPr>
        <w:tc>
          <w:tcPr>
            <w:tcW w:w="1741" w:type="dxa"/>
            <w:tcBorders>
              <w:bottom w:val="single" w:sz="4" w:space="0" w:color="auto"/>
            </w:tcBorders>
            <w:vAlign w:val="bottom"/>
          </w:tcPr>
          <w:p w14:paraId="01F8F8ED" w14:textId="145C3F77" w:rsidR="00BC6A25" w:rsidRPr="00BC6A25" w:rsidRDefault="00FE561A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[date]</w:t>
            </w:r>
          </w:p>
        </w:tc>
        <w:tc>
          <w:tcPr>
            <w:tcW w:w="288" w:type="dxa"/>
            <w:vAlign w:val="bottom"/>
          </w:tcPr>
          <w:p w14:paraId="38305833" w14:textId="11F9B90B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  <w:tc>
          <w:tcPr>
            <w:tcW w:w="3687" w:type="dxa"/>
            <w:tcBorders>
              <w:bottom w:val="single" w:sz="4" w:space="0" w:color="auto"/>
            </w:tcBorders>
            <w:vAlign w:val="bottom"/>
          </w:tcPr>
          <w:p w14:paraId="057AE211" w14:textId="577B7BFE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 w:rsidR="00FE561A"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 w:rsidR="00FE561A"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 w:rsidR="00FE561A"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  <w:tr w:rsidR="00BC6A25" w:rsidRPr="007810C8" w14:paraId="4E10A84F" w14:textId="77777777" w:rsidTr="00BC6A25">
        <w:trPr>
          <w:trHeight w:val="288"/>
        </w:trPr>
        <w:tc>
          <w:tcPr>
            <w:tcW w:w="1741" w:type="dxa"/>
            <w:tcBorders>
              <w:top w:val="single" w:sz="4" w:space="0" w:color="auto"/>
            </w:tcBorders>
          </w:tcPr>
          <w:p w14:paraId="73C0EC9E" w14:textId="77105A83" w:rsid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</w:t>
            </w:r>
          </w:p>
        </w:tc>
        <w:tc>
          <w:tcPr>
            <w:tcW w:w="288" w:type="dxa"/>
          </w:tcPr>
          <w:p w14:paraId="71451BCE" w14:textId="77777777" w:rsidR="00BC6A25" w:rsidRP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auto"/>
            </w:tcBorders>
          </w:tcPr>
          <w:p w14:paraId="4B426B06" w14:textId="5FCD5F32" w:rsidR="00BC6A25" w:rsidRPr="00BC6A25" w:rsidRDefault="00FE561A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]]</w:t>
            </w:r>
          </w:p>
        </w:tc>
      </w:tr>
    </w:tbl>
    <w:p w14:paraId="1AFFACC1" w14:textId="77777777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170" w:name="cos"/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  <w:bookmarkEnd w:id="170"/>
    </w:p>
    <w:p w14:paraId="5D0FE56E" w14:textId="301C1CB0" w:rsidR="00027E57" w:rsidRDefault="00027E57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FE561A">
        <w:rPr>
          <w:rFonts w:ascii="Courier New" w:hAnsi="Courier New" w:cs="Courier New"/>
          <w:color w:val="auto"/>
        </w:rPr>
        <w:t>[D]</w:t>
      </w:r>
      <w:proofErr w:type="spellStart"/>
      <w:r w:rsidR="00A71EB3" w:rsidRPr="00A71EB3">
        <w:rPr>
          <w:rFonts w:ascii="Courier New" w:hAnsi="Courier New" w:cs="Courier New"/>
          <w:color w:val="auto"/>
          <w:vertAlign w:val="superscript"/>
        </w:rPr>
        <w:t>th</w:t>
      </w:r>
      <w:proofErr w:type="spellEnd"/>
      <w:r w:rsidR="00A71EB3"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 xml:space="preserve">day of </w:t>
      </w:r>
      <w:r w:rsidR="00FE561A">
        <w:rPr>
          <w:rFonts w:ascii="Courier New" w:hAnsi="Courier New" w:cs="Courier New"/>
          <w:color w:val="auto"/>
        </w:rPr>
        <w:t>[MMM]</w:t>
      </w:r>
      <w:r w:rsidR="00036944">
        <w:rPr>
          <w:rFonts w:ascii="Courier New" w:hAnsi="Courier New" w:cs="Courier New"/>
          <w:color w:val="auto"/>
        </w:rPr>
        <w:t xml:space="preserve"> </w:t>
      </w:r>
      <w:r w:rsidR="00FE561A">
        <w:rPr>
          <w:rFonts w:ascii="Courier New" w:hAnsi="Courier New" w:cs="Courier New"/>
          <w:color w:val="auto"/>
        </w:rPr>
        <w:t>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 w:rsidR="008A6597">
        <w:rPr>
          <w:rFonts w:ascii="Courier New" w:hAnsi="Courier New" w:cs="Courier New"/>
          <w:color w:val="auto"/>
        </w:rPr>
        <w:t>PACER;</w:t>
      </w:r>
      <w:r w:rsidRPr="007810C8">
        <w:rPr>
          <w:rFonts w:ascii="Courier New" w:hAnsi="Courier New" w:cs="Courier New"/>
          <w:color w:val="auto"/>
        </w:rPr>
        <w:t xml:space="preserve"> which will send a notice of electronic filing to the </w:t>
      </w:r>
      <w:r w:rsidR="00005777">
        <w:rPr>
          <w:rFonts w:ascii="Courier New" w:hAnsi="Courier New" w:cs="Courier New"/>
          <w:color w:val="auto"/>
        </w:rPr>
        <w:t>attached service list.</w:t>
      </w:r>
      <w:r w:rsidRPr="007810C8">
        <w:rPr>
          <w:rFonts w:ascii="Courier New" w:hAnsi="Courier New" w:cs="Courier New"/>
          <w:color w:val="auto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774"/>
      </w:tblGrid>
      <w:tr w:rsidR="00005777" w:rsidRPr="007810C8" w14:paraId="0D62353F" w14:textId="77777777" w:rsidTr="00E8250A">
        <w:trPr>
          <w:trHeight w:val="504"/>
        </w:trPr>
        <w:tc>
          <w:tcPr>
            <w:tcW w:w="5035" w:type="dxa"/>
            <w:vAlign w:val="center"/>
          </w:tcPr>
          <w:p w14:paraId="282E2287" w14:textId="77777777" w:rsidR="00005777" w:rsidRPr="007810C8" w:rsidRDefault="00005777" w:rsidP="00E8250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center"/>
          </w:tcPr>
          <w:p w14:paraId="547E53D0" w14:textId="44183D5A" w:rsidR="00005777" w:rsidRPr="007810C8" w:rsidRDefault="00FE561A" w:rsidP="00E8250A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27DAA26D" w14:textId="77777777" w:rsidR="001E60BA" w:rsidRDefault="001E60BA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</w:p>
    <w:p w14:paraId="571DF719" w14:textId="77777777" w:rsidR="001E60BA" w:rsidRDefault="001E60BA">
      <w:pPr>
        <w:rPr>
          <w:rFonts w:ascii="Courier New" w:eastAsiaTheme="minorHAnsi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u w:val="single"/>
        </w:rPr>
        <w:br w:type="page"/>
      </w:r>
    </w:p>
    <w:p w14:paraId="43EE8323" w14:textId="0995E925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lastRenderedPageBreak/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3"/>
        <w:gridCol w:w="4617"/>
        <w:gridCol w:w="10"/>
      </w:tblGrid>
      <w:tr w:rsidR="009D4F83" w:rsidRPr="007810C8" w14:paraId="421B0ADC" w14:textId="77777777" w:rsidTr="004F2149">
        <w:trPr>
          <w:gridAfter w:val="1"/>
          <w:wAfter w:w="10" w:type="dxa"/>
          <w:trHeight w:val="1224"/>
        </w:trPr>
        <w:tc>
          <w:tcPr>
            <w:tcW w:w="5040" w:type="dxa"/>
          </w:tcPr>
          <w:p w14:paraId="3029A391" w14:textId="48911250" w:rsidR="009D4F83" w:rsidRPr="007810C8" w:rsidRDefault="00736DB0" w:rsidP="0018084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[A0210] means page 210 from the appendix.</w:t>
            </w:r>
          </w:p>
        </w:tc>
        <w:tc>
          <w:tcPr>
            <w:tcW w:w="5035" w:type="dxa"/>
          </w:tcPr>
          <w:p w14:paraId="4874C0F3" w14:textId="4A765C40" w:rsidR="009D4F83" w:rsidRPr="007810C8" w:rsidRDefault="009D4F83" w:rsidP="0018084B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  <w:tr w:rsidR="009D4F83" w14:paraId="3179F270" w14:textId="77777777" w:rsidTr="004F2149">
        <w:trPr>
          <w:trHeight w:val="1224"/>
        </w:trPr>
        <w:tc>
          <w:tcPr>
            <w:tcW w:w="5040" w:type="dxa"/>
          </w:tcPr>
          <w:p w14:paraId="227C78EF" w14:textId="39BDDF6A" w:rsidR="009D4F83" w:rsidRDefault="009D4F83" w:rsidP="0018084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45" w:type="dxa"/>
            <w:gridSpan w:val="2"/>
          </w:tcPr>
          <w:p w14:paraId="1C382897" w14:textId="4430A905" w:rsidR="009D4F83" w:rsidRDefault="009D4F83" w:rsidP="0018084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D4F83" w14:paraId="64B05D13" w14:textId="77777777" w:rsidTr="004F2149">
        <w:trPr>
          <w:trHeight w:val="1224"/>
        </w:trPr>
        <w:tc>
          <w:tcPr>
            <w:tcW w:w="5040" w:type="dxa"/>
          </w:tcPr>
          <w:p w14:paraId="2E567467" w14:textId="08E33637" w:rsidR="009D4F83" w:rsidRPr="007810C8" w:rsidRDefault="009D4F83" w:rsidP="0018084B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  <w:gridSpan w:val="2"/>
          </w:tcPr>
          <w:p w14:paraId="45BC525C" w14:textId="6C4227F0" w:rsidR="009D4F83" w:rsidRDefault="009D4F83" w:rsidP="0018084B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4B056050" w14:textId="77777777" w:rsidR="005948DD" w:rsidRDefault="005948DD" w:rsidP="005948DD">
      <w:pPr>
        <w:spacing w:before="240"/>
        <w:rPr>
          <w:rFonts w:ascii="Courier New" w:hAnsi="Courier New" w:cs="Courier New"/>
          <w:bCs/>
        </w:rPr>
      </w:pPr>
      <w:bookmarkStart w:id="171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84CAE36" w14:textId="1CF2E765" w:rsidR="005948DD" w:rsidRDefault="007F5E51" w:rsidP="005948DD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7" w:history="1">
        <w:r w:rsidR="005948DD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TextBookDiscrimination.com/Guides/Briefs/Initial.html</w:t>
        </w:r>
      </w:hyperlink>
    </w:p>
    <w:bookmarkEnd w:id="171"/>
    <w:p w14:paraId="7FE9F4C9" w14:textId="77777777" w:rsidR="008A6597" w:rsidRPr="007810C8" w:rsidRDefault="008A6597" w:rsidP="008A6597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3293"/>
      </w:tblGrid>
      <w:tr w:rsidR="008A6597" w:rsidRPr="007810C8" w14:paraId="5E352827" w14:textId="77777777" w:rsidTr="008A6597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DCAF67F" w14:textId="77777777" w:rsidR="00FE561A" w:rsidRPr="00E4136C" w:rsidRDefault="00FE561A" w:rsidP="00FE561A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E5F2022" w14:textId="77777777" w:rsidR="00FE561A" w:rsidRDefault="00FE561A" w:rsidP="00FE561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2608274" w14:textId="77777777" w:rsidR="00FE561A" w:rsidRDefault="00FE561A" w:rsidP="00FE561A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B798EA2" w14:textId="77777777" w:rsidR="00FE561A" w:rsidRDefault="00FE561A" w:rsidP="00FE561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161A54E" w14:textId="77777777" w:rsidR="00FE561A" w:rsidRDefault="00FE561A" w:rsidP="00FE561A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A0F93FA" w14:textId="77777777" w:rsidR="00FE561A" w:rsidRPr="00E4136C" w:rsidRDefault="00FE561A" w:rsidP="00FE561A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2ACB45D" w14:textId="59C7362E" w:rsidR="00FE561A" w:rsidRDefault="00FE561A" w:rsidP="00FE561A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053C30BB" w14:textId="2E910DCB" w:rsidR="008A6597" w:rsidRPr="00005777" w:rsidRDefault="008A6597" w:rsidP="008A6597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71261D0B" w14:textId="77777777" w:rsidR="008A6597" w:rsidRPr="007810C8" w:rsidRDefault="008A6597" w:rsidP="008A659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2A681DE5" w:rsidR="007F5E51" w:rsidRDefault="007F5E51" w:rsidP="008A6597">
      <w:pPr>
        <w:rPr>
          <w:rFonts w:ascii="Courier New" w:hAnsi="Courier New" w:cs="Courier New"/>
        </w:rPr>
      </w:pPr>
    </w:p>
    <w:p w14:paraId="4F20410D" w14:textId="77777777" w:rsidR="007F5E51" w:rsidRDefault="007F5E51" w:rsidP="007F5E51">
      <w:pPr>
        <w:jc w:val="center"/>
        <w:sectPr w:rsidR="007F5E51">
          <w:footerReference w:type="default" r:id="rId2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F5E51" w:rsidRPr="000C3158" w14:paraId="677EB18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36C77A6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336F2AD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E088262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F5E51" w:rsidRPr="000C3158" w14:paraId="413891B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26D96A3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82203E8" wp14:editId="6BFC8B75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E51" w:rsidRPr="000C3158" w14:paraId="3905E24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23B7459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DEB5AC4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3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F5E51" w:rsidRPr="000C3158" w14:paraId="2807D24E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1C685CD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F5E51" w:rsidRPr="000C3158" w14:paraId="554DB24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F1BC317" w14:textId="77777777" w:rsidR="007F5E51" w:rsidRPr="000C3158" w:rsidRDefault="007F5E5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27EFFD7" wp14:editId="6D29AA27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7183181" w14:textId="77777777" w:rsidR="007F5E51" w:rsidRPr="000C3158" w:rsidRDefault="007F5E51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3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6300E22" w14:textId="77777777" w:rsidR="007F5E51" w:rsidRPr="000C3158" w:rsidRDefault="007F5E5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C9B1A53" w14:textId="77777777" w:rsidR="007F5E51" w:rsidRPr="000C3158" w:rsidRDefault="007F5E51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2718C35" wp14:editId="091CB8C8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3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33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E51" w:rsidRPr="000C3158" w14:paraId="7C809D3E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0BC21C3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C67E784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9299D33" w14:textId="77777777" w:rsidR="007F5E51" w:rsidRPr="000C3158" w:rsidRDefault="007F5E51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19C0B3F" w14:textId="1AC9E9EF" w:rsidR="007F77E1" w:rsidRDefault="007F77E1" w:rsidP="008A6597">
      <w:pPr>
        <w:rPr>
          <w:rFonts w:ascii="Courier New" w:hAnsi="Courier New" w:cs="Courier New"/>
        </w:rPr>
      </w:pPr>
    </w:p>
    <w:sectPr w:rsidR="007F77E1" w:rsidSect="007F5E51">
      <w:footerReference w:type="default" r:id="rId3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2B12B8" w:rsidRDefault="002B12B8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2B12B8" w:rsidRDefault="002B12B8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65C72" w14:textId="77777777" w:rsidR="007F5E51" w:rsidRPr="00C41F43" w:rsidRDefault="007F5E51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55554CE" w14:textId="77777777" w:rsidR="007F5E51" w:rsidRDefault="007F5E51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5A36968" w14:textId="77777777" w:rsidR="007F5E51" w:rsidRPr="00FF6121" w:rsidRDefault="007F5E51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49A3F" w14:textId="77777777" w:rsidR="002B12B8" w:rsidRPr="00731BEE" w:rsidRDefault="002B12B8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E6EE" w14:textId="77777777" w:rsidR="002B12B8" w:rsidRDefault="002B12B8" w:rsidP="00D61F69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44D9D" w14:textId="0DA1ACC2" w:rsidR="002B12B8" w:rsidRDefault="002B12B8" w:rsidP="00D61F69">
    <w:pPr>
      <w:pStyle w:val="Footer"/>
      <w:jc w:val="center"/>
    </w:pPr>
    <w:r>
      <w:t>C1 of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0184" w14:textId="77777777" w:rsidR="002B12B8" w:rsidRPr="00731BEE" w:rsidRDefault="002B12B8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80D38" w14:textId="01F000ED" w:rsidR="002B12B8" w:rsidRDefault="002B12B8" w:rsidP="00D61F69">
    <w:pPr>
      <w:pStyle w:val="Footer"/>
      <w:jc w:val="cen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9D4E669" w:rsidR="002B12B8" w:rsidRDefault="002B12B8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F98D0" w14:textId="5BE3DFF7" w:rsidR="007F5E51" w:rsidRPr="00FF6121" w:rsidRDefault="007F5E51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325E" w14:textId="49C1023C" w:rsidR="002B12B8" w:rsidRDefault="002B12B8" w:rsidP="00F16D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2B12B8" w:rsidRDefault="002B12B8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2B12B8" w:rsidRDefault="002B12B8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798E1" w14:textId="77777777" w:rsidR="002B12B8" w:rsidRDefault="002B12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A6EB9"/>
    <w:multiLevelType w:val="hybridMultilevel"/>
    <w:tmpl w:val="7764C73C"/>
    <w:lvl w:ilvl="0" w:tplc="2256C0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15DAF"/>
    <w:multiLevelType w:val="hybridMultilevel"/>
    <w:tmpl w:val="0302DB0E"/>
    <w:lvl w:ilvl="0" w:tplc="328A3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6329D8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B31029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DC2F66"/>
    <w:multiLevelType w:val="hybridMultilevel"/>
    <w:tmpl w:val="324C02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D2F5D"/>
    <w:multiLevelType w:val="hybridMultilevel"/>
    <w:tmpl w:val="87BCD8F2"/>
    <w:lvl w:ilvl="0" w:tplc="04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480283"/>
    <w:multiLevelType w:val="hybridMultilevel"/>
    <w:tmpl w:val="DF486B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D3119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77BC4"/>
    <w:multiLevelType w:val="hybridMultilevel"/>
    <w:tmpl w:val="2954EFB4"/>
    <w:lvl w:ilvl="0" w:tplc="31A0150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0E57A6B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2F53F5"/>
    <w:multiLevelType w:val="hybridMultilevel"/>
    <w:tmpl w:val="8FF094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1E66B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0E6F2D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E7056A4"/>
    <w:multiLevelType w:val="hybridMultilevel"/>
    <w:tmpl w:val="0736F7F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F757E6A"/>
    <w:multiLevelType w:val="hybridMultilevel"/>
    <w:tmpl w:val="DCDEE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1B7A4D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FC73DA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ED81E6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4DD114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CC6CA0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7"/>
  </w:num>
  <w:num w:numId="2">
    <w:abstractNumId w:val="22"/>
  </w:num>
  <w:num w:numId="3">
    <w:abstractNumId w:val="17"/>
  </w:num>
  <w:num w:numId="4">
    <w:abstractNumId w:val="14"/>
  </w:num>
  <w:num w:numId="5">
    <w:abstractNumId w:val="24"/>
  </w:num>
  <w:num w:numId="6">
    <w:abstractNumId w:val="8"/>
  </w:num>
  <w:num w:numId="7">
    <w:abstractNumId w:val="32"/>
  </w:num>
  <w:num w:numId="8">
    <w:abstractNumId w:val="19"/>
  </w:num>
  <w:num w:numId="9">
    <w:abstractNumId w:val="33"/>
  </w:num>
  <w:num w:numId="10">
    <w:abstractNumId w:val="0"/>
  </w:num>
  <w:num w:numId="11">
    <w:abstractNumId w:val="11"/>
  </w:num>
  <w:num w:numId="12">
    <w:abstractNumId w:val="7"/>
  </w:num>
  <w:num w:numId="13">
    <w:abstractNumId w:val="23"/>
  </w:num>
  <w:num w:numId="14">
    <w:abstractNumId w:val="15"/>
  </w:num>
  <w:num w:numId="15">
    <w:abstractNumId w:val="6"/>
  </w:num>
  <w:num w:numId="16">
    <w:abstractNumId w:val="3"/>
  </w:num>
  <w:num w:numId="17">
    <w:abstractNumId w:val="18"/>
  </w:num>
  <w:num w:numId="18">
    <w:abstractNumId w:val="31"/>
  </w:num>
  <w:num w:numId="19">
    <w:abstractNumId w:val="9"/>
  </w:num>
  <w:num w:numId="20">
    <w:abstractNumId w:val="4"/>
  </w:num>
  <w:num w:numId="21">
    <w:abstractNumId w:val="20"/>
  </w:num>
  <w:num w:numId="22">
    <w:abstractNumId w:val="30"/>
  </w:num>
  <w:num w:numId="23">
    <w:abstractNumId w:val="5"/>
  </w:num>
  <w:num w:numId="24">
    <w:abstractNumId w:val="26"/>
  </w:num>
  <w:num w:numId="25">
    <w:abstractNumId w:val="16"/>
  </w:num>
  <w:num w:numId="26">
    <w:abstractNumId w:val="13"/>
  </w:num>
  <w:num w:numId="27">
    <w:abstractNumId w:val="10"/>
  </w:num>
  <w:num w:numId="28">
    <w:abstractNumId w:val="25"/>
  </w:num>
  <w:num w:numId="29">
    <w:abstractNumId w:val="29"/>
  </w:num>
  <w:num w:numId="30">
    <w:abstractNumId w:val="1"/>
  </w:num>
  <w:num w:numId="31">
    <w:abstractNumId w:val="2"/>
  </w:num>
  <w:num w:numId="32">
    <w:abstractNumId w:val="28"/>
  </w:num>
  <w:num w:numId="33">
    <w:abstractNumId w:val="12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01F7E"/>
    <w:rsid w:val="00005777"/>
    <w:rsid w:val="00006196"/>
    <w:rsid w:val="00006606"/>
    <w:rsid w:val="0000758B"/>
    <w:rsid w:val="00007991"/>
    <w:rsid w:val="00015630"/>
    <w:rsid w:val="00015C40"/>
    <w:rsid w:val="00016895"/>
    <w:rsid w:val="00020265"/>
    <w:rsid w:val="00022038"/>
    <w:rsid w:val="00024D5D"/>
    <w:rsid w:val="00025158"/>
    <w:rsid w:val="000251B8"/>
    <w:rsid w:val="0002548D"/>
    <w:rsid w:val="00027E57"/>
    <w:rsid w:val="0003023A"/>
    <w:rsid w:val="00035BF0"/>
    <w:rsid w:val="00036031"/>
    <w:rsid w:val="0003665A"/>
    <w:rsid w:val="0003685E"/>
    <w:rsid w:val="00036944"/>
    <w:rsid w:val="000377A8"/>
    <w:rsid w:val="0004113B"/>
    <w:rsid w:val="00042054"/>
    <w:rsid w:val="000426E6"/>
    <w:rsid w:val="0004415A"/>
    <w:rsid w:val="00044DCD"/>
    <w:rsid w:val="00046723"/>
    <w:rsid w:val="00047529"/>
    <w:rsid w:val="00047A89"/>
    <w:rsid w:val="0005180C"/>
    <w:rsid w:val="00052A26"/>
    <w:rsid w:val="00054628"/>
    <w:rsid w:val="00055017"/>
    <w:rsid w:val="000568E0"/>
    <w:rsid w:val="0006102D"/>
    <w:rsid w:val="00061EDD"/>
    <w:rsid w:val="00063FF8"/>
    <w:rsid w:val="000647D9"/>
    <w:rsid w:val="00066791"/>
    <w:rsid w:val="00070D41"/>
    <w:rsid w:val="000725B1"/>
    <w:rsid w:val="00073005"/>
    <w:rsid w:val="00074F23"/>
    <w:rsid w:val="000874A1"/>
    <w:rsid w:val="00090286"/>
    <w:rsid w:val="00091845"/>
    <w:rsid w:val="000941C3"/>
    <w:rsid w:val="00094C83"/>
    <w:rsid w:val="000955D1"/>
    <w:rsid w:val="000966FA"/>
    <w:rsid w:val="000A190D"/>
    <w:rsid w:val="000A4BFC"/>
    <w:rsid w:val="000A5684"/>
    <w:rsid w:val="000A7494"/>
    <w:rsid w:val="000B171D"/>
    <w:rsid w:val="000B21C5"/>
    <w:rsid w:val="000B5211"/>
    <w:rsid w:val="000B53BC"/>
    <w:rsid w:val="000B795A"/>
    <w:rsid w:val="000C0306"/>
    <w:rsid w:val="000C5098"/>
    <w:rsid w:val="000C60FA"/>
    <w:rsid w:val="000E0CAF"/>
    <w:rsid w:val="000F75D5"/>
    <w:rsid w:val="00103EBC"/>
    <w:rsid w:val="00104844"/>
    <w:rsid w:val="001057A9"/>
    <w:rsid w:val="00111DBA"/>
    <w:rsid w:val="001123D7"/>
    <w:rsid w:val="00113BC2"/>
    <w:rsid w:val="00115B79"/>
    <w:rsid w:val="001178D1"/>
    <w:rsid w:val="00121AF6"/>
    <w:rsid w:val="00124095"/>
    <w:rsid w:val="00124732"/>
    <w:rsid w:val="00131516"/>
    <w:rsid w:val="001331FB"/>
    <w:rsid w:val="00133D40"/>
    <w:rsid w:val="001347EC"/>
    <w:rsid w:val="00137727"/>
    <w:rsid w:val="00142685"/>
    <w:rsid w:val="00146536"/>
    <w:rsid w:val="00147A84"/>
    <w:rsid w:val="00150743"/>
    <w:rsid w:val="001509BB"/>
    <w:rsid w:val="00151BC0"/>
    <w:rsid w:val="001538EA"/>
    <w:rsid w:val="00160AE7"/>
    <w:rsid w:val="001614E8"/>
    <w:rsid w:val="0016391C"/>
    <w:rsid w:val="00165E17"/>
    <w:rsid w:val="001675C5"/>
    <w:rsid w:val="001711B3"/>
    <w:rsid w:val="00171E21"/>
    <w:rsid w:val="0017465A"/>
    <w:rsid w:val="001762AB"/>
    <w:rsid w:val="00177FD0"/>
    <w:rsid w:val="0018084B"/>
    <w:rsid w:val="001827BF"/>
    <w:rsid w:val="00182D22"/>
    <w:rsid w:val="00184A02"/>
    <w:rsid w:val="00184A58"/>
    <w:rsid w:val="001874AF"/>
    <w:rsid w:val="001928A5"/>
    <w:rsid w:val="00193041"/>
    <w:rsid w:val="0019498F"/>
    <w:rsid w:val="0019714F"/>
    <w:rsid w:val="001A44E0"/>
    <w:rsid w:val="001A7FC4"/>
    <w:rsid w:val="001B0D48"/>
    <w:rsid w:val="001B1622"/>
    <w:rsid w:val="001B387E"/>
    <w:rsid w:val="001B5D56"/>
    <w:rsid w:val="001C2EB0"/>
    <w:rsid w:val="001C3CB3"/>
    <w:rsid w:val="001C413F"/>
    <w:rsid w:val="001C7D86"/>
    <w:rsid w:val="001D1E20"/>
    <w:rsid w:val="001D22C6"/>
    <w:rsid w:val="001D6DBD"/>
    <w:rsid w:val="001D768B"/>
    <w:rsid w:val="001D7CEA"/>
    <w:rsid w:val="001E2252"/>
    <w:rsid w:val="001E2E91"/>
    <w:rsid w:val="001E5490"/>
    <w:rsid w:val="001E60BA"/>
    <w:rsid w:val="001E6DF5"/>
    <w:rsid w:val="001F0B19"/>
    <w:rsid w:val="001F0D58"/>
    <w:rsid w:val="001F408A"/>
    <w:rsid w:val="001F51FA"/>
    <w:rsid w:val="001F5708"/>
    <w:rsid w:val="001F6089"/>
    <w:rsid w:val="00202703"/>
    <w:rsid w:val="002068E4"/>
    <w:rsid w:val="0021582D"/>
    <w:rsid w:val="00224264"/>
    <w:rsid w:val="00224F82"/>
    <w:rsid w:val="00226030"/>
    <w:rsid w:val="00227B9F"/>
    <w:rsid w:val="002300B7"/>
    <w:rsid w:val="00233AEC"/>
    <w:rsid w:val="002343DB"/>
    <w:rsid w:val="002427C4"/>
    <w:rsid w:val="0024417D"/>
    <w:rsid w:val="0024787C"/>
    <w:rsid w:val="002507C4"/>
    <w:rsid w:val="002510DD"/>
    <w:rsid w:val="002521AA"/>
    <w:rsid w:val="00252FEB"/>
    <w:rsid w:val="002551A9"/>
    <w:rsid w:val="00255A9B"/>
    <w:rsid w:val="00260CAD"/>
    <w:rsid w:val="002665B7"/>
    <w:rsid w:val="00270AD4"/>
    <w:rsid w:val="0027142C"/>
    <w:rsid w:val="002759CC"/>
    <w:rsid w:val="00276EAB"/>
    <w:rsid w:val="002775AE"/>
    <w:rsid w:val="00282634"/>
    <w:rsid w:val="002858EB"/>
    <w:rsid w:val="00287D7E"/>
    <w:rsid w:val="00290850"/>
    <w:rsid w:val="00293DC7"/>
    <w:rsid w:val="0029599B"/>
    <w:rsid w:val="00297B33"/>
    <w:rsid w:val="002A4BFE"/>
    <w:rsid w:val="002B12B8"/>
    <w:rsid w:val="002B1E1D"/>
    <w:rsid w:val="002B4F51"/>
    <w:rsid w:val="002C20EF"/>
    <w:rsid w:val="002C3979"/>
    <w:rsid w:val="002C6097"/>
    <w:rsid w:val="002C63A0"/>
    <w:rsid w:val="002D0A78"/>
    <w:rsid w:val="002D322F"/>
    <w:rsid w:val="002D34EE"/>
    <w:rsid w:val="002D43AB"/>
    <w:rsid w:val="002D5941"/>
    <w:rsid w:val="002D6FAD"/>
    <w:rsid w:val="002E03CF"/>
    <w:rsid w:val="002E0C8D"/>
    <w:rsid w:val="002E257B"/>
    <w:rsid w:val="002E2A4A"/>
    <w:rsid w:val="002E41E0"/>
    <w:rsid w:val="002E53F8"/>
    <w:rsid w:val="002E5A85"/>
    <w:rsid w:val="002F0FD3"/>
    <w:rsid w:val="002F4FC7"/>
    <w:rsid w:val="00301A71"/>
    <w:rsid w:val="00302812"/>
    <w:rsid w:val="0030347A"/>
    <w:rsid w:val="00303816"/>
    <w:rsid w:val="003062FD"/>
    <w:rsid w:val="0031000D"/>
    <w:rsid w:val="0031045F"/>
    <w:rsid w:val="00320249"/>
    <w:rsid w:val="003241D1"/>
    <w:rsid w:val="00330704"/>
    <w:rsid w:val="003318A1"/>
    <w:rsid w:val="0033204A"/>
    <w:rsid w:val="0033380C"/>
    <w:rsid w:val="00333E4B"/>
    <w:rsid w:val="00333E62"/>
    <w:rsid w:val="003340C5"/>
    <w:rsid w:val="00344F32"/>
    <w:rsid w:val="00351E79"/>
    <w:rsid w:val="00352788"/>
    <w:rsid w:val="00360696"/>
    <w:rsid w:val="003619E7"/>
    <w:rsid w:val="003679A6"/>
    <w:rsid w:val="003703E7"/>
    <w:rsid w:val="003707E9"/>
    <w:rsid w:val="00372D20"/>
    <w:rsid w:val="00373770"/>
    <w:rsid w:val="003754A4"/>
    <w:rsid w:val="00375DE5"/>
    <w:rsid w:val="0038073B"/>
    <w:rsid w:val="003827CB"/>
    <w:rsid w:val="003830D4"/>
    <w:rsid w:val="00384B51"/>
    <w:rsid w:val="003871D0"/>
    <w:rsid w:val="00392C9E"/>
    <w:rsid w:val="00394586"/>
    <w:rsid w:val="00395ABF"/>
    <w:rsid w:val="00396444"/>
    <w:rsid w:val="003A34C2"/>
    <w:rsid w:val="003A60EF"/>
    <w:rsid w:val="003A63E6"/>
    <w:rsid w:val="003B0C76"/>
    <w:rsid w:val="003B1801"/>
    <w:rsid w:val="003B4DE1"/>
    <w:rsid w:val="003C0402"/>
    <w:rsid w:val="003C5004"/>
    <w:rsid w:val="003E1232"/>
    <w:rsid w:val="003E3F5F"/>
    <w:rsid w:val="003E4556"/>
    <w:rsid w:val="003E4FB4"/>
    <w:rsid w:val="003E5CB1"/>
    <w:rsid w:val="003E6AE1"/>
    <w:rsid w:val="003F05E7"/>
    <w:rsid w:val="003F13D0"/>
    <w:rsid w:val="003F169C"/>
    <w:rsid w:val="003F2B8D"/>
    <w:rsid w:val="00400E6C"/>
    <w:rsid w:val="00402778"/>
    <w:rsid w:val="00404151"/>
    <w:rsid w:val="00404EB0"/>
    <w:rsid w:val="004060B8"/>
    <w:rsid w:val="0041235B"/>
    <w:rsid w:val="00412A14"/>
    <w:rsid w:val="0041321B"/>
    <w:rsid w:val="00414461"/>
    <w:rsid w:val="004158D8"/>
    <w:rsid w:val="00415F0C"/>
    <w:rsid w:val="00416EE3"/>
    <w:rsid w:val="0041758E"/>
    <w:rsid w:val="004227EE"/>
    <w:rsid w:val="00427FDA"/>
    <w:rsid w:val="00431ABF"/>
    <w:rsid w:val="00433ABE"/>
    <w:rsid w:val="004347DF"/>
    <w:rsid w:val="0044091B"/>
    <w:rsid w:val="00442ACE"/>
    <w:rsid w:val="00444BEC"/>
    <w:rsid w:val="00446890"/>
    <w:rsid w:val="00452DED"/>
    <w:rsid w:val="00454828"/>
    <w:rsid w:val="00455B82"/>
    <w:rsid w:val="00462C51"/>
    <w:rsid w:val="004632B8"/>
    <w:rsid w:val="00463380"/>
    <w:rsid w:val="00464AF9"/>
    <w:rsid w:val="004720CE"/>
    <w:rsid w:val="00473951"/>
    <w:rsid w:val="00474207"/>
    <w:rsid w:val="00476176"/>
    <w:rsid w:val="004802F4"/>
    <w:rsid w:val="004878CF"/>
    <w:rsid w:val="00487B99"/>
    <w:rsid w:val="00490C54"/>
    <w:rsid w:val="0049204D"/>
    <w:rsid w:val="00492F67"/>
    <w:rsid w:val="004956AF"/>
    <w:rsid w:val="0049575A"/>
    <w:rsid w:val="004A1467"/>
    <w:rsid w:val="004A25A9"/>
    <w:rsid w:val="004A2B22"/>
    <w:rsid w:val="004A46CC"/>
    <w:rsid w:val="004A5A5E"/>
    <w:rsid w:val="004A7B10"/>
    <w:rsid w:val="004B00F1"/>
    <w:rsid w:val="004B3F14"/>
    <w:rsid w:val="004B6357"/>
    <w:rsid w:val="004C0C07"/>
    <w:rsid w:val="004C0C73"/>
    <w:rsid w:val="004C6766"/>
    <w:rsid w:val="004C75B1"/>
    <w:rsid w:val="004D0391"/>
    <w:rsid w:val="004D0F3C"/>
    <w:rsid w:val="004D1FCF"/>
    <w:rsid w:val="004D41FC"/>
    <w:rsid w:val="004D76C0"/>
    <w:rsid w:val="004D7AA6"/>
    <w:rsid w:val="004E0870"/>
    <w:rsid w:val="004E1859"/>
    <w:rsid w:val="004E7F9B"/>
    <w:rsid w:val="004F2100"/>
    <w:rsid w:val="004F2149"/>
    <w:rsid w:val="004F32DE"/>
    <w:rsid w:val="004F4381"/>
    <w:rsid w:val="004F7845"/>
    <w:rsid w:val="005012BB"/>
    <w:rsid w:val="0050291C"/>
    <w:rsid w:val="0050346B"/>
    <w:rsid w:val="00505E61"/>
    <w:rsid w:val="00507486"/>
    <w:rsid w:val="00507B92"/>
    <w:rsid w:val="00515F3A"/>
    <w:rsid w:val="00516384"/>
    <w:rsid w:val="005256E7"/>
    <w:rsid w:val="00525C94"/>
    <w:rsid w:val="0052656B"/>
    <w:rsid w:val="00531172"/>
    <w:rsid w:val="005313B5"/>
    <w:rsid w:val="00533E62"/>
    <w:rsid w:val="005374C1"/>
    <w:rsid w:val="00541264"/>
    <w:rsid w:val="005436C6"/>
    <w:rsid w:val="0054425E"/>
    <w:rsid w:val="00546307"/>
    <w:rsid w:val="00546543"/>
    <w:rsid w:val="00547DC6"/>
    <w:rsid w:val="005517AF"/>
    <w:rsid w:val="0056722E"/>
    <w:rsid w:val="00573E18"/>
    <w:rsid w:val="005750E7"/>
    <w:rsid w:val="00575BCB"/>
    <w:rsid w:val="005769FD"/>
    <w:rsid w:val="00580B7F"/>
    <w:rsid w:val="005851A1"/>
    <w:rsid w:val="005858E4"/>
    <w:rsid w:val="0058594D"/>
    <w:rsid w:val="0059240E"/>
    <w:rsid w:val="00593B4B"/>
    <w:rsid w:val="00593D81"/>
    <w:rsid w:val="0059403E"/>
    <w:rsid w:val="005948DD"/>
    <w:rsid w:val="00595F9E"/>
    <w:rsid w:val="005A250A"/>
    <w:rsid w:val="005A4608"/>
    <w:rsid w:val="005B0424"/>
    <w:rsid w:val="005B304D"/>
    <w:rsid w:val="005B30A2"/>
    <w:rsid w:val="005B5C39"/>
    <w:rsid w:val="005B5D72"/>
    <w:rsid w:val="005C11D1"/>
    <w:rsid w:val="005C3414"/>
    <w:rsid w:val="005C3E83"/>
    <w:rsid w:val="005C6864"/>
    <w:rsid w:val="005D0321"/>
    <w:rsid w:val="005D0A0B"/>
    <w:rsid w:val="005D0ECC"/>
    <w:rsid w:val="005D33DD"/>
    <w:rsid w:val="005D61A5"/>
    <w:rsid w:val="005E3553"/>
    <w:rsid w:val="005E4973"/>
    <w:rsid w:val="005F7743"/>
    <w:rsid w:val="00600129"/>
    <w:rsid w:val="006013F0"/>
    <w:rsid w:val="00602568"/>
    <w:rsid w:val="00605A30"/>
    <w:rsid w:val="00606BDD"/>
    <w:rsid w:val="00607785"/>
    <w:rsid w:val="00612D10"/>
    <w:rsid w:val="00615641"/>
    <w:rsid w:val="00630686"/>
    <w:rsid w:val="00632B02"/>
    <w:rsid w:val="00633C29"/>
    <w:rsid w:val="00633F43"/>
    <w:rsid w:val="00634D53"/>
    <w:rsid w:val="00635ED0"/>
    <w:rsid w:val="00637819"/>
    <w:rsid w:val="00651D63"/>
    <w:rsid w:val="00651F49"/>
    <w:rsid w:val="00652556"/>
    <w:rsid w:val="00652FED"/>
    <w:rsid w:val="006542D5"/>
    <w:rsid w:val="006564B9"/>
    <w:rsid w:val="00656C5A"/>
    <w:rsid w:val="00656D05"/>
    <w:rsid w:val="00661D77"/>
    <w:rsid w:val="006633CC"/>
    <w:rsid w:val="0066394B"/>
    <w:rsid w:val="00667942"/>
    <w:rsid w:val="006705A6"/>
    <w:rsid w:val="00670CF9"/>
    <w:rsid w:val="00673A03"/>
    <w:rsid w:val="006746F3"/>
    <w:rsid w:val="00680560"/>
    <w:rsid w:val="00680AAC"/>
    <w:rsid w:val="00683E5C"/>
    <w:rsid w:val="0069107A"/>
    <w:rsid w:val="00692395"/>
    <w:rsid w:val="00693D88"/>
    <w:rsid w:val="006963D3"/>
    <w:rsid w:val="006A65F0"/>
    <w:rsid w:val="006A764A"/>
    <w:rsid w:val="006B060E"/>
    <w:rsid w:val="006B2DA6"/>
    <w:rsid w:val="006B2DBC"/>
    <w:rsid w:val="006B47ED"/>
    <w:rsid w:val="006B747C"/>
    <w:rsid w:val="006C15A1"/>
    <w:rsid w:val="006C1D9C"/>
    <w:rsid w:val="006C3AE3"/>
    <w:rsid w:val="006C51B3"/>
    <w:rsid w:val="006C5FC9"/>
    <w:rsid w:val="006D1E10"/>
    <w:rsid w:val="006D32E7"/>
    <w:rsid w:val="006D3E69"/>
    <w:rsid w:val="006D4033"/>
    <w:rsid w:val="006D453F"/>
    <w:rsid w:val="006D512F"/>
    <w:rsid w:val="006E073C"/>
    <w:rsid w:val="006E1C6B"/>
    <w:rsid w:val="006E1D57"/>
    <w:rsid w:val="006E286B"/>
    <w:rsid w:val="006E36A1"/>
    <w:rsid w:val="006E4229"/>
    <w:rsid w:val="006E6349"/>
    <w:rsid w:val="006E6F5C"/>
    <w:rsid w:val="006F0482"/>
    <w:rsid w:val="006F09F4"/>
    <w:rsid w:val="006F1AA5"/>
    <w:rsid w:val="006F1BF7"/>
    <w:rsid w:val="006F4FCD"/>
    <w:rsid w:val="006F7281"/>
    <w:rsid w:val="0070082B"/>
    <w:rsid w:val="00700887"/>
    <w:rsid w:val="00700B57"/>
    <w:rsid w:val="00702288"/>
    <w:rsid w:val="007053CA"/>
    <w:rsid w:val="00710DED"/>
    <w:rsid w:val="00716E6C"/>
    <w:rsid w:val="00724AF9"/>
    <w:rsid w:val="00725BDE"/>
    <w:rsid w:val="0072743D"/>
    <w:rsid w:val="00731533"/>
    <w:rsid w:val="00731BEE"/>
    <w:rsid w:val="00733004"/>
    <w:rsid w:val="00733CC0"/>
    <w:rsid w:val="00734787"/>
    <w:rsid w:val="007347A9"/>
    <w:rsid w:val="0073606B"/>
    <w:rsid w:val="00736DB0"/>
    <w:rsid w:val="007400E7"/>
    <w:rsid w:val="0074530D"/>
    <w:rsid w:val="00746B2B"/>
    <w:rsid w:val="00747156"/>
    <w:rsid w:val="00752591"/>
    <w:rsid w:val="00752ADA"/>
    <w:rsid w:val="00752B90"/>
    <w:rsid w:val="007542B8"/>
    <w:rsid w:val="007559F0"/>
    <w:rsid w:val="00757C4F"/>
    <w:rsid w:val="0076078B"/>
    <w:rsid w:val="00764A26"/>
    <w:rsid w:val="0077232D"/>
    <w:rsid w:val="00776256"/>
    <w:rsid w:val="00781D33"/>
    <w:rsid w:val="00782DEE"/>
    <w:rsid w:val="007838D4"/>
    <w:rsid w:val="00784C37"/>
    <w:rsid w:val="00786C15"/>
    <w:rsid w:val="0078736E"/>
    <w:rsid w:val="0079062F"/>
    <w:rsid w:val="00792006"/>
    <w:rsid w:val="0079288B"/>
    <w:rsid w:val="007930E1"/>
    <w:rsid w:val="00793999"/>
    <w:rsid w:val="0079536F"/>
    <w:rsid w:val="00795487"/>
    <w:rsid w:val="00795E64"/>
    <w:rsid w:val="007962EE"/>
    <w:rsid w:val="0079782D"/>
    <w:rsid w:val="0079788D"/>
    <w:rsid w:val="007A1FB7"/>
    <w:rsid w:val="007A26CE"/>
    <w:rsid w:val="007A5A33"/>
    <w:rsid w:val="007B18A7"/>
    <w:rsid w:val="007B3BF4"/>
    <w:rsid w:val="007B4401"/>
    <w:rsid w:val="007B6D84"/>
    <w:rsid w:val="007C460F"/>
    <w:rsid w:val="007C66E4"/>
    <w:rsid w:val="007C7B80"/>
    <w:rsid w:val="007C7BA4"/>
    <w:rsid w:val="007D16F9"/>
    <w:rsid w:val="007D284A"/>
    <w:rsid w:val="007D4C96"/>
    <w:rsid w:val="007D6048"/>
    <w:rsid w:val="007E244B"/>
    <w:rsid w:val="007E6ADF"/>
    <w:rsid w:val="007E7A45"/>
    <w:rsid w:val="007F05D1"/>
    <w:rsid w:val="007F0931"/>
    <w:rsid w:val="007F5E51"/>
    <w:rsid w:val="007F77E1"/>
    <w:rsid w:val="0080018C"/>
    <w:rsid w:val="00800606"/>
    <w:rsid w:val="00803520"/>
    <w:rsid w:val="00804AD6"/>
    <w:rsid w:val="00806ABC"/>
    <w:rsid w:val="00807B00"/>
    <w:rsid w:val="00810B7D"/>
    <w:rsid w:val="00811D98"/>
    <w:rsid w:val="008124E2"/>
    <w:rsid w:val="00813C20"/>
    <w:rsid w:val="0081418A"/>
    <w:rsid w:val="00814CCB"/>
    <w:rsid w:val="00814D41"/>
    <w:rsid w:val="00821123"/>
    <w:rsid w:val="008238AD"/>
    <w:rsid w:val="00824638"/>
    <w:rsid w:val="00824D85"/>
    <w:rsid w:val="00826EB3"/>
    <w:rsid w:val="00830417"/>
    <w:rsid w:val="00830D29"/>
    <w:rsid w:val="00832599"/>
    <w:rsid w:val="00833798"/>
    <w:rsid w:val="00833A35"/>
    <w:rsid w:val="0083556A"/>
    <w:rsid w:val="00837BF3"/>
    <w:rsid w:val="00840059"/>
    <w:rsid w:val="00840BC2"/>
    <w:rsid w:val="00844720"/>
    <w:rsid w:val="00845C9F"/>
    <w:rsid w:val="0084682B"/>
    <w:rsid w:val="0085141F"/>
    <w:rsid w:val="008559AE"/>
    <w:rsid w:val="00857698"/>
    <w:rsid w:val="008577C5"/>
    <w:rsid w:val="00864C12"/>
    <w:rsid w:val="00866DF4"/>
    <w:rsid w:val="00876869"/>
    <w:rsid w:val="00877691"/>
    <w:rsid w:val="00880B7F"/>
    <w:rsid w:val="00885218"/>
    <w:rsid w:val="008856F3"/>
    <w:rsid w:val="00886415"/>
    <w:rsid w:val="00886BF8"/>
    <w:rsid w:val="0089709E"/>
    <w:rsid w:val="0089763D"/>
    <w:rsid w:val="008A2E47"/>
    <w:rsid w:val="008A6597"/>
    <w:rsid w:val="008A706A"/>
    <w:rsid w:val="008B1724"/>
    <w:rsid w:val="008B49D2"/>
    <w:rsid w:val="008B6876"/>
    <w:rsid w:val="008C3B57"/>
    <w:rsid w:val="008C3E1B"/>
    <w:rsid w:val="008C4458"/>
    <w:rsid w:val="008D2EAA"/>
    <w:rsid w:val="008D359B"/>
    <w:rsid w:val="008D5016"/>
    <w:rsid w:val="008F0737"/>
    <w:rsid w:val="008F3866"/>
    <w:rsid w:val="008F6259"/>
    <w:rsid w:val="008F7DF2"/>
    <w:rsid w:val="00901449"/>
    <w:rsid w:val="00901CDC"/>
    <w:rsid w:val="00901F17"/>
    <w:rsid w:val="0090414C"/>
    <w:rsid w:val="00905E14"/>
    <w:rsid w:val="009067B9"/>
    <w:rsid w:val="009162AA"/>
    <w:rsid w:val="00920186"/>
    <w:rsid w:val="00920465"/>
    <w:rsid w:val="00921174"/>
    <w:rsid w:val="00921370"/>
    <w:rsid w:val="00925ABC"/>
    <w:rsid w:val="00926660"/>
    <w:rsid w:val="009306E6"/>
    <w:rsid w:val="00934B52"/>
    <w:rsid w:val="00935F30"/>
    <w:rsid w:val="00943F9B"/>
    <w:rsid w:val="0094406C"/>
    <w:rsid w:val="00944657"/>
    <w:rsid w:val="00946A4B"/>
    <w:rsid w:val="00946AAF"/>
    <w:rsid w:val="00950B7F"/>
    <w:rsid w:val="009513DD"/>
    <w:rsid w:val="009528FB"/>
    <w:rsid w:val="009532E5"/>
    <w:rsid w:val="00956C4A"/>
    <w:rsid w:val="00962660"/>
    <w:rsid w:val="00966C01"/>
    <w:rsid w:val="00966DF2"/>
    <w:rsid w:val="00972420"/>
    <w:rsid w:val="00972802"/>
    <w:rsid w:val="0097299C"/>
    <w:rsid w:val="00972D90"/>
    <w:rsid w:val="00973761"/>
    <w:rsid w:val="00973FCF"/>
    <w:rsid w:val="00974995"/>
    <w:rsid w:val="009809C4"/>
    <w:rsid w:val="00983C76"/>
    <w:rsid w:val="0098512F"/>
    <w:rsid w:val="0099062C"/>
    <w:rsid w:val="00995511"/>
    <w:rsid w:val="00997F9C"/>
    <w:rsid w:val="009A6AB2"/>
    <w:rsid w:val="009B07C7"/>
    <w:rsid w:val="009B2E00"/>
    <w:rsid w:val="009B70E8"/>
    <w:rsid w:val="009C0906"/>
    <w:rsid w:val="009C30A0"/>
    <w:rsid w:val="009C37D2"/>
    <w:rsid w:val="009C5110"/>
    <w:rsid w:val="009D106F"/>
    <w:rsid w:val="009D2B13"/>
    <w:rsid w:val="009D4F83"/>
    <w:rsid w:val="009D6832"/>
    <w:rsid w:val="009D78AF"/>
    <w:rsid w:val="009E0982"/>
    <w:rsid w:val="009E0EA4"/>
    <w:rsid w:val="009E316D"/>
    <w:rsid w:val="009E3260"/>
    <w:rsid w:val="009E3F01"/>
    <w:rsid w:val="009F19B5"/>
    <w:rsid w:val="009F297D"/>
    <w:rsid w:val="009F37A2"/>
    <w:rsid w:val="009F7636"/>
    <w:rsid w:val="00A000B4"/>
    <w:rsid w:val="00A02656"/>
    <w:rsid w:val="00A049D5"/>
    <w:rsid w:val="00A0754C"/>
    <w:rsid w:val="00A07BDE"/>
    <w:rsid w:val="00A07CAB"/>
    <w:rsid w:val="00A10B09"/>
    <w:rsid w:val="00A10DB4"/>
    <w:rsid w:val="00A12D33"/>
    <w:rsid w:val="00A24B25"/>
    <w:rsid w:val="00A24B5D"/>
    <w:rsid w:val="00A258D5"/>
    <w:rsid w:val="00A322F6"/>
    <w:rsid w:val="00A340DF"/>
    <w:rsid w:val="00A3684E"/>
    <w:rsid w:val="00A36A08"/>
    <w:rsid w:val="00A36CDF"/>
    <w:rsid w:val="00A40FE3"/>
    <w:rsid w:val="00A43902"/>
    <w:rsid w:val="00A44048"/>
    <w:rsid w:val="00A45E3B"/>
    <w:rsid w:val="00A47C6B"/>
    <w:rsid w:val="00A54604"/>
    <w:rsid w:val="00A55112"/>
    <w:rsid w:val="00A5582B"/>
    <w:rsid w:val="00A56279"/>
    <w:rsid w:val="00A60962"/>
    <w:rsid w:val="00A6279A"/>
    <w:rsid w:val="00A6322A"/>
    <w:rsid w:val="00A63AD6"/>
    <w:rsid w:val="00A67141"/>
    <w:rsid w:val="00A714EB"/>
    <w:rsid w:val="00A71B81"/>
    <w:rsid w:val="00A71EB3"/>
    <w:rsid w:val="00A73FB7"/>
    <w:rsid w:val="00A77928"/>
    <w:rsid w:val="00A814E6"/>
    <w:rsid w:val="00A84A17"/>
    <w:rsid w:val="00A86F87"/>
    <w:rsid w:val="00A9062A"/>
    <w:rsid w:val="00A91353"/>
    <w:rsid w:val="00A92EFD"/>
    <w:rsid w:val="00A9327A"/>
    <w:rsid w:val="00A94420"/>
    <w:rsid w:val="00A972FE"/>
    <w:rsid w:val="00AA04D6"/>
    <w:rsid w:val="00AA26C5"/>
    <w:rsid w:val="00AA3B5D"/>
    <w:rsid w:val="00AA4DE3"/>
    <w:rsid w:val="00AA7538"/>
    <w:rsid w:val="00AB0C05"/>
    <w:rsid w:val="00AB1181"/>
    <w:rsid w:val="00AC066B"/>
    <w:rsid w:val="00AC0BC8"/>
    <w:rsid w:val="00AC1519"/>
    <w:rsid w:val="00AC296C"/>
    <w:rsid w:val="00AC4CCF"/>
    <w:rsid w:val="00AC7677"/>
    <w:rsid w:val="00AD00C3"/>
    <w:rsid w:val="00AD4722"/>
    <w:rsid w:val="00AE1986"/>
    <w:rsid w:val="00AE1B9C"/>
    <w:rsid w:val="00AE2510"/>
    <w:rsid w:val="00AE42CD"/>
    <w:rsid w:val="00AE5B31"/>
    <w:rsid w:val="00AE78D2"/>
    <w:rsid w:val="00AF0484"/>
    <w:rsid w:val="00AF1472"/>
    <w:rsid w:val="00AF3754"/>
    <w:rsid w:val="00B01102"/>
    <w:rsid w:val="00B0119A"/>
    <w:rsid w:val="00B0120A"/>
    <w:rsid w:val="00B01C30"/>
    <w:rsid w:val="00B050D6"/>
    <w:rsid w:val="00B10C09"/>
    <w:rsid w:val="00B12BD8"/>
    <w:rsid w:val="00B1489B"/>
    <w:rsid w:val="00B14BD2"/>
    <w:rsid w:val="00B15715"/>
    <w:rsid w:val="00B15B53"/>
    <w:rsid w:val="00B164D8"/>
    <w:rsid w:val="00B167C6"/>
    <w:rsid w:val="00B16816"/>
    <w:rsid w:val="00B206B2"/>
    <w:rsid w:val="00B21A67"/>
    <w:rsid w:val="00B25A04"/>
    <w:rsid w:val="00B272FD"/>
    <w:rsid w:val="00B273A4"/>
    <w:rsid w:val="00B27B4E"/>
    <w:rsid w:val="00B31AE9"/>
    <w:rsid w:val="00B375BC"/>
    <w:rsid w:val="00B412BF"/>
    <w:rsid w:val="00B4136B"/>
    <w:rsid w:val="00B42E02"/>
    <w:rsid w:val="00B501C3"/>
    <w:rsid w:val="00B517EE"/>
    <w:rsid w:val="00B52F92"/>
    <w:rsid w:val="00B53BFB"/>
    <w:rsid w:val="00B542D7"/>
    <w:rsid w:val="00B5481A"/>
    <w:rsid w:val="00B566D3"/>
    <w:rsid w:val="00B5788C"/>
    <w:rsid w:val="00B63FDB"/>
    <w:rsid w:val="00B6421D"/>
    <w:rsid w:val="00B64C4F"/>
    <w:rsid w:val="00B712A1"/>
    <w:rsid w:val="00B71B7E"/>
    <w:rsid w:val="00B738E8"/>
    <w:rsid w:val="00B73DC3"/>
    <w:rsid w:val="00B92CE5"/>
    <w:rsid w:val="00B92F2A"/>
    <w:rsid w:val="00B93587"/>
    <w:rsid w:val="00B93CEB"/>
    <w:rsid w:val="00B943CD"/>
    <w:rsid w:val="00B94D98"/>
    <w:rsid w:val="00B96F57"/>
    <w:rsid w:val="00BA08B8"/>
    <w:rsid w:val="00BA0DC9"/>
    <w:rsid w:val="00BA2121"/>
    <w:rsid w:val="00BA7F93"/>
    <w:rsid w:val="00BB3937"/>
    <w:rsid w:val="00BB3BB0"/>
    <w:rsid w:val="00BB446A"/>
    <w:rsid w:val="00BC1477"/>
    <w:rsid w:val="00BC28E0"/>
    <w:rsid w:val="00BC40DC"/>
    <w:rsid w:val="00BC6A25"/>
    <w:rsid w:val="00BD0B80"/>
    <w:rsid w:val="00BD12E7"/>
    <w:rsid w:val="00BD1938"/>
    <w:rsid w:val="00BD1E49"/>
    <w:rsid w:val="00BD5621"/>
    <w:rsid w:val="00BD60AC"/>
    <w:rsid w:val="00BE3C8D"/>
    <w:rsid w:val="00BE6B2D"/>
    <w:rsid w:val="00BF19A0"/>
    <w:rsid w:val="00BF7F20"/>
    <w:rsid w:val="00C01819"/>
    <w:rsid w:val="00C04247"/>
    <w:rsid w:val="00C06406"/>
    <w:rsid w:val="00C115AB"/>
    <w:rsid w:val="00C11638"/>
    <w:rsid w:val="00C155F7"/>
    <w:rsid w:val="00C178E1"/>
    <w:rsid w:val="00C21534"/>
    <w:rsid w:val="00C221C3"/>
    <w:rsid w:val="00C246B6"/>
    <w:rsid w:val="00C25902"/>
    <w:rsid w:val="00C30712"/>
    <w:rsid w:val="00C30962"/>
    <w:rsid w:val="00C30BD7"/>
    <w:rsid w:val="00C403F3"/>
    <w:rsid w:val="00C41312"/>
    <w:rsid w:val="00C44ACA"/>
    <w:rsid w:val="00C466A3"/>
    <w:rsid w:val="00C630F8"/>
    <w:rsid w:val="00C6371C"/>
    <w:rsid w:val="00C63DA6"/>
    <w:rsid w:val="00C63E0A"/>
    <w:rsid w:val="00C74CCB"/>
    <w:rsid w:val="00C7624C"/>
    <w:rsid w:val="00C7738C"/>
    <w:rsid w:val="00C80465"/>
    <w:rsid w:val="00C872FF"/>
    <w:rsid w:val="00C90D92"/>
    <w:rsid w:val="00C91448"/>
    <w:rsid w:val="00C975D7"/>
    <w:rsid w:val="00C97976"/>
    <w:rsid w:val="00CA2055"/>
    <w:rsid w:val="00CA36B2"/>
    <w:rsid w:val="00CA4F70"/>
    <w:rsid w:val="00CB08A4"/>
    <w:rsid w:val="00CB1C59"/>
    <w:rsid w:val="00CB381D"/>
    <w:rsid w:val="00CB6280"/>
    <w:rsid w:val="00CB6572"/>
    <w:rsid w:val="00CC29D0"/>
    <w:rsid w:val="00CC52A6"/>
    <w:rsid w:val="00CD0A80"/>
    <w:rsid w:val="00CD64EA"/>
    <w:rsid w:val="00CE16BC"/>
    <w:rsid w:val="00CE225A"/>
    <w:rsid w:val="00CE2F86"/>
    <w:rsid w:val="00CE507C"/>
    <w:rsid w:val="00CE6063"/>
    <w:rsid w:val="00CF1236"/>
    <w:rsid w:val="00CF143D"/>
    <w:rsid w:val="00CF377F"/>
    <w:rsid w:val="00CF58D6"/>
    <w:rsid w:val="00CF61D1"/>
    <w:rsid w:val="00CF7751"/>
    <w:rsid w:val="00CF7A18"/>
    <w:rsid w:val="00D0006F"/>
    <w:rsid w:val="00D06B85"/>
    <w:rsid w:val="00D079EA"/>
    <w:rsid w:val="00D10386"/>
    <w:rsid w:val="00D1049E"/>
    <w:rsid w:val="00D13496"/>
    <w:rsid w:val="00D1671F"/>
    <w:rsid w:val="00D16CE0"/>
    <w:rsid w:val="00D1759D"/>
    <w:rsid w:val="00D21EAB"/>
    <w:rsid w:val="00D23053"/>
    <w:rsid w:val="00D231A5"/>
    <w:rsid w:val="00D23C99"/>
    <w:rsid w:val="00D23FBF"/>
    <w:rsid w:val="00D25A3C"/>
    <w:rsid w:val="00D25B74"/>
    <w:rsid w:val="00D30F80"/>
    <w:rsid w:val="00D37FE9"/>
    <w:rsid w:val="00D40DCF"/>
    <w:rsid w:val="00D41C30"/>
    <w:rsid w:val="00D41E84"/>
    <w:rsid w:val="00D420F3"/>
    <w:rsid w:val="00D439DB"/>
    <w:rsid w:val="00D44516"/>
    <w:rsid w:val="00D56526"/>
    <w:rsid w:val="00D57566"/>
    <w:rsid w:val="00D57964"/>
    <w:rsid w:val="00D61F69"/>
    <w:rsid w:val="00D62F8A"/>
    <w:rsid w:val="00D652BD"/>
    <w:rsid w:val="00D668F9"/>
    <w:rsid w:val="00D67B45"/>
    <w:rsid w:val="00D7163C"/>
    <w:rsid w:val="00D75BC1"/>
    <w:rsid w:val="00D75D50"/>
    <w:rsid w:val="00D77930"/>
    <w:rsid w:val="00D77C85"/>
    <w:rsid w:val="00D875FF"/>
    <w:rsid w:val="00D931AD"/>
    <w:rsid w:val="00D95FA3"/>
    <w:rsid w:val="00D96085"/>
    <w:rsid w:val="00DA1A50"/>
    <w:rsid w:val="00DA675D"/>
    <w:rsid w:val="00DA7A25"/>
    <w:rsid w:val="00DB7128"/>
    <w:rsid w:val="00DC025B"/>
    <w:rsid w:val="00DC3325"/>
    <w:rsid w:val="00DC4E03"/>
    <w:rsid w:val="00DC5B0C"/>
    <w:rsid w:val="00DC6EAB"/>
    <w:rsid w:val="00DD04B2"/>
    <w:rsid w:val="00DD310F"/>
    <w:rsid w:val="00DD33E8"/>
    <w:rsid w:val="00DD3B2E"/>
    <w:rsid w:val="00DD7734"/>
    <w:rsid w:val="00DD77F0"/>
    <w:rsid w:val="00DE00E7"/>
    <w:rsid w:val="00DE4F66"/>
    <w:rsid w:val="00DF11A1"/>
    <w:rsid w:val="00DF1634"/>
    <w:rsid w:val="00DF4B16"/>
    <w:rsid w:val="00DF6F99"/>
    <w:rsid w:val="00E06307"/>
    <w:rsid w:val="00E13D49"/>
    <w:rsid w:val="00E2038E"/>
    <w:rsid w:val="00E20498"/>
    <w:rsid w:val="00E21248"/>
    <w:rsid w:val="00E21EC5"/>
    <w:rsid w:val="00E23B6D"/>
    <w:rsid w:val="00E254B0"/>
    <w:rsid w:val="00E2794D"/>
    <w:rsid w:val="00E3033C"/>
    <w:rsid w:val="00E306B2"/>
    <w:rsid w:val="00E3694C"/>
    <w:rsid w:val="00E36CEB"/>
    <w:rsid w:val="00E4136C"/>
    <w:rsid w:val="00E42E1E"/>
    <w:rsid w:val="00E44204"/>
    <w:rsid w:val="00E457DC"/>
    <w:rsid w:val="00E45BA7"/>
    <w:rsid w:val="00E5290C"/>
    <w:rsid w:val="00E52ED8"/>
    <w:rsid w:val="00E53EB7"/>
    <w:rsid w:val="00E56034"/>
    <w:rsid w:val="00E64909"/>
    <w:rsid w:val="00E65052"/>
    <w:rsid w:val="00E66F5B"/>
    <w:rsid w:val="00E67BA3"/>
    <w:rsid w:val="00E80F2B"/>
    <w:rsid w:val="00E8250A"/>
    <w:rsid w:val="00E83907"/>
    <w:rsid w:val="00E843B1"/>
    <w:rsid w:val="00E844FD"/>
    <w:rsid w:val="00E84B4F"/>
    <w:rsid w:val="00E862B2"/>
    <w:rsid w:val="00E86858"/>
    <w:rsid w:val="00EA2F07"/>
    <w:rsid w:val="00EA3058"/>
    <w:rsid w:val="00EA6AB5"/>
    <w:rsid w:val="00EB0339"/>
    <w:rsid w:val="00EB0689"/>
    <w:rsid w:val="00EB0B63"/>
    <w:rsid w:val="00EB0F4B"/>
    <w:rsid w:val="00EB10F8"/>
    <w:rsid w:val="00EB60D2"/>
    <w:rsid w:val="00EC0353"/>
    <w:rsid w:val="00EC22CE"/>
    <w:rsid w:val="00EC5043"/>
    <w:rsid w:val="00ED0E30"/>
    <w:rsid w:val="00ED162A"/>
    <w:rsid w:val="00ED7F11"/>
    <w:rsid w:val="00EE1504"/>
    <w:rsid w:val="00EE247F"/>
    <w:rsid w:val="00EE31BD"/>
    <w:rsid w:val="00EE397C"/>
    <w:rsid w:val="00EE3CD3"/>
    <w:rsid w:val="00EE4767"/>
    <w:rsid w:val="00EF0830"/>
    <w:rsid w:val="00EF0F6D"/>
    <w:rsid w:val="00EF12A9"/>
    <w:rsid w:val="00EF19B7"/>
    <w:rsid w:val="00EF410E"/>
    <w:rsid w:val="00EF483B"/>
    <w:rsid w:val="00EF6411"/>
    <w:rsid w:val="00EF75D8"/>
    <w:rsid w:val="00EF7F8D"/>
    <w:rsid w:val="00F00AE3"/>
    <w:rsid w:val="00F020C7"/>
    <w:rsid w:val="00F02AEA"/>
    <w:rsid w:val="00F03603"/>
    <w:rsid w:val="00F04EB9"/>
    <w:rsid w:val="00F144E7"/>
    <w:rsid w:val="00F14989"/>
    <w:rsid w:val="00F154A6"/>
    <w:rsid w:val="00F16BE8"/>
    <w:rsid w:val="00F16DCA"/>
    <w:rsid w:val="00F17AB2"/>
    <w:rsid w:val="00F21CF3"/>
    <w:rsid w:val="00F26234"/>
    <w:rsid w:val="00F26B26"/>
    <w:rsid w:val="00F26D6E"/>
    <w:rsid w:val="00F30777"/>
    <w:rsid w:val="00F3186D"/>
    <w:rsid w:val="00F3264A"/>
    <w:rsid w:val="00F32EA0"/>
    <w:rsid w:val="00F3532A"/>
    <w:rsid w:val="00F35397"/>
    <w:rsid w:val="00F355A9"/>
    <w:rsid w:val="00F42A8D"/>
    <w:rsid w:val="00F44B40"/>
    <w:rsid w:val="00F452D0"/>
    <w:rsid w:val="00F50D4F"/>
    <w:rsid w:val="00F545BD"/>
    <w:rsid w:val="00F54F8D"/>
    <w:rsid w:val="00F56B17"/>
    <w:rsid w:val="00F62ECC"/>
    <w:rsid w:val="00F64684"/>
    <w:rsid w:val="00F64CF0"/>
    <w:rsid w:val="00F66A79"/>
    <w:rsid w:val="00F7089B"/>
    <w:rsid w:val="00F711BE"/>
    <w:rsid w:val="00F73517"/>
    <w:rsid w:val="00F84118"/>
    <w:rsid w:val="00F84E1D"/>
    <w:rsid w:val="00F92BD0"/>
    <w:rsid w:val="00F95378"/>
    <w:rsid w:val="00FA04BE"/>
    <w:rsid w:val="00FA1F8A"/>
    <w:rsid w:val="00FA2079"/>
    <w:rsid w:val="00FA22B7"/>
    <w:rsid w:val="00FA2B8B"/>
    <w:rsid w:val="00FA3D04"/>
    <w:rsid w:val="00FA5446"/>
    <w:rsid w:val="00FA657C"/>
    <w:rsid w:val="00FA7746"/>
    <w:rsid w:val="00FA7D40"/>
    <w:rsid w:val="00FB57FF"/>
    <w:rsid w:val="00FB7C13"/>
    <w:rsid w:val="00FC1393"/>
    <w:rsid w:val="00FD150A"/>
    <w:rsid w:val="00FD1C06"/>
    <w:rsid w:val="00FD4206"/>
    <w:rsid w:val="00FD45F5"/>
    <w:rsid w:val="00FD47A2"/>
    <w:rsid w:val="00FE1B11"/>
    <w:rsid w:val="00FE2657"/>
    <w:rsid w:val="00FE3064"/>
    <w:rsid w:val="00FE42EB"/>
    <w:rsid w:val="00FE4CAC"/>
    <w:rsid w:val="00FE561A"/>
    <w:rsid w:val="00FE5F1D"/>
    <w:rsid w:val="00FE79BF"/>
    <w:rsid w:val="00FF0BB3"/>
    <w:rsid w:val="00FF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60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0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0BA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0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0BA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BA"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footer" Target="footer7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openxmlformats.org/officeDocument/2006/relationships/hyperlink" Target="https://textbookdiscrimination.com/Buy/Templates/?tbdMrkt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footer" Target="footer6.xml"/><Relationship Id="rId33" Type="http://schemas.openxmlformats.org/officeDocument/2006/relationships/hyperlink" Target="https://textbookdiscrimination.com/Sell/Templates?tbdMrkt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Buy/Templates/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5.xml"/><Relationship Id="rId32" Type="http://schemas.openxmlformats.org/officeDocument/2006/relationships/hyperlink" Target="https://textbookdiscrimination.com/?tbdMrkt" TargetMode="External"/><Relationship Id="rId37" Type="http://schemas.openxmlformats.org/officeDocument/2006/relationships/footer" Target="footer9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footer" Target="footer4.xml"/><Relationship Id="rId28" Type="http://schemas.openxmlformats.org/officeDocument/2006/relationships/footer" Target="footer8.xml"/><Relationship Id="rId36" Type="http://schemas.openxmlformats.org/officeDocument/2006/relationships/hyperlink" Target="https://textbookdiscrimination.com/Shop/?tbdSmp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://TextBookDiscrimination.com" TargetMode="External"/><Relationship Id="rId31" Type="http://schemas.openxmlformats.org/officeDocument/2006/relationships/hyperlink" Target="https://textbookdiscrimination.com/Shop/?tbdMrkt" TargetMode="Externa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eader" Target="header1.xml"/><Relationship Id="rId27" Type="http://schemas.openxmlformats.org/officeDocument/2006/relationships/hyperlink" Target="https://textbookdiscrimination.com/Guides/Briefs/Initial.html?tmp" TargetMode="External"/><Relationship Id="rId30" Type="http://schemas.openxmlformats.org/officeDocument/2006/relationships/hyperlink" Target="https://textbookdiscrimination.com/Sell/Templates?tbdMrkt" TargetMode="External"/><Relationship Id="rId35" Type="http://schemas.openxmlformats.org/officeDocument/2006/relationships/hyperlink" Target="https://textbookdiscrimination.com/Sell/Templates?tbdMrk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2021-07-26T00:00:00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55002A-8F86-48F4-B4BE-9E85B2EF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0e_Brief_001_Initial.dotx</Template>
  <TotalTime>97</TotalTime>
  <Pages>32</Pages>
  <Words>2782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Opening Brief</vt:lpstr>
    </vt:vector>
  </TitlesOfParts>
  <Company/>
  <LinksUpToDate>false</LinksUpToDate>
  <CharactersWithSpaces>18609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Opening Brief</dc:title>
  <dc:subject/>
  <dc:creator>®TextBookDiscrimination.com</dc:creator>
  <cp:keywords/>
  <dc:description/>
  <cp:lastModifiedBy>THNK</cp:lastModifiedBy>
  <cp:revision>17</cp:revision>
  <cp:lastPrinted>2021-07-28T14:03:00Z</cp:lastPrinted>
  <dcterms:created xsi:type="dcterms:W3CDTF">2021-07-28T12:42:00Z</dcterms:created>
  <dcterms:modified xsi:type="dcterms:W3CDTF">2025-02-07T22:16:00Z</dcterms:modified>
</cp:coreProperties>
</file>