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800" w:type="dxa"/>
        <w:tblInd w:w="-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1080"/>
        <w:gridCol w:w="1890"/>
        <w:gridCol w:w="150"/>
        <w:gridCol w:w="3120"/>
        <w:gridCol w:w="330"/>
        <w:gridCol w:w="1710"/>
        <w:gridCol w:w="1080"/>
        <w:gridCol w:w="810"/>
      </w:tblGrid>
      <w:tr w:rsidR="006567D3" w:rsidRPr="000C3158" w14:paraId="3CCE2A40" w14:textId="77777777" w:rsidTr="00512ED6">
        <w:trPr>
          <w:gridBefore w:val="1"/>
          <w:gridAfter w:val="1"/>
          <w:wBefore w:w="630" w:type="dxa"/>
          <w:wAfter w:w="810" w:type="dxa"/>
          <w:trHeight w:val="360"/>
        </w:trPr>
        <w:tc>
          <w:tcPr>
            <w:tcW w:w="3120" w:type="dxa"/>
            <w:gridSpan w:val="3"/>
            <w:shd w:val="clear" w:color="auto" w:fill="FAFAFA"/>
            <w:vAlign w:val="center"/>
          </w:tcPr>
          <w:bookmarkStart w:id="0" w:name="_Hlk189836588"/>
          <w:bookmarkStart w:id="1" w:name="_Hlk189836733"/>
          <w:p w14:paraId="6A5DFEE9" w14:textId="77777777" w:rsidR="006567D3" w:rsidRPr="000C3158" w:rsidRDefault="006567D3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r w:rsidRPr="000C3158">
              <w:fldChar w:fldCharType="begin"/>
            </w:r>
            <w:r w:rsidRPr="000C3158">
              <w:instrText>HYPERLINK "https://textbookdiscrimination.com/Buy/Templates/?tbdMrkt" \o "navigate to the area (of the TBD Marketplace™) that will allow you to buy templates (for free – with Book Points™)"</w:instrText>
            </w:r>
            <w:r w:rsidRPr="000C3158">
              <w:fldChar w:fldCharType="separate"/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</w:rPr>
              <w:t>BUY</w:t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  <w:vertAlign w:val="superscript"/>
              </w:rPr>
              <w:t>™</w:t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  <w:vertAlign w:val="superscript"/>
              </w:rPr>
              <w:fldChar w:fldCharType="end"/>
            </w:r>
          </w:p>
        </w:tc>
        <w:tc>
          <w:tcPr>
            <w:tcW w:w="3120" w:type="dxa"/>
            <w:shd w:val="clear" w:color="auto" w:fill="FAFAFA"/>
            <w:vAlign w:val="center"/>
          </w:tcPr>
          <w:p w14:paraId="33092742" w14:textId="77777777" w:rsidR="006567D3" w:rsidRPr="000C3158" w:rsidRDefault="006567D3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7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gridSpan w:val="3"/>
            <w:shd w:val="clear" w:color="auto" w:fill="FAFAFA"/>
            <w:vAlign w:val="center"/>
          </w:tcPr>
          <w:p w14:paraId="0133D710" w14:textId="77777777" w:rsidR="006567D3" w:rsidRPr="000C3158" w:rsidRDefault="006567D3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8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</w:tr>
      <w:tr w:rsidR="006567D3" w:rsidRPr="000C3158" w14:paraId="0CB0DB18" w14:textId="77777777" w:rsidTr="00512ED6">
        <w:trPr>
          <w:gridBefore w:val="1"/>
          <w:gridAfter w:val="1"/>
          <w:wBefore w:w="630" w:type="dxa"/>
          <w:wAfter w:w="810" w:type="dxa"/>
          <w:trHeight w:val="792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4C379DE3" w14:textId="77777777" w:rsidR="006567D3" w:rsidRPr="000C3158" w:rsidRDefault="006567D3" w:rsidP="00512ED6">
            <w:pPr>
              <w:jc w:val="center"/>
              <w:rPr>
                <w:rFonts w:ascii="Courier New" w:hAnsi="Courier New" w:cs="Courier New"/>
              </w:rPr>
            </w:pPr>
            <w:r w:rsidRPr="000C3158">
              <w:rPr>
                <w:rFonts w:ascii="Courier New" w:hAnsi="Courier New" w:cs="Courier New"/>
                <w:noProof/>
              </w:rPr>
              <w:drawing>
                <wp:inline distT="0" distB="0" distL="0" distR="0" wp14:anchorId="3E7D1945" wp14:editId="603F4DEC">
                  <wp:extent cx="4255477" cy="3657600"/>
                  <wp:effectExtent l="0" t="0" r="0" b="0"/>
                  <wp:docPr id="10" name="Picture 10" descr="A stack of books with text on it&#10;&#10;Description automatically generated">
                    <a:hlinkClick xmlns:a="http://schemas.openxmlformats.org/drawingml/2006/main" r:id="rId7" tooltip="navigate to the area (of the TBD Marketplace™) that will allow you to buy templates (for free – with Book Points™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stack of books with text on it&#10;&#10;Description automatically generated">
                            <a:hlinkClick r:id="rId7" tooltip="navigate to the area (of the TBD Marketplace™) that will allow you to buy templates (for free – with Book Points™)"/>
                          </pic:cNvPr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5477" cy="365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567D3" w:rsidRPr="000C3158" w14:paraId="7E099F38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77D1E216" w14:textId="77777777" w:rsidR="006567D3" w:rsidRPr="000C3158" w:rsidRDefault="006567D3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0C3158">
              <w:rPr>
                <w:rFonts w:ascii="Courier New" w:hAnsi="Courier New" w:cs="Courier New"/>
                <w:sz w:val="16"/>
                <w:szCs w:val="16"/>
              </w:rPr>
              <w:t>Downloaded From</w:t>
            </w:r>
          </w:p>
          <w:p w14:paraId="49DB52F0" w14:textId="77777777" w:rsidR="006567D3" w:rsidRPr="000C3158" w:rsidRDefault="006567D3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hyperlink r:id="rId10" w:tooltip="navigate to TextBookDiscrimination.com (where you can &quot;Get Booked Up on Justice&quot;)!" w:history="1">
              <w:r w:rsidRPr="000C3158">
                <w:rPr>
                  <w:rStyle w:val="Hyperlink"/>
                  <w:rFonts w:ascii="Courier New" w:hAnsi="Courier New" w:cs="Courier New"/>
                  <w:color w:val="auto"/>
                  <w:sz w:val="16"/>
                  <w:szCs w:val="16"/>
                  <w:u w:val="none"/>
                </w:rPr>
                <w:t>www.TextBookDiscrimination.com</w:t>
              </w:r>
            </w:hyperlink>
          </w:p>
        </w:tc>
      </w:tr>
      <w:tr w:rsidR="006567D3" w:rsidRPr="000C3158" w14:paraId="4F739A65" w14:textId="77777777" w:rsidTr="00512ED6">
        <w:trPr>
          <w:gridBefore w:val="1"/>
          <w:gridAfter w:val="1"/>
          <w:wBefore w:w="630" w:type="dxa"/>
          <w:wAfter w:w="810" w:type="dxa"/>
          <w:trHeight w:val="144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522E25F9" w14:textId="77777777" w:rsidR="006567D3" w:rsidRPr="000C3158" w:rsidRDefault="006567D3" w:rsidP="00512ED6">
            <w:pPr>
              <w:jc w:val="center"/>
              <w:rPr>
                <w:rFonts w:ascii="Courier New" w:hAnsi="Courier New" w:cs="Courier New"/>
              </w:rPr>
            </w:pPr>
          </w:p>
        </w:tc>
      </w:tr>
      <w:tr w:rsidR="006567D3" w:rsidRPr="000C3158" w14:paraId="464B677D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1080" w:type="dxa"/>
            <w:shd w:val="clear" w:color="auto" w:fill="FAFAFA"/>
            <w:vAlign w:val="center"/>
          </w:tcPr>
          <w:p w14:paraId="20F705D6" w14:textId="77777777" w:rsidR="006567D3" w:rsidRPr="000C3158" w:rsidRDefault="006567D3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779D391D" wp14:editId="65A4FA54">
                  <wp:extent cx="409575" cy="409575"/>
                  <wp:effectExtent l="0" t="0" r="9525" b="9525"/>
                  <wp:docPr id="4" name="Picture 4">
                    <a:hlinkClick xmlns:a="http://schemas.openxmlformats.org/drawingml/2006/main" r:id="rId7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>
                            <a:hlinkClick r:id="rId7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0" w:type="dxa"/>
            <w:gridSpan w:val="5"/>
            <w:shd w:val="clear" w:color="auto" w:fill="FAFAFA"/>
            <w:vAlign w:val="center"/>
          </w:tcPr>
          <w:p w14:paraId="3FA7A0DC" w14:textId="77777777" w:rsidR="006567D3" w:rsidRPr="000C3158" w:rsidRDefault="006567D3" w:rsidP="00512ED6">
            <w:pPr>
              <w:jc w:val="center"/>
              <w:rPr>
                <w:rStyle w:val="Hyperlink"/>
                <w:rFonts w:ascii="Courier New" w:hAnsi="Courier New" w:cs="Courier New"/>
                <w:b/>
                <w:bCs/>
                <w:color w:val="auto"/>
                <w:sz w:val="48"/>
                <w:szCs w:val="48"/>
                <w:u w:val="none"/>
              </w:rPr>
            </w:pPr>
            <w:hyperlink r:id="rId12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48"/>
                  <w:szCs w:val="48"/>
                  <w:u w:val="none"/>
                </w:rPr>
                <w:t>SELL YOUR OWN TEMPLATES</w:t>
              </w:r>
            </w:hyperlink>
          </w:p>
          <w:p w14:paraId="1CD2E1A7" w14:textId="77777777" w:rsidR="006567D3" w:rsidRPr="000C3158" w:rsidRDefault="006567D3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hAnsi="Courier New" w:cs="Courier New"/>
              </w:rPr>
              <w:t>(help others get the justice that they deserve)</w:t>
            </w:r>
          </w:p>
        </w:tc>
        <w:tc>
          <w:tcPr>
            <w:tcW w:w="1080" w:type="dxa"/>
            <w:shd w:val="clear" w:color="auto" w:fill="FAFAFA"/>
            <w:vAlign w:val="center"/>
          </w:tcPr>
          <w:p w14:paraId="61279351" w14:textId="77777777" w:rsidR="006567D3" w:rsidRPr="000C3158" w:rsidRDefault="006567D3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05245ED5" wp14:editId="5F56BD96">
                  <wp:extent cx="409575" cy="409575"/>
                  <wp:effectExtent l="0" t="0" r="9525" b="9525"/>
                  <wp:docPr id="7" name="Picture 7">
                    <a:hlinkClick xmlns:a="http://schemas.openxmlformats.org/drawingml/2006/main" r:id="rId7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>
                            <a:hlinkClick r:id="rId7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567D3" w:rsidRPr="000C3158" w14:paraId="00BCB316" w14:textId="77777777" w:rsidTr="00512ED6">
        <w:tc>
          <w:tcPr>
            <w:tcW w:w="3600" w:type="dxa"/>
            <w:gridSpan w:val="3"/>
            <w:tcBorders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55CDF0D0" w14:textId="77777777" w:rsidR="006567D3" w:rsidRPr="000C3158" w:rsidRDefault="006567D3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3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589C4390" w14:textId="77777777" w:rsidR="006567D3" w:rsidRPr="000C3158" w:rsidRDefault="006567D3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4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7DD8C9A5" w14:textId="77777777" w:rsidR="006567D3" w:rsidRPr="000C3158" w:rsidRDefault="006567D3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5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</w:tr>
      <w:bookmarkEnd w:id="0"/>
    </w:tbl>
    <w:p w14:paraId="622EF515" w14:textId="77777777" w:rsidR="006567D3" w:rsidRPr="000C3158" w:rsidRDefault="006567D3" w:rsidP="006567D3">
      <w:pPr>
        <w:jc w:val="center"/>
        <w:rPr>
          <w:rFonts w:ascii="Courier New" w:hAnsi="Courier New" w:cs="Courier New"/>
        </w:rPr>
        <w:sectPr w:rsidR="006567D3" w:rsidRPr="000C3158">
          <w:footerReference w:type="default" r:id="rId16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bookmarkEnd w:id="1"/>
    <w:p w14:paraId="7B3AB0E2" w14:textId="2077DB02" w:rsidR="00AF2CA4" w:rsidRPr="0000123D" w:rsidRDefault="003F4F3B" w:rsidP="003F4F3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E1E1E"/>
          <w:sz w:val="20"/>
          <w:szCs w:val="20"/>
        </w:rPr>
      </w:pPr>
      <w:r w:rsidRPr="0000123D">
        <w:rPr>
          <w:rFonts w:ascii="Times New Roman" w:eastAsia="Times New Roman" w:hAnsi="Times New Roman" w:cs="Times New Roman"/>
          <w:color w:val="1E1E1E"/>
          <w:sz w:val="20"/>
          <w:szCs w:val="20"/>
        </w:rPr>
        <w:lastRenderedPageBreak/>
        <w:t>STATE OF FLORIDA</w:t>
      </w:r>
    </w:p>
    <w:p w14:paraId="31199EDD" w14:textId="1E1D9EB0" w:rsidR="003F4F3B" w:rsidRPr="0000123D" w:rsidRDefault="002C6566" w:rsidP="003F4F3B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color w:val="1E1E1E"/>
          <w:sz w:val="20"/>
          <w:szCs w:val="20"/>
        </w:rPr>
      </w:pPr>
      <w:r>
        <w:rPr>
          <w:rFonts w:ascii="Times New Roman" w:eastAsia="Times New Roman" w:hAnsi="Times New Roman" w:cs="Times New Roman"/>
          <w:color w:val="1E1E1E"/>
          <w:sz w:val="20"/>
          <w:szCs w:val="20"/>
        </w:rPr>
        <w:t>DIVISION OF ADMINISTRATIVE HEARINGS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96"/>
        <w:gridCol w:w="5224"/>
        <w:gridCol w:w="1970"/>
      </w:tblGrid>
      <w:tr w:rsidR="003F4F3B" w14:paraId="24870203" w14:textId="77777777" w:rsidTr="003F4F3B">
        <w:tc>
          <w:tcPr>
            <w:tcW w:w="3596" w:type="dxa"/>
            <w:tcBorders>
              <w:bottom w:val="single" w:sz="4" w:space="0" w:color="auto"/>
            </w:tcBorders>
          </w:tcPr>
          <w:p w14:paraId="2D8DE586" w14:textId="6214AD0A" w:rsidR="003F4F3B" w:rsidRPr="0000123D" w:rsidRDefault="003F4F3B" w:rsidP="00AF2C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4" w:type="dxa"/>
          </w:tcPr>
          <w:p w14:paraId="37AB0E96" w14:textId="40F5B9DB" w:rsidR="003F4F3B" w:rsidRPr="0000123D" w:rsidRDefault="003F4F3B" w:rsidP="003F4F3B">
            <w:pPr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0123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CASE NO.</w:t>
            </w:r>
          </w:p>
        </w:tc>
        <w:tc>
          <w:tcPr>
            <w:tcW w:w="1970" w:type="dxa"/>
            <w:tcBorders>
              <w:bottom w:val="single" w:sz="4" w:space="0" w:color="auto"/>
            </w:tcBorders>
          </w:tcPr>
          <w:p w14:paraId="385B6037" w14:textId="13E8B92D" w:rsidR="003F4F3B" w:rsidRPr="0000123D" w:rsidRDefault="003F4F3B" w:rsidP="00AF2C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F4F3B" w14:paraId="6AD02D2C" w14:textId="77777777" w:rsidTr="003F4F3B">
        <w:tc>
          <w:tcPr>
            <w:tcW w:w="3596" w:type="dxa"/>
            <w:tcBorders>
              <w:top w:val="single" w:sz="4" w:space="0" w:color="auto"/>
            </w:tcBorders>
          </w:tcPr>
          <w:p w14:paraId="58EC8953" w14:textId="7D3C6B9B" w:rsidR="003F4F3B" w:rsidRPr="0000123D" w:rsidRDefault="003F4F3B" w:rsidP="003F4F3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0123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Plaintiff/Petitioner or in the Interest of</w:t>
            </w:r>
          </w:p>
        </w:tc>
        <w:tc>
          <w:tcPr>
            <w:tcW w:w="5224" w:type="dxa"/>
          </w:tcPr>
          <w:p w14:paraId="055D25B3" w14:textId="77777777" w:rsidR="003F4F3B" w:rsidRPr="0000123D" w:rsidRDefault="003F4F3B" w:rsidP="003F4F3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0" w:type="dxa"/>
            <w:tcBorders>
              <w:top w:val="single" w:sz="4" w:space="0" w:color="auto"/>
            </w:tcBorders>
          </w:tcPr>
          <w:p w14:paraId="617BF0C2" w14:textId="77777777" w:rsidR="003F4F3B" w:rsidRPr="0000123D" w:rsidRDefault="003F4F3B" w:rsidP="003F4F3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F4F3B" w14:paraId="3F055E10" w14:textId="77777777" w:rsidTr="003F4F3B">
        <w:tc>
          <w:tcPr>
            <w:tcW w:w="3596" w:type="dxa"/>
          </w:tcPr>
          <w:p w14:paraId="1BE3B7E5" w14:textId="2350B8AB" w:rsidR="003F4F3B" w:rsidRPr="0000123D" w:rsidRDefault="003F4F3B" w:rsidP="003F4F3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0123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vs.</w:t>
            </w:r>
          </w:p>
        </w:tc>
        <w:tc>
          <w:tcPr>
            <w:tcW w:w="5224" w:type="dxa"/>
          </w:tcPr>
          <w:p w14:paraId="0A1285E4" w14:textId="77777777" w:rsidR="003F4F3B" w:rsidRPr="0000123D" w:rsidRDefault="003F4F3B" w:rsidP="003F4F3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0" w:type="dxa"/>
          </w:tcPr>
          <w:p w14:paraId="03A72A10" w14:textId="77777777" w:rsidR="003F4F3B" w:rsidRPr="0000123D" w:rsidRDefault="003F4F3B" w:rsidP="003F4F3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F4F3B" w14:paraId="04D07EC9" w14:textId="77777777" w:rsidTr="003F4F3B">
        <w:tc>
          <w:tcPr>
            <w:tcW w:w="3596" w:type="dxa"/>
            <w:tcBorders>
              <w:bottom w:val="single" w:sz="4" w:space="0" w:color="auto"/>
            </w:tcBorders>
          </w:tcPr>
          <w:p w14:paraId="2EEDBCC4" w14:textId="4E3F5397" w:rsidR="003F4F3B" w:rsidRPr="0000123D" w:rsidRDefault="003F4F3B" w:rsidP="003F4F3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4" w:type="dxa"/>
          </w:tcPr>
          <w:p w14:paraId="716F7C0C" w14:textId="77777777" w:rsidR="003F4F3B" w:rsidRPr="0000123D" w:rsidRDefault="003F4F3B" w:rsidP="003F4F3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0" w:type="dxa"/>
          </w:tcPr>
          <w:p w14:paraId="5CF6D830" w14:textId="77777777" w:rsidR="003F4F3B" w:rsidRPr="0000123D" w:rsidRDefault="003F4F3B" w:rsidP="003F4F3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F4F3B" w14:paraId="3C345B89" w14:textId="77777777" w:rsidTr="003F4F3B">
        <w:tc>
          <w:tcPr>
            <w:tcW w:w="3596" w:type="dxa"/>
            <w:tcBorders>
              <w:top w:val="single" w:sz="4" w:space="0" w:color="auto"/>
            </w:tcBorders>
          </w:tcPr>
          <w:p w14:paraId="4CC4354C" w14:textId="0CF97BF2" w:rsidR="003F4F3B" w:rsidRPr="0000123D" w:rsidRDefault="003F4F3B" w:rsidP="003F4F3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0123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Defendant/Respondent</w:t>
            </w:r>
          </w:p>
        </w:tc>
        <w:tc>
          <w:tcPr>
            <w:tcW w:w="5224" w:type="dxa"/>
          </w:tcPr>
          <w:p w14:paraId="1E3D8DF6" w14:textId="77777777" w:rsidR="003F4F3B" w:rsidRPr="0000123D" w:rsidRDefault="003F4F3B" w:rsidP="003F4F3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0" w:type="dxa"/>
          </w:tcPr>
          <w:p w14:paraId="3A7BD8AE" w14:textId="77777777" w:rsidR="003F4F3B" w:rsidRPr="0000123D" w:rsidRDefault="003F4F3B" w:rsidP="003F4F3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2A61B65" w14:textId="0E5AB863" w:rsidR="003F4F3B" w:rsidRPr="0000123D" w:rsidRDefault="003F4F3B" w:rsidP="003F4F3B">
      <w:pPr>
        <w:spacing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u w:val="single"/>
        </w:rPr>
      </w:pPr>
      <w:r w:rsidRPr="0000123D">
        <w:rPr>
          <w:rFonts w:ascii="Times New Roman" w:eastAsia="Times New Roman" w:hAnsi="Times New Roman" w:cs="Times New Roman"/>
          <w:sz w:val="20"/>
          <w:szCs w:val="20"/>
          <w:u w:val="single"/>
        </w:rPr>
        <w:t>APPLICATION FOR DETERMINATION OF CIVIL INDIGENT STATUS</w:t>
      </w:r>
    </w:p>
    <w:p w14:paraId="122AD65B" w14:textId="1DF4C9AD" w:rsidR="003F4F3B" w:rsidRPr="0000123D" w:rsidRDefault="003F4F3B" w:rsidP="0000123D">
      <w:pPr>
        <w:spacing w:after="0" w:line="240" w:lineRule="auto"/>
        <w:jc w:val="both"/>
        <w:rPr>
          <w:rFonts w:eastAsia="Times New Roman" w:cstheme="minorHAnsi"/>
        </w:rPr>
      </w:pPr>
      <w:r w:rsidRPr="0000123D">
        <w:rPr>
          <w:rFonts w:eastAsia="Times New Roman" w:cstheme="minorHAnsi"/>
          <w:b/>
        </w:rPr>
        <w:t>Notice to applicant</w:t>
      </w:r>
      <w:r w:rsidRPr="0000123D">
        <w:rPr>
          <w:rFonts w:eastAsia="Times New Roman" w:cstheme="minorHAnsi"/>
        </w:rPr>
        <w:t>: if you qualify for civil indigence you must enroll in the clerk’s office payment plan and pay a one-time administrative fee of $25.00. This fee shall not be charged for Dependency or Chapter 39 Termination of Parental Rights actions.</w:t>
      </w:r>
    </w:p>
    <w:p w14:paraId="52E9B86E" w14:textId="6B5531D8" w:rsidR="003F4F3B" w:rsidRPr="00E75AB1" w:rsidRDefault="003F4F3B" w:rsidP="00AF2CA4">
      <w:pPr>
        <w:spacing w:after="0" w:line="240" w:lineRule="auto"/>
        <w:rPr>
          <w:rFonts w:asciiTheme="majorHAnsi" w:eastAsia="Times New Roman" w:hAnsiTheme="majorHAnsi" w:cs="Times New Roman"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60"/>
        <w:gridCol w:w="450"/>
        <w:gridCol w:w="90"/>
        <w:gridCol w:w="287"/>
        <w:gridCol w:w="576"/>
        <w:gridCol w:w="287"/>
        <w:gridCol w:w="576"/>
        <w:gridCol w:w="2234"/>
        <w:gridCol w:w="287"/>
        <w:gridCol w:w="576"/>
        <w:gridCol w:w="287"/>
        <w:gridCol w:w="576"/>
        <w:gridCol w:w="2229"/>
        <w:gridCol w:w="1077"/>
        <w:gridCol w:w="8"/>
      </w:tblGrid>
      <w:tr w:rsidR="003F4F3B" w:rsidRPr="00E75AB1" w14:paraId="1515738C" w14:textId="77777777" w:rsidTr="00AC7883">
        <w:trPr>
          <w:gridAfter w:val="1"/>
          <w:wAfter w:w="8" w:type="dxa"/>
        </w:trPr>
        <w:tc>
          <w:tcPr>
            <w:tcW w:w="1260" w:type="dxa"/>
          </w:tcPr>
          <w:p w14:paraId="7DD6D19B" w14:textId="58EA8FE1" w:rsidR="003F4F3B" w:rsidRPr="00E75AB1" w:rsidRDefault="003F4F3B" w:rsidP="003F4F3B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 xml:space="preserve">I have </w:t>
            </w:r>
          </w:p>
        </w:tc>
        <w:tc>
          <w:tcPr>
            <w:tcW w:w="450" w:type="dxa"/>
            <w:tcBorders>
              <w:bottom w:val="single" w:sz="4" w:space="0" w:color="auto"/>
            </w:tcBorders>
          </w:tcPr>
          <w:p w14:paraId="35342497" w14:textId="6E76A477" w:rsidR="003F4F3B" w:rsidRPr="00E75AB1" w:rsidRDefault="003F4F3B" w:rsidP="003F4F3B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9082" w:type="dxa"/>
            <w:gridSpan w:val="12"/>
          </w:tcPr>
          <w:p w14:paraId="1966BAB5" w14:textId="3FC1A3C6" w:rsidR="003F4F3B" w:rsidRPr="00E75AB1" w:rsidRDefault="00AC7883" w:rsidP="003F4F3B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b/>
                <w:sz w:val="18"/>
                <w:szCs w:val="18"/>
              </w:rPr>
              <w:t>dependents.</w:t>
            </w: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 xml:space="preserve"> (include only those persons you list on your US Income tax return.)</w:t>
            </w:r>
          </w:p>
        </w:tc>
      </w:tr>
      <w:tr w:rsidR="00AC7883" w:rsidRPr="00E75AB1" w14:paraId="25A4D477" w14:textId="77777777" w:rsidTr="00AC7883">
        <w:tc>
          <w:tcPr>
            <w:tcW w:w="1800" w:type="dxa"/>
            <w:gridSpan w:val="3"/>
          </w:tcPr>
          <w:p w14:paraId="35F6F7A7" w14:textId="537ED01D" w:rsidR="00AC7883" w:rsidRPr="00E75AB1" w:rsidRDefault="00AC7883" w:rsidP="00AC7883">
            <w:pPr>
              <w:jc w:val="right"/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Are you Married?</w:t>
            </w:r>
          </w:p>
        </w:tc>
        <w:tc>
          <w:tcPr>
            <w:tcW w:w="287" w:type="dxa"/>
            <w:tcBorders>
              <w:bottom w:val="single" w:sz="4" w:space="0" w:color="auto"/>
            </w:tcBorders>
          </w:tcPr>
          <w:p w14:paraId="5E8794FD" w14:textId="77777777" w:rsidR="00AC7883" w:rsidRPr="00E75AB1" w:rsidRDefault="00AC7883" w:rsidP="00AF2CA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576" w:type="dxa"/>
          </w:tcPr>
          <w:p w14:paraId="126B8727" w14:textId="6347C796" w:rsidR="00AC7883" w:rsidRPr="00E75AB1" w:rsidRDefault="00AC7883" w:rsidP="00AF2CA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Yes</w:t>
            </w:r>
          </w:p>
        </w:tc>
        <w:tc>
          <w:tcPr>
            <w:tcW w:w="287" w:type="dxa"/>
            <w:tcBorders>
              <w:bottom w:val="single" w:sz="4" w:space="0" w:color="auto"/>
            </w:tcBorders>
          </w:tcPr>
          <w:p w14:paraId="422CA375" w14:textId="5890568D" w:rsidR="00AC7883" w:rsidRPr="00E75AB1" w:rsidRDefault="00AC7883" w:rsidP="00AF2CA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576" w:type="dxa"/>
          </w:tcPr>
          <w:p w14:paraId="45879380" w14:textId="2236F453" w:rsidR="00AC7883" w:rsidRPr="00E75AB1" w:rsidRDefault="00AC7883" w:rsidP="00AF2CA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No</w:t>
            </w:r>
          </w:p>
        </w:tc>
        <w:tc>
          <w:tcPr>
            <w:tcW w:w="2234" w:type="dxa"/>
          </w:tcPr>
          <w:p w14:paraId="7D3260B9" w14:textId="4E95866B" w:rsidR="00AC7883" w:rsidRPr="00E75AB1" w:rsidRDefault="00AC7883" w:rsidP="00AF2CA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Does your spouse work?</w:t>
            </w:r>
          </w:p>
        </w:tc>
        <w:tc>
          <w:tcPr>
            <w:tcW w:w="287" w:type="dxa"/>
            <w:tcBorders>
              <w:bottom w:val="single" w:sz="4" w:space="0" w:color="auto"/>
            </w:tcBorders>
          </w:tcPr>
          <w:p w14:paraId="10B5A780" w14:textId="77777777" w:rsidR="00AC7883" w:rsidRPr="00E75AB1" w:rsidRDefault="00AC7883" w:rsidP="00AF2CA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576" w:type="dxa"/>
          </w:tcPr>
          <w:p w14:paraId="23E78A94" w14:textId="77777777" w:rsidR="00AC7883" w:rsidRPr="00E75AB1" w:rsidRDefault="00AC7883" w:rsidP="00AF2CA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287" w:type="dxa"/>
            <w:tcBorders>
              <w:bottom w:val="single" w:sz="4" w:space="0" w:color="auto"/>
            </w:tcBorders>
          </w:tcPr>
          <w:p w14:paraId="04BC28A2" w14:textId="77777777" w:rsidR="00AC7883" w:rsidRPr="00E75AB1" w:rsidRDefault="00AC7883" w:rsidP="00AF2CA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576" w:type="dxa"/>
          </w:tcPr>
          <w:p w14:paraId="416F92A9" w14:textId="77777777" w:rsidR="00AC7883" w:rsidRPr="00E75AB1" w:rsidRDefault="00AC7883" w:rsidP="00AF2CA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2229" w:type="dxa"/>
          </w:tcPr>
          <w:p w14:paraId="705A45FE" w14:textId="7688E753" w:rsidR="00AC7883" w:rsidRPr="00E75AB1" w:rsidRDefault="00AC7883" w:rsidP="00AF2CA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Annual Spouse Income?</w:t>
            </w:r>
          </w:p>
        </w:tc>
        <w:tc>
          <w:tcPr>
            <w:tcW w:w="1085" w:type="dxa"/>
            <w:gridSpan w:val="2"/>
            <w:tcBorders>
              <w:bottom w:val="single" w:sz="4" w:space="0" w:color="auto"/>
            </w:tcBorders>
          </w:tcPr>
          <w:p w14:paraId="72FE6CE7" w14:textId="345539AA" w:rsidR="00AC7883" w:rsidRPr="00E75AB1" w:rsidRDefault="00AC7883" w:rsidP="00AF2CA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</w:tr>
    </w:tbl>
    <w:p w14:paraId="1305D89C" w14:textId="77777777" w:rsidR="00755DE1" w:rsidRPr="00E75AB1" w:rsidRDefault="00755DE1" w:rsidP="00755DE1">
      <w:pPr>
        <w:spacing w:after="0" w:line="240" w:lineRule="auto"/>
        <w:rPr>
          <w:rFonts w:asciiTheme="majorHAnsi" w:eastAsia="Times New Roman" w:hAnsiTheme="majorHAnsi" w:cs="Times New Roman"/>
          <w:sz w:val="18"/>
          <w:szCs w:val="18"/>
        </w:rPr>
      </w:pPr>
    </w:p>
    <w:tbl>
      <w:tblPr>
        <w:tblStyle w:val="TableGrid"/>
        <w:tblW w:w="108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0"/>
        <w:gridCol w:w="900"/>
        <w:gridCol w:w="1350"/>
        <w:gridCol w:w="7020"/>
      </w:tblGrid>
      <w:tr w:rsidR="00886288" w:rsidRPr="00E75AB1" w14:paraId="23E1DF5C" w14:textId="77777777" w:rsidTr="0056684E">
        <w:tc>
          <w:tcPr>
            <w:tcW w:w="2430" w:type="dxa"/>
            <w:gridSpan w:val="2"/>
          </w:tcPr>
          <w:p w14:paraId="285338ED" w14:textId="37076E3A" w:rsidR="00886288" w:rsidRPr="00E75AB1" w:rsidRDefault="00886288" w:rsidP="00113127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I have a net income of</w:t>
            </w:r>
            <w:r w:rsidR="0056684E">
              <w:rPr>
                <w:rFonts w:asciiTheme="majorHAnsi" w:eastAsia="Times New Roman" w:hAnsiTheme="majorHAnsi" w:cs="Times New Roman"/>
                <w:sz w:val="18"/>
                <w:szCs w:val="18"/>
              </w:rPr>
              <w:t xml:space="preserve"> $</w:t>
            </w:r>
          </w:p>
        </w:tc>
        <w:tc>
          <w:tcPr>
            <w:tcW w:w="1350" w:type="dxa"/>
            <w:tcBorders>
              <w:bottom w:val="single" w:sz="4" w:space="0" w:color="auto"/>
            </w:tcBorders>
          </w:tcPr>
          <w:p w14:paraId="1BBBA5E8" w14:textId="4491EB73" w:rsidR="00886288" w:rsidRPr="00E75AB1" w:rsidRDefault="00886288" w:rsidP="00113127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7020" w:type="dxa"/>
          </w:tcPr>
          <w:p w14:paraId="77697607" w14:textId="52FE5A89" w:rsidR="00886288" w:rsidRPr="00E75AB1" w:rsidRDefault="00886288" w:rsidP="00113127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 xml:space="preserve">paid </w:t>
            </w:r>
            <w:proofErr w:type="gramStart"/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(</w:t>
            </w:r>
            <w:r w:rsidR="00B56FCB">
              <w:rPr>
                <w:rFonts w:asciiTheme="majorHAnsi" w:eastAsia="Times New Roman" w:hAnsiTheme="majorHAnsi" w:cs="Times New Roman"/>
                <w:sz w:val="18"/>
                <w:szCs w:val="18"/>
              </w:rPr>
              <w:t xml:space="preserve"> </w:t>
            </w: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)</w:t>
            </w:r>
            <w:proofErr w:type="gramEnd"/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 xml:space="preserve"> weekly ( ) every two weeks ( ) semi-monthly ( ) monthly (</w:t>
            </w:r>
            <w:r w:rsidR="000A246D">
              <w:rPr>
                <w:rFonts w:asciiTheme="majorHAnsi" w:eastAsia="Times New Roman" w:hAnsiTheme="majorHAnsi" w:cs="Times New Roman"/>
                <w:sz w:val="18"/>
                <w:szCs w:val="18"/>
              </w:rPr>
              <w:t xml:space="preserve"> </w:t>
            </w: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) yearly ( ) other</w:t>
            </w:r>
          </w:p>
        </w:tc>
      </w:tr>
      <w:tr w:rsidR="00886288" w:rsidRPr="00E75AB1" w14:paraId="547508B0" w14:textId="77777777" w:rsidTr="00886288">
        <w:tc>
          <w:tcPr>
            <w:tcW w:w="1530" w:type="dxa"/>
            <w:tcBorders>
              <w:bottom w:val="single" w:sz="4" w:space="0" w:color="auto"/>
            </w:tcBorders>
          </w:tcPr>
          <w:p w14:paraId="5D76AF39" w14:textId="77777777" w:rsidR="00886288" w:rsidRPr="00E75AB1" w:rsidRDefault="00886288" w:rsidP="00886288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9270" w:type="dxa"/>
            <w:gridSpan w:val="3"/>
          </w:tcPr>
          <w:p w14:paraId="361165A4" w14:textId="77777777" w:rsidR="00886288" w:rsidRPr="00E75AB1" w:rsidRDefault="00886288" w:rsidP="00113127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</w:tr>
      <w:tr w:rsidR="00886288" w:rsidRPr="00E75AB1" w14:paraId="69E2C51A" w14:textId="77777777" w:rsidTr="00886288">
        <w:tc>
          <w:tcPr>
            <w:tcW w:w="10800" w:type="dxa"/>
            <w:gridSpan w:val="4"/>
          </w:tcPr>
          <w:p w14:paraId="7E9D0C03" w14:textId="320461A2" w:rsidR="00886288" w:rsidRPr="00E75AB1" w:rsidRDefault="00886288" w:rsidP="00113127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(Net income is your total income including salary, wages, bonuses, commissions, allowances, overtime, tips and similar payments, minus deductions required by law and other court-ordered payments such as child support.)</w:t>
            </w:r>
          </w:p>
        </w:tc>
      </w:tr>
    </w:tbl>
    <w:p w14:paraId="4BCD5CCB" w14:textId="334770B9" w:rsidR="00886288" w:rsidRPr="00E75AB1" w:rsidRDefault="00886288" w:rsidP="00886288">
      <w:pPr>
        <w:spacing w:after="0" w:line="240" w:lineRule="auto"/>
        <w:rPr>
          <w:rFonts w:asciiTheme="majorHAnsi" w:eastAsia="Times New Roman" w:hAnsiTheme="majorHAnsi" w:cs="Times New Roman"/>
          <w:sz w:val="18"/>
          <w:szCs w:val="18"/>
        </w:rPr>
      </w:pPr>
    </w:p>
    <w:tbl>
      <w:tblPr>
        <w:tblStyle w:val="TableGrid"/>
        <w:tblW w:w="108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00"/>
        <w:gridCol w:w="180"/>
        <w:gridCol w:w="648"/>
        <w:gridCol w:w="936"/>
        <w:gridCol w:w="576"/>
        <w:gridCol w:w="236"/>
        <w:gridCol w:w="3456"/>
        <w:gridCol w:w="628"/>
        <w:gridCol w:w="20"/>
        <w:gridCol w:w="936"/>
        <w:gridCol w:w="484"/>
        <w:gridCol w:w="20"/>
      </w:tblGrid>
      <w:tr w:rsidR="00886288" w:rsidRPr="00E75AB1" w14:paraId="088E3469" w14:textId="4562846C" w:rsidTr="00E75AB1">
        <w:trPr>
          <w:gridAfter w:val="1"/>
          <w:wAfter w:w="20" w:type="dxa"/>
        </w:trPr>
        <w:tc>
          <w:tcPr>
            <w:tcW w:w="2700" w:type="dxa"/>
          </w:tcPr>
          <w:p w14:paraId="206DB8B5" w14:textId="2DC8CEA8" w:rsidR="00886288" w:rsidRPr="00E75AB1" w:rsidRDefault="00886288" w:rsidP="00113127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I have other income paid</w:t>
            </w:r>
          </w:p>
        </w:tc>
        <w:tc>
          <w:tcPr>
            <w:tcW w:w="6660" w:type="dxa"/>
            <w:gridSpan w:val="7"/>
          </w:tcPr>
          <w:p w14:paraId="6E748E91" w14:textId="7113391B" w:rsidR="00886288" w:rsidRPr="00E75AB1" w:rsidRDefault="00886288" w:rsidP="00886288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proofErr w:type="gramStart"/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(  )</w:t>
            </w:r>
            <w:proofErr w:type="gramEnd"/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 xml:space="preserve"> weekly (  ) every two weeks (  ) semi-monthly (  ) monthly (  ) yearly (  ) other</w:t>
            </w:r>
          </w:p>
        </w:tc>
        <w:tc>
          <w:tcPr>
            <w:tcW w:w="1440" w:type="dxa"/>
            <w:gridSpan w:val="3"/>
            <w:tcBorders>
              <w:bottom w:val="single" w:sz="4" w:space="0" w:color="auto"/>
            </w:tcBorders>
          </w:tcPr>
          <w:p w14:paraId="6F7F0803" w14:textId="77777777" w:rsidR="00886288" w:rsidRPr="00E75AB1" w:rsidRDefault="00886288" w:rsidP="00886288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</w:tr>
      <w:tr w:rsidR="00886288" w:rsidRPr="00E75AB1" w14:paraId="75459839" w14:textId="77777777" w:rsidTr="00E75AB1">
        <w:trPr>
          <w:gridAfter w:val="1"/>
          <w:wAfter w:w="20" w:type="dxa"/>
        </w:trPr>
        <w:tc>
          <w:tcPr>
            <w:tcW w:w="10800" w:type="dxa"/>
            <w:gridSpan w:val="11"/>
          </w:tcPr>
          <w:p w14:paraId="303B7D60" w14:textId="02E40FB7" w:rsidR="00886288" w:rsidRPr="00E75AB1" w:rsidRDefault="00886288" w:rsidP="00113127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(Circle “Yes” and fill in the amount if you have this kind of income, otherwise circle “No”)</w:t>
            </w:r>
          </w:p>
        </w:tc>
      </w:tr>
      <w:tr w:rsidR="00886288" w:rsidRPr="00E75AB1" w14:paraId="7FCFEA3D" w14:textId="77777777" w:rsidTr="00E75AB1">
        <w:tc>
          <w:tcPr>
            <w:tcW w:w="2880" w:type="dxa"/>
            <w:gridSpan w:val="2"/>
          </w:tcPr>
          <w:p w14:paraId="7454CAC4" w14:textId="5EDB1C78" w:rsidR="00886288" w:rsidRPr="00E75AB1" w:rsidRDefault="00BD06DB" w:rsidP="00AF2CA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Second Job</w:t>
            </w:r>
          </w:p>
        </w:tc>
        <w:tc>
          <w:tcPr>
            <w:tcW w:w="648" w:type="dxa"/>
            <w:vAlign w:val="center"/>
          </w:tcPr>
          <w:p w14:paraId="73F3AAB3" w14:textId="128E337C" w:rsidR="00886288" w:rsidRPr="00E75AB1" w:rsidRDefault="00384CE8" w:rsidP="00BD06DB">
            <w:pPr>
              <w:jc w:val="center"/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Yes</w:t>
            </w:r>
            <w:r w:rsidR="00BD06DB"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 xml:space="preserve"> $</w:t>
            </w:r>
          </w:p>
        </w:tc>
        <w:tc>
          <w:tcPr>
            <w:tcW w:w="936" w:type="dxa"/>
            <w:tcBorders>
              <w:bottom w:val="single" w:sz="4" w:space="0" w:color="auto"/>
            </w:tcBorders>
          </w:tcPr>
          <w:p w14:paraId="65E88BA3" w14:textId="77777777" w:rsidR="00886288" w:rsidRPr="00E75AB1" w:rsidRDefault="00886288" w:rsidP="00AF2CA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576" w:type="dxa"/>
          </w:tcPr>
          <w:p w14:paraId="2541DABC" w14:textId="13C10F3D" w:rsidR="00886288" w:rsidRPr="00E75AB1" w:rsidRDefault="00BD06DB" w:rsidP="00AF2CA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No</w:t>
            </w:r>
          </w:p>
        </w:tc>
        <w:tc>
          <w:tcPr>
            <w:tcW w:w="236" w:type="dxa"/>
          </w:tcPr>
          <w:p w14:paraId="6A713510" w14:textId="77777777" w:rsidR="00886288" w:rsidRPr="00E75AB1" w:rsidRDefault="00886288" w:rsidP="00AF2CA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3456" w:type="dxa"/>
          </w:tcPr>
          <w:p w14:paraId="140D8DB1" w14:textId="1B6122CA" w:rsidR="00886288" w:rsidRPr="00E75AB1" w:rsidRDefault="00BD06DB" w:rsidP="00AF2CA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Veterans’ benefits</w:t>
            </w:r>
          </w:p>
        </w:tc>
        <w:tc>
          <w:tcPr>
            <w:tcW w:w="648" w:type="dxa"/>
            <w:gridSpan w:val="2"/>
            <w:vAlign w:val="center"/>
          </w:tcPr>
          <w:p w14:paraId="670181D6" w14:textId="1851B830" w:rsidR="00886288" w:rsidRPr="00E75AB1" w:rsidRDefault="00BD06DB" w:rsidP="00BD06DB">
            <w:pPr>
              <w:jc w:val="center"/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Yes $</w:t>
            </w:r>
          </w:p>
        </w:tc>
        <w:tc>
          <w:tcPr>
            <w:tcW w:w="936" w:type="dxa"/>
            <w:tcBorders>
              <w:bottom w:val="single" w:sz="4" w:space="0" w:color="auto"/>
            </w:tcBorders>
          </w:tcPr>
          <w:p w14:paraId="3FDED3F8" w14:textId="77777777" w:rsidR="00886288" w:rsidRPr="00E75AB1" w:rsidRDefault="00886288" w:rsidP="00AF2CA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504" w:type="dxa"/>
            <w:gridSpan w:val="2"/>
          </w:tcPr>
          <w:p w14:paraId="6276BA24" w14:textId="0D5DB723" w:rsidR="00886288" w:rsidRPr="00E75AB1" w:rsidRDefault="00BD06DB" w:rsidP="00AF2CA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No</w:t>
            </w:r>
          </w:p>
        </w:tc>
      </w:tr>
      <w:tr w:rsidR="00886288" w:rsidRPr="00E75AB1" w14:paraId="5682904C" w14:textId="77777777" w:rsidTr="00E75AB1">
        <w:tc>
          <w:tcPr>
            <w:tcW w:w="2880" w:type="dxa"/>
            <w:gridSpan w:val="2"/>
          </w:tcPr>
          <w:p w14:paraId="665A2D54" w14:textId="45D062EA" w:rsidR="00886288" w:rsidRPr="00E75AB1" w:rsidRDefault="00BD06DB" w:rsidP="00AF2CA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Social Security benefits</w:t>
            </w:r>
          </w:p>
        </w:tc>
        <w:tc>
          <w:tcPr>
            <w:tcW w:w="648" w:type="dxa"/>
            <w:vAlign w:val="center"/>
          </w:tcPr>
          <w:p w14:paraId="2C89E36E" w14:textId="08918B6D" w:rsidR="00886288" w:rsidRPr="00E75AB1" w:rsidRDefault="00886288" w:rsidP="00BD06DB">
            <w:pPr>
              <w:jc w:val="center"/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936" w:type="dxa"/>
            <w:tcBorders>
              <w:top w:val="single" w:sz="4" w:space="0" w:color="auto"/>
            </w:tcBorders>
          </w:tcPr>
          <w:p w14:paraId="40E6CCBA" w14:textId="24F6E5CF" w:rsidR="00886288" w:rsidRPr="00E75AB1" w:rsidRDefault="00886288" w:rsidP="00AF2CA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576" w:type="dxa"/>
          </w:tcPr>
          <w:p w14:paraId="7148C645" w14:textId="18BFCF9D" w:rsidR="00886288" w:rsidRPr="00E75AB1" w:rsidRDefault="00886288" w:rsidP="00AF2CA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236" w:type="dxa"/>
          </w:tcPr>
          <w:p w14:paraId="0FEB48F2" w14:textId="77777777" w:rsidR="00886288" w:rsidRPr="00E75AB1" w:rsidRDefault="00886288" w:rsidP="00AF2CA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3456" w:type="dxa"/>
          </w:tcPr>
          <w:p w14:paraId="505A1367" w14:textId="4D377E85" w:rsidR="00886288" w:rsidRPr="00E75AB1" w:rsidRDefault="00BD06DB" w:rsidP="00AF2CA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Workers compensation</w:t>
            </w:r>
          </w:p>
        </w:tc>
        <w:tc>
          <w:tcPr>
            <w:tcW w:w="648" w:type="dxa"/>
            <w:gridSpan w:val="2"/>
            <w:vAlign w:val="center"/>
          </w:tcPr>
          <w:p w14:paraId="2AA725B2" w14:textId="1213CA8E" w:rsidR="00886288" w:rsidRPr="00E75AB1" w:rsidRDefault="00BD06DB" w:rsidP="00BD06DB">
            <w:pPr>
              <w:jc w:val="center"/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Yes $</w:t>
            </w:r>
          </w:p>
        </w:tc>
        <w:tc>
          <w:tcPr>
            <w:tcW w:w="936" w:type="dxa"/>
            <w:tcBorders>
              <w:top w:val="single" w:sz="4" w:space="0" w:color="auto"/>
              <w:bottom w:val="single" w:sz="4" w:space="0" w:color="auto"/>
            </w:tcBorders>
          </w:tcPr>
          <w:p w14:paraId="695DD7E2" w14:textId="061F680B" w:rsidR="00886288" w:rsidRPr="00E75AB1" w:rsidRDefault="00886288" w:rsidP="00AF2CA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504" w:type="dxa"/>
            <w:gridSpan w:val="2"/>
          </w:tcPr>
          <w:p w14:paraId="502FD81C" w14:textId="5F477B80" w:rsidR="00886288" w:rsidRPr="00E75AB1" w:rsidRDefault="00BD06DB" w:rsidP="00AF2CA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No</w:t>
            </w:r>
          </w:p>
        </w:tc>
      </w:tr>
      <w:tr w:rsidR="00BD06DB" w:rsidRPr="00E75AB1" w14:paraId="277AEC18" w14:textId="77777777" w:rsidTr="00E75AB1">
        <w:tc>
          <w:tcPr>
            <w:tcW w:w="2880" w:type="dxa"/>
            <w:gridSpan w:val="2"/>
          </w:tcPr>
          <w:p w14:paraId="6AD1F894" w14:textId="4D4F5122" w:rsidR="00BD06DB" w:rsidRPr="00E75AB1" w:rsidRDefault="00BD06DB" w:rsidP="00BD06DB">
            <w:pPr>
              <w:ind w:left="720"/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For you</w:t>
            </w:r>
          </w:p>
        </w:tc>
        <w:tc>
          <w:tcPr>
            <w:tcW w:w="648" w:type="dxa"/>
            <w:vAlign w:val="center"/>
          </w:tcPr>
          <w:p w14:paraId="143A320A" w14:textId="482247FA" w:rsidR="00BD06DB" w:rsidRPr="00E75AB1" w:rsidRDefault="00BD06DB" w:rsidP="00BD06DB">
            <w:pPr>
              <w:jc w:val="center"/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Yes $</w:t>
            </w:r>
          </w:p>
        </w:tc>
        <w:tc>
          <w:tcPr>
            <w:tcW w:w="936" w:type="dxa"/>
            <w:tcBorders>
              <w:bottom w:val="single" w:sz="4" w:space="0" w:color="auto"/>
            </w:tcBorders>
          </w:tcPr>
          <w:p w14:paraId="179E6F3E" w14:textId="77777777" w:rsidR="00BD06DB" w:rsidRPr="00E75AB1" w:rsidRDefault="00BD06DB" w:rsidP="00BD06DB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576" w:type="dxa"/>
          </w:tcPr>
          <w:p w14:paraId="341E6D8C" w14:textId="023BA013" w:rsidR="00BD06DB" w:rsidRPr="00E75AB1" w:rsidRDefault="00BD06DB" w:rsidP="00BD06DB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No</w:t>
            </w:r>
          </w:p>
        </w:tc>
        <w:tc>
          <w:tcPr>
            <w:tcW w:w="236" w:type="dxa"/>
          </w:tcPr>
          <w:p w14:paraId="0E5D6D67" w14:textId="77777777" w:rsidR="00BD06DB" w:rsidRPr="00E75AB1" w:rsidRDefault="00BD06DB" w:rsidP="00BD06DB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3456" w:type="dxa"/>
          </w:tcPr>
          <w:p w14:paraId="313ABE38" w14:textId="2E9A8344" w:rsidR="00BD06DB" w:rsidRPr="00E75AB1" w:rsidRDefault="00BD06DB" w:rsidP="00BD06DB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Income from absent family members</w:t>
            </w:r>
          </w:p>
        </w:tc>
        <w:tc>
          <w:tcPr>
            <w:tcW w:w="648" w:type="dxa"/>
            <w:gridSpan w:val="2"/>
            <w:vAlign w:val="center"/>
          </w:tcPr>
          <w:p w14:paraId="35A02DDB" w14:textId="79C07598" w:rsidR="00BD06DB" w:rsidRPr="00E75AB1" w:rsidRDefault="00BD06DB" w:rsidP="00BD06DB">
            <w:pPr>
              <w:jc w:val="center"/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Yes $</w:t>
            </w:r>
          </w:p>
        </w:tc>
        <w:tc>
          <w:tcPr>
            <w:tcW w:w="936" w:type="dxa"/>
            <w:tcBorders>
              <w:top w:val="single" w:sz="4" w:space="0" w:color="auto"/>
              <w:bottom w:val="single" w:sz="4" w:space="0" w:color="auto"/>
            </w:tcBorders>
          </w:tcPr>
          <w:p w14:paraId="5D0BF749" w14:textId="77777777" w:rsidR="00BD06DB" w:rsidRPr="00E75AB1" w:rsidRDefault="00BD06DB" w:rsidP="00BD06DB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504" w:type="dxa"/>
            <w:gridSpan w:val="2"/>
          </w:tcPr>
          <w:p w14:paraId="2F1A855C" w14:textId="5459C9C5" w:rsidR="00BD06DB" w:rsidRPr="00E75AB1" w:rsidRDefault="00BD06DB" w:rsidP="00BD06DB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No</w:t>
            </w:r>
          </w:p>
        </w:tc>
      </w:tr>
      <w:tr w:rsidR="00BD06DB" w:rsidRPr="00E75AB1" w14:paraId="2847A4E0" w14:textId="77777777" w:rsidTr="00E75AB1">
        <w:tc>
          <w:tcPr>
            <w:tcW w:w="2880" w:type="dxa"/>
            <w:gridSpan w:val="2"/>
          </w:tcPr>
          <w:p w14:paraId="067BE4E4" w14:textId="1CA8FFF8" w:rsidR="00BD06DB" w:rsidRPr="00E75AB1" w:rsidRDefault="00BD06DB" w:rsidP="00BD06DB">
            <w:pPr>
              <w:ind w:left="720"/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For child(ren)</w:t>
            </w:r>
          </w:p>
        </w:tc>
        <w:tc>
          <w:tcPr>
            <w:tcW w:w="648" w:type="dxa"/>
            <w:vAlign w:val="center"/>
          </w:tcPr>
          <w:p w14:paraId="5A08B73F" w14:textId="1D8D4009" w:rsidR="00BD06DB" w:rsidRPr="00E75AB1" w:rsidRDefault="00BD06DB" w:rsidP="00BD06DB">
            <w:pPr>
              <w:jc w:val="center"/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Yes $</w:t>
            </w:r>
          </w:p>
        </w:tc>
        <w:tc>
          <w:tcPr>
            <w:tcW w:w="936" w:type="dxa"/>
            <w:tcBorders>
              <w:top w:val="single" w:sz="4" w:space="0" w:color="auto"/>
              <w:bottom w:val="single" w:sz="4" w:space="0" w:color="auto"/>
            </w:tcBorders>
          </w:tcPr>
          <w:p w14:paraId="1B6AE37A" w14:textId="77777777" w:rsidR="00BD06DB" w:rsidRPr="00E75AB1" w:rsidRDefault="00BD06DB" w:rsidP="00BD06DB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576" w:type="dxa"/>
          </w:tcPr>
          <w:p w14:paraId="6EA56EE6" w14:textId="44789C0C" w:rsidR="00BD06DB" w:rsidRPr="00E75AB1" w:rsidRDefault="00BD06DB" w:rsidP="00BD06DB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No</w:t>
            </w:r>
          </w:p>
        </w:tc>
        <w:tc>
          <w:tcPr>
            <w:tcW w:w="236" w:type="dxa"/>
          </w:tcPr>
          <w:p w14:paraId="5B9C5481" w14:textId="77777777" w:rsidR="00BD06DB" w:rsidRPr="00E75AB1" w:rsidRDefault="00BD06DB" w:rsidP="00BD06DB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3456" w:type="dxa"/>
          </w:tcPr>
          <w:p w14:paraId="1762C8E2" w14:textId="715D4AAC" w:rsidR="00BD06DB" w:rsidRPr="00E75AB1" w:rsidRDefault="00BD06DB" w:rsidP="00BD06DB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Stocks/bonds</w:t>
            </w:r>
          </w:p>
        </w:tc>
        <w:tc>
          <w:tcPr>
            <w:tcW w:w="648" w:type="dxa"/>
            <w:gridSpan w:val="2"/>
            <w:vAlign w:val="center"/>
          </w:tcPr>
          <w:p w14:paraId="43C14EC8" w14:textId="45ADF975" w:rsidR="00BD06DB" w:rsidRPr="00E75AB1" w:rsidRDefault="00BD06DB" w:rsidP="00BD06DB">
            <w:pPr>
              <w:jc w:val="center"/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Yes $</w:t>
            </w:r>
          </w:p>
        </w:tc>
        <w:tc>
          <w:tcPr>
            <w:tcW w:w="936" w:type="dxa"/>
            <w:tcBorders>
              <w:top w:val="single" w:sz="4" w:space="0" w:color="auto"/>
              <w:bottom w:val="single" w:sz="4" w:space="0" w:color="auto"/>
            </w:tcBorders>
          </w:tcPr>
          <w:p w14:paraId="69F82FD6" w14:textId="77777777" w:rsidR="00BD06DB" w:rsidRPr="00E75AB1" w:rsidRDefault="00BD06DB" w:rsidP="00BD06DB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504" w:type="dxa"/>
            <w:gridSpan w:val="2"/>
          </w:tcPr>
          <w:p w14:paraId="71501522" w14:textId="139E7677" w:rsidR="00BD06DB" w:rsidRPr="00E75AB1" w:rsidRDefault="00BD06DB" w:rsidP="00BD06DB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No</w:t>
            </w:r>
          </w:p>
        </w:tc>
      </w:tr>
      <w:tr w:rsidR="00BD06DB" w:rsidRPr="00E75AB1" w14:paraId="1B6906E1" w14:textId="77777777" w:rsidTr="00E75AB1">
        <w:tc>
          <w:tcPr>
            <w:tcW w:w="2880" w:type="dxa"/>
            <w:gridSpan w:val="2"/>
          </w:tcPr>
          <w:p w14:paraId="0C98A745" w14:textId="6733801D" w:rsidR="00BD06DB" w:rsidRPr="00E75AB1" w:rsidRDefault="00BD06DB" w:rsidP="00BD06DB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Unemployment compensation</w:t>
            </w:r>
          </w:p>
        </w:tc>
        <w:tc>
          <w:tcPr>
            <w:tcW w:w="648" w:type="dxa"/>
            <w:vAlign w:val="center"/>
          </w:tcPr>
          <w:p w14:paraId="5755C221" w14:textId="5FC9EE64" w:rsidR="00BD06DB" w:rsidRPr="00E75AB1" w:rsidRDefault="00BD06DB" w:rsidP="00BD06DB">
            <w:pPr>
              <w:jc w:val="center"/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Yes $</w:t>
            </w:r>
          </w:p>
        </w:tc>
        <w:tc>
          <w:tcPr>
            <w:tcW w:w="936" w:type="dxa"/>
            <w:tcBorders>
              <w:top w:val="single" w:sz="4" w:space="0" w:color="auto"/>
              <w:bottom w:val="single" w:sz="4" w:space="0" w:color="auto"/>
            </w:tcBorders>
          </w:tcPr>
          <w:p w14:paraId="10055172" w14:textId="77777777" w:rsidR="00BD06DB" w:rsidRPr="00E75AB1" w:rsidRDefault="00BD06DB" w:rsidP="00BD06DB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576" w:type="dxa"/>
          </w:tcPr>
          <w:p w14:paraId="371233A5" w14:textId="62074A1A" w:rsidR="00BD06DB" w:rsidRPr="00E75AB1" w:rsidRDefault="00BD06DB" w:rsidP="00BD06DB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No</w:t>
            </w:r>
          </w:p>
        </w:tc>
        <w:tc>
          <w:tcPr>
            <w:tcW w:w="236" w:type="dxa"/>
          </w:tcPr>
          <w:p w14:paraId="50540161" w14:textId="77777777" w:rsidR="00BD06DB" w:rsidRPr="00E75AB1" w:rsidRDefault="00BD06DB" w:rsidP="00BD06DB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3456" w:type="dxa"/>
          </w:tcPr>
          <w:p w14:paraId="41C5C82B" w14:textId="7F04A6C6" w:rsidR="00BD06DB" w:rsidRPr="00E75AB1" w:rsidRDefault="00BD06DB" w:rsidP="00BD06DB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Rental income</w:t>
            </w:r>
          </w:p>
        </w:tc>
        <w:tc>
          <w:tcPr>
            <w:tcW w:w="648" w:type="dxa"/>
            <w:gridSpan w:val="2"/>
            <w:vAlign w:val="center"/>
          </w:tcPr>
          <w:p w14:paraId="5B9D02F8" w14:textId="7443E7A0" w:rsidR="00BD06DB" w:rsidRPr="00E75AB1" w:rsidRDefault="00BD06DB" w:rsidP="00BD06DB">
            <w:pPr>
              <w:jc w:val="center"/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Yes $</w:t>
            </w:r>
          </w:p>
        </w:tc>
        <w:tc>
          <w:tcPr>
            <w:tcW w:w="936" w:type="dxa"/>
            <w:tcBorders>
              <w:top w:val="single" w:sz="4" w:space="0" w:color="auto"/>
              <w:bottom w:val="single" w:sz="4" w:space="0" w:color="auto"/>
            </w:tcBorders>
          </w:tcPr>
          <w:p w14:paraId="3187CCC5" w14:textId="77777777" w:rsidR="00BD06DB" w:rsidRPr="00E75AB1" w:rsidRDefault="00BD06DB" w:rsidP="00BD06DB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504" w:type="dxa"/>
            <w:gridSpan w:val="2"/>
          </w:tcPr>
          <w:p w14:paraId="41C771E4" w14:textId="41337C49" w:rsidR="00BD06DB" w:rsidRPr="00E75AB1" w:rsidRDefault="00BD06DB" w:rsidP="00BD06DB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No</w:t>
            </w:r>
          </w:p>
        </w:tc>
      </w:tr>
      <w:tr w:rsidR="00BD06DB" w:rsidRPr="00E75AB1" w14:paraId="4C05834E" w14:textId="77777777" w:rsidTr="00E75AB1">
        <w:tc>
          <w:tcPr>
            <w:tcW w:w="2880" w:type="dxa"/>
            <w:gridSpan w:val="2"/>
          </w:tcPr>
          <w:p w14:paraId="0426CA3E" w14:textId="25F04B38" w:rsidR="00BD06DB" w:rsidRPr="00E75AB1" w:rsidRDefault="00BD06DB" w:rsidP="00BD06DB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Union payments</w:t>
            </w:r>
          </w:p>
        </w:tc>
        <w:tc>
          <w:tcPr>
            <w:tcW w:w="648" w:type="dxa"/>
            <w:vAlign w:val="center"/>
          </w:tcPr>
          <w:p w14:paraId="5F29641E" w14:textId="2B1F9F11" w:rsidR="00BD06DB" w:rsidRPr="00E75AB1" w:rsidRDefault="00BD06DB" w:rsidP="00BD06DB">
            <w:pPr>
              <w:jc w:val="center"/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Yes $</w:t>
            </w:r>
          </w:p>
        </w:tc>
        <w:tc>
          <w:tcPr>
            <w:tcW w:w="936" w:type="dxa"/>
            <w:tcBorders>
              <w:top w:val="single" w:sz="4" w:space="0" w:color="auto"/>
              <w:bottom w:val="single" w:sz="4" w:space="0" w:color="auto"/>
            </w:tcBorders>
          </w:tcPr>
          <w:p w14:paraId="51F2CA8F" w14:textId="77777777" w:rsidR="00BD06DB" w:rsidRPr="00E75AB1" w:rsidRDefault="00BD06DB" w:rsidP="00BD06DB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576" w:type="dxa"/>
          </w:tcPr>
          <w:p w14:paraId="6A51ACDC" w14:textId="4CB2A029" w:rsidR="00BD06DB" w:rsidRPr="00E75AB1" w:rsidRDefault="00BD06DB" w:rsidP="00BD06DB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No</w:t>
            </w:r>
          </w:p>
        </w:tc>
        <w:tc>
          <w:tcPr>
            <w:tcW w:w="236" w:type="dxa"/>
          </w:tcPr>
          <w:p w14:paraId="5A6156C0" w14:textId="77777777" w:rsidR="00BD06DB" w:rsidRPr="00E75AB1" w:rsidRDefault="00BD06DB" w:rsidP="00BD06DB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3456" w:type="dxa"/>
          </w:tcPr>
          <w:p w14:paraId="6349F3FE" w14:textId="51B6E370" w:rsidR="00BD06DB" w:rsidRPr="00E75AB1" w:rsidRDefault="00BD06DB" w:rsidP="00BD06DB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Dividends or interest</w:t>
            </w:r>
          </w:p>
        </w:tc>
        <w:tc>
          <w:tcPr>
            <w:tcW w:w="648" w:type="dxa"/>
            <w:gridSpan w:val="2"/>
            <w:vAlign w:val="center"/>
          </w:tcPr>
          <w:p w14:paraId="272234DC" w14:textId="0A3A7B95" w:rsidR="00BD06DB" w:rsidRPr="00E75AB1" w:rsidRDefault="00BD06DB" w:rsidP="00BD06DB">
            <w:pPr>
              <w:jc w:val="center"/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Yes $</w:t>
            </w:r>
          </w:p>
        </w:tc>
        <w:tc>
          <w:tcPr>
            <w:tcW w:w="936" w:type="dxa"/>
            <w:tcBorders>
              <w:top w:val="single" w:sz="4" w:space="0" w:color="auto"/>
              <w:bottom w:val="single" w:sz="4" w:space="0" w:color="auto"/>
            </w:tcBorders>
          </w:tcPr>
          <w:p w14:paraId="6652B0BD" w14:textId="77777777" w:rsidR="00BD06DB" w:rsidRPr="00E75AB1" w:rsidRDefault="00BD06DB" w:rsidP="00BD06DB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504" w:type="dxa"/>
            <w:gridSpan w:val="2"/>
          </w:tcPr>
          <w:p w14:paraId="0D53342E" w14:textId="6F33DA2D" w:rsidR="00BD06DB" w:rsidRPr="00E75AB1" w:rsidRDefault="00BD06DB" w:rsidP="00BD06DB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No</w:t>
            </w:r>
          </w:p>
        </w:tc>
      </w:tr>
      <w:tr w:rsidR="00BD06DB" w:rsidRPr="00E75AB1" w14:paraId="2AC82FE4" w14:textId="77777777" w:rsidTr="00E75AB1">
        <w:tc>
          <w:tcPr>
            <w:tcW w:w="2880" w:type="dxa"/>
            <w:gridSpan w:val="2"/>
          </w:tcPr>
          <w:p w14:paraId="4C4D0312" w14:textId="7A949A62" w:rsidR="00BD06DB" w:rsidRPr="00E75AB1" w:rsidRDefault="00BD06DB" w:rsidP="00BD06DB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Retirement/pensions</w:t>
            </w:r>
          </w:p>
        </w:tc>
        <w:tc>
          <w:tcPr>
            <w:tcW w:w="648" w:type="dxa"/>
            <w:vAlign w:val="center"/>
          </w:tcPr>
          <w:p w14:paraId="417BA70D" w14:textId="382D4489" w:rsidR="00BD06DB" w:rsidRPr="00E75AB1" w:rsidRDefault="00BD06DB" w:rsidP="00BD06DB">
            <w:pPr>
              <w:jc w:val="center"/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Yes $</w:t>
            </w:r>
          </w:p>
        </w:tc>
        <w:tc>
          <w:tcPr>
            <w:tcW w:w="936" w:type="dxa"/>
            <w:tcBorders>
              <w:top w:val="single" w:sz="4" w:space="0" w:color="auto"/>
              <w:bottom w:val="single" w:sz="4" w:space="0" w:color="auto"/>
            </w:tcBorders>
          </w:tcPr>
          <w:p w14:paraId="3FC46B93" w14:textId="77777777" w:rsidR="00BD06DB" w:rsidRPr="00E75AB1" w:rsidRDefault="00BD06DB" w:rsidP="00BD06DB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576" w:type="dxa"/>
          </w:tcPr>
          <w:p w14:paraId="6D5FB5AD" w14:textId="7BB72121" w:rsidR="00BD06DB" w:rsidRPr="00E75AB1" w:rsidRDefault="00BD06DB" w:rsidP="00BD06DB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No</w:t>
            </w:r>
          </w:p>
        </w:tc>
        <w:tc>
          <w:tcPr>
            <w:tcW w:w="236" w:type="dxa"/>
          </w:tcPr>
          <w:p w14:paraId="0BC98E6F" w14:textId="77777777" w:rsidR="00BD06DB" w:rsidRPr="00E75AB1" w:rsidRDefault="00BD06DB" w:rsidP="00BD06DB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3456" w:type="dxa"/>
          </w:tcPr>
          <w:p w14:paraId="4E69F10B" w14:textId="3FC187EA" w:rsidR="00BD06DB" w:rsidRPr="00E75AB1" w:rsidRDefault="00BD06DB" w:rsidP="00BD06DB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Other kinds of income not on the list</w:t>
            </w:r>
          </w:p>
        </w:tc>
        <w:tc>
          <w:tcPr>
            <w:tcW w:w="648" w:type="dxa"/>
            <w:gridSpan w:val="2"/>
            <w:vAlign w:val="center"/>
          </w:tcPr>
          <w:p w14:paraId="51512017" w14:textId="2F0100FB" w:rsidR="00BD06DB" w:rsidRPr="00E75AB1" w:rsidRDefault="00BD06DB" w:rsidP="00BD06DB">
            <w:pPr>
              <w:jc w:val="center"/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Yes $</w:t>
            </w:r>
          </w:p>
        </w:tc>
        <w:tc>
          <w:tcPr>
            <w:tcW w:w="936" w:type="dxa"/>
            <w:tcBorders>
              <w:top w:val="single" w:sz="4" w:space="0" w:color="auto"/>
              <w:bottom w:val="single" w:sz="4" w:space="0" w:color="auto"/>
            </w:tcBorders>
          </w:tcPr>
          <w:p w14:paraId="3048FE2E" w14:textId="77777777" w:rsidR="00BD06DB" w:rsidRPr="00E75AB1" w:rsidRDefault="00BD06DB" w:rsidP="00BD06DB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504" w:type="dxa"/>
            <w:gridSpan w:val="2"/>
          </w:tcPr>
          <w:p w14:paraId="7B4BECCB" w14:textId="3345F280" w:rsidR="00BD06DB" w:rsidRPr="00E75AB1" w:rsidRDefault="00BD06DB" w:rsidP="00BD06DB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No</w:t>
            </w:r>
          </w:p>
        </w:tc>
      </w:tr>
      <w:tr w:rsidR="00BD06DB" w:rsidRPr="00E75AB1" w14:paraId="619096E1" w14:textId="77777777" w:rsidTr="00E75AB1">
        <w:tc>
          <w:tcPr>
            <w:tcW w:w="2880" w:type="dxa"/>
            <w:gridSpan w:val="2"/>
          </w:tcPr>
          <w:p w14:paraId="330DFDA2" w14:textId="321897E4" w:rsidR="00BD06DB" w:rsidRPr="00E75AB1" w:rsidRDefault="00BD06DB" w:rsidP="00BD06DB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Trusts</w:t>
            </w:r>
          </w:p>
        </w:tc>
        <w:tc>
          <w:tcPr>
            <w:tcW w:w="648" w:type="dxa"/>
            <w:vAlign w:val="center"/>
          </w:tcPr>
          <w:p w14:paraId="3AC7F71C" w14:textId="77560248" w:rsidR="00BD06DB" w:rsidRPr="00E75AB1" w:rsidRDefault="00BD06DB" w:rsidP="00BD06DB">
            <w:pPr>
              <w:jc w:val="center"/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Yes $</w:t>
            </w:r>
          </w:p>
        </w:tc>
        <w:tc>
          <w:tcPr>
            <w:tcW w:w="936" w:type="dxa"/>
            <w:tcBorders>
              <w:top w:val="single" w:sz="4" w:space="0" w:color="auto"/>
              <w:bottom w:val="single" w:sz="4" w:space="0" w:color="auto"/>
            </w:tcBorders>
          </w:tcPr>
          <w:p w14:paraId="245FBD0C" w14:textId="77777777" w:rsidR="00BD06DB" w:rsidRPr="00E75AB1" w:rsidRDefault="00BD06DB" w:rsidP="00BD06DB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576" w:type="dxa"/>
          </w:tcPr>
          <w:p w14:paraId="07E440F7" w14:textId="3B7EDFD5" w:rsidR="00BD06DB" w:rsidRPr="00E75AB1" w:rsidRDefault="00BD06DB" w:rsidP="00BD06DB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No</w:t>
            </w:r>
          </w:p>
        </w:tc>
        <w:tc>
          <w:tcPr>
            <w:tcW w:w="236" w:type="dxa"/>
          </w:tcPr>
          <w:p w14:paraId="5A9D01C5" w14:textId="77777777" w:rsidR="00BD06DB" w:rsidRPr="00E75AB1" w:rsidRDefault="00BD06DB" w:rsidP="00BD06DB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3456" w:type="dxa"/>
          </w:tcPr>
          <w:p w14:paraId="5459CBB1" w14:textId="61627991" w:rsidR="00BD06DB" w:rsidRPr="00E75AB1" w:rsidRDefault="00BD06DB" w:rsidP="00BD06DB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Gifts</w:t>
            </w:r>
          </w:p>
        </w:tc>
        <w:tc>
          <w:tcPr>
            <w:tcW w:w="648" w:type="dxa"/>
            <w:gridSpan w:val="2"/>
            <w:vAlign w:val="center"/>
          </w:tcPr>
          <w:p w14:paraId="13E81913" w14:textId="281BED6F" w:rsidR="00BD06DB" w:rsidRPr="00E75AB1" w:rsidRDefault="00BD06DB" w:rsidP="00BD06DB">
            <w:pPr>
              <w:jc w:val="center"/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Yes $</w:t>
            </w:r>
          </w:p>
        </w:tc>
        <w:tc>
          <w:tcPr>
            <w:tcW w:w="936" w:type="dxa"/>
            <w:tcBorders>
              <w:top w:val="single" w:sz="4" w:space="0" w:color="auto"/>
              <w:bottom w:val="single" w:sz="4" w:space="0" w:color="auto"/>
            </w:tcBorders>
          </w:tcPr>
          <w:p w14:paraId="4A16A43A" w14:textId="77777777" w:rsidR="00BD06DB" w:rsidRPr="00E75AB1" w:rsidRDefault="00BD06DB" w:rsidP="00BD06DB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504" w:type="dxa"/>
            <w:gridSpan w:val="2"/>
          </w:tcPr>
          <w:p w14:paraId="61A712FE" w14:textId="1D74DF9C" w:rsidR="00BD06DB" w:rsidRPr="00E75AB1" w:rsidRDefault="00BD06DB" w:rsidP="00BD06DB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No</w:t>
            </w:r>
          </w:p>
        </w:tc>
      </w:tr>
    </w:tbl>
    <w:p w14:paraId="6779EE41" w14:textId="4454B350" w:rsidR="00BD06DB" w:rsidRPr="00E75AB1" w:rsidRDefault="00BD06DB" w:rsidP="00AF2CA4">
      <w:pPr>
        <w:spacing w:after="0" w:line="240" w:lineRule="auto"/>
        <w:rPr>
          <w:rFonts w:asciiTheme="majorHAnsi" w:eastAsia="Times New Roman" w:hAnsiTheme="majorHAnsi" w:cs="Times New Roman"/>
          <w:sz w:val="18"/>
          <w:szCs w:val="18"/>
        </w:rPr>
      </w:pPr>
      <w:r w:rsidRPr="00E75AB1">
        <w:rPr>
          <w:rFonts w:asciiTheme="majorHAnsi" w:eastAsia="Times New Roman" w:hAnsiTheme="majorHAnsi" w:cs="Times New Roman"/>
          <w:sz w:val="18"/>
          <w:szCs w:val="18"/>
        </w:rPr>
        <w:t xml:space="preserve">I understand that I will be required to make payments for fees and costs to the clerk in accordance with </w:t>
      </w:r>
      <w:r w:rsidR="00A00F4F" w:rsidRPr="00E75AB1">
        <w:rPr>
          <w:rFonts w:asciiTheme="majorHAnsi" w:eastAsia="Times New Roman" w:hAnsiTheme="majorHAnsi" w:cs="Times New Roman"/>
          <w:sz w:val="18"/>
          <w:szCs w:val="18"/>
        </w:rPr>
        <w:t>§</w:t>
      </w:r>
      <w:r w:rsidRPr="00E75AB1">
        <w:rPr>
          <w:rFonts w:asciiTheme="majorHAnsi" w:eastAsia="Times New Roman" w:hAnsiTheme="majorHAnsi" w:cs="Times New Roman"/>
          <w:sz w:val="18"/>
          <w:szCs w:val="18"/>
        </w:rPr>
        <w:t xml:space="preserve">57.082(5), Florida Statutes, as provided by law, </w:t>
      </w:r>
      <w:r w:rsidRPr="00E75AB1">
        <w:rPr>
          <w:rFonts w:asciiTheme="majorHAnsi" w:eastAsia="Times New Roman" w:hAnsiTheme="majorHAnsi" w:cs="Times New Roman"/>
          <w:sz w:val="18"/>
          <w:szCs w:val="18"/>
          <w:u w:val="words"/>
        </w:rPr>
        <w:t>although I may agree to pay more if I choose to do so</w:t>
      </w:r>
      <w:r w:rsidRPr="00E75AB1">
        <w:rPr>
          <w:rFonts w:asciiTheme="majorHAnsi" w:eastAsia="Times New Roman" w:hAnsiTheme="majorHAnsi" w:cs="Times New Roman"/>
          <w:sz w:val="18"/>
          <w:szCs w:val="18"/>
        </w:rPr>
        <w:t>.</w:t>
      </w:r>
    </w:p>
    <w:p w14:paraId="442050E8" w14:textId="2907840F" w:rsidR="004868E4" w:rsidRPr="00E75AB1" w:rsidRDefault="004868E4" w:rsidP="004868E4">
      <w:pPr>
        <w:spacing w:after="0" w:line="240" w:lineRule="auto"/>
        <w:rPr>
          <w:rFonts w:asciiTheme="majorHAnsi" w:eastAsia="Times New Roman" w:hAnsiTheme="majorHAnsi" w:cs="Times New Roman"/>
          <w:sz w:val="18"/>
          <w:szCs w:val="18"/>
        </w:rPr>
      </w:pPr>
    </w:p>
    <w:tbl>
      <w:tblPr>
        <w:tblStyle w:val="TableGrid"/>
        <w:tblW w:w="108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60"/>
        <w:gridCol w:w="720"/>
        <w:gridCol w:w="648"/>
        <w:gridCol w:w="936"/>
        <w:gridCol w:w="576"/>
        <w:gridCol w:w="236"/>
        <w:gridCol w:w="3544"/>
        <w:gridCol w:w="648"/>
        <w:gridCol w:w="882"/>
        <w:gridCol w:w="450"/>
        <w:gridCol w:w="54"/>
      </w:tblGrid>
      <w:tr w:rsidR="004868E4" w:rsidRPr="00E75AB1" w14:paraId="23E25CA9" w14:textId="77777777" w:rsidTr="00E75AB1">
        <w:trPr>
          <w:gridAfter w:val="1"/>
          <w:wAfter w:w="54" w:type="dxa"/>
        </w:trPr>
        <w:tc>
          <w:tcPr>
            <w:tcW w:w="2160" w:type="dxa"/>
          </w:tcPr>
          <w:p w14:paraId="26CCB4F1" w14:textId="6146D162" w:rsidR="004868E4" w:rsidRPr="00E75AB1" w:rsidRDefault="004868E4" w:rsidP="00113127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I have other assets:</w:t>
            </w:r>
          </w:p>
        </w:tc>
        <w:tc>
          <w:tcPr>
            <w:tcW w:w="8640" w:type="dxa"/>
            <w:gridSpan w:val="9"/>
          </w:tcPr>
          <w:p w14:paraId="203ECA44" w14:textId="27B3259C" w:rsidR="004868E4" w:rsidRPr="00E75AB1" w:rsidRDefault="004868E4" w:rsidP="00113127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(Circle “Yes” and fill in the value of the property, otherwise circle “No”)</w:t>
            </w:r>
          </w:p>
        </w:tc>
      </w:tr>
      <w:tr w:rsidR="004868E4" w:rsidRPr="00E75AB1" w14:paraId="10C0FF4A" w14:textId="77777777" w:rsidTr="00AE2D87">
        <w:tc>
          <w:tcPr>
            <w:tcW w:w="2880" w:type="dxa"/>
            <w:gridSpan w:val="2"/>
          </w:tcPr>
          <w:p w14:paraId="67887EF3" w14:textId="3FFE8E2A" w:rsidR="004868E4" w:rsidRPr="00E75AB1" w:rsidRDefault="004868E4" w:rsidP="00113127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Cash</w:t>
            </w:r>
          </w:p>
        </w:tc>
        <w:tc>
          <w:tcPr>
            <w:tcW w:w="648" w:type="dxa"/>
            <w:vAlign w:val="center"/>
          </w:tcPr>
          <w:p w14:paraId="7A7B1D85" w14:textId="77777777" w:rsidR="004868E4" w:rsidRPr="00E75AB1" w:rsidRDefault="004868E4" w:rsidP="00113127">
            <w:pPr>
              <w:jc w:val="center"/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Yes $</w:t>
            </w:r>
          </w:p>
        </w:tc>
        <w:tc>
          <w:tcPr>
            <w:tcW w:w="936" w:type="dxa"/>
            <w:tcBorders>
              <w:bottom w:val="single" w:sz="4" w:space="0" w:color="auto"/>
            </w:tcBorders>
          </w:tcPr>
          <w:p w14:paraId="60287113" w14:textId="77777777" w:rsidR="004868E4" w:rsidRPr="00E75AB1" w:rsidRDefault="004868E4" w:rsidP="00113127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576" w:type="dxa"/>
          </w:tcPr>
          <w:p w14:paraId="0A86C630" w14:textId="13750F56" w:rsidR="004868E4" w:rsidRPr="00E75AB1" w:rsidRDefault="004868E4" w:rsidP="00113127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No</w:t>
            </w:r>
          </w:p>
        </w:tc>
        <w:tc>
          <w:tcPr>
            <w:tcW w:w="236" w:type="dxa"/>
          </w:tcPr>
          <w:p w14:paraId="6F6DE292" w14:textId="77777777" w:rsidR="004868E4" w:rsidRPr="00E75AB1" w:rsidRDefault="004868E4" w:rsidP="00113127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3544" w:type="dxa"/>
          </w:tcPr>
          <w:p w14:paraId="6599F1A6" w14:textId="4EB2363F" w:rsidR="004868E4" w:rsidRPr="00E75AB1" w:rsidRDefault="004868E4" w:rsidP="00113127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Savings account</w:t>
            </w:r>
          </w:p>
        </w:tc>
        <w:tc>
          <w:tcPr>
            <w:tcW w:w="648" w:type="dxa"/>
            <w:vAlign w:val="center"/>
          </w:tcPr>
          <w:p w14:paraId="5DD85BD3" w14:textId="1EDCDCF1" w:rsidR="004868E4" w:rsidRPr="00E75AB1" w:rsidRDefault="004868E4" w:rsidP="00113127">
            <w:pPr>
              <w:jc w:val="center"/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Yes $</w:t>
            </w:r>
          </w:p>
        </w:tc>
        <w:tc>
          <w:tcPr>
            <w:tcW w:w="882" w:type="dxa"/>
            <w:tcBorders>
              <w:bottom w:val="single" w:sz="4" w:space="0" w:color="auto"/>
            </w:tcBorders>
          </w:tcPr>
          <w:p w14:paraId="5047846B" w14:textId="1A56F59C" w:rsidR="004868E4" w:rsidRPr="00E75AB1" w:rsidRDefault="004868E4" w:rsidP="00113127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504" w:type="dxa"/>
            <w:gridSpan w:val="2"/>
          </w:tcPr>
          <w:p w14:paraId="62AFE3BF" w14:textId="77777777" w:rsidR="004868E4" w:rsidRPr="00E75AB1" w:rsidRDefault="004868E4" w:rsidP="00113127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No</w:t>
            </w:r>
          </w:p>
        </w:tc>
      </w:tr>
      <w:tr w:rsidR="004868E4" w:rsidRPr="00E75AB1" w14:paraId="1F4A2329" w14:textId="77777777" w:rsidTr="00AE2D87">
        <w:tc>
          <w:tcPr>
            <w:tcW w:w="2880" w:type="dxa"/>
            <w:gridSpan w:val="2"/>
          </w:tcPr>
          <w:p w14:paraId="3C7C3273" w14:textId="11056999" w:rsidR="004868E4" w:rsidRPr="00E75AB1" w:rsidRDefault="004868E4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Bank account(s)</w:t>
            </w:r>
          </w:p>
        </w:tc>
        <w:tc>
          <w:tcPr>
            <w:tcW w:w="648" w:type="dxa"/>
            <w:vAlign w:val="center"/>
          </w:tcPr>
          <w:p w14:paraId="03A847A3" w14:textId="2D244CCF" w:rsidR="004868E4" w:rsidRPr="00E75AB1" w:rsidRDefault="004868E4" w:rsidP="004868E4">
            <w:pPr>
              <w:jc w:val="center"/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Yes $</w:t>
            </w:r>
          </w:p>
        </w:tc>
        <w:tc>
          <w:tcPr>
            <w:tcW w:w="936" w:type="dxa"/>
            <w:tcBorders>
              <w:top w:val="single" w:sz="4" w:space="0" w:color="auto"/>
              <w:bottom w:val="single" w:sz="4" w:space="0" w:color="auto"/>
            </w:tcBorders>
          </w:tcPr>
          <w:p w14:paraId="69D0F43B" w14:textId="402659FC" w:rsidR="004868E4" w:rsidRPr="00E75AB1" w:rsidRDefault="004868E4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576" w:type="dxa"/>
          </w:tcPr>
          <w:p w14:paraId="1036683C" w14:textId="3CC3248A" w:rsidR="004868E4" w:rsidRPr="00E75AB1" w:rsidRDefault="004868E4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No</w:t>
            </w:r>
          </w:p>
        </w:tc>
        <w:tc>
          <w:tcPr>
            <w:tcW w:w="236" w:type="dxa"/>
          </w:tcPr>
          <w:p w14:paraId="12496F63" w14:textId="77777777" w:rsidR="004868E4" w:rsidRPr="00E75AB1" w:rsidRDefault="004868E4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3544" w:type="dxa"/>
          </w:tcPr>
          <w:p w14:paraId="2642D52D" w14:textId="6FBAF095" w:rsidR="004868E4" w:rsidRPr="00E75AB1" w:rsidRDefault="004868E4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Stocks/bonds</w:t>
            </w:r>
          </w:p>
        </w:tc>
        <w:tc>
          <w:tcPr>
            <w:tcW w:w="648" w:type="dxa"/>
            <w:vAlign w:val="center"/>
          </w:tcPr>
          <w:p w14:paraId="6CF8D944" w14:textId="75F7E5E4" w:rsidR="004868E4" w:rsidRPr="00E75AB1" w:rsidRDefault="004868E4" w:rsidP="004868E4">
            <w:pPr>
              <w:jc w:val="center"/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Yes $</w:t>
            </w:r>
          </w:p>
        </w:tc>
        <w:tc>
          <w:tcPr>
            <w:tcW w:w="882" w:type="dxa"/>
            <w:tcBorders>
              <w:top w:val="single" w:sz="4" w:space="0" w:color="auto"/>
              <w:bottom w:val="single" w:sz="4" w:space="0" w:color="auto"/>
            </w:tcBorders>
          </w:tcPr>
          <w:p w14:paraId="21B3EF34" w14:textId="77777777" w:rsidR="004868E4" w:rsidRPr="00E75AB1" w:rsidRDefault="004868E4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504" w:type="dxa"/>
            <w:gridSpan w:val="2"/>
          </w:tcPr>
          <w:p w14:paraId="0EEC6E24" w14:textId="1A14BC21" w:rsidR="004868E4" w:rsidRPr="00E75AB1" w:rsidRDefault="004868E4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No</w:t>
            </w:r>
          </w:p>
        </w:tc>
      </w:tr>
      <w:tr w:rsidR="004868E4" w:rsidRPr="00E75AB1" w14:paraId="0DD49D3D" w14:textId="77777777" w:rsidTr="00AE2D87">
        <w:tc>
          <w:tcPr>
            <w:tcW w:w="2880" w:type="dxa"/>
            <w:gridSpan w:val="2"/>
            <w:vMerge w:val="restart"/>
          </w:tcPr>
          <w:p w14:paraId="7A33ABB1" w14:textId="70E1C571" w:rsidR="004868E4" w:rsidRPr="00E75AB1" w:rsidRDefault="004868E4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Certificates of deposit or money market accounts</w:t>
            </w:r>
          </w:p>
        </w:tc>
        <w:tc>
          <w:tcPr>
            <w:tcW w:w="648" w:type="dxa"/>
            <w:vAlign w:val="center"/>
          </w:tcPr>
          <w:p w14:paraId="2B4E904D" w14:textId="12C8360C" w:rsidR="004868E4" w:rsidRPr="00E75AB1" w:rsidRDefault="004868E4" w:rsidP="004868E4">
            <w:pPr>
              <w:jc w:val="center"/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936" w:type="dxa"/>
            <w:tcBorders>
              <w:top w:val="single" w:sz="4" w:space="0" w:color="auto"/>
            </w:tcBorders>
          </w:tcPr>
          <w:p w14:paraId="00029C23" w14:textId="77777777" w:rsidR="004868E4" w:rsidRPr="00E75AB1" w:rsidRDefault="004868E4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576" w:type="dxa"/>
          </w:tcPr>
          <w:p w14:paraId="7F2CAD19" w14:textId="255D9920" w:rsidR="004868E4" w:rsidRPr="00E75AB1" w:rsidRDefault="004868E4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236" w:type="dxa"/>
          </w:tcPr>
          <w:p w14:paraId="6FF995BC" w14:textId="77777777" w:rsidR="004868E4" w:rsidRPr="00E75AB1" w:rsidRDefault="004868E4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3544" w:type="dxa"/>
          </w:tcPr>
          <w:p w14:paraId="54F24C73" w14:textId="58E6F562" w:rsidR="004868E4" w:rsidRPr="00E75AB1" w:rsidRDefault="004868E4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Homestead Real Property</w:t>
            </w:r>
          </w:p>
        </w:tc>
        <w:tc>
          <w:tcPr>
            <w:tcW w:w="648" w:type="dxa"/>
            <w:vAlign w:val="center"/>
          </w:tcPr>
          <w:p w14:paraId="6E6BBB0E" w14:textId="77777777" w:rsidR="004868E4" w:rsidRPr="00E75AB1" w:rsidRDefault="004868E4" w:rsidP="004868E4">
            <w:pPr>
              <w:jc w:val="center"/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Yes $</w:t>
            </w:r>
          </w:p>
        </w:tc>
        <w:tc>
          <w:tcPr>
            <w:tcW w:w="882" w:type="dxa"/>
            <w:tcBorders>
              <w:top w:val="single" w:sz="4" w:space="0" w:color="auto"/>
              <w:bottom w:val="single" w:sz="4" w:space="0" w:color="auto"/>
            </w:tcBorders>
          </w:tcPr>
          <w:p w14:paraId="35F3FBC7" w14:textId="77777777" w:rsidR="004868E4" w:rsidRPr="00E75AB1" w:rsidRDefault="004868E4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504" w:type="dxa"/>
            <w:gridSpan w:val="2"/>
          </w:tcPr>
          <w:p w14:paraId="6C0EC626" w14:textId="288208C5" w:rsidR="004868E4" w:rsidRPr="00E75AB1" w:rsidRDefault="004868E4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No</w:t>
            </w:r>
          </w:p>
        </w:tc>
      </w:tr>
      <w:tr w:rsidR="004868E4" w:rsidRPr="00E75AB1" w14:paraId="69368D74" w14:textId="77777777" w:rsidTr="00E75AB1">
        <w:tc>
          <w:tcPr>
            <w:tcW w:w="2880" w:type="dxa"/>
            <w:gridSpan w:val="2"/>
            <w:vMerge/>
          </w:tcPr>
          <w:p w14:paraId="30A0E356" w14:textId="31A7DEE8" w:rsidR="004868E4" w:rsidRPr="00E75AB1" w:rsidRDefault="004868E4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648" w:type="dxa"/>
            <w:vAlign w:val="center"/>
          </w:tcPr>
          <w:p w14:paraId="273E1A3C" w14:textId="1EB6A585" w:rsidR="004868E4" w:rsidRPr="00E75AB1" w:rsidRDefault="004868E4" w:rsidP="004868E4">
            <w:pPr>
              <w:jc w:val="center"/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Yes $</w:t>
            </w:r>
          </w:p>
        </w:tc>
        <w:tc>
          <w:tcPr>
            <w:tcW w:w="936" w:type="dxa"/>
            <w:tcBorders>
              <w:bottom w:val="single" w:sz="4" w:space="0" w:color="auto"/>
            </w:tcBorders>
          </w:tcPr>
          <w:p w14:paraId="148127EC" w14:textId="77777777" w:rsidR="004868E4" w:rsidRPr="00E75AB1" w:rsidRDefault="004868E4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576" w:type="dxa"/>
          </w:tcPr>
          <w:p w14:paraId="39E53E16" w14:textId="5FF89C9B" w:rsidR="004868E4" w:rsidRPr="00E75AB1" w:rsidRDefault="004868E4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No</w:t>
            </w:r>
          </w:p>
        </w:tc>
        <w:tc>
          <w:tcPr>
            <w:tcW w:w="236" w:type="dxa"/>
          </w:tcPr>
          <w:p w14:paraId="2A8B920F" w14:textId="77777777" w:rsidR="004868E4" w:rsidRPr="00E75AB1" w:rsidRDefault="004868E4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3544" w:type="dxa"/>
          </w:tcPr>
          <w:p w14:paraId="476F088A" w14:textId="48665E8F" w:rsidR="004868E4" w:rsidRPr="00E75AB1" w:rsidRDefault="004868E4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Motor Vehicle</w:t>
            </w:r>
          </w:p>
        </w:tc>
        <w:tc>
          <w:tcPr>
            <w:tcW w:w="648" w:type="dxa"/>
            <w:vAlign w:val="center"/>
          </w:tcPr>
          <w:p w14:paraId="09A76DBA" w14:textId="77777777" w:rsidR="004868E4" w:rsidRPr="00E75AB1" w:rsidRDefault="004868E4" w:rsidP="004868E4">
            <w:pPr>
              <w:jc w:val="center"/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Yes $</w:t>
            </w:r>
          </w:p>
        </w:tc>
        <w:tc>
          <w:tcPr>
            <w:tcW w:w="882" w:type="dxa"/>
            <w:tcBorders>
              <w:top w:val="single" w:sz="4" w:space="0" w:color="auto"/>
              <w:bottom w:val="single" w:sz="4" w:space="0" w:color="auto"/>
            </w:tcBorders>
          </w:tcPr>
          <w:p w14:paraId="77293901" w14:textId="77777777" w:rsidR="004868E4" w:rsidRPr="00E75AB1" w:rsidRDefault="004868E4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504" w:type="dxa"/>
            <w:gridSpan w:val="2"/>
          </w:tcPr>
          <w:p w14:paraId="037CE3A9" w14:textId="1F972BAF" w:rsidR="004868E4" w:rsidRPr="00E75AB1" w:rsidRDefault="004868E4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No</w:t>
            </w:r>
          </w:p>
        </w:tc>
      </w:tr>
      <w:tr w:rsidR="004868E4" w:rsidRPr="00E75AB1" w14:paraId="07A79695" w14:textId="77777777" w:rsidTr="00E75AB1">
        <w:tc>
          <w:tcPr>
            <w:tcW w:w="2880" w:type="dxa"/>
            <w:gridSpan w:val="2"/>
          </w:tcPr>
          <w:p w14:paraId="6CDD8AC8" w14:textId="598676DB" w:rsidR="004868E4" w:rsidRPr="00E75AB1" w:rsidRDefault="004868E4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Boats*</w:t>
            </w:r>
          </w:p>
        </w:tc>
        <w:tc>
          <w:tcPr>
            <w:tcW w:w="648" w:type="dxa"/>
            <w:vAlign w:val="center"/>
          </w:tcPr>
          <w:p w14:paraId="0A220D3A" w14:textId="1318BD56" w:rsidR="004868E4" w:rsidRPr="00E75AB1" w:rsidRDefault="004868E4" w:rsidP="004868E4">
            <w:pPr>
              <w:jc w:val="center"/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Yes $</w:t>
            </w:r>
          </w:p>
        </w:tc>
        <w:tc>
          <w:tcPr>
            <w:tcW w:w="936" w:type="dxa"/>
            <w:tcBorders>
              <w:top w:val="single" w:sz="4" w:space="0" w:color="auto"/>
              <w:bottom w:val="single" w:sz="4" w:space="0" w:color="auto"/>
            </w:tcBorders>
          </w:tcPr>
          <w:p w14:paraId="57621334" w14:textId="77777777" w:rsidR="004868E4" w:rsidRPr="00E75AB1" w:rsidRDefault="004868E4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576" w:type="dxa"/>
          </w:tcPr>
          <w:p w14:paraId="6887A760" w14:textId="5F9CD67A" w:rsidR="004868E4" w:rsidRPr="00E75AB1" w:rsidRDefault="004868E4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No</w:t>
            </w:r>
          </w:p>
        </w:tc>
        <w:tc>
          <w:tcPr>
            <w:tcW w:w="236" w:type="dxa"/>
          </w:tcPr>
          <w:p w14:paraId="372D06E3" w14:textId="77777777" w:rsidR="004868E4" w:rsidRPr="00E75AB1" w:rsidRDefault="004868E4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3544" w:type="dxa"/>
          </w:tcPr>
          <w:p w14:paraId="556DF35A" w14:textId="1AFD62ED" w:rsidR="004868E4" w:rsidRPr="00E75AB1" w:rsidRDefault="004868E4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Non-homestead real property/real estate</w:t>
            </w:r>
          </w:p>
        </w:tc>
        <w:tc>
          <w:tcPr>
            <w:tcW w:w="648" w:type="dxa"/>
            <w:vAlign w:val="center"/>
          </w:tcPr>
          <w:p w14:paraId="761DA912" w14:textId="77777777" w:rsidR="004868E4" w:rsidRPr="00E75AB1" w:rsidRDefault="004868E4" w:rsidP="004868E4">
            <w:pPr>
              <w:jc w:val="center"/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Yes $</w:t>
            </w:r>
          </w:p>
        </w:tc>
        <w:tc>
          <w:tcPr>
            <w:tcW w:w="882" w:type="dxa"/>
            <w:tcBorders>
              <w:top w:val="single" w:sz="4" w:space="0" w:color="auto"/>
              <w:bottom w:val="single" w:sz="4" w:space="0" w:color="auto"/>
            </w:tcBorders>
          </w:tcPr>
          <w:p w14:paraId="6AEC0E86" w14:textId="77777777" w:rsidR="004868E4" w:rsidRPr="00E75AB1" w:rsidRDefault="004868E4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504" w:type="dxa"/>
            <w:gridSpan w:val="2"/>
          </w:tcPr>
          <w:p w14:paraId="7CF61599" w14:textId="0573A24F" w:rsidR="004868E4" w:rsidRPr="00E75AB1" w:rsidRDefault="004868E4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No</w:t>
            </w:r>
          </w:p>
        </w:tc>
      </w:tr>
    </w:tbl>
    <w:p w14:paraId="6F4D69A3" w14:textId="1CCCF0B0" w:rsidR="004868E4" w:rsidRPr="00E75AB1" w:rsidRDefault="004868E4" w:rsidP="004868E4">
      <w:pPr>
        <w:spacing w:after="0" w:line="240" w:lineRule="auto"/>
        <w:rPr>
          <w:rFonts w:asciiTheme="majorHAnsi" w:eastAsia="Times New Roman" w:hAnsiTheme="majorHAnsi" w:cs="Times New Roman"/>
          <w:sz w:val="18"/>
          <w:szCs w:val="18"/>
        </w:rPr>
      </w:pPr>
      <w:r w:rsidRPr="00E75AB1">
        <w:rPr>
          <w:rFonts w:asciiTheme="majorHAnsi" w:eastAsia="Times New Roman" w:hAnsiTheme="majorHAnsi" w:cs="Times New Roman"/>
          <w:sz w:val="18"/>
          <w:szCs w:val="18"/>
        </w:rPr>
        <w:t>*show loans on these assets in paragraph 5.</w:t>
      </w:r>
    </w:p>
    <w:tbl>
      <w:tblPr>
        <w:tblStyle w:val="TableGrid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0"/>
        <w:gridCol w:w="360"/>
        <w:gridCol w:w="720"/>
        <w:gridCol w:w="144"/>
        <w:gridCol w:w="126"/>
        <w:gridCol w:w="900"/>
        <w:gridCol w:w="450"/>
        <w:gridCol w:w="918"/>
        <w:gridCol w:w="18"/>
        <w:gridCol w:w="54"/>
        <w:gridCol w:w="792"/>
        <w:gridCol w:w="1427"/>
        <w:gridCol w:w="157"/>
        <w:gridCol w:w="707"/>
        <w:gridCol w:w="229"/>
        <w:gridCol w:w="108"/>
        <w:gridCol w:w="792"/>
        <w:gridCol w:w="432"/>
        <w:gridCol w:w="504"/>
        <w:gridCol w:w="360"/>
        <w:gridCol w:w="882"/>
      </w:tblGrid>
      <w:tr w:rsidR="004868E4" w:rsidRPr="00E75AB1" w14:paraId="1B825EB6" w14:textId="77777777" w:rsidTr="004868E4">
        <w:tc>
          <w:tcPr>
            <w:tcW w:w="7920" w:type="dxa"/>
            <w:gridSpan w:val="16"/>
          </w:tcPr>
          <w:p w14:paraId="13FDC31B" w14:textId="01BCBCE8" w:rsidR="004868E4" w:rsidRPr="00E75AB1" w:rsidRDefault="004868E4" w:rsidP="00113127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 xml:space="preserve">Check one: I </w:t>
            </w:r>
            <w:proofErr w:type="gramStart"/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(  )</w:t>
            </w:r>
            <w:proofErr w:type="gramEnd"/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 xml:space="preserve"> DO (</w:t>
            </w:r>
            <w:r w:rsidR="000A246D">
              <w:rPr>
                <w:rFonts w:asciiTheme="majorHAnsi" w:eastAsia="Times New Roman" w:hAnsiTheme="majorHAnsi" w:cs="Times New Roman"/>
                <w:sz w:val="18"/>
                <w:szCs w:val="18"/>
              </w:rPr>
              <w:t xml:space="preserve"> </w:t>
            </w: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) DO NOT expect to receive more assets in the near future. The asset is</w:t>
            </w:r>
          </w:p>
        </w:tc>
        <w:tc>
          <w:tcPr>
            <w:tcW w:w="2970" w:type="dxa"/>
            <w:gridSpan w:val="5"/>
            <w:tcBorders>
              <w:bottom w:val="single" w:sz="4" w:space="0" w:color="auto"/>
            </w:tcBorders>
          </w:tcPr>
          <w:p w14:paraId="42C1AFCF" w14:textId="3DDAF535" w:rsidR="004868E4" w:rsidRPr="00E75AB1" w:rsidRDefault="004868E4" w:rsidP="00113127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</w:tr>
      <w:tr w:rsidR="004868E4" w:rsidRPr="00E75AB1" w14:paraId="7E5B4695" w14:textId="77777777" w:rsidTr="00A00F4F">
        <w:tc>
          <w:tcPr>
            <w:tcW w:w="3510" w:type="dxa"/>
            <w:gridSpan w:val="7"/>
          </w:tcPr>
          <w:p w14:paraId="53B56087" w14:textId="77777777" w:rsidR="004868E4" w:rsidRPr="00E75AB1" w:rsidRDefault="004868E4" w:rsidP="004868E4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I have total liabilities, and debts of $</w:t>
            </w:r>
          </w:p>
        </w:tc>
        <w:tc>
          <w:tcPr>
            <w:tcW w:w="936" w:type="dxa"/>
            <w:gridSpan w:val="2"/>
            <w:tcBorders>
              <w:bottom w:val="single" w:sz="4" w:space="0" w:color="auto"/>
            </w:tcBorders>
          </w:tcPr>
          <w:p w14:paraId="7044FA93" w14:textId="40A7C841" w:rsidR="004868E4" w:rsidRPr="00E75AB1" w:rsidRDefault="004868E4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2430" w:type="dxa"/>
            <w:gridSpan w:val="4"/>
          </w:tcPr>
          <w:p w14:paraId="214DC9F2" w14:textId="71504DF6" w:rsidR="004868E4" w:rsidRPr="00E75AB1" w:rsidRDefault="004868E4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as follows: Motor Vehicle $</w:t>
            </w:r>
          </w:p>
        </w:tc>
        <w:tc>
          <w:tcPr>
            <w:tcW w:w="936" w:type="dxa"/>
            <w:gridSpan w:val="2"/>
            <w:tcBorders>
              <w:bottom w:val="single" w:sz="4" w:space="0" w:color="auto"/>
            </w:tcBorders>
          </w:tcPr>
          <w:p w14:paraId="40491C29" w14:textId="7FBA3363" w:rsidR="004868E4" w:rsidRPr="00E75AB1" w:rsidRDefault="004868E4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900" w:type="dxa"/>
            <w:gridSpan w:val="2"/>
          </w:tcPr>
          <w:p w14:paraId="4FCA232A" w14:textId="1D9F8D63" w:rsidR="004868E4" w:rsidRPr="00E75AB1" w:rsidRDefault="004868E4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Home $</w:t>
            </w:r>
          </w:p>
        </w:tc>
        <w:tc>
          <w:tcPr>
            <w:tcW w:w="936" w:type="dxa"/>
            <w:gridSpan w:val="2"/>
            <w:tcBorders>
              <w:bottom w:val="single" w:sz="4" w:space="0" w:color="auto"/>
            </w:tcBorders>
          </w:tcPr>
          <w:p w14:paraId="18B3ED09" w14:textId="77777777" w:rsidR="004868E4" w:rsidRPr="00E75AB1" w:rsidRDefault="004868E4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1242" w:type="dxa"/>
            <w:gridSpan w:val="2"/>
          </w:tcPr>
          <w:p w14:paraId="00EBA980" w14:textId="104C423E" w:rsidR="004868E4" w:rsidRPr="00E75AB1" w:rsidRDefault="004868E4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Other Real</w:t>
            </w:r>
          </w:p>
        </w:tc>
      </w:tr>
      <w:tr w:rsidR="00A00F4F" w:rsidRPr="00E75AB1" w14:paraId="4DEDAB32" w14:textId="52BB3A96" w:rsidTr="00A00F4F">
        <w:tc>
          <w:tcPr>
            <w:tcW w:w="1170" w:type="dxa"/>
            <w:gridSpan w:val="2"/>
          </w:tcPr>
          <w:p w14:paraId="15E52AF3" w14:textId="6F6F4995" w:rsidR="00A00F4F" w:rsidRPr="00E75AB1" w:rsidRDefault="00A00F4F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Property $</w:t>
            </w:r>
          </w:p>
        </w:tc>
        <w:tc>
          <w:tcPr>
            <w:tcW w:w="864" w:type="dxa"/>
            <w:gridSpan w:val="2"/>
            <w:tcBorders>
              <w:bottom w:val="single" w:sz="4" w:space="0" w:color="auto"/>
            </w:tcBorders>
          </w:tcPr>
          <w:p w14:paraId="13AD7C4E" w14:textId="77777777" w:rsidR="00A00F4F" w:rsidRPr="00E75AB1" w:rsidRDefault="00A00F4F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2394" w:type="dxa"/>
            <w:gridSpan w:val="4"/>
          </w:tcPr>
          <w:p w14:paraId="01866F84" w14:textId="1651A53E" w:rsidR="00A00F4F" w:rsidRPr="00E75AB1" w:rsidRDefault="00A00F4F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Child Support paid direct $</w:t>
            </w:r>
          </w:p>
        </w:tc>
        <w:tc>
          <w:tcPr>
            <w:tcW w:w="864" w:type="dxa"/>
            <w:gridSpan w:val="3"/>
            <w:tcBorders>
              <w:bottom w:val="single" w:sz="4" w:space="0" w:color="auto"/>
            </w:tcBorders>
          </w:tcPr>
          <w:p w14:paraId="1D70D0C1" w14:textId="77777777" w:rsidR="00A00F4F" w:rsidRPr="00E75AB1" w:rsidRDefault="00A00F4F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1427" w:type="dxa"/>
          </w:tcPr>
          <w:p w14:paraId="0C053FA1" w14:textId="37EFD087" w:rsidR="00A00F4F" w:rsidRPr="00E75AB1" w:rsidRDefault="00A00F4F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Credit Cards $</w:t>
            </w:r>
          </w:p>
        </w:tc>
        <w:tc>
          <w:tcPr>
            <w:tcW w:w="864" w:type="dxa"/>
            <w:gridSpan w:val="2"/>
            <w:tcBorders>
              <w:bottom w:val="single" w:sz="4" w:space="0" w:color="auto"/>
            </w:tcBorders>
          </w:tcPr>
          <w:p w14:paraId="4066B55A" w14:textId="255262A4" w:rsidR="00A00F4F" w:rsidRPr="00E75AB1" w:rsidRDefault="00A00F4F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1561" w:type="dxa"/>
            <w:gridSpan w:val="4"/>
          </w:tcPr>
          <w:p w14:paraId="3F48262F" w14:textId="5C1476B8" w:rsidR="00A00F4F" w:rsidRPr="00E75AB1" w:rsidRDefault="00A00F4F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Medical Bills $</w:t>
            </w:r>
          </w:p>
        </w:tc>
        <w:tc>
          <w:tcPr>
            <w:tcW w:w="864" w:type="dxa"/>
            <w:gridSpan w:val="2"/>
            <w:tcBorders>
              <w:bottom w:val="single" w:sz="4" w:space="0" w:color="auto"/>
            </w:tcBorders>
          </w:tcPr>
          <w:p w14:paraId="12B8B8E4" w14:textId="649EE2DA" w:rsidR="00A00F4F" w:rsidRPr="00E75AB1" w:rsidRDefault="00A00F4F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882" w:type="dxa"/>
          </w:tcPr>
          <w:p w14:paraId="73C367F0" w14:textId="0CAA85E5" w:rsidR="00A00F4F" w:rsidRPr="00E75AB1" w:rsidRDefault="00A00F4F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Cost of</w:t>
            </w:r>
          </w:p>
        </w:tc>
      </w:tr>
      <w:tr w:rsidR="00A00F4F" w:rsidRPr="00E75AB1" w14:paraId="3DC69151" w14:textId="77777777" w:rsidTr="00A00F4F">
        <w:tc>
          <w:tcPr>
            <w:tcW w:w="2160" w:type="dxa"/>
            <w:gridSpan w:val="5"/>
          </w:tcPr>
          <w:p w14:paraId="1AF901C0" w14:textId="153C22CA" w:rsidR="00A00F4F" w:rsidRPr="00E75AB1" w:rsidRDefault="00A00F4F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medicines (monthly) $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0A67751" w14:textId="77777777" w:rsidR="00A00F4F" w:rsidRPr="00E75AB1" w:rsidRDefault="00A00F4F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7830" w:type="dxa"/>
            <w:gridSpan w:val="15"/>
          </w:tcPr>
          <w:p w14:paraId="5B1B34D4" w14:textId="515B8FBF" w:rsidR="00A00F4F" w:rsidRPr="00E75AB1" w:rsidRDefault="00A00F4F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</w:tr>
      <w:tr w:rsidR="00A00F4F" w:rsidRPr="00E75AB1" w14:paraId="2EBA7429" w14:textId="77777777" w:rsidTr="00A00F4F">
        <w:tc>
          <w:tcPr>
            <w:tcW w:w="810" w:type="dxa"/>
          </w:tcPr>
          <w:p w14:paraId="6C211604" w14:textId="0DE01686" w:rsidR="00A00F4F" w:rsidRPr="00E75AB1" w:rsidRDefault="00A00F4F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Other$</w:t>
            </w:r>
          </w:p>
        </w:tc>
        <w:tc>
          <w:tcPr>
            <w:tcW w:w="1080" w:type="dxa"/>
            <w:gridSpan w:val="2"/>
            <w:tcBorders>
              <w:bottom w:val="single" w:sz="4" w:space="0" w:color="auto"/>
            </w:tcBorders>
          </w:tcPr>
          <w:p w14:paraId="2BF2422C" w14:textId="3E71A4A8" w:rsidR="00A00F4F" w:rsidRPr="00E75AB1" w:rsidRDefault="00A00F4F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9000" w:type="dxa"/>
            <w:gridSpan w:val="18"/>
          </w:tcPr>
          <w:p w14:paraId="4C56885F" w14:textId="0684B3CC" w:rsidR="00A00F4F" w:rsidRPr="00E75AB1" w:rsidRDefault="00A00F4F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</w:tr>
      <w:tr w:rsidR="00A00F4F" w:rsidRPr="00E75AB1" w14:paraId="43FD318D" w14:textId="77777777" w:rsidTr="00A00F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50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7B16D9CB" w14:textId="5BF72857" w:rsidR="00A00F4F" w:rsidRPr="00E75AB1" w:rsidRDefault="00A00F4F" w:rsidP="00A00F4F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I have a private lawyer in this case</w:t>
            </w:r>
          </w:p>
        </w:tc>
        <w:tc>
          <w:tcPr>
            <w:tcW w:w="6390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7D731BC4" w14:textId="28C6843E" w:rsidR="00A00F4F" w:rsidRPr="00E75AB1" w:rsidRDefault="00A00F4F" w:rsidP="00AF2CA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proofErr w:type="gramStart"/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Yes</w:t>
            </w:r>
            <w:r w:rsidR="00B56FCB">
              <w:rPr>
                <w:rFonts w:asciiTheme="majorHAnsi" w:eastAsia="Times New Roman" w:hAnsiTheme="majorHAnsi" w:cs="Times New Roman"/>
                <w:sz w:val="18"/>
                <w:szCs w:val="18"/>
              </w:rPr>
              <w:t xml:space="preserve"> </w:t>
            </w: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 xml:space="preserve"> No</w:t>
            </w:r>
            <w:proofErr w:type="gramEnd"/>
          </w:p>
        </w:tc>
      </w:tr>
    </w:tbl>
    <w:p w14:paraId="62D5B051" w14:textId="77777777" w:rsidR="00E75AB1" w:rsidRDefault="00E75AB1" w:rsidP="00A00F4F">
      <w:pPr>
        <w:spacing w:after="0" w:line="240" w:lineRule="auto"/>
        <w:jc w:val="both"/>
        <w:rPr>
          <w:rFonts w:asciiTheme="majorHAnsi" w:eastAsia="Times New Roman" w:hAnsiTheme="majorHAnsi" w:cs="Times New Roman"/>
          <w:sz w:val="20"/>
          <w:szCs w:val="20"/>
        </w:rPr>
      </w:pPr>
    </w:p>
    <w:p w14:paraId="74448658" w14:textId="0B5BFBC0" w:rsidR="00A00F4F" w:rsidRDefault="00A00F4F" w:rsidP="00A00F4F">
      <w:pPr>
        <w:spacing w:after="0" w:line="240" w:lineRule="auto"/>
        <w:jc w:val="both"/>
        <w:rPr>
          <w:rFonts w:asciiTheme="majorHAnsi" w:eastAsia="Times New Roman" w:hAnsiTheme="majorHAnsi" w:cs="Times New Roman"/>
          <w:sz w:val="20"/>
          <w:szCs w:val="20"/>
        </w:rPr>
      </w:pPr>
      <w:r>
        <w:rPr>
          <w:rFonts w:asciiTheme="majorHAnsi" w:eastAsia="Times New Roman" w:hAnsiTheme="majorHAnsi" w:cs="Times New Roman"/>
          <w:sz w:val="20"/>
          <w:szCs w:val="20"/>
        </w:rPr>
        <w:t xml:space="preserve">A person who knowingly provides false information to the clerk or the court in seeking a determination of indigent status under s. 57.082, F.S. commits a misdemeanor of the first degree punishable as provided in s775.082, F.S. or s. 775.083, F.S. </w:t>
      </w:r>
      <w:r w:rsidRPr="00A00F4F">
        <w:rPr>
          <w:rFonts w:asciiTheme="majorHAnsi" w:eastAsia="Times New Roman" w:hAnsiTheme="majorHAnsi" w:cs="Times New Roman"/>
          <w:b/>
          <w:sz w:val="20"/>
          <w:szCs w:val="20"/>
        </w:rPr>
        <w:t>I attest that the information I have provided on this application is true and accurate to the best of my knowledge</w:t>
      </w:r>
      <w:r>
        <w:rPr>
          <w:rFonts w:asciiTheme="majorHAnsi" w:eastAsia="Times New Roman" w:hAnsiTheme="majorHAnsi" w:cs="Times New Roman"/>
          <w:sz w:val="20"/>
          <w:szCs w:val="20"/>
        </w:rPr>
        <w:t>.</w:t>
      </w:r>
    </w:p>
    <w:p w14:paraId="0CC5DB9A" w14:textId="35BDCC18" w:rsidR="00A00F4F" w:rsidRDefault="00A00F4F" w:rsidP="00AF2CA4">
      <w:pPr>
        <w:spacing w:after="0" w:line="240" w:lineRule="auto"/>
        <w:rPr>
          <w:rFonts w:asciiTheme="majorHAnsi" w:eastAsia="Times New Roman" w:hAnsiTheme="majorHAnsi" w:cs="Times New Roman"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50"/>
        <w:gridCol w:w="750"/>
        <w:gridCol w:w="780"/>
        <w:gridCol w:w="2430"/>
        <w:gridCol w:w="540"/>
        <w:gridCol w:w="450"/>
        <w:gridCol w:w="360"/>
        <w:gridCol w:w="533"/>
        <w:gridCol w:w="1087"/>
        <w:gridCol w:w="457"/>
        <w:gridCol w:w="2053"/>
        <w:gridCol w:w="10"/>
      </w:tblGrid>
      <w:tr w:rsidR="00A00F4F" w14:paraId="65A19F09" w14:textId="77777777" w:rsidTr="00B56FCB">
        <w:trPr>
          <w:gridAfter w:val="1"/>
          <w:wAfter w:w="10" w:type="dxa"/>
        </w:trPr>
        <w:tc>
          <w:tcPr>
            <w:tcW w:w="1350" w:type="dxa"/>
          </w:tcPr>
          <w:p w14:paraId="2783E45D" w14:textId="75A88758" w:rsidR="00A00F4F" w:rsidRDefault="00A00F4F" w:rsidP="00AF2CA4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  <w:r>
              <w:rPr>
                <w:rFonts w:asciiTheme="majorHAnsi" w:eastAsia="Times New Roman" w:hAnsiTheme="majorHAnsi" w:cs="Times New Roman"/>
                <w:sz w:val="20"/>
                <w:szCs w:val="20"/>
              </w:rPr>
              <w:t>Signed this</w:t>
            </w:r>
          </w:p>
        </w:tc>
        <w:tc>
          <w:tcPr>
            <w:tcW w:w="750" w:type="dxa"/>
            <w:tcBorders>
              <w:bottom w:val="single" w:sz="4" w:space="0" w:color="auto"/>
            </w:tcBorders>
          </w:tcPr>
          <w:p w14:paraId="09DC9B4E" w14:textId="62CC15BD" w:rsidR="00A00F4F" w:rsidRDefault="00A00F4F" w:rsidP="00AF2CA4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</w:p>
        </w:tc>
        <w:tc>
          <w:tcPr>
            <w:tcW w:w="780" w:type="dxa"/>
          </w:tcPr>
          <w:p w14:paraId="6F3EB8CE" w14:textId="6538CFFA" w:rsidR="00A00F4F" w:rsidRDefault="00A00F4F" w:rsidP="00AF2CA4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  <w:r>
              <w:rPr>
                <w:rFonts w:asciiTheme="majorHAnsi" w:eastAsia="Times New Roman" w:hAnsiTheme="majorHAnsi" w:cs="Times New Roman"/>
                <w:sz w:val="20"/>
                <w:szCs w:val="20"/>
              </w:rPr>
              <w:t>day of</w:t>
            </w:r>
          </w:p>
        </w:tc>
        <w:tc>
          <w:tcPr>
            <w:tcW w:w="2430" w:type="dxa"/>
            <w:tcBorders>
              <w:bottom w:val="single" w:sz="4" w:space="0" w:color="auto"/>
            </w:tcBorders>
            <w:vAlign w:val="center"/>
          </w:tcPr>
          <w:p w14:paraId="54449CE3" w14:textId="4A6ADDFC" w:rsidR="00A00F4F" w:rsidRDefault="00A00F4F" w:rsidP="00B56FCB">
            <w:pPr>
              <w:jc w:val="right"/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</w:p>
        </w:tc>
        <w:tc>
          <w:tcPr>
            <w:tcW w:w="540" w:type="dxa"/>
          </w:tcPr>
          <w:p w14:paraId="67439996" w14:textId="34B84FB6" w:rsidR="00A00F4F" w:rsidRDefault="00A00F4F" w:rsidP="00AF2CA4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  <w:r>
              <w:rPr>
                <w:rFonts w:asciiTheme="majorHAnsi" w:eastAsia="Times New Roman" w:hAnsiTheme="majorHAnsi" w:cs="Times New Roman"/>
                <w:sz w:val="20"/>
                <w:szCs w:val="20"/>
              </w:rPr>
              <w:t>, 20</w:t>
            </w:r>
          </w:p>
        </w:tc>
        <w:tc>
          <w:tcPr>
            <w:tcW w:w="450" w:type="dxa"/>
            <w:tcBorders>
              <w:bottom w:val="single" w:sz="4" w:space="0" w:color="auto"/>
            </w:tcBorders>
          </w:tcPr>
          <w:p w14:paraId="718AE3DD" w14:textId="00D2DCB9" w:rsidR="00A00F4F" w:rsidRDefault="00A00F4F" w:rsidP="00AF2CA4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</w:p>
        </w:tc>
        <w:tc>
          <w:tcPr>
            <w:tcW w:w="360" w:type="dxa"/>
          </w:tcPr>
          <w:p w14:paraId="78548513" w14:textId="77777777" w:rsidR="00A00F4F" w:rsidRDefault="00A00F4F" w:rsidP="00AF2CA4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</w:p>
        </w:tc>
        <w:tc>
          <w:tcPr>
            <w:tcW w:w="4130" w:type="dxa"/>
            <w:gridSpan w:val="4"/>
            <w:tcBorders>
              <w:bottom w:val="single" w:sz="4" w:space="0" w:color="auto"/>
            </w:tcBorders>
          </w:tcPr>
          <w:p w14:paraId="5D822A67" w14:textId="346A6652" w:rsidR="00A00F4F" w:rsidRPr="0000662F" w:rsidRDefault="00A00F4F" w:rsidP="00AF2CA4">
            <w:pPr>
              <w:rPr>
                <w:rFonts w:asciiTheme="majorHAnsi" w:eastAsia="Times New Roman" w:hAnsiTheme="majorHAnsi" w:cs="Times New Roman"/>
                <w:b/>
                <w:sz w:val="20"/>
                <w:szCs w:val="20"/>
              </w:rPr>
            </w:pPr>
          </w:p>
        </w:tc>
      </w:tr>
      <w:tr w:rsidR="00A00F4F" w14:paraId="04166D7D" w14:textId="77777777" w:rsidTr="004F72B5">
        <w:tc>
          <w:tcPr>
            <w:tcW w:w="1350" w:type="dxa"/>
            <w:tcBorders>
              <w:bottom w:val="single" w:sz="4" w:space="0" w:color="auto"/>
            </w:tcBorders>
          </w:tcPr>
          <w:p w14:paraId="127CF966" w14:textId="70E42BB5" w:rsidR="00A00F4F" w:rsidRDefault="00A00F4F" w:rsidP="00AF2CA4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</w:p>
        </w:tc>
        <w:tc>
          <w:tcPr>
            <w:tcW w:w="1530" w:type="dxa"/>
            <w:gridSpan w:val="2"/>
          </w:tcPr>
          <w:p w14:paraId="5F787E7E" w14:textId="77777777" w:rsidR="00A00F4F" w:rsidRDefault="00A00F4F" w:rsidP="00AF2CA4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</w:p>
        </w:tc>
        <w:tc>
          <w:tcPr>
            <w:tcW w:w="3420" w:type="dxa"/>
            <w:gridSpan w:val="3"/>
            <w:tcBorders>
              <w:bottom w:val="single" w:sz="4" w:space="0" w:color="auto"/>
            </w:tcBorders>
          </w:tcPr>
          <w:p w14:paraId="3DD0F848" w14:textId="7C6DB4E0" w:rsidR="00A00F4F" w:rsidRDefault="00A00F4F" w:rsidP="00AF2CA4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</w:p>
        </w:tc>
        <w:tc>
          <w:tcPr>
            <w:tcW w:w="360" w:type="dxa"/>
          </w:tcPr>
          <w:p w14:paraId="14D1A72B" w14:textId="77777777" w:rsidR="00A00F4F" w:rsidRDefault="00A00F4F" w:rsidP="00AF2CA4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</w:p>
        </w:tc>
        <w:tc>
          <w:tcPr>
            <w:tcW w:w="4140" w:type="dxa"/>
            <w:gridSpan w:val="5"/>
          </w:tcPr>
          <w:p w14:paraId="4A06DB43" w14:textId="6B9948D8" w:rsidR="00A00F4F" w:rsidRDefault="004F72B5" w:rsidP="00AF2CA4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  <w:r>
              <w:rPr>
                <w:rFonts w:asciiTheme="majorHAnsi" w:eastAsia="Times New Roman" w:hAnsiTheme="majorHAnsi" w:cs="Times New Roman"/>
                <w:sz w:val="20"/>
                <w:szCs w:val="20"/>
              </w:rPr>
              <w:t>Signature of Applicant for Indigent Status</w:t>
            </w:r>
          </w:p>
        </w:tc>
      </w:tr>
      <w:tr w:rsidR="004F72B5" w14:paraId="504C5364" w14:textId="77777777" w:rsidTr="004F72B5">
        <w:tc>
          <w:tcPr>
            <w:tcW w:w="1350" w:type="dxa"/>
            <w:tcBorders>
              <w:top w:val="single" w:sz="4" w:space="0" w:color="auto"/>
            </w:tcBorders>
          </w:tcPr>
          <w:p w14:paraId="6382793F" w14:textId="4D180FC3" w:rsidR="004F72B5" w:rsidRDefault="004F72B5" w:rsidP="00AF2CA4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  <w:r>
              <w:rPr>
                <w:rFonts w:asciiTheme="majorHAnsi" w:eastAsia="Times New Roman" w:hAnsiTheme="majorHAnsi" w:cs="Times New Roman"/>
                <w:sz w:val="20"/>
                <w:szCs w:val="20"/>
              </w:rPr>
              <w:t>Date of Birth</w:t>
            </w:r>
          </w:p>
        </w:tc>
        <w:tc>
          <w:tcPr>
            <w:tcW w:w="1530" w:type="dxa"/>
            <w:gridSpan w:val="2"/>
          </w:tcPr>
          <w:p w14:paraId="1F725143" w14:textId="77777777" w:rsidR="004F72B5" w:rsidRDefault="004F72B5" w:rsidP="00AF2CA4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</w:p>
        </w:tc>
        <w:tc>
          <w:tcPr>
            <w:tcW w:w="3420" w:type="dxa"/>
            <w:gridSpan w:val="3"/>
            <w:tcBorders>
              <w:top w:val="single" w:sz="4" w:space="0" w:color="auto"/>
            </w:tcBorders>
          </w:tcPr>
          <w:p w14:paraId="5402C914" w14:textId="7C40E6F3" w:rsidR="004F72B5" w:rsidRDefault="004F72B5" w:rsidP="00AF2CA4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  <w:r>
              <w:rPr>
                <w:rFonts w:asciiTheme="majorHAnsi" w:eastAsia="Times New Roman" w:hAnsiTheme="majorHAnsi" w:cs="Times New Roman"/>
                <w:sz w:val="20"/>
                <w:szCs w:val="20"/>
              </w:rPr>
              <w:t>Driver’s License or ID Number</w:t>
            </w:r>
          </w:p>
        </w:tc>
        <w:tc>
          <w:tcPr>
            <w:tcW w:w="360" w:type="dxa"/>
          </w:tcPr>
          <w:p w14:paraId="09E8EB98" w14:textId="77777777" w:rsidR="004F72B5" w:rsidRDefault="004F72B5" w:rsidP="00AF2CA4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</w:p>
        </w:tc>
        <w:tc>
          <w:tcPr>
            <w:tcW w:w="2077" w:type="dxa"/>
            <w:gridSpan w:val="3"/>
          </w:tcPr>
          <w:p w14:paraId="7A691FBD" w14:textId="093440CE" w:rsidR="004F72B5" w:rsidRDefault="004F72B5" w:rsidP="00AF2CA4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  <w:r>
              <w:rPr>
                <w:rFonts w:asciiTheme="majorHAnsi" w:eastAsia="Times New Roman" w:hAnsiTheme="majorHAnsi" w:cs="Times New Roman"/>
                <w:sz w:val="20"/>
                <w:szCs w:val="20"/>
              </w:rPr>
              <w:t>Print Full Legal Name</w:t>
            </w:r>
          </w:p>
        </w:tc>
        <w:tc>
          <w:tcPr>
            <w:tcW w:w="2063" w:type="dxa"/>
            <w:gridSpan w:val="2"/>
            <w:tcBorders>
              <w:bottom w:val="single" w:sz="4" w:space="0" w:color="auto"/>
            </w:tcBorders>
          </w:tcPr>
          <w:p w14:paraId="47A2EC34" w14:textId="17C0F02F" w:rsidR="004F72B5" w:rsidRDefault="004F72B5" w:rsidP="00AF2CA4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</w:p>
        </w:tc>
      </w:tr>
      <w:tr w:rsidR="004F72B5" w14:paraId="0F0949B1" w14:textId="77777777" w:rsidTr="004F72B5">
        <w:tc>
          <w:tcPr>
            <w:tcW w:w="1350" w:type="dxa"/>
          </w:tcPr>
          <w:p w14:paraId="61C6DEEC" w14:textId="77777777" w:rsidR="004F72B5" w:rsidRDefault="004F72B5" w:rsidP="00AF2CA4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</w:p>
        </w:tc>
        <w:tc>
          <w:tcPr>
            <w:tcW w:w="1530" w:type="dxa"/>
            <w:gridSpan w:val="2"/>
          </w:tcPr>
          <w:p w14:paraId="2562E91D" w14:textId="77777777" w:rsidR="004F72B5" w:rsidRDefault="004F72B5" w:rsidP="00AF2CA4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</w:p>
        </w:tc>
        <w:tc>
          <w:tcPr>
            <w:tcW w:w="3420" w:type="dxa"/>
            <w:gridSpan w:val="3"/>
          </w:tcPr>
          <w:p w14:paraId="5E95CE28" w14:textId="77777777" w:rsidR="004F72B5" w:rsidRDefault="004F72B5" w:rsidP="00AF2CA4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</w:p>
        </w:tc>
        <w:tc>
          <w:tcPr>
            <w:tcW w:w="360" w:type="dxa"/>
          </w:tcPr>
          <w:p w14:paraId="3412BF74" w14:textId="77777777" w:rsidR="004F72B5" w:rsidRDefault="004F72B5" w:rsidP="00AF2CA4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</w:p>
        </w:tc>
        <w:tc>
          <w:tcPr>
            <w:tcW w:w="1620" w:type="dxa"/>
            <w:gridSpan w:val="2"/>
          </w:tcPr>
          <w:p w14:paraId="4E47A6B2" w14:textId="4A23E2E1" w:rsidR="004F72B5" w:rsidRDefault="004F72B5" w:rsidP="00AF2CA4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  <w:r>
              <w:rPr>
                <w:rFonts w:asciiTheme="majorHAnsi" w:eastAsia="Times New Roman" w:hAnsiTheme="majorHAnsi" w:cs="Times New Roman"/>
                <w:sz w:val="20"/>
                <w:szCs w:val="20"/>
              </w:rPr>
              <w:t>Phone Number:</w:t>
            </w:r>
          </w:p>
        </w:tc>
        <w:tc>
          <w:tcPr>
            <w:tcW w:w="2520" w:type="dxa"/>
            <w:gridSpan w:val="3"/>
            <w:tcBorders>
              <w:bottom w:val="single" w:sz="4" w:space="0" w:color="auto"/>
            </w:tcBorders>
          </w:tcPr>
          <w:p w14:paraId="2DD2E789" w14:textId="5FCB09D2" w:rsidR="004F72B5" w:rsidRDefault="004F72B5" w:rsidP="00AF2CA4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</w:p>
        </w:tc>
      </w:tr>
      <w:tr w:rsidR="00A00F4F" w14:paraId="284035D7" w14:textId="77777777" w:rsidTr="004F72B5">
        <w:trPr>
          <w:gridAfter w:val="1"/>
          <w:wAfter w:w="10" w:type="dxa"/>
        </w:trPr>
        <w:tc>
          <w:tcPr>
            <w:tcW w:w="6300" w:type="dxa"/>
            <w:gridSpan w:val="6"/>
            <w:tcBorders>
              <w:bottom w:val="single" w:sz="4" w:space="0" w:color="auto"/>
            </w:tcBorders>
          </w:tcPr>
          <w:p w14:paraId="4AA4C4D6" w14:textId="0B44B9D3" w:rsidR="00B56FCB" w:rsidRDefault="00B56FCB" w:rsidP="00AF2CA4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</w:p>
        </w:tc>
        <w:tc>
          <w:tcPr>
            <w:tcW w:w="893" w:type="dxa"/>
            <w:gridSpan w:val="2"/>
          </w:tcPr>
          <w:p w14:paraId="2E201086" w14:textId="77777777" w:rsidR="00A00F4F" w:rsidRDefault="00A00F4F" w:rsidP="00AF2CA4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</w:p>
        </w:tc>
        <w:tc>
          <w:tcPr>
            <w:tcW w:w="3597" w:type="dxa"/>
            <w:gridSpan w:val="3"/>
          </w:tcPr>
          <w:p w14:paraId="1F26A2CC" w14:textId="77777777" w:rsidR="00A00F4F" w:rsidRDefault="00A00F4F" w:rsidP="00AF2CA4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</w:p>
        </w:tc>
      </w:tr>
      <w:tr w:rsidR="00A00F4F" w14:paraId="5721ACDF" w14:textId="77777777" w:rsidTr="004F72B5">
        <w:trPr>
          <w:gridAfter w:val="1"/>
          <w:wAfter w:w="10" w:type="dxa"/>
        </w:trPr>
        <w:tc>
          <w:tcPr>
            <w:tcW w:w="6300" w:type="dxa"/>
            <w:gridSpan w:val="6"/>
            <w:tcBorders>
              <w:top w:val="single" w:sz="4" w:space="0" w:color="auto"/>
            </w:tcBorders>
          </w:tcPr>
          <w:p w14:paraId="47BD4EC0" w14:textId="70BEDCB3" w:rsidR="00A00F4F" w:rsidRDefault="004F72B5" w:rsidP="00AF2CA4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  <w:r>
              <w:rPr>
                <w:rFonts w:asciiTheme="majorHAnsi" w:eastAsia="Times New Roman" w:hAnsiTheme="majorHAnsi" w:cs="Times New Roman"/>
                <w:sz w:val="20"/>
                <w:szCs w:val="20"/>
              </w:rPr>
              <w:t>Address, P O Address, Street, City, State, Zip Code</w:t>
            </w:r>
          </w:p>
        </w:tc>
        <w:tc>
          <w:tcPr>
            <w:tcW w:w="893" w:type="dxa"/>
            <w:gridSpan w:val="2"/>
          </w:tcPr>
          <w:p w14:paraId="4482FA16" w14:textId="77777777" w:rsidR="00A00F4F" w:rsidRDefault="00A00F4F" w:rsidP="00AF2CA4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</w:p>
        </w:tc>
        <w:tc>
          <w:tcPr>
            <w:tcW w:w="3597" w:type="dxa"/>
            <w:gridSpan w:val="3"/>
          </w:tcPr>
          <w:p w14:paraId="6FC0EBC4" w14:textId="77777777" w:rsidR="00A00F4F" w:rsidRDefault="00A00F4F" w:rsidP="00AF2CA4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</w:p>
        </w:tc>
      </w:tr>
    </w:tbl>
    <w:p w14:paraId="4D4B8F4E" w14:textId="73C6AAA1" w:rsidR="00E75AB1" w:rsidRDefault="00E75AB1" w:rsidP="00AF2CA4">
      <w:pPr>
        <w:spacing w:after="0" w:line="240" w:lineRule="auto"/>
        <w:rPr>
          <w:rFonts w:asciiTheme="majorHAnsi" w:eastAsia="Times New Roman" w:hAnsiTheme="majorHAnsi" w:cs="Times New Roman"/>
          <w:sz w:val="20"/>
          <w:szCs w:val="20"/>
        </w:rPr>
      </w:pPr>
    </w:p>
    <w:p w14:paraId="57C3209A" w14:textId="359966B6" w:rsidR="00A00F4F" w:rsidRPr="007B6350" w:rsidRDefault="00E75AB1" w:rsidP="00E75AB1">
      <w:pPr>
        <w:jc w:val="center"/>
        <w:rPr>
          <w:rFonts w:asciiTheme="majorHAnsi" w:eastAsia="Times New Roman" w:hAnsiTheme="majorHAnsi" w:cs="Times New Roman"/>
          <w:b/>
          <w:sz w:val="24"/>
          <w:szCs w:val="24"/>
        </w:rPr>
      </w:pPr>
      <w:r>
        <w:rPr>
          <w:rFonts w:asciiTheme="majorHAnsi" w:eastAsia="Times New Roman" w:hAnsiTheme="majorHAnsi" w:cs="Times New Roman"/>
          <w:sz w:val="20"/>
          <w:szCs w:val="20"/>
        </w:rPr>
        <w:br w:type="page"/>
      </w:r>
      <w:r w:rsidRPr="007B6350">
        <w:rPr>
          <w:rFonts w:asciiTheme="majorHAnsi" w:eastAsia="Times New Roman" w:hAnsiTheme="majorHAnsi" w:cs="Times New Roman"/>
          <w:b/>
          <w:sz w:val="24"/>
          <w:szCs w:val="24"/>
        </w:rPr>
        <w:lastRenderedPageBreak/>
        <w:t>CLERK’S DETERMINATION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50"/>
        <w:gridCol w:w="750"/>
        <w:gridCol w:w="780"/>
        <w:gridCol w:w="1350"/>
        <w:gridCol w:w="1080"/>
        <w:gridCol w:w="540"/>
        <w:gridCol w:w="450"/>
        <w:gridCol w:w="2520"/>
        <w:gridCol w:w="810"/>
        <w:gridCol w:w="1160"/>
      </w:tblGrid>
      <w:tr w:rsidR="007B6350" w14:paraId="56471CCD" w14:textId="77777777" w:rsidTr="007B6350">
        <w:tc>
          <w:tcPr>
            <w:tcW w:w="1079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33F843A0" w14:textId="2D5FD41B" w:rsidR="007B6350" w:rsidRDefault="007B6350" w:rsidP="00E75AB1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  <w:r>
              <w:rPr>
                <w:rFonts w:asciiTheme="majorHAnsi" w:eastAsia="Times New Roman" w:hAnsiTheme="majorHAnsi" w:cs="Times New Roman"/>
                <w:sz w:val="20"/>
                <w:szCs w:val="20"/>
              </w:rPr>
              <w:t xml:space="preserve">Based on the information in this Application, I have determined the applicant to be </w:t>
            </w:r>
            <w:proofErr w:type="gramStart"/>
            <w:r>
              <w:rPr>
                <w:rFonts w:asciiTheme="majorHAnsi" w:eastAsia="Times New Roman" w:hAnsiTheme="majorHAnsi" w:cs="Times New Roman"/>
                <w:sz w:val="20"/>
                <w:szCs w:val="20"/>
              </w:rPr>
              <w:t>(  )</w:t>
            </w:r>
            <w:proofErr w:type="gramEnd"/>
            <w:r>
              <w:rPr>
                <w:rFonts w:asciiTheme="majorHAnsi" w:eastAsia="Times New Roman" w:hAnsiTheme="majorHAnsi" w:cs="Times New Roman"/>
                <w:sz w:val="20"/>
                <w:szCs w:val="20"/>
              </w:rPr>
              <w:t xml:space="preserve"> Indigent (  ) Not Indigent, according to s. 57.082, FS.</w:t>
            </w:r>
          </w:p>
        </w:tc>
      </w:tr>
      <w:tr w:rsidR="00E75AB1" w14:paraId="39C40290" w14:textId="77777777" w:rsidTr="001131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3"/>
          <w:wAfter w:w="4490" w:type="dxa"/>
        </w:trPr>
        <w:tc>
          <w:tcPr>
            <w:tcW w:w="1350" w:type="dxa"/>
          </w:tcPr>
          <w:p w14:paraId="35BE3AAA" w14:textId="7596286C" w:rsidR="00E75AB1" w:rsidRDefault="00E75AB1" w:rsidP="00113127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  <w:r>
              <w:rPr>
                <w:rFonts w:asciiTheme="majorHAnsi" w:eastAsia="Times New Roman" w:hAnsiTheme="majorHAnsi" w:cs="Times New Roman"/>
                <w:sz w:val="20"/>
                <w:szCs w:val="20"/>
              </w:rPr>
              <w:t>Dated this</w:t>
            </w:r>
          </w:p>
        </w:tc>
        <w:tc>
          <w:tcPr>
            <w:tcW w:w="750" w:type="dxa"/>
            <w:tcBorders>
              <w:bottom w:val="single" w:sz="4" w:space="0" w:color="auto"/>
            </w:tcBorders>
          </w:tcPr>
          <w:p w14:paraId="5DDD4BAC" w14:textId="77777777" w:rsidR="00E75AB1" w:rsidRDefault="00E75AB1" w:rsidP="00113127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</w:p>
        </w:tc>
        <w:tc>
          <w:tcPr>
            <w:tcW w:w="780" w:type="dxa"/>
          </w:tcPr>
          <w:p w14:paraId="0DACDD01" w14:textId="77777777" w:rsidR="00E75AB1" w:rsidRDefault="00E75AB1" w:rsidP="00113127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  <w:r>
              <w:rPr>
                <w:rFonts w:asciiTheme="majorHAnsi" w:eastAsia="Times New Roman" w:hAnsiTheme="majorHAnsi" w:cs="Times New Roman"/>
                <w:sz w:val="20"/>
                <w:szCs w:val="20"/>
              </w:rPr>
              <w:t>day of</w:t>
            </w:r>
          </w:p>
        </w:tc>
        <w:tc>
          <w:tcPr>
            <w:tcW w:w="2430" w:type="dxa"/>
            <w:gridSpan w:val="2"/>
            <w:tcBorders>
              <w:bottom w:val="single" w:sz="4" w:space="0" w:color="auto"/>
            </w:tcBorders>
          </w:tcPr>
          <w:p w14:paraId="3BA728D5" w14:textId="77777777" w:rsidR="00E75AB1" w:rsidRDefault="00E75AB1" w:rsidP="00113127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</w:p>
        </w:tc>
        <w:tc>
          <w:tcPr>
            <w:tcW w:w="540" w:type="dxa"/>
          </w:tcPr>
          <w:p w14:paraId="16D6596F" w14:textId="77777777" w:rsidR="00E75AB1" w:rsidRDefault="00E75AB1" w:rsidP="00113127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  <w:r>
              <w:rPr>
                <w:rFonts w:asciiTheme="majorHAnsi" w:eastAsia="Times New Roman" w:hAnsiTheme="majorHAnsi" w:cs="Times New Roman"/>
                <w:sz w:val="20"/>
                <w:szCs w:val="20"/>
              </w:rPr>
              <w:t>, 20</w:t>
            </w:r>
          </w:p>
        </w:tc>
        <w:tc>
          <w:tcPr>
            <w:tcW w:w="450" w:type="dxa"/>
            <w:tcBorders>
              <w:bottom w:val="single" w:sz="4" w:space="0" w:color="auto"/>
            </w:tcBorders>
          </w:tcPr>
          <w:p w14:paraId="3831B9F0" w14:textId="77777777" w:rsidR="00E75AB1" w:rsidRDefault="00E75AB1" w:rsidP="00113127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</w:p>
        </w:tc>
      </w:tr>
      <w:tr w:rsidR="00E75AB1" w14:paraId="0654F019" w14:textId="77777777" w:rsidTr="00E75AB1">
        <w:tc>
          <w:tcPr>
            <w:tcW w:w="8820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49F4E5" w14:textId="120CD018" w:rsidR="00E75AB1" w:rsidRDefault="00E75AB1" w:rsidP="00E75AB1">
            <w:pPr>
              <w:jc w:val="right"/>
            </w:pPr>
            <w:r>
              <w:t>Clerk of the Commission</w:t>
            </w:r>
          </w:p>
        </w:tc>
        <w:tc>
          <w:tcPr>
            <w:tcW w:w="19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7CB1E44" w14:textId="31B92840" w:rsidR="00E75AB1" w:rsidRDefault="00E75AB1"/>
        </w:tc>
      </w:tr>
      <w:tr w:rsidR="00E75AB1" w14:paraId="7CC6CACE" w14:textId="77777777" w:rsidTr="00E75AB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160" w:type="dxa"/>
        </w:trPr>
        <w:tc>
          <w:tcPr>
            <w:tcW w:w="4230" w:type="dxa"/>
            <w:gridSpan w:val="4"/>
          </w:tcPr>
          <w:p w14:paraId="21CC6BE5" w14:textId="09CC78BA" w:rsidR="00E75AB1" w:rsidRDefault="00E75AB1" w:rsidP="00113127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  <w:r>
              <w:rPr>
                <w:rFonts w:asciiTheme="majorHAnsi" w:eastAsia="Times New Roman" w:hAnsiTheme="majorHAnsi" w:cs="Times New Roman"/>
                <w:sz w:val="20"/>
                <w:szCs w:val="20"/>
              </w:rPr>
              <w:t>This form was completed with the assistance of:</w:t>
            </w:r>
          </w:p>
        </w:tc>
        <w:tc>
          <w:tcPr>
            <w:tcW w:w="5400" w:type="dxa"/>
            <w:gridSpan w:val="5"/>
            <w:tcBorders>
              <w:bottom w:val="single" w:sz="4" w:space="0" w:color="auto"/>
            </w:tcBorders>
          </w:tcPr>
          <w:p w14:paraId="3A53E577" w14:textId="77777777" w:rsidR="00E75AB1" w:rsidRDefault="00E75AB1" w:rsidP="00113127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</w:p>
        </w:tc>
      </w:tr>
      <w:tr w:rsidR="00E75AB1" w14:paraId="53D2BFAC" w14:textId="77777777" w:rsidTr="00E75AB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160" w:type="dxa"/>
        </w:trPr>
        <w:tc>
          <w:tcPr>
            <w:tcW w:w="1350" w:type="dxa"/>
          </w:tcPr>
          <w:p w14:paraId="715F2B28" w14:textId="6DEBA4A3" w:rsidR="00E75AB1" w:rsidRDefault="00E75AB1" w:rsidP="00113127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</w:p>
        </w:tc>
        <w:tc>
          <w:tcPr>
            <w:tcW w:w="2880" w:type="dxa"/>
            <w:gridSpan w:val="3"/>
          </w:tcPr>
          <w:p w14:paraId="6B079424" w14:textId="77777777" w:rsidR="00E75AB1" w:rsidRDefault="00E75AB1" w:rsidP="00113127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</w:p>
        </w:tc>
        <w:tc>
          <w:tcPr>
            <w:tcW w:w="5400" w:type="dxa"/>
            <w:gridSpan w:val="5"/>
            <w:tcBorders>
              <w:top w:val="single" w:sz="4" w:space="0" w:color="auto"/>
            </w:tcBorders>
          </w:tcPr>
          <w:p w14:paraId="1CCB179A" w14:textId="0D591AD8" w:rsidR="00E75AB1" w:rsidRDefault="00E75AB1" w:rsidP="00113127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  <w:r>
              <w:rPr>
                <w:rFonts w:asciiTheme="majorHAnsi" w:eastAsia="Times New Roman" w:hAnsiTheme="majorHAnsi" w:cs="Times New Roman"/>
                <w:sz w:val="20"/>
                <w:szCs w:val="20"/>
              </w:rPr>
              <w:t>Clerk/Deputy Clerk/</w:t>
            </w:r>
            <w:proofErr w:type="gramStart"/>
            <w:r>
              <w:rPr>
                <w:rFonts w:asciiTheme="majorHAnsi" w:eastAsia="Times New Roman" w:hAnsiTheme="majorHAnsi" w:cs="Times New Roman"/>
                <w:sz w:val="20"/>
                <w:szCs w:val="20"/>
              </w:rPr>
              <w:t>Other</w:t>
            </w:r>
            <w:proofErr w:type="gramEnd"/>
            <w:r>
              <w:rPr>
                <w:rFonts w:asciiTheme="majorHAnsi" w:eastAsia="Times New Roman" w:hAnsiTheme="majorHAnsi" w:cs="Times New Roman"/>
                <w:sz w:val="20"/>
                <w:szCs w:val="20"/>
              </w:rPr>
              <w:t xml:space="preserve"> authorized person</w:t>
            </w:r>
          </w:p>
        </w:tc>
      </w:tr>
    </w:tbl>
    <w:p w14:paraId="72F12D2C" w14:textId="77777777" w:rsidR="00E75AB1" w:rsidRDefault="00E75AB1" w:rsidP="00E75AB1">
      <w:pPr>
        <w:spacing w:after="0"/>
      </w:pPr>
    </w:p>
    <w:tbl>
      <w:tblPr>
        <w:tblStyle w:val="TableGrid"/>
        <w:tblW w:w="108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30"/>
        <w:gridCol w:w="3870"/>
      </w:tblGrid>
      <w:tr w:rsidR="00E75AB1" w14:paraId="56760A57" w14:textId="77777777" w:rsidTr="006567D3">
        <w:tc>
          <w:tcPr>
            <w:tcW w:w="10800" w:type="dxa"/>
            <w:gridSpan w:val="2"/>
          </w:tcPr>
          <w:p w14:paraId="763CC3EA" w14:textId="77777777" w:rsidR="00E75AB1" w:rsidRPr="00E75AB1" w:rsidRDefault="00E75AB1" w:rsidP="00113127">
            <w:pPr>
              <w:rPr>
                <w:rFonts w:asciiTheme="majorHAnsi" w:eastAsia="Times New Roman" w:hAnsiTheme="majorHAnsi" w:cs="Times New Roman"/>
                <w:b/>
                <w:sz w:val="20"/>
                <w:szCs w:val="20"/>
              </w:rPr>
            </w:pPr>
            <w:r w:rsidRPr="00E75AB1">
              <w:rPr>
                <w:rFonts w:asciiTheme="majorHAnsi" w:eastAsia="Times New Roman" w:hAnsiTheme="majorHAnsi" w:cs="Times New Roman"/>
                <w:b/>
                <w:sz w:val="20"/>
                <w:szCs w:val="20"/>
              </w:rPr>
              <w:t>APPLICANTS FOUND NOT TO BE INDIGENT MAY SEEK REVIEW BY THE CHAIR OF THE COMMISSION.</w:t>
            </w:r>
          </w:p>
          <w:p w14:paraId="4914B99F" w14:textId="687FA5CF" w:rsidR="00E75AB1" w:rsidRDefault="00E75AB1" w:rsidP="00113127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  <w:r>
              <w:rPr>
                <w:rFonts w:asciiTheme="majorHAnsi" w:eastAsia="Times New Roman" w:hAnsiTheme="majorHAnsi" w:cs="Times New Roman"/>
                <w:sz w:val="20"/>
                <w:szCs w:val="20"/>
              </w:rPr>
              <w:t>THERE IS NO FEE FOR THIS REVIEW.</w:t>
            </w:r>
          </w:p>
        </w:tc>
      </w:tr>
      <w:tr w:rsidR="00E75AB1" w14:paraId="64B807BD" w14:textId="77777777" w:rsidTr="006567D3">
        <w:tc>
          <w:tcPr>
            <w:tcW w:w="6930" w:type="dxa"/>
          </w:tcPr>
          <w:p w14:paraId="789E0979" w14:textId="77777777" w:rsidR="00E75AB1" w:rsidRDefault="00E75AB1" w:rsidP="00113127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  <w:r>
              <w:rPr>
                <w:rFonts w:asciiTheme="majorHAnsi" w:eastAsia="Times New Roman" w:hAnsiTheme="majorHAnsi" w:cs="Times New Roman"/>
                <w:sz w:val="20"/>
                <w:szCs w:val="20"/>
              </w:rPr>
              <w:t>Sign here if you want the Chair of the Commission to review the clerk’s decision</w:t>
            </w:r>
          </w:p>
        </w:tc>
        <w:tc>
          <w:tcPr>
            <w:tcW w:w="3870" w:type="dxa"/>
            <w:tcBorders>
              <w:bottom w:val="single" w:sz="4" w:space="0" w:color="auto"/>
            </w:tcBorders>
          </w:tcPr>
          <w:p w14:paraId="32F10E22" w14:textId="6543E466" w:rsidR="00E75AB1" w:rsidRDefault="00E75AB1" w:rsidP="00113127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</w:p>
        </w:tc>
      </w:tr>
    </w:tbl>
    <w:p w14:paraId="6CDE27B2" w14:textId="77777777" w:rsidR="006567D3" w:rsidRDefault="006567D3" w:rsidP="006567D3">
      <w:pPr>
        <w:jc w:val="center"/>
        <w:sectPr w:rsidR="006567D3" w:rsidSect="006567D3">
          <w:footerReference w:type="default" r:id="rId17"/>
          <w:pgSz w:w="12240" w:h="15840"/>
          <w:pgMar w:top="720" w:right="720" w:bottom="720" w:left="720" w:header="720" w:footer="720" w:gutter="0"/>
          <w:cols w:space="720"/>
          <w:docGrid w:linePitch="360"/>
        </w:sectPr>
      </w:pPr>
    </w:p>
    <w:tbl>
      <w:tblPr>
        <w:tblStyle w:val="TableGrid"/>
        <w:tblW w:w="10800" w:type="dxa"/>
        <w:tblInd w:w="-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1080"/>
        <w:gridCol w:w="1890"/>
        <w:gridCol w:w="150"/>
        <w:gridCol w:w="3120"/>
        <w:gridCol w:w="330"/>
        <w:gridCol w:w="1710"/>
        <w:gridCol w:w="1080"/>
        <w:gridCol w:w="810"/>
      </w:tblGrid>
      <w:tr w:rsidR="006567D3" w:rsidRPr="000C3158" w14:paraId="335C1F4B" w14:textId="77777777" w:rsidTr="00512ED6">
        <w:trPr>
          <w:gridBefore w:val="1"/>
          <w:gridAfter w:val="1"/>
          <w:wBefore w:w="630" w:type="dxa"/>
          <w:wAfter w:w="810" w:type="dxa"/>
          <w:trHeight w:val="360"/>
        </w:trPr>
        <w:tc>
          <w:tcPr>
            <w:tcW w:w="3120" w:type="dxa"/>
            <w:gridSpan w:val="3"/>
            <w:shd w:val="clear" w:color="auto" w:fill="FAFAFA"/>
            <w:vAlign w:val="center"/>
          </w:tcPr>
          <w:p w14:paraId="21A5BD6B" w14:textId="77777777" w:rsidR="006567D3" w:rsidRPr="000C3158" w:rsidRDefault="006567D3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18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shd w:val="clear" w:color="auto" w:fill="FAFAFA"/>
            <w:vAlign w:val="center"/>
          </w:tcPr>
          <w:p w14:paraId="6E607F1F" w14:textId="77777777" w:rsidR="006567D3" w:rsidRPr="000C3158" w:rsidRDefault="006567D3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19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gridSpan w:val="3"/>
            <w:shd w:val="clear" w:color="auto" w:fill="FAFAFA"/>
            <w:vAlign w:val="center"/>
          </w:tcPr>
          <w:p w14:paraId="06F9AC85" w14:textId="77777777" w:rsidR="006567D3" w:rsidRPr="000C3158" w:rsidRDefault="006567D3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0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</w:tr>
      <w:tr w:rsidR="006567D3" w:rsidRPr="000C3158" w14:paraId="7A1C1612" w14:textId="77777777" w:rsidTr="00512ED6">
        <w:trPr>
          <w:gridBefore w:val="1"/>
          <w:gridAfter w:val="1"/>
          <w:wBefore w:w="630" w:type="dxa"/>
          <w:wAfter w:w="810" w:type="dxa"/>
          <w:trHeight w:val="792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702943D4" w14:textId="77777777" w:rsidR="006567D3" w:rsidRPr="000C3158" w:rsidRDefault="006567D3" w:rsidP="00512ED6">
            <w:pPr>
              <w:jc w:val="center"/>
              <w:rPr>
                <w:rFonts w:ascii="Courier New" w:hAnsi="Courier New" w:cs="Courier New"/>
              </w:rPr>
            </w:pPr>
            <w:r w:rsidRPr="000C3158">
              <w:rPr>
                <w:rFonts w:ascii="Courier New" w:hAnsi="Courier New" w:cs="Courier New"/>
                <w:noProof/>
              </w:rPr>
              <w:drawing>
                <wp:inline distT="0" distB="0" distL="0" distR="0" wp14:anchorId="241E0465" wp14:editId="2E9B66F1">
                  <wp:extent cx="4255477" cy="3657600"/>
                  <wp:effectExtent l="0" t="0" r="0" b="0"/>
                  <wp:docPr id="1" name="Picture 1" descr="A stack of books with text on it&#10;&#10;Description automatically generated">
                    <a:hlinkClick xmlns:a="http://schemas.openxmlformats.org/drawingml/2006/main" r:id="rId7" tooltip="navigate to the area (of the TBD Marketplace™) that will allow you to buy templates (for free – with Book Points™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stack of books with text on it&#10;&#10;Description automatically generated">
                            <a:hlinkClick r:id="rId7" tooltip="navigate to the area (of the TBD Marketplace™) that will allow you to buy templates (for free – with Book Points™)"/>
                          </pic:cNvPr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5477" cy="365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567D3" w:rsidRPr="000C3158" w14:paraId="70C521D3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2287ACB3" w14:textId="77777777" w:rsidR="006567D3" w:rsidRPr="000C3158" w:rsidRDefault="006567D3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0C3158">
              <w:rPr>
                <w:rFonts w:ascii="Courier New" w:hAnsi="Courier New" w:cs="Courier New"/>
                <w:sz w:val="16"/>
                <w:szCs w:val="16"/>
              </w:rPr>
              <w:t>Downloaded From</w:t>
            </w:r>
          </w:p>
          <w:p w14:paraId="49F901C1" w14:textId="77777777" w:rsidR="006567D3" w:rsidRPr="000C3158" w:rsidRDefault="006567D3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hyperlink r:id="rId21" w:tooltip="navigate to TextBookDiscrimination.com (where you can &quot;Get Booked Up on Justice&quot;)!" w:history="1">
              <w:r w:rsidRPr="000C3158">
                <w:rPr>
                  <w:rStyle w:val="Hyperlink"/>
                  <w:rFonts w:ascii="Courier New" w:hAnsi="Courier New" w:cs="Courier New"/>
                  <w:color w:val="auto"/>
                  <w:sz w:val="16"/>
                  <w:szCs w:val="16"/>
                  <w:u w:val="none"/>
                </w:rPr>
                <w:t>www.TextBookDiscrimination.com</w:t>
              </w:r>
            </w:hyperlink>
          </w:p>
        </w:tc>
      </w:tr>
      <w:tr w:rsidR="006567D3" w:rsidRPr="000C3158" w14:paraId="4D56EE2B" w14:textId="77777777" w:rsidTr="00512ED6">
        <w:trPr>
          <w:gridBefore w:val="1"/>
          <w:gridAfter w:val="1"/>
          <w:wBefore w:w="630" w:type="dxa"/>
          <w:wAfter w:w="810" w:type="dxa"/>
          <w:trHeight w:val="144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55AF9E40" w14:textId="77777777" w:rsidR="006567D3" w:rsidRPr="000C3158" w:rsidRDefault="006567D3" w:rsidP="00512ED6">
            <w:pPr>
              <w:jc w:val="center"/>
              <w:rPr>
                <w:rFonts w:ascii="Courier New" w:hAnsi="Courier New" w:cs="Courier New"/>
              </w:rPr>
            </w:pPr>
          </w:p>
        </w:tc>
      </w:tr>
      <w:tr w:rsidR="006567D3" w:rsidRPr="000C3158" w14:paraId="6060787B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1080" w:type="dxa"/>
            <w:shd w:val="clear" w:color="auto" w:fill="FAFAFA"/>
            <w:vAlign w:val="center"/>
          </w:tcPr>
          <w:p w14:paraId="1AFBB733" w14:textId="77777777" w:rsidR="006567D3" w:rsidRPr="000C3158" w:rsidRDefault="006567D3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1AC8F3A2" wp14:editId="2A375DA7">
                  <wp:extent cx="409575" cy="409575"/>
                  <wp:effectExtent l="0" t="0" r="9525" b="9525"/>
                  <wp:docPr id="2" name="Picture 2">
                    <a:hlinkClick xmlns:a="http://schemas.openxmlformats.org/drawingml/2006/main" r:id="rId12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>
                            <a:hlinkClick r:id="rId19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0" w:type="dxa"/>
            <w:gridSpan w:val="5"/>
            <w:shd w:val="clear" w:color="auto" w:fill="FAFAFA"/>
            <w:vAlign w:val="center"/>
          </w:tcPr>
          <w:p w14:paraId="45AFCF42" w14:textId="77777777" w:rsidR="006567D3" w:rsidRPr="000C3158" w:rsidRDefault="006567D3" w:rsidP="00512ED6">
            <w:pPr>
              <w:jc w:val="center"/>
              <w:rPr>
                <w:rStyle w:val="Hyperlink"/>
                <w:rFonts w:ascii="Courier New" w:hAnsi="Courier New" w:cs="Courier New"/>
                <w:b/>
                <w:bCs/>
                <w:color w:val="auto"/>
                <w:sz w:val="48"/>
                <w:szCs w:val="48"/>
                <w:u w:val="none"/>
              </w:rPr>
            </w:pPr>
            <w:hyperlink r:id="rId22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48"/>
                  <w:szCs w:val="48"/>
                  <w:u w:val="none"/>
                </w:rPr>
                <w:t>SELL YOUR OWN TEMPLATES</w:t>
              </w:r>
            </w:hyperlink>
          </w:p>
          <w:p w14:paraId="04AEE581" w14:textId="77777777" w:rsidR="006567D3" w:rsidRPr="000C3158" w:rsidRDefault="006567D3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hAnsi="Courier New" w:cs="Courier New"/>
              </w:rPr>
              <w:t>(help others get the justice that they deserve)</w:t>
            </w:r>
          </w:p>
        </w:tc>
        <w:tc>
          <w:tcPr>
            <w:tcW w:w="1080" w:type="dxa"/>
            <w:shd w:val="clear" w:color="auto" w:fill="FAFAFA"/>
            <w:vAlign w:val="center"/>
          </w:tcPr>
          <w:p w14:paraId="44A74720" w14:textId="77777777" w:rsidR="006567D3" w:rsidRPr="000C3158" w:rsidRDefault="006567D3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2910944E" wp14:editId="7C16367F">
                  <wp:extent cx="409575" cy="409575"/>
                  <wp:effectExtent l="0" t="0" r="9525" b="9525"/>
                  <wp:docPr id="3" name="Picture 3">
                    <a:hlinkClick xmlns:a="http://schemas.openxmlformats.org/drawingml/2006/main" r:id="rId19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>
                            <a:hlinkClick r:id="rId19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567D3" w:rsidRPr="000C3158" w14:paraId="53EA0555" w14:textId="77777777" w:rsidTr="00512ED6">
        <w:tc>
          <w:tcPr>
            <w:tcW w:w="3600" w:type="dxa"/>
            <w:gridSpan w:val="3"/>
            <w:tcBorders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6FFAE910" w14:textId="77777777" w:rsidR="006567D3" w:rsidRPr="000C3158" w:rsidRDefault="006567D3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3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07CBF79D" w14:textId="77777777" w:rsidR="006567D3" w:rsidRPr="000C3158" w:rsidRDefault="006567D3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4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36E6EB9F" w14:textId="77777777" w:rsidR="006567D3" w:rsidRPr="000C3158" w:rsidRDefault="006567D3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5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</w:tr>
    </w:tbl>
    <w:p w14:paraId="3BE6D143" w14:textId="77777777" w:rsidR="00E75AB1" w:rsidRDefault="00E75AB1" w:rsidP="00E75AB1">
      <w:pPr>
        <w:rPr>
          <w:rFonts w:asciiTheme="majorHAnsi" w:eastAsia="Times New Roman" w:hAnsiTheme="majorHAnsi" w:cs="Times New Roman"/>
          <w:sz w:val="20"/>
          <w:szCs w:val="20"/>
        </w:rPr>
      </w:pPr>
      <w:bookmarkStart w:id="2" w:name="_GoBack"/>
      <w:bookmarkEnd w:id="2"/>
    </w:p>
    <w:sectPr w:rsidR="00E75AB1" w:rsidSect="006567D3">
      <w:footerReference w:type="default" r:id="rId2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CACCE7" w14:textId="77777777" w:rsidR="006567D3" w:rsidRDefault="006567D3" w:rsidP="006567D3">
      <w:pPr>
        <w:spacing w:after="0" w:line="240" w:lineRule="auto"/>
      </w:pPr>
      <w:r>
        <w:separator/>
      </w:r>
    </w:p>
  </w:endnote>
  <w:endnote w:type="continuationSeparator" w:id="0">
    <w:p w14:paraId="39ABD214" w14:textId="77777777" w:rsidR="006567D3" w:rsidRDefault="006567D3" w:rsidP="006567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B403C7" w14:textId="77777777" w:rsidR="00CE33EF" w:rsidRPr="00C41F43" w:rsidRDefault="006567D3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hyperlink r:id="rId1" w:tooltip="navigate to TextBookDiscrimination.com (where you can &quot;Get Booked Up on Justice&quot;)!" w:history="1">
      <w:r w:rsidRPr="00C41F43">
        <w:rPr>
          <w:rStyle w:val="Hyperlink"/>
          <w:rFonts w:ascii="Courier New" w:hAnsi="Courier New" w:cs="Courier New"/>
          <w:color w:val="auto"/>
          <w:sz w:val="20"/>
          <w:szCs w:val="20"/>
          <w:u w:val="none"/>
        </w:rPr>
        <w:t>www.TextBookDiscrimination.com</w:t>
      </w:r>
    </w:hyperlink>
  </w:p>
  <w:p w14:paraId="1E01AC6E" w14:textId="77777777" w:rsidR="00CE33EF" w:rsidRDefault="006567D3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r w:rsidRPr="00CE33EF">
      <w:rPr>
        <w:rFonts w:ascii="Courier New" w:hAnsi="Courier New" w:cs="Courier New"/>
        <w:sz w:val="20"/>
        <w:szCs w:val="20"/>
      </w:rPr>
      <w:t xml:space="preserve">Get </w:t>
    </w:r>
    <w:r w:rsidRPr="00CE33EF">
      <w:rPr>
        <w:rFonts w:ascii="Courier New" w:hAnsi="Courier New" w:cs="Courier New"/>
        <w:b/>
        <w:bCs/>
        <w:i/>
        <w:iCs/>
        <w:sz w:val="20"/>
        <w:szCs w:val="20"/>
      </w:rPr>
      <w:t>Booked Up</w:t>
    </w:r>
    <w:r w:rsidRPr="00CE33EF">
      <w:rPr>
        <w:rFonts w:ascii="Courier New" w:hAnsi="Courier New" w:cs="Courier New"/>
        <w:sz w:val="20"/>
        <w:szCs w:val="20"/>
      </w:rPr>
      <w:t xml:space="preserve"> on Justice!</w:t>
    </w:r>
  </w:p>
  <w:p w14:paraId="4140C836" w14:textId="77777777" w:rsidR="00FF6121" w:rsidRPr="00FF6121" w:rsidRDefault="006567D3" w:rsidP="00CE33EF">
    <w:pPr>
      <w:pStyle w:val="Footer"/>
      <w:jc w:val="center"/>
      <w:rPr>
        <w:rFonts w:ascii="Courier New" w:hAnsi="Courier New" w:cs="Courier New"/>
        <w:sz w:val="16"/>
        <w:szCs w:val="16"/>
      </w:rPr>
    </w:pPr>
    <w:r w:rsidRPr="00FF6121">
      <w:rPr>
        <w:rFonts w:ascii="Courier New" w:hAnsi="Courier New" w:cs="Courier New"/>
        <w:sz w:val="16"/>
        <w:szCs w:val="16"/>
      </w:rPr>
      <w:t>© TBD Corporation. All Rights Reserved.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99AA39" w14:textId="37EB06CE" w:rsidR="006567D3" w:rsidRPr="00FF6121" w:rsidRDefault="006567D3" w:rsidP="00CE33EF">
    <w:pPr>
      <w:pStyle w:val="Footer"/>
      <w:jc w:val="center"/>
      <w:rPr>
        <w:rFonts w:ascii="Courier New" w:hAnsi="Courier New" w:cs="Courier New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B34849" w14:textId="3BE8CBC5" w:rsidR="006567D3" w:rsidRPr="00FF6121" w:rsidRDefault="006567D3" w:rsidP="00CE33EF">
    <w:pPr>
      <w:pStyle w:val="Footer"/>
      <w:jc w:val="center"/>
      <w:rPr>
        <w:rFonts w:ascii="Courier New" w:hAnsi="Courier New" w:cs="Courier New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2245D6" w14:textId="77777777" w:rsidR="006567D3" w:rsidRDefault="006567D3" w:rsidP="006567D3">
      <w:pPr>
        <w:spacing w:after="0" w:line="240" w:lineRule="auto"/>
      </w:pPr>
      <w:r>
        <w:separator/>
      </w:r>
    </w:p>
  </w:footnote>
  <w:footnote w:type="continuationSeparator" w:id="0">
    <w:p w14:paraId="30D373DC" w14:textId="77777777" w:rsidR="006567D3" w:rsidRDefault="006567D3" w:rsidP="006567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1E68EA"/>
    <w:multiLevelType w:val="hybridMultilevel"/>
    <w:tmpl w:val="C1F694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65161B"/>
    <w:multiLevelType w:val="hybridMultilevel"/>
    <w:tmpl w:val="9FEA62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fullPage"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2CA4"/>
    <w:rsid w:val="0000123D"/>
    <w:rsid w:val="0000662F"/>
    <w:rsid w:val="000472D2"/>
    <w:rsid w:val="000A246D"/>
    <w:rsid w:val="0023643B"/>
    <w:rsid w:val="002C6566"/>
    <w:rsid w:val="00384CE8"/>
    <w:rsid w:val="003F4F3B"/>
    <w:rsid w:val="004868E4"/>
    <w:rsid w:val="004F72B5"/>
    <w:rsid w:val="0056684E"/>
    <w:rsid w:val="006567D3"/>
    <w:rsid w:val="00755DE1"/>
    <w:rsid w:val="007B6350"/>
    <w:rsid w:val="00886288"/>
    <w:rsid w:val="0095500D"/>
    <w:rsid w:val="009F204A"/>
    <w:rsid w:val="00A00F4F"/>
    <w:rsid w:val="00AC7883"/>
    <w:rsid w:val="00AE2D87"/>
    <w:rsid w:val="00AF2CA4"/>
    <w:rsid w:val="00B56FCB"/>
    <w:rsid w:val="00BD06DB"/>
    <w:rsid w:val="00CD75A6"/>
    <w:rsid w:val="00E73E39"/>
    <w:rsid w:val="00E75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224DF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F2C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AF2CA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F2CA4"/>
    <w:rPr>
      <w:color w:val="808080"/>
      <w:shd w:val="clear" w:color="auto" w:fill="E6E6E6"/>
    </w:rPr>
  </w:style>
  <w:style w:type="table" w:styleId="TableGrid">
    <w:name w:val="Table Grid"/>
    <w:basedOn w:val="TableNormal"/>
    <w:uiPriority w:val="39"/>
    <w:rsid w:val="003F4F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F4F3B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6567D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67D3"/>
  </w:style>
  <w:style w:type="paragraph" w:styleId="Header">
    <w:name w:val="header"/>
    <w:basedOn w:val="Normal"/>
    <w:link w:val="HeaderChar"/>
    <w:uiPriority w:val="99"/>
    <w:unhideWhenUsed/>
    <w:rsid w:val="006567D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67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6863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xtbookdiscrimination.com/Shop/?tbdMrkt" TargetMode="External"/><Relationship Id="rId13" Type="http://schemas.openxmlformats.org/officeDocument/2006/relationships/hyperlink" Target="https://textbookdiscrimination.com/Buy/Templates/?tbdMrkt" TargetMode="External"/><Relationship Id="rId18" Type="http://schemas.openxmlformats.org/officeDocument/2006/relationships/hyperlink" Target="https://textbookdiscrimination.com/Buy/Templates/?tbdMrkt" TargetMode="External"/><Relationship Id="rId26" Type="http://schemas.openxmlformats.org/officeDocument/2006/relationships/footer" Target="footer3.xml"/><Relationship Id="rId3" Type="http://schemas.openxmlformats.org/officeDocument/2006/relationships/settings" Target="settings.xml"/><Relationship Id="rId21" Type="http://schemas.openxmlformats.org/officeDocument/2006/relationships/hyperlink" Target="https://textbookdiscrimination.com/?tbdMrkt" TargetMode="External"/><Relationship Id="rId7" Type="http://schemas.openxmlformats.org/officeDocument/2006/relationships/hyperlink" Target="https://textbookdiscrimination.com/Sell/Templates?tbdMrkt" TargetMode="External"/><Relationship Id="rId12" Type="http://schemas.openxmlformats.org/officeDocument/2006/relationships/hyperlink" Target="https://textbookdiscrimination.com/Sell/Templates?tbdMrkt" TargetMode="External"/><Relationship Id="rId17" Type="http://schemas.openxmlformats.org/officeDocument/2006/relationships/footer" Target="footer2.xml"/><Relationship Id="rId25" Type="http://schemas.openxmlformats.org/officeDocument/2006/relationships/hyperlink" Target="https://textbookdiscrimination.com/Shop/?tbdSmp" TargetMode="Externa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hyperlink" Target="https://textbookdiscrimination.com/Shop/?tbdMrkt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24" Type="http://schemas.openxmlformats.org/officeDocument/2006/relationships/hyperlink" Target="https://textbookdiscrimination.com/Sell/Templates?tbdMrkt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textbookdiscrimination.com/Shop/?tbdSmp" TargetMode="External"/><Relationship Id="rId23" Type="http://schemas.openxmlformats.org/officeDocument/2006/relationships/hyperlink" Target="https://textbookdiscrimination.com/Buy/Templates/?tbdMrkt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textbookdiscrimination.com/?tbdMrkt" TargetMode="External"/><Relationship Id="rId19" Type="http://schemas.openxmlformats.org/officeDocument/2006/relationships/hyperlink" Target="https://textbookdiscrimination.com/Sell/Templates?tbdMrkt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hyperlink" Target="https://textbookdiscrimination.com/Sell/Templates?tbdMrkt" TargetMode="External"/><Relationship Id="rId22" Type="http://schemas.openxmlformats.org/officeDocument/2006/relationships/hyperlink" Target="https://textbookdiscrimination.com/Sell/Templates?tbdMrkt" TargetMode="External"/><Relationship Id="rId27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textbookdiscrimination.com/?tbdMrk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0d_Application_001_Indigency.dotx</Template>
  <TotalTime>2</TotalTime>
  <Pages>4</Pages>
  <Words>1050</Words>
  <Characters>5986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Elias Makere</dc:creator>
  <cp:keywords/>
  <dc:description/>
  <cp:lastModifiedBy>THNK</cp:lastModifiedBy>
  <cp:revision>4</cp:revision>
  <cp:lastPrinted>2020-09-14T16:28:00Z</cp:lastPrinted>
  <dcterms:created xsi:type="dcterms:W3CDTF">2020-11-20T04:08:00Z</dcterms:created>
  <dcterms:modified xsi:type="dcterms:W3CDTF">2025-02-07T22:20:00Z</dcterms:modified>
</cp:coreProperties>
</file>