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AD48F1" w:rsidRPr="000C3158" w14:paraId="005DA91A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44444990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0AC6E717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B9C25AA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AD48F1" w:rsidRPr="000C3158" w14:paraId="6DCE1021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42D02B8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3F7F299A" wp14:editId="0C6BDAE1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8F1" w:rsidRPr="000C3158" w14:paraId="73C1B2D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54DAE90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02E856E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AD48F1" w:rsidRPr="000C3158" w14:paraId="7F41754D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8F7A352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AD48F1" w:rsidRPr="000C3158" w14:paraId="5AA6C32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D3DF620" w14:textId="77777777" w:rsidR="00AD48F1" w:rsidRPr="000C3158" w:rsidRDefault="00AD48F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0B8ACBA" wp14:editId="67C71DE1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D17D383" w14:textId="77777777" w:rsidR="00AD48F1" w:rsidRPr="000C3158" w:rsidRDefault="00AD48F1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61A10AC" w14:textId="77777777" w:rsidR="00AD48F1" w:rsidRPr="000C3158" w:rsidRDefault="00AD48F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0FE6649" w14:textId="77777777" w:rsidR="00AD48F1" w:rsidRPr="000C3158" w:rsidRDefault="00AD48F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CD2376C" wp14:editId="07A51FA7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8F1" w:rsidRPr="000C3158" w14:paraId="4949E062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A9997B1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15D4A0E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2EEAC03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3231E732" w14:textId="77777777" w:rsidR="00AD48F1" w:rsidRPr="000C3158" w:rsidRDefault="00AD48F1" w:rsidP="00AD48F1">
      <w:pPr>
        <w:jc w:val="center"/>
        <w:rPr>
          <w:rFonts w:ascii="Courier New" w:hAnsi="Courier New" w:cs="Courier New"/>
        </w:rPr>
        <w:sectPr w:rsidR="00AD48F1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27C79E2E" w14:textId="408303CA" w:rsidR="00C75034" w:rsidRPr="004D7AA6" w:rsidRDefault="00965B54" w:rsidP="00C7503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FLORIDA</w:t>
      </w:r>
    </w:p>
    <w:p w14:paraId="4AFC47EA" w14:textId="6D2F932E" w:rsidR="00561300" w:rsidRPr="004D7AA6" w:rsidRDefault="00965B54" w:rsidP="00C7503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DIVISION OF ADMINISTRATIVE HEARINGS</w:t>
      </w:r>
    </w:p>
    <w:p w14:paraId="3838C254" w14:textId="77777777" w:rsidR="0070082B" w:rsidRPr="00602568" w:rsidRDefault="0070082B" w:rsidP="0070082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0082B" w:rsidRPr="00602568" w14:paraId="5785BB19" w14:textId="77777777" w:rsidTr="00561300">
        <w:trPr>
          <w:trHeight w:val="504"/>
          <w:jc w:val="center"/>
        </w:trPr>
        <w:tc>
          <w:tcPr>
            <w:tcW w:w="4680" w:type="dxa"/>
          </w:tcPr>
          <w:p w14:paraId="7483EBC7" w14:textId="3A8F8CAB" w:rsidR="0070082B" w:rsidRPr="00602568" w:rsidRDefault="00C75034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4875C17D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561300" w:rsidRPr="00602568" w14:paraId="39249451" w14:textId="77777777" w:rsidTr="00561300">
        <w:trPr>
          <w:trHeight w:val="504"/>
          <w:jc w:val="center"/>
        </w:trPr>
        <w:tc>
          <w:tcPr>
            <w:tcW w:w="4680" w:type="dxa"/>
            <w:vAlign w:val="center"/>
          </w:tcPr>
          <w:p w14:paraId="4067A5E5" w14:textId="16728F38" w:rsidR="00561300" w:rsidRPr="00602568" w:rsidRDefault="00965B54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Petitioner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12D39CAE" w:rsidR="00561300" w:rsidRPr="00561300" w:rsidRDefault="00C75034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BB00D6">
        <w:trPr>
          <w:trHeight w:val="504"/>
          <w:jc w:val="center"/>
        </w:trPr>
        <w:tc>
          <w:tcPr>
            <w:tcW w:w="468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BB00D6">
        <w:trPr>
          <w:trHeight w:val="504"/>
          <w:jc w:val="center"/>
        </w:trPr>
        <w:tc>
          <w:tcPr>
            <w:tcW w:w="468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F915B7">
        <w:trPr>
          <w:trHeight w:val="504"/>
          <w:jc w:val="center"/>
        </w:trPr>
        <w:tc>
          <w:tcPr>
            <w:tcW w:w="468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F915B7">
        <w:trPr>
          <w:trHeight w:val="504"/>
          <w:jc w:val="center"/>
        </w:trPr>
        <w:tc>
          <w:tcPr>
            <w:tcW w:w="4680" w:type="dxa"/>
          </w:tcPr>
          <w:p w14:paraId="4F91D10E" w14:textId="7EEC1080" w:rsidR="0070082B" w:rsidRPr="00602568" w:rsidRDefault="00C75034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F915B7">
        <w:trPr>
          <w:trHeight w:val="504"/>
          <w:jc w:val="center"/>
        </w:trPr>
        <w:tc>
          <w:tcPr>
            <w:tcW w:w="4680" w:type="dxa"/>
            <w:vAlign w:val="center"/>
          </w:tcPr>
          <w:p w14:paraId="243BA2DD" w14:textId="348D4B8F" w:rsidR="0070082B" w:rsidRPr="00602568" w:rsidRDefault="00965B54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Respondent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52C422CA" w14:textId="66999930" w:rsidR="00C174FC" w:rsidRDefault="00BF5847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PETITIONER</w:t>
            </w:r>
            <w:r w:rsidR="004F0BBF">
              <w:rPr>
                <w:b/>
                <w:bCs/>
                <w:sz w:val="28"/>
                <w:szCs w:val="28"/>
              </w:rPr>
              <w:t>’S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4F0BBF">
              <w:rPr>
                <w:b/>
                <w:bCs/>
                <w:sz w:val="28"/>
                <w:szCs w:val="28"/>
              </w:rPr>
              <w:t>MOTION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4F0BBF">
              <w:rPr>
                <w:b/>
                <w:bCs/>
                <w:sz w:val="28"/>
                <w:szCs w:val="28"/>
              </w:rPr>
              <w:t>FOR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02273D">
              <w:rPr>
                <w:b/>
                <w:bCs/>
                <w:sz w:val="28"/>
                <w:szCs w:val="28"/>
              </w:rPr>
              <w:t>OFFICIAL RECOGNITION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4F0BBF">
              <w:rPr>
                <w:b/>
                <w:bCs/>
                <w:sz w:val="28"/>
                <w:szCs w:val="28"/>
              </w:rPr>
              <w:t>OF</w:t>
            </w:r>
          </w:p>
          <w:p w14:paraId="1358A6E3" w14:textId="4B268272" w:rsidR="004F0BBF" w:rsidRPr="004158D8" w:rsidRDefault="00C75034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[</w:t>
            </w:r>
            <w:proofErr w:type="spellStart"/>
            <w:r>
              <w:rPr>
                <w:b/>
                <w:bCs/>
                <w:sz w:val="28"/>
                <w:szCs w:val="28"/>
              </w:rPr>
              <w:t>itemsRecognized</w:t>
            </w:r>
            <w:proofErr w:type="spellEnd"/>
            <w:r>
              <w:rPr>
                <w:b/>
                <w:bCs/>
                <w:sz w:val="28"/>
                <w:szCs w:val="28"/>
              </w:rPr>
              <w:t>]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2CA9E201" w:rsidR="00561300" w:rsidRDefault="00BF5847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Petitioner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</w:t>
      </w:r>
      <w:proofErr w:type="spellStart"/>
      <w:r w:rsidR="00C75034">
        <w:rPr>
          <w:rFonts w:ascii="Courier New" w:hAnsi="Courier New" w:cs="Courier New"/>
        </w:rPr>
        <w:t>plfName</w:t>
      </w:r>
      <w:proofErr w:type="spellEnd"/>
      <w:r w:rsidR="00C75034">
        <w:rPr>
          <w:rFonts w:ascii="Courier New" w:hAnsi="Courier New" w:cs="Courier New"/>
        </w:rPr>
        <w:t>]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on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[d]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day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[MMM]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[YYYY]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moves</w:t>
      </w:r>
      <w:r w:rsidR="005F4069">
        <w:rPr>
          <w:rFonts w:ascii="Courier New" w:hAnsi="Courier New" w:cs="Courier New"/>
        </w:rPr>
        <w:t xml:space="preserve"> </w:t>
      </w:r>
      <w:r w:rsidR="00561300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561300">
        <w:rPr>
          <w:rFonts w:ascii="Courier New" w:hAnsi="Courier New" w:cs="Courier New"/>
        </w:rPr>
        <w:t>Honorable</w:t>
      </w:r>
      <w:r w:rsidR="005F4069">
        <w:rPr>
          <w:rFonts w:ascii="Courier New" w:hAnsi="Courier New" w:cs="Courier New"/>
        </w:rPr>
        <w:t xml:space="preserve"> </w:t>
      </w:r>
      <w:r w:rsidR="00561300"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take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judicial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notice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the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</w:t>
      </w:r>
      <w:proofErr w:type="spellStart"/>
      <w:r w:rsidR="00C75034">
        <w:rPr>
          <w:rFonts w:ascii="Courier New" w:hAnsi="Courier New" w:cs="Courier New"/>
        </w:rPr>
        <w:t>itemsRecognized</w:t>
      </w:r>
      <w:proofErr w:type="spellEnd"/>
      <w:r w:rsidR="00C75034">
        <w:rPr>
          <w:rFonts w:ascii="Courier New" w:hAnsi="Courier New" w:cs="Courier New"/>
        </w:rPr>
        <w:t>]</w:t>
      </w:r>
      <w:r w:rsidR="00561300">
        <w:rPr>
          <w:rFonts w:ascii="Courier New" w:hAnsi="Courier New" w:cs="Courier New"/>
        </w:rPr>
        <w:t>.</w:t>
      </w:r>
    </w:p>
    <w:p w14:paraId="62E8F446" w14:textId="59480DD4" w:rsidR="00561300" w:rsidRDefault="00561300" w:rsidP="00F917E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4B1FD80C" w14:textId="1221D67E" w:rsidR="00561300" w:rsidRPr="00C80E28" w:rsidRDefault="00561300" w:rsidP="00561300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561300" w:rsidRPr="00C80E28" w14:paraId="52227DAF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FB02279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432734D4" w14:textId="09EE70E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220443E4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03C8628" w14:textId="3BF8C90C" w:rsidR="00561300" w:rsidRPr="00C80E28" w:rsidRDefault="00A464F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Motion</w:t>
            </w:r>
          </w:p>
        </w:tc>
        <w:tc>
          <w:tcPr>
            <w:tcW w:w="1440" w:type="dxa"/>
            <w:vAlign w:val="center"/>
          </w:tcPr>
          <w:p w14:paraId="7CF36F5D" w14:textId="506A0C8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7CF95EDD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8AD341C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47B4C514" w14:textId="1484CB87" w:rsidR="00561300" w:rsidRPr="00C80E28" w:rsidRDefault="00A464F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5</w:t>
            </w:r>
            <w:r w:rsidR="00561300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 w:rsidR="00561300"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6B7B67B6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05B932E2" w14:textId="077C7A10" w:rsidR="00561300" w:rsidRPr="00C80E28" w:rsidRDefault="00A61CC9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Exhibits</w:t>
            </w:r>
          </w:p>
        </w:tc>
        <w:tc>
          <w:tcPr>
            <w:tcW w:w="1440" w:type="dxa"/>
            <w:vAlign w:val="center"/>
          </w:tcPr>
          <w:p w14:paraId="2CE1BF7A" w14:textId="7E650A44" w:rsidR="00561300" w:rsidRPr="001A74AE" w:rsidRDefault="00EE3EA4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6</w:t>
            </w:r>
            <w:r w:rsidR="009A3677" w:rsidRPr="009A3677">
              <w:rPr>
                <w:rFonts w:ascii="Courier New" w:hAnsi="Courier New" w:cs="Courier New"/>
                <w:vertAlign w:val="superscript"/>
              </w:rPr>
              <w:t>th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 w:rsidR="009A3677">
              <w:rPr>
                <w:rFonts w:ascii="Courier New" w:hAnsi="Courier New" w:cs="Courier New"/>
              </w:rPr>
              <w:t>Page</w:t>
            </w:r>
          </w:p>
        </w:tc>
      </w:tr>
    </w:tbl>
    <w:p w14:paraId="0200F1B8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636649C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FBE776F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08F8B119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7AEC268" w14:textId="77777777" w:rsidR="00FF415B" w:rsidRPr="00674E83" w:rsidRDefault="00FF415B" w:rsidP="00FF415B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1664DDB6" w14:textId="781E2DA7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>
        <w:rPr>
          <w:rFonts w:ascii="Courier New" w:hAnsi="Courier New" w:cs="Courier New"/>
          <w:b/>
          <w:sz w:val="24"/>
          <w:szCs w:val="24"/>
        </w:rPr>
        <w:tab/>
      </w:r>
      <w:r w:rsidR="00BF5847">
        <w:rPr>
          <w:rFonts w:ascii="Courier New" w:hAnsi="Courier New" w:cs="Courier New"/>
          <w:sz w:val="24"/>
          <w:szCs w:val="24"/>
        </w:rPr>
        <w:t>Petitioner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B67074">
        <w:rPr>
          <w:rFonts w:ascii="Courier New" w:hAnsi="Courier New" w:cs="Courier New"/>
          <w:sz w:val="24"/>
          <w:szCs w:val="24"/>
        </w:rPr>
        <w:t>must prove [x-y-and-z]</w:t>
      </w:r>
    </w:p>
    <w:p w14:paraId="369A3EFF" w14:textId="5DFB6394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B67074">
        <w:rPr>
          <w:rFonts w:ascii="Courier New" w:hAnsi="Courier New" w:cs="Courier New"/>
          <w:sz w:val="24"/>
          <w:szCs w:val="24"/>
        </w:rPr>
        <w:t>[x-y-and-z] are independently verifiable</w:t>
      </w:r>
    </w:p>
    <w:p w14:paraId="566F9919" w14:textId="03DCD5FC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</w:t>
      </w:r>
      <w:r w:rsidR="001A74AE">
        <w:rPr>
          <w:rFonts w:ascii="Courier New" w:hAnsi="Courier New" w:cs="Courier New"/>
          <w:sz w:val="24"/>
          <w:szCs w:val="24"/>
        </w:rPr>
        <w:t>is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Court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AD668F">
        <w:rPr>
          <w:rFonts w:ascii="Courier New" w:hAnsi="Courier New" w:cs="Courier New"/>
          <w:sz w:val="24"/>
          <w:szCs w:val="24"/>
        </w:rPr>
        <w:t xml:space="preserve">takes </w:t>
      </w:r>
      <w:r w:rsidR="00BF5847">
        <w:rPr>
          <w:rFonts w:ascii="Courier New" w:hAnsi="Courier New" w:cs="Courier New"/>
          <w:sz w:val="24"/>
          <w:szCs w:val="24"/>
        </w:rPr>
        <w:t>official recognition</w:t>
      </w:r>
      <w:r w:rsidR="00AD668F">
        <w:rPr>
          <w:rFonts w:ascii="Courier New" w:hAnsi="Courier New" w:cs="Courier New"/>
          <w:sz w:val="24"/>
          <w:szCs w:val="24"/>
        </w:rPr>
        <w:t xml:space="preserve"> of [x-y-and-z]</w:t>
      </w:r>
    </w:p>
    <w:p w14:paraId="12513378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50303ED6" w14:textId="77777777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65E77314" w14:textId="65BCECFE" w:rsidR="00FF415B" w:rsidRPr="00674E83" w:rsidRDefault="00BF5847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§90.</w:t>
      </w:r>
      <w:r w:rsidR="002B62B4">
        <w:rPr>
          <w:rFonts w:ascii="Courier New" w:hAnsi="Courier New" w:cs="Courier New"/>
          <w:b/>
          <w:sz w:val="24"/>
          <w:szCs w:val="24"/>
        </w:rPr>
        <w:t>201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 xml:space="preserve">FS </w:t>
      </w:r>
      <w:r w:rsidR="00FF415B" w:rsidRPr="00674E83"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 xml:space="preserve">Matters Which Must Be </w:t>
      </w:r>
      <w:r w:rsidR="00761532">
        <w:rPr>
          <w:rFonts w:ascii="Courier New" w:hAnsi="Courier New" w:cs="Courier New"/>
          <w:b/>
          <w:sz w:val="24"/>
          <w:szCs w:val="24"/>
        </w:rPr>
        <w:t>Judicial</w:t>
      </w:r>
      <w:r>
        <w:rPr>
          <w:rFonts w:ascii="Courier New" w:hAnsi="Courier New" w:cs="Courier New"/>
          <w:b/>
          <w:sz w:val="24"/>
          <w:szCs w:val="24"/>
        </w:rPr>
        <w:t>ly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b/>
          <w:sz w:val="24"/>
          <w:szCs w:val="24"/>
        </w:rPr>
        <w:t>Notice</w:t>
      </w:r>
      <w:r>
        <w:rPr>
          <w:rFonts w:ascii="Courier New" w:hAnsi="Courier New" w:cs="Courier New"/>
          <w:b/>
          <w:sz w:val="24"/>
          <w:szCs w:val="24"/>
        </w:rPr>
        <w:t>d</w:t>
      </w:r>
    </w:p>
    <w:p w14:paraId="141E579D" w14:textId="77777777" w:rsidR="00BF5847" w:rsidRDefault="00FF415B" w:rsidP="00BF5847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BF5847">
        <w:rPr>
          <w:rFonts w:ascii="Courier New" w:hAnsi="Courier New" w:cs="Courier New"/>
          <w:i/>
          <w:sz w:val="24"/>
          <w:szCs w:val="24"/>
        </w:rPr>
        <w:t>A court shall take judicial notice of:</w:t>
      </w:r>
    </w:p>
    <w:p w14:paraId="4A61F01D" w14:textId="77777777" w:rsidR="00BF5847" w:rsidRDefault="00BF5847" w:rsidP="00BF5847">
      <w:pPr>
        <w:pStyle w:val="ListParagraph"/>
        <w:widowControl w:val="0"/>
        <w:numPr>
          <w:ilvl w:val="0"/>
          <w:numId w:val="24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Decisional, constitutional, and public statutory law...</w:t>
      </w:r>
    </w:p>
    <w:p w14:paraId="3B4A6C50" w14:textId="77777777" w:rsidR="00BF5847" w:rsidRDefault="00BF5847" w:rsidP="00BF5847">
      <w:pPr>
        <w:pStyle w:val="ListParagraph"/>
        <w:widowControl w:val="0"/>
        <w:numPr>
          <w:ilvl w:val="0"/>
          <w:numId w:val="24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Florida rules of court that have statewide application...</w:t>
      </w:r>
    </w:p>
    <w:p w14:paraId="7B36B036" w14:textId="3AF44567" w:rsidR="00FF415B" w:rsidRPr="00BF5847" w:rsidRDefault="00BF5847" w:rsidP="00BF5847">
      <w:pPr>
        <w:pStyle w:val="ListParagraph"/>
        <w:widowControl w:val="0"/>
        <w:numPr>
          <w:ilvl w:val="0"/>
          <w:numId w:val="24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Rules of Court of the United States Supreme Court...</w:t>
      </w:r>
      <w:r w:rsidR="00FF415B" w:rsidRPr="00BF5847">
        <w:rPr>
          <w:rFonts w:ascii="Courier New" w:hAnsi="Courier New" w:cs="Courier New"/>
          <w:i/>
          <w:sz w:val="24"/>
          <w:szCs w:val="24"/>
        </w:rPr>
        <w:t>”</w:t>
      </w:r>
    </w:p>
    <w:p w14:paraId="4A960BD6" w14:textId="77777777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0CFF59BF" w14:textId="5483F042" w:rsidR="00332249" w:rsidRPr="00674E83" w:rsidRDefault="00761532" w:rsidP="00332249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§90.202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FS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332249"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Matters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Which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May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Be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Judicially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Noticed</w:t>
      </w:r>
    </w:p>
    <w:p w14:paraId="22B6E771" w14:textId="2B3EF9C3" w:rsidR="00761532" w:rsidRDefault="00332249" w:rsidP="00332249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2064B0">
        <w:rPr>
          <w:rFonts w:ascii="Courier New" w:hAnsi="Courier New" w:cs="Courier New"/>
          <w:i/>
          <w:sz w:val="24"/>
          <w:szCs w:val="24"/>
        </w:rPr>
        <w:t>“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A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court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may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take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judicial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notice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of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the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following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matters,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to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the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extent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that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they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are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not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embraced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within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s.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 w:rsidRPr="00761532">
        <w:rPr>
          <w:rFonts w:ascii="Courier New" w:hAnsi="Courier New" w:cs="Courier New"/>
          <w:i/>
          <w:sz w:val="24"/>
          <w:szCs w:val="24"/>
        </w:rPr>
        <w:t>90.201:</w:t>
      </w:r>
    </w:p>
    <w:p w14:paraId="7FB8C4B3" w14:textId="768198C2" w:rsidR="00BF5847" w:rsidRDefault="00BF5847" w:rsidP="0076153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72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“(5) Official action of the legislative, executive, and.</w:t>
      </w:r>
      <w:proofErr w:type="gramStart"/>
      <w:r>
        <w:rPr>
          <w:rFonts w:ascii="Courier New" w:hAnsi="Courier New" w:cs="Courier New"/>
          <w:i/>
          <w:sz w:val="24"/>
          <w:szCs w:val="24"/>
        </w:rPr>
        <w:t>..“</w:t>
      </w:r>
      <w:proofErr w:type="gramEnd"/>
    </w:p>
    <w:p w14:paraId="64CE3566" w14:textId="470BC346" w:rsidR="00BF5847" w:rsidRDefault="00BF5847" w:rsidP="0076153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72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“(6) Records of any court of this state or of any court of...”</w:t>
      </w:r>
    </w:p>
    <w:p w14:paraId="3B22BCD8" w14:textId="704770A1" w:rsidR="00332249" w:rsidRPr="00674E83" w:rsidRDefault="00761532" w:rsidP="0076153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72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(12)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Pr="00761532">
        <w:rPr>
          <w:rFonts w:ascii="Courier New" w:hAnsi="Courier New" w:cs="Courier New"/>
          <w:i/>
          <w:sz w:val="24"/>
          <w:szCs w:val="24"/>
        </w:rPr>
        <w:t>Facts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Pr="00761532">
        <w:rPr>
          <w:rFonts w:ascii="Courier New" w:hAnsi="Courier New" w:cs="Courier New"/>
          <w:i/>
          <w:sz w:val="24"/>
          <w:szCs w:val="24"/>
        </w:rPr>
        <w:t>that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Pr="00761532">
        <w:rPr>
          <w:rFonts w:ascii="Courier New" w:hAnsi="Courier New" w:cs="Courier New"/>
          <w:i/>
          <w:sz w:val="24"/>
          <w:szCs w:val="24"/>
        </w:rPr>
        <w:t>are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Pr="00761532">
        <w:rPr>
          <w:rFonts w:ascii="Courier New" w:hAnsi="Courier New" w:cs="Courier New"/>
          <w:i/>
          <w:sz w:val="24"/>
          <w:szCs w:val="24"/>
        </w:rPr>
        <w:t>not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Pr="00761532">
        <w:rPr>
          <w:rFonts w:ascii="Courier New" w:hAnsi="Courier New" w:cs="Courier New"/>
          <w:i/>
          <w:sz w:val="24"/>
          <w:szCs w:val="24"/>
        </w:rPr>
        <w:t>subject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Pr="00761532">
        <w:rPr>
          <w:rFonts w:ascii="Courier New" w:hAnsi="Courier New" w:cs="Courier New"/>
          <w:i/>
          <w:sz w:val="24"/>
          <w:szCs w:val="24"/>
        </w:rPr>
        <w:t>to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Pr="00761532">
        <w:rPr>
          <w:rFonts w:ascii="Courier New" w:hAnsi="Courier New" w:cs="Courier New"/>
          <w:i/>
          <w:sz w:val="24"/>
          <w:szCs w:val="24"/>
        </w:rPr>
        <w:t>dispute</w:t>
      </w:r>
      <w:r w:rsidR="00BF5847">
        <w:rPr>
          <w:rFonts w:ascii="Courier New" w:hAnsi="Courier New" w:cs="Courier New"/>
          <w:i/>
          <w:sz w:val="24"/>
          <w:szCs w:val="24"/>
        </w:rPr>
        <w:t>..</w:t>
      </w:r>
      <w:r w:rsidRPr="00761532">
        <w:rPr>
          <w:rFonts w:ascii="Courier New" w:hAnsi="Courier New" w:cs="Courier New"/>
          <w:i/>
          <w:sz w:val="24"/>
          <w:szCs w:val="24"/>
        </w:rPr>
        <w:t>.</w:t>
      </w:r>
      <w:r w:rsidR="00332249" w:rsidRPr="002064B0">
        <w:rPr>
          <w:rFonts w:ascii="Courier New" w:hAnsi="Courier New" w:cs="Courier New"/>
          <w:i/>
          <w:sz w:val="24"/>
          <w:szCs w:val="24"/>
        </w:rPr>
        <w:t>”</w:t>
      </w:r>
    </w:p>
    <w:p w14:paraId="1B52B95C" w14:textId="77777777" w:rsidR="00BF5847" w:rsidRPr="00674E83" w:rsidRDefault="00BF5847" w:rsidP="00BF5847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4F9DBF3C" w14:textId="15B59330" w:rsidR="00BF5847" w:rsidRPr="00674E83" w:rsidRDefault="00BF5847" w:rsidP="00BF5847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§90.203 FS </w:t>
      </w:r>
      <w:r w:rsidRPr="00674E83">
        <w:rPr>
          <w:rFonts w:ascii="Courier New" w:hAnsi="Courier New" w:cs="Courier New"/>
          <w:b/>
          <w:sz w:val="24"/>
          <w:szCs w:val="24"/>
        </w:rPr>
        <w:t>|</w:t>
      </w:r>
      <w:r>
        <w:rPr>
          <w:rFonts w:ascii="Courier New" w:hAnsi="Courier New" w:cs="Courier New"/>
          <w:b/>
          <w:sz w:val="24"/>
          <w:szCs w:val="24"/>
        </w:rPr>
        <w:t xml:space="preserve"> Compulsory Judicial Notice</w:t>
      </w:r>
    </w:p>
    <w:p w14:paraId="71BE3F34" w14:textId="0DF0C685" w:rsidR="00BF5847" w:rsidRDefault="00BF5847" w:rsidP="00BF5847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>A court shall take judicial notice of any matter in s. 90.202 when a party requests it and:</w:t>
      </w:r>
    </w:p>
    <w:p w14:paraId="2A8BA900" w14:textId="56055ABE" w:rsidR="00BF5847" w:rsidRDefault="00BF5847" w:rsidP="00BF5847">
      <w:pPr>
        <w:pStyle w:val="ListParagraph"/>
        <w:widowControl w:val="0"/>
        <w:numPr>
          <w:ilvl w:val="0"/>
          <w:numId w:val="25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Gives each adverse party timely written notice of...</w:t>
      </w:r>
    </w:p>
    <w:p w14:paraId="352284C6" w14:textId="486EEDEC" w:rsidR="00BF5847" w:rsidRDefault="00BF5847" w:rsidP="00BF5847">
      <w:pPr>
        <w:pStyle w:val="ListParagraph"/>
        <w:widowControl w:val="0"/>
        <w:numPr>
          <w:ilvl w:val="0"/>
          <w:numId w:val="25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Furnishes the court with sufficient information to...</w:t>
      </w:r>
    </w:p>
    <w:p w14:paraId="3FDCF93F" w14:textId="77777777" w:rsidR="00BF5847" w:rsidRPr="00BF5847" w:rsidRDefault="00BF5847" w:rsidP="00BF5847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right="720"/>
        <w:jc w:val="both"/>
        <w:textAlignment w:val="baseline"/>
        <w:rPr>
          <w:rFonts w:ascii="Courier New" w:hAnsi="Courier New" w:cs="Courier New"/>
          <w:sz w:val="24"/>
          <w:szCs w:val="24"/>
        </w:rPr>
      </w:pPr>
    </w:p>
    <w:p w14:paraId="72574A2F" w14:textId="77777777" w:rsidR="000C1658" w:rsidRPr="00674E83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19C5E197" w14:textId="6447270C" w:rsidR="000C1658" w:rsidRDefault="00837620" w:rsidP="00841D28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DOAH Case No. 09-4637</w:t>
      </w:r>
      <w:r>
        <w:rPr>
          <w:rFonts w:ascii="Courier New" w:hAnsi="Courier New" w:cs="Courier New"/>
          <w:sz w:val="24"/>
          <w:szCs w:val="24"/>
        </w:rPr>
        <w:tab/>
      </w:r>
      <w:r w:rsidR="000C1658">
        <w:rPr>
          <w:rFonts w:ascii="Courier New" w:hAnsi="Courier New" w:cs="Courier New"/>
          <w:sz w:val="24"/>
          <w:szCs w:val="24"/>
        </w:rPr>
        <w:tab/>
      </w:r>
      <w:r w:rsidR="000C1658">
        <w:rPr>
          <w:rFonts w:ascii="Courier New" w:hAnsi="Courier New" w:cs="Courier New"/>
          <w:sz w:val="24"/>
          <w:szCs w:val="24"/>
        </w:rPr>
        <w:tab/>
      </w:r>
      <w:r w:rsidR="000C1658">
        <w:rPr>
          <w:rFonts w:ascii="Courier New" w:hAnsi="Courier New" w:cs="Courier New"/>
          <w:sz w:val="24"/>
          <w:szCs w:val="24"/>
        </w:rPr>
        <w:tab/>
      </w:r>
      <w:r w:rsidR="000C1658">
        <w:rPr>
          <w:rFonts w:ascii="Courier New" w:hAnsi="Courier New" w:cs="Courier New"/>
          <w:sz w:val="24"/>
          <w:szCs w:val="24"/>
        </w:rPr>
        <w:tab/>
        <w:t>-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Case Law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C1658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3</w:t>
      </w:r>
      <w:r w:rsidR="000C1658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26</w:t>
      </w:r>
      <w:r w:rsidR="000C1658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1</w:t>
      </w:r>
      <w:r w:rsidR="000C1658">
        <w:rPr>
          <w:rFonts w:ascii="Courier New" w:hAnsi="Courier New" w:cs="Courier New"/>
          <w:sz w:val="24"/>
          <w:szCs w:val="24"/>
        </w:rPr>
        <w:t>0)</w:t>
      </w:r>
    </w:p>
    <w:p w14:paraId="7C25DB7E" w14:textId="67FCBBB6" w:rsidR="00837620" w:rsidRDefault="00837620" w:rsidP="00837620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DOAH Case No. 12-2886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Case Law (9/26/12)</w:t>
      </w:r>
    </w:p>
    <w:p w14:paraId="53627159" w14:textId="22BFE6ED" w:rsidR="00837620" w:rsidRDefault="00837620" w:rsidP="00837620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DOAH Case No. 18-0373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Case Law (6/6/18)</w:t>
      </w:r>
    </w:p>
    <w:p w14:paraId="24E52466" w14:textId="7768D176" w:rsidR="003E41B5" w:rsidRDefault="00837620" w:rsidP="000C1658">
      <w:pPr>
        <w:ind w:left="72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DOAH has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C1658" w:rsidRPr="00674E83">
        <w:rPr>
          <w:rFonts w:ascii="Courier New" w:hAnsi="Courier New" w:cs="Courier New"/>
          <w:sz w:val="24"/>
          <w:szCs w:val="24"/>
        </w:rPr>
        <w:t>granted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similar </w:t>
      </w:r>
      <w:r w:rsidR="00B666A5">
        <w:rPr>
          <w:rFonts w:ascii="Courier New" w:hAnsi="Courier New" w:cs="Courier New"/>
          <w:sz w:val="24"/>
          <w:szCs w:val="24"/>
        </w:rPr>
        <w:t>motion</w:t>
      </w:r>
      <w:r>
        <w:rPr>
          <w:rFonts w:ascii="Courier New" w:hAnsi="Courier New" w:cs="Courier New"/>
          <w:sz w:val="24"/>
          <w:szCs w:val="24"/>
        </w:rPr>
        <w:t>s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B666A5">
        <w:rPr>
          <w:rFonts w:ascii="Courier New" w:hAnsi="Courier New" w:cs="Courier New"/>
          <w:sz w:val="24"/>
          <w:szCs w:val="24"/>
        </w:rPr>
        <w:t>for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official recognition</w:t>
      </w:r>
    </w:p>
    <w:p w14:paraId="148721EA" w14:textId="77777777" w:rsidR="00C00898" w:rsidRDefault="00C00898" w:rsidP="00C00898">
      <w:pPr>
        <w:rPr>
          <w:rFonts w:ascii="Courier New" w:hAnsi="Courier New" w:cs="Courier New"/>
          <w:sz w:val="24"/>
          <w:szCs w:val="24"/>
        </w:rPr>
      </w:pPr>
    </w:p>
    <w:p w14:paraId="1F6CB5C3" w14:textId="5A193806" w:rsidR="00FF415B" w:rsidRDefault="00FF415B" w:rsidP="00FF415B">
      <w:pPr>
        <w:ind w:left="108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2B0CA95" w14:textId="77777777" w:rsidR="00D121ED" w:rsidRPr="007810C8" w:rsidRDefault="00D121ED" w:rsidP="00D121ED">
      <w:pPr>
        <w:pStyle w:val="Default"/>
        <w:jc w:val="both"/>
        <w:rPr>
          <w:rFonts w:ascii="Courier New" w:hAnsi="Courier New" w:cs="Courier New"/>
        </w:rPr>
      </w:pPr>
    </w:p>
    <w:p w14:paraId="23588063" w14:textId="556151A2" w:rsidR="00D121ED" w:rsidRPr="007810C8" w:rsidRDefault="005B4E81" w:rsidP="00D121ED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MOTION</w:t>
      </w:r>
    </w:p>
    <w:p w14:paraId="154209AB" w14:textId="03DCB9FE" w:rsidR="00D121ED" w:rsidRPr="007810C8" w:rsidRDefault="00F53EA4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Background</w:t>
      </w:r>
      <w:r w:rsidR="005F4069">
        <w:rPr>
          <w:rFonts w:ascii="Courier New" w:hAnsi="Courier New" w:cs="Courier New"/>
          <w:b/>
          <w:u w:val="single"/>
        </w:rPr>
        <w:t xml:space="preserve"> </w:t>
      </w:r>
      <w:r w:rsidR="00D121ED">
        <w:rPr>
          <w:rFonts w:ascii="Courier New" w:hAnsi="Courier New" w:cs="Courier New"/>
          <w:b/>
          <w:u w:val="single"/>
        </w:rPr>
        <w:t>History</w:t>
      </w:r>
    </w:p>
    <w:p w14:paraId="530F4C58" w14:textId="4B6C9BCC" w:rsidR="00F53EA4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[para001]</w:t>
      </w:r>
    </w:p>
    <w:p w14:paraId="4E1166CD" w14:textId="02E6BCFD" w:rsidR="00A410C8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[para002]</w:t>
      </w:r>
    </w:p>
    <w:p w14:paraId="4F8B918A" w14:textId="6758D93A" w:rsidR="00F53EA4" w:rsidRPr="00BC781F" w:rsidRDefault="0004014F" w:rsidP="00BC781F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[para003]</w:t>
      </w:r>
    </w:p>
    <w:p w14:paraId="19D51677" w14:textId="68DD23E1" w:rsidR="005B4E81" w:rsidRPr="00207249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bookmarkStart w:id="3" w:name="_Hlk59361695"/>
      <w:r w:rsidRPr="00784E14">
        <w:rPr>
          <w:rFonts w:ascii="Courier New" w:hAnsi="Courier New" w:cs="Courier New"/>
        </w:rPr>
        <w:t>On [</w:t>
      </w:r>
      <w:proofErr w:type="spellStart"/>
      <w:r w:rsidRPr="00784E14">
        <w:rPr>
          <w:rFonts w:ascii="Courier New" w:hAnsi="Courier New" w:cs="Courier New"/>
        </w:rPr>
        <w:t>MMMend</w:t>
      </w:r>
      <w:proofErr w:type="spellEnd"/>
      <w:r w:rsidRPr="00784E14">
        <w:rPr>
          <w:rFonts w:ascii="Courier New" w:hAnsi="Courier New" w:cs="Courier New"/>
        </w:rPr>
        <w:t>] [</w:t>
      </w:r>
      <w:proofErr w:type="spellStart"/>
      <w:r w:rsidRPr="00784E14">
        <w:rPr>
          <w:rFonts w:ascii="Courier New" w:hAnsi="Courier New" w:cs="Courier New"/>
        </w:rPr>
        <w:t>Dend</w:t>
      </w:r>
      <w:proofErr w:type="spellEnd"/>
      <w:r w:rsidRPr="00784E14">
        <w:rPr>
          <w:rFonts w:ascii="Courier New" w:hAnsi="Courier New" w:cs="Courier New"/>
        </w:rPr>
        <w:t>], [</w:t>
      </w:r>
      <w:proofErr w:type="spellStart"/>
      <w:r w:rsidRPr="00784E14">
        <w:rPr>
          <w:rFonts w:ascii="Courier New" w:hAnsi="Courier New" w:cs="Courier New"/>
        </w:rPr>
        <w:t>YYYYend</w:t>
      </w:r>
      <w:proofErr w:type="spellEnd"/>
      <w:r w:rsidRPr="00784E14"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somethingHappened</w:t>
      </w:r>
      <w:proofErr w:type="spellEnd"/>
      <w:r w:rsidRPr="00784E14">
        <w:rPr>
          <w:rFonts w:ascii="Courier New" w:hAnsi="Courier New" w:cs="Courier New"/>
        </w:rPr>
        <w:t>].</w:t>
      </w:r>
      <w:bookmarkEnd w:id="3"/>
    </w:p>
    <w:p w14:paraId="4BEAC47C" w14:textId="55D2E7FF" w:rsidR="00D121ED" w:rsidRPr="007810C8" w:rsidRDefault="0050756F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Immediate</w:t>
      </w:r>
      <w:r w:rsidR="005F4069">
        <w:rPr>
          <w:rFonts w:ascii="Courier New" w:hAnsi="Courier New" w:cs="Courier New"/>
          <w:b/>
          <w:u w:val="single"/>
        </w:rPr>
        <w:t xml:space="preserve"> </w:t>
      </w:r>
      <w:r>
        <w:rPr>
          <w:rFonts w:ascii="Courier New" w:hAnsi="Courier New" w:cs="Courier New"/>
          <w:b/>
          <w:u w:val="single"/>
        </w:rPr>
        <w:t>Facts</w:t>
      </w:r>
    </w:p>
    <w:p w14:paraId="4E6B39A2" w14:textId="6BD48097" w:rsidR="00A410C8" w:rsidRPr="00B73C5E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[para004]</w:t>
      </w:r>
    </w:p>
    <w:p w14:paraId="73457361" w14:textId="13AA02DD" w:rsidR="005634CC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[para005]</w:t>
      </w:r>
    </w:p>
    <w:p w14:paraId="398CD485" w14:textId="4D9B1BB8" w:rsidR="00E62CB4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[para006]</w:t>
      </w:r>
    </w:p>
    <w:p w14:paraId="4DF1F68F" w14:textId="77777777" w:rsidR="0004014F" w:rsidRPr="007810C8" w:rsidRDefault="0004014F" w:rsidP="0004014F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Immediate Facts</w:t>
      </w:r>
    </w:p>
    <w:p w14:paraId="26F89234" w14:textId="506F84E8" w:rsidR="00BF1F56" w:rsidRDefault="0004014F" w:rsidP="00BF1F5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[arg001]</w:t>
      </w:r>
    </w:p>
    <w:p w14:paraId="2D44D774" w14:textId="487DEA02" w:rsidR="00252D06" w:rsidRDefault="0004014F" w:rsidP="00BF1F5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[arg002]</w:t>
      </w:r>
    </w:p>
    <w:p w14:paraId="757444F7" w14:textId="6F93B2B7" w:rsidR="00D76BBF" w:rsidRDefault="0004014F" w:rsidP="00BF1F5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[arg003]</w:t>
      </w:r>
    </w:p>
    <w:p w14:paraId="103C1C88" w14:textId="77777777" w:rsidR="00D76BBF" w:rsidRDefault="00D76BBF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0EABCAE7" w14:textId="77777777" w:rsidR="00252D06" w:rsidRDefault="00252D06" w:rsidP="00D76BBF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1184A3C1" w14:textId="77777777" w:rsidR="00D76BBF" w:rsidRPr="007810C8" w:rsidRDefault="00D76BBF" w:rsidP="00D76BBF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CONFERRAL</w:t>
      </w:r>
    </w:p>
    <w:p w14:paraId="288AE2A7" w14:textId="77777777" w:rsidR="00D76BBF" w:rsidRPr="007810C8" w:rsidRDefault="00D76BBF" w:rsidP="00D76BBF">
      <w:pPr>
        <w:spacing w:after="0"/>
        <w:rPr>
          <w:rFonts w:ascii="Courier New" w:hAnsi="Courier New" w:cs="Courier New"/>
          <w:sz w:val="24"/>
          <w:szCs w:val="24"/>
        </w:rPr>
      </w:pPr>
    </w:p>
    <w:p w14:paraId="7325FBB4" w14:textId="77777777" w:rsidR="00D76BBF" w:rsidRPr="007810C8" w:rsidRDefault="00D76BBF" w:rsidP="00D76BBF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On [</w:t>
      </w:r>
      <w:proofErr w:type="spellStart"/>
      <w:r>
        <w:rPr>
          <w:rFonts w:ascii="Courier New" w:hAnsi="Courier New" w:cs="Courier New"/>
        </w:rPr>
        <w:t>confMth</w:t>
      </w:r>
      <w:proofErr w:type="spellEnd"/>
      <w:r>
        <w:rPr>
          <w:rFonts w:ascii="Courier New" w:hAnsi="Courier New" w:cs="Courier New"/>
        </w:rPr>
        <w:t>] [</w:t>
      </w:r>
      <w:proofErr w:type="spellStart"/>
      <w:r>
        <w:rPr>
          <w:rFonts w:ascii="Courier New" w:hAnsi="Courier New" w:cs="Courier New"/>
        </w:rPr>
        <w:t>confDy</w:t>
      </w:r>
      <w:proofErr w:type="spellEnd"/>
      <w:r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confYr</w:t>
      </w:r>
      <w:proofErr w:type="spellEnd"/>
      <w:r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conferralStatement</w:t>
      </w:r>
      <w:proofErr w:type="spellEnd"/>
      <w:r>
        <w:rPr>
          <w:rFonts w:ascii="Courier New" w:hAnsi="Courier New" w:cs="Courier New"/>
        </w:rPr>
        <w:t>].</w:t>
      </w:r>
    </w:p>
    <w:p w14:paraId="38FC7F94" w14:textId="7DBB7523" w:rsidR="00D121ED" w:rsidRPr="007810C8" w:rsidRDefault="00D121ED" w:rsidP="009B2B0D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110763B6" w14:textId="24D4F8F2" w:rsidR="00D121ED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WHEREFORE,</w:t>
      </w:r>
      <w:r w:rsidR="005F4069">
        <w:rPr>
          <w:rFonts w:ascii="Courier New" w:hAnsi="Courier New" w:cs="Courier New"/>
        </w:rPr>
        <w:t xml:space="preserve"> </w:t>
      </w:r>
      <w:r w:rsidR="00BF5847">
        <w:rPr>
          <w:rFonts w:ascii="Courier New" w:hAnsi="Courier New" w:cs="Courier New"/>
        </w:rPr>
        <w:t>Petitioner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B74995">
        <w:rPr>
          <w:rFonts w:ascii="Courier New" w:hAnsi="Courier New" w:cs="Courier New"/>
        </w:rPr>
        <w:t>take</w:t>
      </w:r>
      <w:r w:rsidR="005F4069">
        <w:rPr>
          <w:rFonts w:ascii="Courier New" w:hAnsi="Courier New" w:cs="Courier New"/>
        </w:rPr>
        <w:t xml:space="preserve"> </w:t>
      </w:r>
      <w:r w:rsidR="00837620">
        <w:rPr>
          <w:rFonts w:ascii="Courier New" w:hAnsi="Courier New" w:cs="Courier New"/>
        </w:rPr>
        <w:t>official recognition</w:t>
      </w:r>
      <w:r w:rsidR="005F4069">
        <w:rPr>
          <w:rFonts w:ascii="Courier New" w:hAnsi="Courier New" w:cs="Courier New"/>
        </w:rPr>
        <w:t xml:space="preserve"> </w:t>
      </w:r>
      <w:r w:rsidR="00B74995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04014F">
        <w:rPr>
          <w:rFonts w:ascii="Courier New" w:hAnsi="Courier New" w:cs="Courier New"/>
        </w:rPr>
        <w:t>[</w:t>
      </w:r>
      <w:proofErr w:type="spellStart"/>
      <w:r w:rsidR="0004014F">
        <w:rPr>
          <w:rFonts w:ascii="Courier New" w:hAnsi="Courier New" w:cs="Courier New"/>
        </w:rPr>
        <w:t>itemsRecognized</w:t>
      </w:r>
      <w:proofErr w:type="spellEnd"/>
      <w:r w:rsidR="0004014F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.</w:t>
      </w:r>
    </w:p>
    <w:p w14:paraId="6388F1F1" w14:textId="71FA6A83" w:rsidR="00D121ED" w:rsidRPr="007810C8" w:rsidRDefault="00D76BBF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>[D]</w:t>
      </w:r>
      <w:proofErr w:type="spellStart"/>
      <w:r>
        <w:rPr>
          <w:rFonts w:ascii="Courier New" w:hAnsi="Courier New" w:cs="Courier New"/>
        </w:rPr>
        <w:t>th</w:t>
      </w:r>
      <w:proofErr w:type="spellEnd"/>
      <w:r w:rsidRPr="007810C8">
        <w:rPr>
          <w:rFonts w:ascii="Courier New" w:hAnsi="Courier New" w:cs="Courier New"/>
        </w:rPr>
        <w:t xml:space="preserve"> 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17B68691" w14:textId="3E692768" w:rsidR="00D121ED" w:rsidRPr="007810C8" w:rsidRDefault="00D121ED" w:rsidP="00D121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6914B074" w14:textId="77777777" w:rsidR="00C75034" w:rsidRPr="007810C8" w:rsidRDefault="00C75034" w:rsidP="00C75034">
      <w:pPr>
        <w:pStyle w:val="Default"/>
        <w:rPr>
          <w:rFonts w:ascii="Courier New" w:hAnsi="Courier New" w:cs="Courier New"/>
        </w:rPr>
      </w:pPr>
    </w:p>
    <w:p w14:paraId="59C23F63" w14:textId="77777777" w:rsidR="00C75034" w:rsidRPr="00EC58B0" w:rsidRDefault="00C75034" w:rsidP="00C75034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0C068C5D" w14:textId="14E63B7E" w:rsidR="00C75034" w:rsidRPr="004C6F92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</w:t>
      </w:r>
      <w:r w:rsidR="00BF5847">
        <w:rPr>
          <w:rFonts w:ascii="Courier New" w:hAnsi="Courier New" w:cs="Courier New"/>
          <w:bCs/>
        </w:rPr>
        <w:t>Petitioner</w:t>
      </w:r>
    </w:p>
    <w:p w14:paraId="724385A1" w14:textId="77777777" w:rsidR="00C75034" w:rsidRPr="007810C8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36A5405" w14:textId="77777777" w:rsidR="00C75034" w:rsidRPr="007810C8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41261843" w14:textId="77777777" w:rsidR="00C75034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6D7D9103" w14:textId="77777777" w:rsidR="00C75034" w:rsidRDefault="00C75034" w:rsidP="00C75034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053115A8" w14:textId="77777777" w:rsidR="00C75034" w:rsidRDefault="00C75034" w:rsidP="00C75034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>
        <w:rPr>
          <w:rFonts w:ascii="Courier New" w:hAnsi="Courier New" w:cs="Courier New"/>
          <w:color w:val="auto"/>
        </w:rPr>
        <w:t xml:space="preserve"> </w:t>
      </w:r>
    </w:p>
    <w:p w14:paraId="625D3F5B" w14:textId="050D44CA" w:rsidR="00BC781F" w:rsidRDefault="00BC781F" w:rsidP="00BC781F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br w:type="page"/>
      </w:r>
    </w:p>
    <w:p w14:paraId="77609ECD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06048AE" w14:textId="5D80A72A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8D10FF4" w14:textId="5D787ACF" w:rsidR="00CF7A18" w:rsidRDefault="00033049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E1678E"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 w:rsidRPr="00E1678E">
        <w:rPr>
          <w:rFonts w:ascii="Courier New" w:hAnsi="Courier New" w:cs="Courier New"/>
          <w:color w:val="auto"/>
        </w:rPr>
        <w:t>thus</w:t>
      </w:r>
      <w:proofErr w:type="gramEnd"/>
      <w:r w:rsidRPr="00E1678E"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07E0F479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69C810F" w14:textId="125A5362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6F344909" w14:textId="1DD27CBA" w:rsidR="00C75034" w:rsidRDefault="00D67294" w:rsidP="00C75034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>, I electronically filed 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foregoing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with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Clerk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Courts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using</w:t>
      </w:r>
      <w:r>
        <w:rPr>
          <w:rFonts w:ascii="Courier New" w:hAnsi="Courier New" w:cs="Courier New"/>
          <w:color w:val="auto"/>
        </w:rPr>
        <w:t xml:space="preserve"> the </w:t>
      </w:r>
      <w:proofErr w:type="spellStart"/>
      <w:r>
        <w:rPr>
          <w:rFonts w:ascii="Courier New" w:hAnsi="Courier New" w:cs="Courier New"/>
          <w:color w:val="auto"/>
        </w:rPr>
        <w:t>eALJ</w:t>
      </w:r>
      <w:proofErr w:type="spellEnd"/>
      <w:r>
        <w:rPr>
          <w:rFonts w:ascii="Courier New" w:hAnsi="Courier New" w:cs="Courier New"/>
          <w:color w:val="auto"/>
        </w:rPr>
        <w:t xml:space="preserve"> system; which will send a notice of electronic filing to the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12276A29" w14:textId="77777777" w:rsidR="00C75034" w:rsidRPr="007810C8" w:rsidRDefault="00C75034" w:rsidP="00C75034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3EE8323" w14:textId="1566E984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5"/>
      </w:tblGrid>
      <w:tr w:rsidR="00601756" w14:paraId="71EC40A7" w14:textId="77777777" w:rsidTr="004F2149">
        <w:trPr>
          <w:trHeight w:val="1224"/>
        </w:trPr>
        <w:tc>
          <w:tcPr>
            <w:tcW w:w="5040" w:type="dxa"/>
          </w:tcPr>
          <w:p w14:paraId="3E789A5E" w14:textId="7C400C33" w:rsidR="00333BD3" w:rsidRDefault="00333BD3" w:rsidP="00C75034">
            <w:pPr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33C6EFDA" w14:textId="32025707" w:rsidR="00601756" w:rsidRDefault="00601756" w:rsidP="009C63EE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51A1B4E8" w14:textId="77777777" w:rsidR="00A0332F" w:rsidRDefault="00A0332F" w:rsidP="00A0332F">
      <w:pPr>
        <w:spacing w:before="240"/>
        <w:rPr>
          <w:rFonts w:ascii="Courier New" w:hAnsi="Courier New" w:cs="Courier New"/>
          <w:bCs/>
        </w:rPr>
      </w:pPr>
      <w:bookmarkStart w:id="4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43A602F2" w14:textId="45BF6A94" w:rsidR="00A0332F" w:rsidRDefault="00AD48F1" w:rsidP="00A0332F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 w:rsidR="00A0332F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TextBookDiscrimination.com/Guides/Motions/JudicialNotice.html</w:t>
        </w:r>
      </w:hyperlink>
    </w:p>
    <w:bookmarkEnd w:id="4"/>
    <w:p w14:paraId="3D2F028B" w14:textId="6F3A2766" w:rsidR="00005777" w:rsidRPr="007810C8" w:rsidRDefault="00005777" w:rsidP="00CF7A1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96578" w:rsidRPr="007810C8" w14:paraId="1BEFE011" w14:textId="77777777" w:rsidTr="002D0A7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41148EE4" w14:textId="77777777" w:rsidR="00C75034" w:rsidRPr="00E4136C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CBA93ED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2CC9BDD2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283E925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99411B3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077D107" w14:textId="77777777" w:rsidR="00C75034" w:rsidRPr="00E4136C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7F9ABA94" w14:textId="70A92D6A" w:rsidR="00C75034" w:rsidRDefault="00C75034" w:rsidP="00C75034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 w:rsidR="00BF5847">
              <w:rPr>
                <w:rFonts w:ascii="Courier New" w:hAnsi="Courier New" w:cs="Courier New"/>
                <w:i/>
                <w:sz w:val="24"/>
                <w:szCs w:val="24"/>
              </w:rPr>
              <w:t>Respondent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A791278" w14:textId="77777777" w:rsidR="00896578" w:rsidRPr="00005777" w:rsidRDefault="00896578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1C63519" w14:textId="77777777" w:rsidR="00896578" w:rsidRPr="007810C8" w:rsidRDefault="00896578" w:rsidP="007B169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7193CCD" w14:textId="597C14DA" w:rsidR="00CC450C" w:rsidRDefault="00CC450C" w:rsidP="00CF7A18">
      <w:pPr>
        <w:pStyle w:val="Default"/>
        <w:jc w:val="both"/>
        <w:rPr>
          <w:rFonts w:ascii="Courier New" w:hAnsi="Courier New" w:cs="Courier New"/>
        </w:rPr>
      </w:pPr>
    </w:p>
    <w:p w14:paraId="0838D627" w14:textId="77777777" w:rsidR="00CC450C" w:rsidRDefault="00CC450C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0AF779B0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53041657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5ED9E824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68AB8C89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183B4D59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36130030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11FAF567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63A51A3A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4FEC0A8C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2D5D70C8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74BC6CEA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7BAB390D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72B8A53A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30A78580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25B95AD7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52DEADB1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43BA32FF" w14:textId="2E5A6560" w:rsidR="00BB00D6" w:rsidRPr="00D52F09" w:rsidRDefault="00BB00D6" w:rsidP="00BB00D6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 w:rsidRPr="00D52F09">
        <w:rPr>
          <w:rFonts w:ascii="Courier New" w:hAnsi="Courier New" w:cs="Courier New"/>
          <w:sz w:val="96"/>
          <w:szCs w:val="96"/>
        </w:rPr>
        <w:t>EXHIBIT</w:t>
      </w:r>
      <w:r w:rsidR="005F4069">
        <w:rPr>
          <w:rFonts w:ascii="Courier New" w:hAnsi="Courier New" w:cs="Courier New"/>
          <w:sz w:val="96"/>
          <w:szCs w:val="96"/>
        </w:rPr>
        <w:t xml:space="preserve"> </w:t>
      </w:r>
      <w:r>
        <w:rPr>
          <w:rFonts w:ascii="Courier New" w:hAnsi="Courier New" w:cs="Courier New"/>
          <w:sz w:val="96"/>
          <w:szCs w:val="96"/>
        </w:rPr>
        <w:t>A</w:t>
      </w:r>
    </w:p>
    <w:p w14:paraId="5943365A" w14:textId="25196E87" w:rsidR="00BB00D6" w:rsidRPr="00D52F09" w:rsidRDefault="00C75034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itemA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0289131C" w14:textId="77777777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FAEC8AD" w14:textId="57895B15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B782A31" w14:textId="77777777" w:rsidR="00C75034" w:rsidRDefault="00C75034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F5574D5" w14:textId="734E3A52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C6FF403" w14:textId="3F138CA3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C072EF7" w14:textId="77777777" w:rsidR="00C75034" w:rsidRDefault="00C75034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DF0C865" w14:textId="77777777" w:rsidR="00BB00D6" w:rsidRPr="0026548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9449219" w14:textId="77777777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6A5A6E5" w14:textId="77777777" w:rsidR="00BB00D6" w:rsidRPr="00D52F09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C00628E" w14:textId="77777777" w:rsidR="00BB00D6" w:rsidRPr="00D52F09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5D1A060" w14:textId="3ECB3CAB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5E34CDB" w14:textId="77777777" w:rsidR="009A3677" w:rsidRPr="00D52F09" w:rsidRDefault="009A3677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60264F4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04E7DBEE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4DECF388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1647797B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4F0C2BB0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20F4EE22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6F60571B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5DFA8EF5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704B396C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10E6DE12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7529843E" w14:textId="6AA1AD31" w:rsidR="0071765F" w:rsidRDefault="00BB00D6" w:rsidP="00C75034">
      <w:pPr>
        <w:spacing w:after="0"/>
        <w:rPr>
          <w:rFonts w:ascii="Courier New" w:hAnsi="Courier New" w:cs="Courier New"/>
          <w:b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0F246481" w14:textId="3567B1FA" w:rsidR="00C31229" w:rsidRDefault="00C31229" w:rsidP="00043B44"/>
    <w:p w14:paraId="74C38FBB" w14:textId="77777777" w:rsidR="00AD48F1" w:rsidRDefault="00AD48F1" w:rsidP="00AD48F1">
      <w:pPr>
        <w:jc w:val="center"/>
        <w:sectPr w:rsidR="00AD48F1" w:rsidSect="00AD48F1">
          <w:footerReference w:type="default" r:id="rId19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AD48F1" w:rsidRPr="000C3158" w14:paraId="579FE1A9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0D6DFB89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4F578153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B091CB9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AD48F1" w:rsidRPr="000C3158" w14:paraId="5B5762A7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BA1055C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6C2B3B9" wp14:editId="16758358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8F1" w:rsidRPr="000C3158" w14:paraId="61E2394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2707E67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70AE182C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3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AD48F1" w:rsidRPr="000C3158" w14:paraId="39613FE4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EBB7AC2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AD48F1" w:rsidRPr="000C3158" w14:paraId="42979F0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62DCD861" w14:textId="77777777" w:rsidR="00AD48F1" w:rsidRPr="000C3158" w:rsidRDefault="00AD48F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53C9738" wp14:editId="7082076C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D65F72D" w14:textId="77777777" w:rsidR="00AD48F1" w:rsidRPr="000C3158" w:rsidRDefault="00AD48F1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BC84F70" w14:textId="77777777" w:rsidR="00AD48F1" w:rsidRPr="000C3158" w:rsidRDefault="00AD48F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E9C7094" w14:textId="77777777" w:rsidR="00AD48F1" w:rsidRPr="000C3158" w:rsidRDefault="00AD48F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763B065" wp14:editId="5672FDC3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3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1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8F1" w:rsidRPr="000C3158" w14:paraId="53DCA036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DBCB166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AEE786F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98F2720" w14:textId="77777777" w:rsidR="00AD48F1" w:rsidRPr="000C3158" w:rsidRDefault="00AD48F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662388E7" w14:textId="77777777" w:rsidR="00AD48F1" w:rsidRDefault="00AD48F1" w:rsidP="00043B44">
      <w:bookmarkStart w:id="5" w:name="_GoBack"/>
      <w:bookmarkEnd w:id="5"/>
    </w:p>
    <w:sectPr w:rsidR="00AD48F1" w:rsidSect="00AD48F1">
      <w:headerReference w:type="default" r:id="rId28"/>
      <w:footerReference w:type="default" r:id="rId29"/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C716E2" w:rsidRDefault="00C716E2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C716E2" w:rsidRDefault="00C716E2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BEEFB" w14:textId="77777777" w:rsidR="00AD48F1" w:rsidRPr="00C41F43" w:rsidRDefault="00AD48F1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18CBFE8F" w14:textId="77777777" w:rsidR="00AD48F1" w:rsidRDefault="00AD48F1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4F17296" w14:textId="77777777" w:rsidR="00AD48F1" w:rsidRPr="00FF6121" w:rsidRDefault="00AD48F1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E1156" w14:textId="77777777" w:rsidR="00AD48F1" w:rsidRPr="00C41F43" w:rsidRDefault="00AD48F1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36BCE82" w14:textId="77777777" w:rsidR="00AD48F1" w:rsidRDefault="00AD48F1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19DE28E5" w14:textId="77777777" w:rsidR="00AD48F1" w:rsidRPr="00FF6121" w:rsidRDefault="00AD48F1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A1CBF" w14:textId="54F261C2" w:rsidR="00A65ACA" w:rsidRDefault="00AD48F1" w:rsidP="00A65ACA">
    <w:pPr>
      <w:pStyle w:val="Footer"/>
      <w:jc w:val="center"/>
    </w:pPr>
    <w:hyperlink r:id="rId1" w:history="1">
      <w:r w:rsidR="00C75034" w:rsidRPr="00C31229">
        <w:rPr>
          <w:rStyle w:val="Hyperlink"/>
          <w:color w:val="auto"/>
          <w:u w:val="none"/>
        </w:rPr>
        <w:t>www.TextBookDiscrimination.com</w:t>
      </w:r>
    </w:hyperlink>
  </w:p>
  <w:p w14:paraId="400911D0" w14:textId="12CDEA17" w:rsidR="00C716E2" w:rsidRPr="00C75034" w:rsidRDefault="00C75034" w:rsidP="00A65ACA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>
      <w:t>3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C716E2" w:rsidRDefault="00C716E2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C716E2" w:rsidRDefault="00C716E2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204D0E5D" w:rsidR="00C716E2" w:rsidRPr="00C75034" w:rsidRDefault="00C75034" w:rsidP="00C75034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-1133329115"/>
        <w:placeholder>
          <w:docPart w:val="DBE758ABC56E47F2B1A8B8CFCD1EF201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Judicial Notice – [items]</w:t>
        </w:r>
      </w:sdtContent>
    </w:sdt>
    <w:r>
      <w:t xml:space="preserve"> | </w:t>
    </w:r>
    <w:sdt>
      <w:sdtPr>
        <w:alias w:val="Publish Date"/>
        <w:tag w:val=""/>
        <w:id w:val="2054425097"/>
        <w:placeholder>
          <w:docPart w:val="0C5F3384B9414999AC95F669026C8C98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E58BF"/>
    <w:multiLevelType w:val="hybridMultilevel"/>
    <w:tmpl w:val="AD38E968"/>
    <w:lvl w:ilvl="0" w:tplc="E760F35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D368F"/>
    <w:multiLevelType w:val="hybridMultilevel"/>
    <w:tmpl w:val="9AEA7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B25EFB"/>
    <w:multiLevelType w:val="hybridMultilevel"/>
    <w:tmpl w:val="AD38E968"/>
    <w:lvl w:ilvl="0" w:tplc="E760F35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3"/>
  </w:num>
  <w:num w:numId="3">
    <w:abstractNumId w:val="21"/>
  </w:num>
  <w:num w:numId="4">
    <w:abstractNumId w:val="11"/>
  </w:num>
  <w:num w:numId="5">
    <w:abstractNumId w:val="16"/>
  </w:num>
  <w:num w:numId="6">
    <w:abstractNumId w:val="8"/>
  </w:num>
  <w:num w:numId="7">
    <w:abstractNumId w:val="15"/>
  </w:num>
  <w:num w:numId="8">
    <w:abstractNumId w:val="18"/>
  </w:num>
  <w:num w:numId="9">
    <w:abstractNumId w:val="1"/>
  </w:num>
  <w:num w:numId="10">
    <w:abstractNumId w:val="14"/>
  </w:num>
  <w:num w:numId="11">
    <w:abstractNumId w:val="12"/>
  </w:num>
  <w:num w:numId="12">
    <w:abstractNumId w:val="23"/>
  </w:num>
  <w:num w:numId="13">
    <w:abstractNumId w:val="3"/>
  </w:num>
  <w:num w:numId="14">
    <w:abstractNumId w:val="24"/>
  </w:num>
  <w:num w:numId="15">
    <w:abstractNumId w:val="4"/>
  </w:num>
  <w:num w:numId="16">
    <w:abstractNumId w:val="7"/>
  </w:num>
  <w:num w:numId="17">
    <w:abstractNumId w:val="6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9"/>
  </w:num>
  <w:num w:numId="22">
    <w:abstractNumId w:val="20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5777"/>
    <w:rsid w:val="00006196"/>
    <w:rsid w:val="00007360"/>
    <w:rsid w:val="0000758B"/>
    <w:rsid w:val="00014C0C"/>
    <w:rsid w:val="0001556D"/>
    <w:rsid w:val="00015630"/>
    <w:rsid w:val="00015C40"/>
    <w:rsid w:val="00022038"/>
    <w:rsid w:val="0002273D"/>
    <w:rsid w:val="00022755"/>
    <w:rsid w:val="00024D5D"/>
    <w:rsid w:val="0002548D"/>
    <w:rsid w:val="00027966"/>
    <w:rsid w:val="00027E57"/>
    <w:rsid w:val="0003023A"/>
    <w:rsid w:val="00033049"/>
    <w:rsid w:val="00033B49"/>
    <w:rsid w:val="00035BF0"/>
    <w:rsid w:val="0003665A"/>
    <w:rsid w:val="0003685E"/>
    <w:rsid w:val="00036944"/>
    <w:rsid w:val="00037424"/>
    <w:rsid w:val="0004014F"/>
    <w:rsid w:val="0004110D"/>
    <w:rsid w:val="0004113B"/>
    <w:rsid w:val="00042054"/>
    <w:rsid w:val="00043B44"/>
    <w:rsid w:val="0004415A"/>
    <w:rsid w:val="00046723"/>
    <w:rsid w:val="00047529"/>
    <w:rsid w:val="00047A89"/>
    <w:rsid w:val="00050014"/>
    <w:rsid w:val="00050C90"/>
    <w:rsid w:val="00052A26"/>
    <w:rsid w:val="00052F93"/>
    <w:rsid w:val="00054852"/>
    <w:rsid w:val="000568E0"/>
    <w:rsid w:val="0006102D"/>
    <w:rsid w:val="00061EDD"/>
    <w:rsid w:val="00063FF8"/>
    <w:rsid w:val="000647D9"/>
    <w:rsid w:val="00067864"/>
    <w:rsid w:val="000709C8"/>
    <w:rsid w:val="00070D41"/>
    <w:rsid w:val="00077503"/>
    <w:rsid w:val="00082609"/>
    <w:rsid w:val="0008459C"/>
    <w:rsid w:val="000874A1"/>
    <w:rsid w:val="000935A4"/>
    <w:rsid w:val="00093AD4"/>
    <w:rsid w:val="000941C3"/>
    <w:rsid w:val="00094C83"/>
    <w:rsid w:val="000955D1"/>
    <w:rsid w:val="00096BFD"/>
    <w:rsid w:val="000A19FD"/>
    <w:rsid w:val="000A1E35"/>
    <w:rsid w:val="000A3699"/>
    <w:rsid w:val="000A49F3"/>
    <w:rsid w:val="000A5684"/>
    <w:rsid w:val="000A62B7"/>
    <w:rsid w:val="000B21C5"/>
    <w:rsid w:val="000B3F4F"/>
    <w:rsid w:val="000B53BC"/>
    <w:rsid w:val="000C1658"/>
    <w:rsid w:val="000D308C"/>
    <w:rsid w:val="000D6DF4"/>
    <w:rsid w:val="000E0A27"/>
    <w:rsid w:val="000F3D40"/>
    <w:rsid w:val="000F5596"/>
    <w:rsid w:val="00103EBC"/>
    <w:rsid w:val="001057A9"/>
    <w:rsid w:val="00106E0E"/>
    <w:rsid w:val="001129E9"/>
    <w:rsid w:val="00113BC2"/>
    <w:rsid w:val="00114D29"/>
    <w:rsid w:val="001204C8"/>
    <w:rsid w:val="00124732"/>
    <w:rsid w:val="00126203"/>
    <w:rsid w:val="00126431"/>
    <w:rsid w:val="001347EC"/>
    <w:rsid w:val="001347F1"/>
    <w:rsid w:val="00137727"/>
    <w:rsid w:val="001413D3"/>
    <w:rsid w:val="00146536"/>
    <w:rsid w:val="00147A84"/>
    <w:rsid w:val="00150743"/>
    <w:rsid w:val="00152D8E"/>
    <w:rsid w:val="001601FA"/>
    <w:rsid w:val="00160AE7"/>
    <w:rsid w:val="001614E8"/>
    <w:rsid w:val="00163335"/>
    <w:rsid w:val="00163B9C"/>
    <w:rsid w:val="0016566A"/>
    <w:rsid w:val="00170C38"/>
    <w:rsid w:val="0017465A"/>
    <w:rsid w:val="001762AB"/>
    <w:rsid w:val="00180D37"/>
    <w:rsid w:val="001814BA"/>
    <w:rsid w:val="00184A02"/>
    <w:rsid w:val="00184A58"/>
    <w:rsid w:val="001853D1"/>
    <w:rsid w:val="00191E9F"/>
    <w:rsid w:val="0019498F"/>
    <w:rsid w:val="00196BE4"/>
    <w:rsid w:val="001A1207"/>
    <w:rsid w:val="001A74AE"/>
    <w:rsid w:val="001B0D48"/>
    <w:rsid w:val="001B121A"/>
    <w:rsid w:val="001B387E"/>
    <w:rsid w:val="001C04F1"/>
    <w:rsid w:val="001C413F"/>
    <w:rsid w:val="001D0A33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202703"/>
    <w:rsid w:val="00204D37"/>
    <w:rsid w:val="002064B0"/>
    <w:rsid w:val="002068E4"/>
    <w:rsid w:val="00207148"/>
    <w:rsid w:val="00207249"/>
    <w:rsid w:val="002072C7"/>
    <w:rsid w:val="0021582D"/>
    <w:rsid w:val="0022230D"/>
    <w:rsid w:val="00222948"/>
    <w:rsid w:val="00233046"/>
    <w:rsid w:val="002337BE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D06"/>
    <w:rsid w:val="00252FEB"/>
    <w:rsid w:val="002551A9"/>
    <w:rsid w:val="00260CAD"/>
    <w:rsid w:val="0026355A"/>
    <w:rsid w:val="002646AE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630C"/>
    <w:rsid w:val="0029776E"/>
    <w:rsid w:val="002A1CA8"/>
    <w:rsid w:val="002A284E"/>
    <w:rsid w:val="002A4BFE"/>
    <w:rsid w:val="002A5F1D"/>
    <w:rsid w:val="002A6469"/>
    <w:rsid w:val="002B1E1D"/>
    <w:rsid w:val="002B3292"/>
    <w:rsid w:val="002B4F51"/>
    <w:rsid w:val="002B62B4"/>
    <w:rsid w:val="002C20EF"/>
    <w:rsid w:val="002C7D1F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4A27"/>
    <w:rsid w:val="003014F8"/>
    <w:rsid w:val="0030347A"/>
    <w:rsid w:val="0030368D"/>
    <w:rsid w:val="003062FD"/>
    <w:rsid w:val="00313827"/>
    <w:rsid w:val="003148C7"/>
    <w:rsid w:val="00315DD3"/>
    <w:rsid w:val="00320249"/>
    <w:rsid w:val="00324CD8"/>
    <w:rsid w:val="00330704"/>
    <w:rsid w:val="003318A1"/>
    <w:rsid w:val="0033204A"/>
    <w:rsid w:val="00332249"/>
    <w:rsid w:val="00333BD3"/>
    <w:rsid w:val="00333E38"/>
    <w:rsid w:val="00333E4B"/>
    <w:rsid w:val="003340C5"/>
    <w:rsid w:val="00334AEF"/>
    <w:rsid w:val="00344F32"/>
    <w:rsid w:val="00347CC6"/>
    <w:rsid w:val="0035198A"/>
    <w:rsid w:val="00351E79"/>
    <w:rsid w:val="00352788"/>
    <w:rsid w:val="00360696"/>
    <w:rsid w:val="0036660C"/>
    <w:rsid w:val="0036697D"/>
    <w:rsid w:val="003679A6"/>
    <w:rsid w:val="003707E9"/>
    <w:rsid w:val="003723C6"/>
    <w:rsid w:val="00372D20"/>
    <w:rsid w:val="00373770"/>
    <w:rsid w:val="003741F6"/>
    <w:rsid w:val="00375DE5"/>
    <w:rsid w:val="00381375"/>
    <w:rsid w:val="00384B51"/>
    <w:rsid w:val="00394586"/>
    <w:rsid w:val="0039614B"/>
    <w:rsid w:val="00396444"/>
    <w:rsid w:val="003A27A8"/>
    <w:rsid w:val="003A34C2"/>
    <w:rsid w:val="003A63E6"/>
    <w:rsid w:val="003A74CD"/>
    <w:rsid w:val="003B216B"/>
    <w:rsid w:val="003B3C4A"/>
    <w:rsid w:val="003B4AF8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2316"/>
    <w:rsid w:val="00433ABE"/>
    <w:rsid w:val="0044091B"/>
    <w:rsid w:val="00442ACE"/>
    <w:rsid w:val="00444BEC"/>
    <w:rsid w:val="00446397"/>
    <w:rsid w:val="00446890"/>
    <w:rsid w:val="00450CA9"/>
    <w:rsid w:val="00452DED"/>
    <w:rsid w:val="00454828"/>
    <w:rsid w:val="00455B82"/>
    <w:rsid w:val="00456359"/>
    <w:rsid w:val="00464AF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56AF"/>
    <w:rsid w:val="0049575A"/>
    <w:rsid w:val="004A1467"/>
    <w:rsid w:val="004A334B"/>
    <w:rsid w:val="004A42C8"/>
    <w:rsid w:val="004A46CC"/>
    <w:rsid w:val="004A5A5E"/>
    <w:rsid w:val="004A5EAA"/>
    <w:rsid w:val="004B1FD6"/>
    <w:rsid w:val="004B268F"/>
    <w:rsid w:val="004B3F14"/>
    <w:rsid w:val="004B538F"/>
    <w:rsid w:val="004C0A49"/>
    <w:rsid w:val="004C0C73"/>
    <w:rsid w:val="004C6766"/>
    <w:rsid w:val="004C6F92"/>
    <w:rsid w:val="004D0246"/>
    <w:rsid w:val="004D0F3C"/>
    <w:rsid w:val="004D5779"/>
    <w:rsid w:val="004D76C0"/>
    <w:rsid w:val="004D7857"/>
    <w:rsid w:val="004D7AA6"/>
    <w:rsid w:val="004E6A6E"/>
    <w:rsid w:val="004E7F9B"/>
    <w:rsid w:val="004F0BBF"/>
    <w:rsid w:val="004F1936"/>
    <w:rsid w:val="004F2149"/>
    <w:rsid w:val="004F394D"/>
    <w:rsid w:val="00505E61"/>
    <w:rsid w:val="0050756F"/>
    <w:rsid w:val="00515820"/>
    <w:rsid w:val="00515F3A"/>
    <w:rsid w:val="00516384"/>
    <w:rsid w:val="00516548"/>
    <w:rsid w:val="00524355"/>
    <w:rsid w:val="005243A9"/>
    <w:rsid w:val="005256E7"/>
    <w:rsid w:val="00530895"/>
    <w:rsid w:val="0053353C"/>
    <w:rsid w:val="00533E62"/>
    <w:rsid w:val="00537127"/>
    <w:rsid w:val="00541F35"/>
    <w:rsid w:val="005426A0"/>
    <w:rsid w:val="005436C6"/>
    <w:rsid w:val="0054425E"/>
    <w:rsid w:val="00546307"/>
    <w:rsid w:val="00546543"/>
    <w:rsid w:val="00547DC6"/>
    <w:rsid w:val="00561300"/>
    <w:rsid w:val="00562AA1"/>
    <w:rsid w:val="005634CC"/>
    <w:rsid w:val="00564BE7"/>
    <w:rsid w:val="0056722E"/>
    <w:rsid w:val="00571735"/>
    <w:rsid w:val="00574C1B"/>
    <w:rsid w:val="005750E7"/>
    <w:rsid w:val="00576618"/>
    <w:rsid w:val="00577AB6"/>
    <w:rsid w:val="005833AC"/>
    <w:rsid w:val="005835DF"/>
    <w:rsid w:val="005858E4"/>
    <w:rsid w:val="00593D81"/>
    <w:rsid w:val="005A250A"/>
    <w:rsid w:val="005A4EF1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D0321"/>
    <w:rsid w:val="005D0A0B"/>
    <w:rsid w:val="005D0ECC"/>
    <w:rsid w:val="005D33DD"/>
    <w:rsid w:val="005D49F0"/>
    <w:rsid w:val="005E0D61"/>
    <w:rsid w:val="005E5FCF"/>
    <w:rsid w:val="005F243D"/>
    <w:rsid w:val="005F4069"/>
    <w:rsid w:val="005F5712"/>
    <w:rsid w:val="005F7743"/>
    <w:rsid w:val="00600129"/>
    <w:rsid w:val="00601756"/>
    <w:rsid w:val="00602568"/>
    <w:rsid w:val="00603622"/>
    <w:rsid w:val="00605112"/>
    <w:rsid w:val="00607785"/>
    <w:rsid w:val="00610CFB"/>
    <w:rsid w:val="00612805"/>
    <w:rsid w:val="00615641"/>
    <w:rsid w:val="00624557"/>
    <w:rsid w:val="00632B02"/>
    <w:rsid w:val="00633F43"/>
    <w:rsid w:val="00635ED0"/>
    <w:rsid w:val="00636512"/>
    <w:rsid w:val="0064441A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63D3"/>
    <w:rsid w:val="006A764A"/>
    <w:rsid w:val="006B060E"/>
    <w:rsid w:val="006B4329"/>
    <w:rsid w:val="006B65C3"/>
    <w:rsid w:val="006C15A1"/>
    <w:rsid w:val="006C3A9E"/>
    <w:rsid w:val="006C3AE3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65E1"/>
    <w:rsid w:val="006E6D61"/>
    <w:rsid w:val="006F09F4"/>
    <w:rsid w:val="006F1AA5"/>
    <w:rsid w:val="006F1BF7"/>
    <w:rsid w:val="006F4FCD"/>
    <w:rsid w:val="006F5F39"/>
    <w:rsid w:val="006F7281"/>
    <w:rsid w:val="0070082B"/>
    <w:rsid w:val="00700887"/>
    <w:rsid w:val="00700A1C"/>
    <w:rsid w:val="00702288"/>
    <w:rsid w:val="007033B7"/>
    <w:rsid w:val="007053CA"/>
    <w:rsid w:val="00705898"/>
    <w:rsid w:val="00710DED"/>
    <w:rsid w:val="007156D4"/>
    <w:rsid w:val="00716E6C"/>
    <w:rsid w:val="0071765F"/>
    <w:rsid w:val="00721010"/>
    <w:rsid w:val="007230FB"/>
    <w:rsid w:val="00724AF9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7C4F"/>
    <w:rsid w:val="0076078B"/>
    <w:rsid w:val="00761532"/>
    <w:rsid w:val="00763974"/>
    <w:rsid w:val="0077232D"/>
    <w:rsid w:val="00781D33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69D"/>
    <w:rsid w:val="007B18A7"/>
    <w:rsid w:val="007B3BF4"/>
    <w:rsid w:val="007B4FF4"/>
    <w:rsid w:val="007B6D84"/>
    <w:rsid w:val="007C0F0F"/>
    <w:rsid w:val="007C39E5"/>
    <w:rsid w:val="007D045F"/>
    <w:rsid w:val="007D284A"/>
    <w:rsid w:val="007D4C96"/>
    <w:rsid w:val="007D6048"/>
    <w:rsid w:val="007D6E48"/>
    <w:rsid w:val="007E1F99"/>
    <w:rsid w:val="007E244B"/>
    <w:rsid w:val="007E3BA2"/>
    <w:rsid w:val="007F0931"/>
    <w:rsid w:val="007F31DA"/>
    <w:rsid w:val="007F3C2C"/>
    <w:rsid w:val="007F54D3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620"/>
    <w:rsid w:val="00837BF3"/>
    <w:rsid w:val="00840BC2"/>
    <w:rsid w:val="00841432"/>
    <w:rsid w:val="00841D28"/>
    <w:rsid w:val="00844720"/>
    <w:rsid w:val="00845C9F"/>
    <w:rsid w:val="0084682B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2C99"/>
    <w:rsid w:val="00864C12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A5DF0"/>
    <w:rsid w:val="008B49D2"/>
    <w:rsid w:val="008C4953"/>
    <w:rsid w:val="008C5D0B"/>
    <w:rsid w:val="008C65B3"/>
    <w:rsid w:val="008C7CB0"/>
    <w:rsid w:val="008D3AE3"/>
    <w:rsid w:val="008D4B82"/>
    <w:rsid w:val="008F0E80"/>
    <w:rsid w:val="008F3866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64D"/>
    <w:rsid w:val="00962660"/>
    <w:rsid w:val="009655D3"/>
    <w:rsid w:val="00965B54"/>
    <w:rsid w:val="009674A2"/>
    <w:rsid w:val="009716B8"/>
    <w:rsid w:val="00972802"/>
    <w:rsid w:val="00972D90"/>
    <w:rsid w:val="00973761"/>
    <w:rsid w:val="00973FCF"/>
    <w:rsid w:val="009762C5"/>
    <w:rsid w:val="0097674E"/>
    <w:rsid w:val="00981C76"/>
    <w:rsid w:val="00993433"/>
    <w:rsid w:val="00997F9C"/>
    <w:rsid w:val="009A2422"/>
    <w:rsid w:val="009A3677"/>
    <w:rsid w:val="009A37E9"/>
    <w:rsid w:val="009A6AB2"/>
    <w:rsid w:val="009B257D"/>
    <w:rsid w:val="009B2B0D"/>
    <w:rsid w:val="009B5D9B"/>
    <w:rsid w:val="009B7BFF"/>
    <w:rsid w:val="009C0906"/>
    <w:rsid w:val="009C37D2"/>
    <w:rsid w:val="009C63EE"/>
    <w:rsid w:val="009D106F"/>
    <w:rsid w:val="009D2B13"/>
    <w:rsid w:val="009D4F83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97D"/>
    <w:rsid w:val="009F37A2"/>
    <w:rsid w:val="009F466D"/>
    <w:rsid w:val="009F4E5F"/>
    <w:rsid w:val="009F7636"/>
    <w:rsid w:val="009F7959"/>
    <w:rsid w:val="00A02656"/>
    <w:rsid w:val="00A02D9C"/>
    <w:rsid w:val="00A030D8"/>
    <w:rsid w:val="00A0332F"/>
    <w:rsid w:val="00A049D5"/>
    <w:rsid w:val="00A07BDE"/>
    <w:rsid w:val="00A07CAB"/>
    <w:rsid w:val="00A12D33"/>
    <w:rsid w:val="00A17E31"/>
    <w:rsid w:val="00A21868"/>
    <w:rsid w:val="00A24B25"/>
    <w:rsid w:val="00A24D99"/>
    <w:rsid w:val="00A258D5"/>
    <w:rsid w:val="00A2654E"/>
    <w:rsid w:val="00A3195F"/>
    <w:rsid w:val="00A340DF"/>
    <w:rsid w:val="00A3684E"/>
    <w:rsid w:val="00A36A08"/>
    <w:rsid w:val="00A40FE3"/>
    <w:rsid w:val="00A410C8"/>
    <w:rsid w:val="00A43902"/>
    <w:rsid w:val="00A464F3"/>
    <w:rsid w:val="00A54604"/>
    <w:rsid w:val="00A56279"/>
    <w:rsid w:val="00A60962"/>
    <w:rsid w:val="00A61CC9"/>
    <w:rsid w:val="00A65A0B"/>
    <w:rsid w:val="00A65ACA"/>
    <w:rsid w:val="00A764DF"/>
    <w:rsid w:val="00A76E6D"/>
    <w:rsid w:val="00A77928"/>
    <w:rsid w:val="00A8150F"/>
    <w:rsid w:val="00A81F65"/>
    <w:rsid w:val="00A84A17"/>
    <w:rsid w:val="00A86F87"/>
    <w:rsid w:val="00A9062A"/>
    <w:rsid w:val="00A92EFD"/>
    <w:rsid w:val="00A9327A"/>
    <w:rsid w:val="00A942CF"/>
    <w:rsid w:val="00A94420"/>
    <w:rsid w:val="00AA2158"/>
    <w:rsid w:val="00AA26C5"/>
    <w:rsid w:val="00AA4DE3"/>
    <w:rsid w:val="00AA51FC"/>
    <w:rsid w:val="00AA5B02"/>
    <w:rsid w:val="00AA722F"/>
    <w:rsid w:val="00AB1181"/>
    <w:rsid w:val="00AC07F8"/>
    <w:rsid w:val="00AC0BC8"/>
    <w:rsid w:val="00AC296C"/>
    <w:rsid w:val="00AC4CCF"/>
    <w:rsid w:val="00AC699B"/>
    <w:rsid w:val="00AC7677"/>
    <w:rsid w:val="00AD00C3"/>
    <w:rsid w:val="00AD1963"/>
    <w:rsid w:val="00AD2AD5"/>
    <w:rsid w:val="00AD48F1"/>
    <w:rsid w:val="00AD668F"/>
    <w:rsid w:val="00AD69A0"/>
    <w:rsid w:val="00AD7C64"/>
    <w:rsid w:val="00AE1986"/>
    <w:rsid w:val="00AE42CD"/>
    <w:rsid w:val="00B00D51"/>
    <w:rsid w:val="00B0119A"/>
    <w:rsid w:val="00B0120A"/>
    <w:rsid w:val="00B01C30"/>
    <w:rsid w:val="00B01CB7"/>
    <w:rsid w:val="00B076A2"/>
    <w:rsid w:val="00B10933"/>
    <w:rsid w:val="00B12BD8"/>
    <w:rsid w:val="00B1489B"/>
    <w:rsid w:val="00B15715"/>
    <w:rsid w:val="00B164D8"/>
    <w:rsid w:val="00B167C6"/>
    <w:rsid w:val="00B16816"/>
    <w:rsid w:val="00B25A04"/>
    <w:rsid w:val="00B272FD"/>
    <w:rsid w:val="00B273A4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FDB"/>
    <w:rsid w:val="00B64706"/>
    <w:rsid w:val="00B64C4F"/>
    <w:rsid w:val="00B666A5"/>
    <w:rsid w:val="00B67074"/>
    <w:rsid w:val="00B713EF"/>
    <w:rsid w:val="00B73C5E"/>
    <w:rsid w:val="00B73DC3"/>
    <w:rsid w:val="00B74995"/>
    <w:rsid w:val="00B81C4F"/>
    <w:rsid w:val="00B83AC8"/>
    <w:rsid w:val="00B9044A"/>
    <w:rsid w:val="00B90BC0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C781F"/>
    <w:rsid w:val="00BD12E7"/>
    <w:rsid w:val="00BD1938"/>
    <w:rsid w:val="00BD2068"/>
    <w:rsid w:val="00BD4F71"/>
    <w:rsid w:val="00BD5621"/>
    <w:rsid w:val="00BE3C8D"/>
    <w:rsid w:val="00BE6B2D"/>
    <w:rsid w:val="00BF19A0"/>
    <w:rsid w:val="00BF1E38"/>
    <w:rsid w:val="00BF1F56"/>
    <w:rsid w:val="00BF5847"/>
    <w:rsid w:val="00BF7F20"/>
    <w:rsid w:val="00C00898"/>
    <w:rsid w:val="00C01819"/>
    <w:rsid w:val="00C01C9B"/>
    <w:rsid w:val="00C04247"/>
    <w:rsid w:val="00C05ACE"/>
    <w:rsid w:val="00C11638"/>
    <w:rsid w:val="00C151D0"/>
    <w:rsid w:val="00C174FC"/>
    <w:rsid w:val="00C178E1"/>
    <w:rsid w:val="00C221C3"/>
    <w:rsid w:val="00C24E23"/>
    <w:rsid w:val="00C25902"/>
    <w:rsid w:val="00C26454"/>
    <w:rsid w:val="00C31229"/>
    <w:rsid w:val="00C320CF"/>
    <w:rsid w:val="00C33C7C"/>
    <w:rsid w:val="00C416EE"/>
    <w:rsid w:val="00C420B6"/>
    <w:rsid w:val="00C42514"/>
    <w:rsid w:val="00C449BE"/>
    <w:rsid w:val="00C466A3"/>
    <w:rsid w:val="00C46AD3"/>
    <w:rsid w:val="00C603FF"/>
    <w:rsid w:val="00C630F8"/>
    <w:rsid w:val="00C6316F"/>
    <w:rsid w:val="00C63DA6"/>
    <w:rsid w:val="00C63E0A"/>
    <w:rsid w:val="00C64A86"/>
    <w:rsid w:val="00C716E2"/>
    <w:rsid w:val="00C74CCB"/>
    <w:rsid w:val="00C75034"/>
    <w:rsid w:val="00C7738C"/>
    <w:rsid w:val="00C82BD9"/>
    <w:rsid w:val="00C82E9B"/>
    <w:rsid w:val="00C84EC5"/>
    <w:rsid w:val="00C97976"/>
    <w:rsid w:val="00CA194E"/>
    <w:rsid w:val="00CA3504"/>
    <w:rsid w:val="00CA36B2"/>
    <w:rsid w:val="00CA4018"/>
    <w:rsid w:val="00CB0882"/>
    <w:rsid w:val="00CB1C59"/>
    <w:rsid w:val="00CB6280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F0172"/>
    <w:rsid w:val="00CF1236"/>
    <w:rsid w:val="00CF143D"/>
    <w:rsid w:val="00CF4476"/>
    <w:rsid w:val="00CF58D6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67294"/>
    <w:rsid w:val="00D7163C"/>
    <w:rsid w:val="00D749A4"/>
    <w:rsid w:val="00D75D50"/>
    <w:rsid w:val="00D76BBF"/>
    <w:rsid w:val="00D8248C"/>
    <w:rsid w:val="00D85022"/>
    <w:rsid w:val="00D90DB5"/>
    <w:rsid w:val="00D96BC4"/>
    <w:rsid w:val="00DA1A50"/>
    <w:rsid w:val="00DA348C"/>
    <w:rsid w:val="00DA46FC"/>
    <w:rsid w:val="00DA675D"/>
    <w:rsid w:val="00DA7DE4"/>
    <w:rsid w:val="00DB42F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F1634"/>
    <w:rsid w:val="00DF1EE0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B6D"/>
    <w:rsid w:val="00E254B0"/>
    <w:rsid w:val="00E2794D"/>
    <w:rsid w:val="00E36297"/>
    <w:rsid w:val="00E3694C"/>
    <w:rsid w:val="00E4136C"/>
    <w:rsid w:val="00E4575D"/>
    <w:rsid w:val="00E457DC"/>
    <w:rsid w:val="00E5290C"/>
    <w:rsid w:val="00E52ED8"/>
    <w:rsid w:val="00E541E1"/>
    <w:rsid w:val="00E56034"/>
    <w:rsid w:val="00E62CB4"/>
    <w:rsid w:val="00E64909"/>
    <w:rsid w:val="00E67B57"/>
    <w:rsid w:val="00E7429E"/>
    <w:rsid w:val="00E80BF4"/>
    <w:rsid w:val="00E80F2B"/>
    <w:rsid w:val="00E843B1"/>
    <w:rsid w:val="00E84B4F"/>
    <w:rsid w:val="00E91402"/>
    <w:rsid w:val="00E92532"/>
    <w:rsid w:val="00E957E5"/>
    <w:rsid w:val="00E97CFF"/>
    <w:rsid w:val="00EA2F07"/>
    <w:rsid w:val="00EB0B63"/>
    <w:rsid w:val="00EB10F8"/>
    <w:rsid w:val="00EB3C95"/>
    <w:rsid w:val="00EB4DCC"/>
    <w:rsid w:val="00EB60D2"/>
    <w:rsid w:val="00EB62CC"/>
    <w:rsid w:val="00EC0353"/>
    <w:rsid w:val="00EC146F"/>
    <w:rsid w:val="00EC22CE"/>
    <w:rsid w:val="00EC46F4"/>
    <w:rsid w:val="00ED00B7"/>
    <w:rsid w:val="00ED0E30"/>
    <w:rsid w:val="00ED162A"/>
    <w:rsid w:val="00ED7F11"/>
    <w:rsid w:val="00EE247F"/>
    <w:rsid w:val="00EE3EA4"/>
    <w:rsid w:val="00EE4767"/>
    <w:rsid w:val="00EE7965"/>
    <w:rsid w:val="00EF0830"/>
    <w:rsid w:val="00EF0909"/>
    <w:rsid w:val="00EF0F6D"/>
    <w:rsid w:val="00EF6411"/>
    <w:rsid w:val="00EF7A54"/>
    <w:rsid w:val="00F00AE3"/>
    <w:rsid w:val="00F020C7"/>
    <w:rsid w:val="00F04EB9"/>
    <w:rsid w:val="00F066A9"/>
    <w:rsid w:val="00F154A6"/>
    <w:rsid w:val="00F16DCA"/>
    <w:rsid w:val="00F21C47"/>
    <w:rsid w:val="00F21CF3"/>
    <w:rsid w:val="00F22462"/>
    <w:rsid w:val="00F26234"/>
    <w:rsid w:val="00F26D6E"/>
    <w:rsid w:val="00F32EA0"/>
    <w:rsid w:val="00F3532A"/>
    <w:rsid w:val="00F3612C"/>
    <w:rsid w:val="00F42A8D"/>
    <w:rsid w:val="00F44367"/>
    <w:rsid w:val="00F451A7"/>
    <w:rsid w:val="00F46DC3"/>
    <w:rsid w:val="00F47079"/>
    <w:rsid w:val="00F50D4F"/>
    <w:rsid w:val="00F51B1C"/>
    <w:rsid w:val="00F532A7"/>
    <w:rsid w:val="00F53EA4"/>
    <w:rsid w:val="00F54B07"/>
    <w:rsid w:val="00F54F8D"/>
    <w:rsid w:val="00F57157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915B7"/>
    <w:rsid w:val="00F917E4"/>
    <w:rsid w:val="00F93767"/>
    <w:rsid w:val="00F95378"/>
    <w:rsid w:val="00FA04BE"/>
    <w:rsid w:val="00FA1CBE"/>
    <w:rsid w:val="00FA2079"/>
    <w:rsid w:val="00FA3D04"/>
    <w:rsid w:val="00FB10E4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Motions/JudicialNotice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Sell/Templates?tbdMrk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Buy/Templates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yperlink" Target="https://textbookdiscrimination.com/Buy/Templates/?tbdMrkt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ell/Templates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?tbdMrkt" TargetMode="External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Shop/?tbdMrkt" TargetMode="External"/><Relationship Id="rId27" Type="http://schemas.openxmlformats.org/officeDocument/2006/relationships/hyperlink" Target="https://textbookdiscrimination.com/Shop/?tbdSmp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BE758ABC56E47F2B1A8B8CFCD1EF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12100-9841-412D-B35B-EBF046A5275E}"/>
      </w:docPartPr>
      <w:docPartBody>
        <w:p w:rsidR="00193704" w:rsidRDefault="00A71586" w:rsidP="00A71586">
          <w:pPr>
            <w:pStyle w:val="DBE758ABC56E47F2B1A8B8CFCD1EF201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0C5F3384B9414999AC95F669026C8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065F9-39F9-450B-B371-2D35C4DE55BD}"/>
      </w:docPartPr>
      <w:docPartBody>
        <w:p w:rsidR="00193704" w:rsidRDefault="00A71586" w:rsidP="00A71586">
          <w:pPr>
            <w:pStyle w:val="0C5F3384B9414999AC95F669026C8C98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93704"/>
    <w:rsid w:val="0031382D"/>
    <w:rsid w:val="003D500E"/>
    <w:rsid w:val="004F33AC"/>
    <w:rsid w:val="006A31A7"/>
    <w:rsid w:val="006B319B"/>
    <w:rsid w:val="0083770E"/>
    <w:rsid w:val="00863CF8"/>
    <w:rsid w:val="00910697"/>
    <w:rsid w:val="00A22659"/>
    <w:rsid w:val="00A71586"/>
    <w:rsid w:val="00AC76EC"/>
    <w:rsid w:val="00B11A75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71586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297A3F449B2741FEBBBA7B005C924548">
    <w:name w:val="297A3F449B2741FEBBBA7B005C924548"/>
    <w:rsid w:val="00A71586"/>
  </w:style>
  <w:style w:type="paragraph" w:customStyle="1" w:styleId="DBE758ABC56E47F2B1A8B8CFCD1EF201">
    <w:name w:val="DBE758ABC56E47F2B1A8B8CFCD1EF201"/>
    <w:rsid w:val="00A71586"/>
  </w:style>
  <w:style w:type="paragraph" w:customStyle="1" w:styleId="0C5F3384B9414999AC95F669026C8C98">
    <w:name w:val="0C5F3384B9414999AC95F669026C8C98"/>
    <w:rsid w:val="00A715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0f_Motion_002_OfficialRecognition.dotx</Template>
  <TotalTime>31</TotalTime>
  <Pages>9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Judicial Notice – [items]</vt:lpstr>
    </vt:vector>
  </TitlesOfParts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Judicial Notice – [items]</dc:title>
  <dc:subject/>
  <dc:creator>®TextBookDiscrimination.com</dc:creator>
  <cp:keywords/>
  <dc:description>0.120</dc:description>
  <cp:lastModifiedBy>THNK</cp:lastModifiedBy>
  <cp:revision>10</cp:revision>
  <cp:lastPrinted>2020-12-21T16:46:00Z</cp:lastPrinted>
  <dcterms:created xsi:type="dcterms:W3CDTF">2021-01-06T17:17:00Z</dcterms:created>
  <dcterms:modified xsi:type="dcterms:W3CDTF">2025-02-07T22:22:00Z</dcterms:modified>
</cp:coreProperties>
</file>