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E30ADA" w:rsidRPr="000C3158" w14:paraId="030891CD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2644E581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3C254541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CDE9BB6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E30ADA" w:rsidRPr="000C3158" w14:paraId="510FE366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ACE2289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828449B" wp14:editId="6BDCDB54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0ADA" w:rsidRPr="000C3158" w14:paraId="2BA387A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99393BF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D980277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E30ADA" w:rsidRPr="000C3158" w14:paraId="3C5B1966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B977472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E30ADA" w:rsidRPr="000C3158" w14:paraId="67C5B23F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DEA2BAF" w14:textId="77777777" w:rsidR="00E30ADA" w:rsidRPr="000C3158" w:rsidRDefault="00E30AD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2D70A5F" wp14:editId="5EB5A4DE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B9A92F1" w14:textId="77777777" w:rsidR="00E30ADA" w:rsidRPr="000C3158" w:rsidRDefault="00E30ADA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4041480" w14:textId="77777777" w:rsidR="00E30ADA" w:rsidRPr="000C3158" w:rsidRDefault="00E30AD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B932A2C" w14:textId="77777777" w:rsidR="00E30ADA" w:rsidRPr="000C3158" w:rsidRDefault="00E30AD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982C7FD" wp14:editId="293F31F8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0ADA" w:rsidRPr="000C3158" w14:paraId="04C45837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6541A0B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377D4D8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72D0277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7B78E64E" w14:textId="77777777" w:rsidR="00E30ADA" w:rsidRPr="000C3158" w:rsidRDefault="00E30ADA" w:rsidP="00E30ADA">
      <w:pPr>
        <w:jc w:val="center"/>
        <w:rPr>
          <w:rFonts w:ascii="Courier New" w:hAnsi="Courier New" w:cs="Courier New"/>
        </w:rPr>
        <w:sectPr w:rsidR="00E30ADA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747A640C" w14:textId="77777777" w:rsidR="00DA1F3F" w:rsidRPr="004D7AA6" w:rsidRDefault="00DA1F3F" w:rsidP="00DA1F3F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FLORIDA</w:t>
      </w:r>
    </w:p>
    <w:p w14:paraId="165D0AD6" w14:textId="77777777" w:rsidR="00DA1F3F" w:rsidRPr="004D7AA6" w:rsidRDefault="00DA1F3F" w:rsidP="00DA1F3F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DIVISION OF ADMINISTRATIVE HEARINGS</w:t>
      </w:r>
    </w:p>
    <w:p w14:paraId="0A756B91" w14:textId="77777777" w:rsidR="00DA1F3F" w:rsidRPr="00602568" w:rsidRDefault="00DA1F3F" w:rsidP="00DA1F3F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DA1F3F" w:rsidRPr="00602568" w14:paraId="2A25E6D2" w14:textId="77777777" w:rsidTr="005161B1">
        <w:trPr>
          <w:trHeight w:val="504"/>
          <w:jc w:val="center"/>
        </w:trPr>
        <w:tc>
          <w:tcPr>
            <w:tcW w:w="4680" w:type="dxa"/>
          </w:tcPr>
          <w:p w14:paraId="55AC5984" w14:textId="77777777" w:rsidR="00DA1F3F" w:rsidRPr="00602568" w:rsidRDefault="00DA1F3F" w:rsidP="005161B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4FF2ED80" w14:textId="77777777" w:rsidR="00DA1F3F" w:rsidRPr="00602568" w:rsidRDefault="00DA1F3F" w:rsidP="005161B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358E2B75" w14:textId="77777777" w:rsidR="00DA1F3F" w:rsidRPr="00F917E4" w:rsidRDefault="00DA1F3F" w:rsidP="005161B1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DA1F3F" w:rsidRPr="00602568" w14:paraId="407BFEEB" w14:textId="77777777" w:rsidTr="005161B1">
        <w:trPr>
          <w:trHeight w:val="504"/>
          <w:jc w:val="center"/>
        </w:trPr>
        <w:tc>
          <w:tcPr>
            <w:tcW w:w="4680" w:type="dxa"/>
            <w:vAlign w:val="center"/>
          </w:tcPr>
          <w:p w14:paraId="0B14CC6D" w14:textId="77777777" w:rsidR="00DA1F3F" w:rsidRPr="00602568" w:rsidRDefault="00DA1F3F" w:rsidP="005161B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Petitioner</w:t>
            </w:r>
          </w:p>
        </w:tc>
        <w:tc>
          <w:tcPr>
            <w:tcW w:w="361" w:type="dxa"/>
            <w:vAlign w:val="center"/>
          </w:tcPr>
          <w:p w14:paraId="37F325AC" w14:textId="77777777" w:rsidR="00DA1F3F" w:rsidRPr="00602568" w:rsidRDefault="00DA1F3F" w:rsidP="005161B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5F91A8B" w14:textId="77777777" w:rsidR="00DA1F3F" w:rsidRPr="00561300" w:rsidRDefault="00DA1F3F" w:rsidP="005161B1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DA1F3F" w:rsidRPr="00602568" w14:paraId="5496E63E" w14:textId="77777777" w:rsidTr="005161B1">
        <w:trPr>
          <w:trHeight w:val="504"/>
          <w:jc w:val="center"/>
        </w:trPr>
        <w:tc>
          <w:tcPr>
            <w:tcW w:w="4680" w:type="dxa"/>
          </w:tcPr>
          <w:p w14:paraId="6FEF4E97" w14:textId="77777777" w:rsidR="00DA1F3F" w:rsidRPr="00602568" w:rsidRDefault="00DA1F3F" w:rsidP="005161B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4AA6F329" w14:textId="77777777" w:rsidR="00DA1F3F" w:rsidRPr="00602568" w:rsidRDefault="00DA1F3F" w:rsidP="005161B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01CB52ED" w14:textId="77777777" w:rsidR="00DA1F3F" w:rsidRPr="00F915B7" w:rsidRDefault="00DA1F3F" w:rsidP="005161B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7038F834" w14:textId="77777777" w:rsidR="00DA1F3F" w:rsidRPr="00F915B7" w:rsidRDefault="00DA1F3F" w:rsidP="005161B1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A1F3F" w:rsidRPr="00602568" w14:paraId="41CB1293" w14:textId="77777777" w:rsidTr="005161B1">
        <w:trPr>
          <w:trHeight w:val="504"/>
          <w:jc w:val="center"/>
        </w:trPr>
        <w:tc>
          <w:tcPr>
            <w:tcW w:w="4680" w:type="dxa"/>
          </w:tcPr>
          <w:p w14:paraId="3C0BB2F6" w14:textId="77777777" w:rsidR="00DA1F3F" w:rsidRPr="00602568" w:rsidRDefault="00DA1F3F" w:rsidP="005161B1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27DD6A6D" w14:textId="77777777" w:rsidR="00DA1F3F" w:rsidRPr="00602568" w:rsidRDefault="00DA1F3F" w:rsidP="005161B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74489004" w14:textId="77777777" w:rsidR="00DA1F3F" w:rsidRPr="00602568" w:rsidRDefault="00DA1F3F" w:rsidP="005161B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EC9E10B" w14:textId="77777777" w:rsidR="00DA1F3F" w:rsidRPr="00602568" w:rsidRDefault="00DA1F3F" w:rsidP="005161B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A1F3F" w:rsidRPr="00602568" w14:paraId="1820974C" w14:textId="77777777" w:rsidTr="005161B1">
        <w:trPr>
          <w:trHeight w:val="504"/>
          <w:jc w:val="center"/>
        </w:trPr>
        <w:tc>
          <w:tcPr>
            <w:tcW w:w="4680" w:type="dxa"/>
          </w:tcPr>
          <w:p w14:paraId="2694785B" w14:textId="77777777" w:rsidR="00DA1F3F" w:rsidRPr="00602568" w:rsidRDefault="00DA1F3F" w:rsidP="005161B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8DA0491" w14:textId="77777777" w:rsidR="00DA1F3F" w:rsidRPr="00602568" w:rsidRDefault="00DA1F3F" w:rsidP="005161B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EEDE96B" w14:textId="77777777" w:rsidR="00DA1F3F" w:rsidRPr="00602568" w:rsidRDefault="00DA1F3F" w:rsidP="005161B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A1F3F" w:rsidRPr="00602568" w14:paraId="2DEC5109" w14:textId="77777777" w:rsidTr="005161B1">
        <w:trPr>
          <w:trHeight w:val="504"/>
          <w:jc w:val="center"/>
        </w:trPr>
        <w:tc>
          <w:tcPr>
            <w:tcW w:w="4680" w:type="dxa"/>
          </w:tcPr>
          <w:p w14:paraId="355907E4" w14:textId="77777777" w:rsidR="00DA1F3F" w:rsidRPr="00602568" w:rsidRDefault="00DA1F3F" w:rsidP="005161B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33908208" w14:textId="77777777" w:rsidR="00DA1F3F" w:rsidRPr="00602568" w:rsidRDefault="00DA1F3F" w:rsidP="005161B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9D93C54" w14:textId="77777777" w:rsidR="00DA1F3F" w:rsidRPr="00602568" w:rsidRDefault="00DA1F3F" w:rsidP="005161B1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DA1F3F" w:rsidRPr="00602568" w14:paraId="10C263D6" w14:textId="77777777" w:rsidTr="005161B1">
        <w:trPr>
          <w:trHeight w:val="504"/>
          <w:jc w:val="center"/>
        </w:trPr>
        <w:tc>
          <w:tcPr>
            <w:tcW w:w="4680" w:type="dxa"/>
            <w:vAlign w:val="center"/>
          </w:tcPr>
          <w:p w14:paraId="5DED9D09" w14:textId="77777777" w:rsidR="00DA1F3F" w:rsidRPr="00602568" w:rsidRDefault="00DA1F3F" w:rsidP="005161B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Respondent</w:t>
            </w:r>
          </w:p>
        </w:tc>
        <w:tc>
          <w:tcPr>
            <w:tcW w:w="361" w:type="dxa"/>
            <w:vAlign w:val="center"/>
          </w:tcPr>
          <w:p w14:paraId="7FAE4924" w14:textId="77777777" w:rsidR="00DA1F3F" w:rsidRPr="00602568" w:rsidRDefault="00DA1F3F" w:rsidP="005161B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C38F957" w14:textId="77777777" w:rsidR="00DA1F3F" w:rsidRPr="00602568" w:rsidRDefault="00DA1F3F" w:rsidP="005161B1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0C7CCB6F" w14:textId="77777777" w:rsidR="00DA1F3F" w:rsidRDefault="00DA1F3F" w:rsidP="00DA1F3F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A1F3F" w14:paraId="266F4853" w14:textId="77777777" w:rsidTr="005161B1">
        <w:trPr>
          <w:trHeight w:val="1080"/>
          <w:jc w:val="center"/>
        </w:trPr>
        <w:tc>
          <w:tcPr>
            <w:tcW w:w="9720" w:type="dxa"/>
            <w:vAlign w:val="center"/>
          </w:tcPr>
          <w:p w14:paraId="675441DA" w14:textId="4CF54123" w:rsidR="00DA1F3F" w:rsidRPr="004158D8" w:rsidRDefault="00DA1F3F" w:rsidP="005161B1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PETITIONER’S AFFIDAVIT</w:t>
            </w:r>
          </w:p>
        </w:tc>
      </w:tr>
    </w:tbl>
    <w:p w14:paraId="3030B07F" w14:textId="77777777" w:rsidR="00DA1F3F" w:rsidRDefault="00DA1F3F" w:rsidP="00DA1F3F">
      <w:pPr>
        <w:rPr>
          <w:rFonts w:ascii="Courier New" w:hAnsi="Courier New" w:cs="Courier New"/>
          <w:sz w:val="24"/>
          <w:szCs w:val="24"/>
        </w:rPr>
      </w:pPr>
    </w:p>
    <w:p w14:paraId="56EFB73A" w14:textId="77777777" w:rsidR="00DA1F3F" w:rsidRDefault="00DA1F3F" w:rsidP="00DA1F3F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affiant, 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], swears or affirms as follows:</w:t>
      </w:r>
    </w:p>
    <w:p w14:paraId="455503A9" w14:textId="77777777" w:rsidR="00DA1F3F" w:rsidRPr="009D7388" w:rsidRDefault="00DA1F3F" w:rsidP="00DA1F3F">
      <w:pPr>
        <w:pStyle w:val="Default"/>
        <w:spacing w:line="480" w:lineRule="auto"/>
        <w:ind w:right="540" w:firstLine="72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Background</w:t>
      </w:r>
    </w:p>
    <w:p w14:paraId="697A5132" w14:textId="77777777" w:rsidR="00DA1F3F" w:rsidRDefault="00DA1F3F" w:rsidP="00DA1F3F">
      <w:pPr>
        <w:pStyle w:val="Default"/>
        <w:numPr>
          <w:ilvl w:val="0"/>
          <w:numId w:val="20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over the age of eighteen (18).</w:t>
      </w:r>
    </w:p>
    <w:p w14:paraId="1489CD19" w14:textId="77777777" w:rsidR="00DA1F3F" w:rsidRDefault="00DA1F3F" w:rsidP="00DA1F3F">
      <w:pPr>
        <w:pStyle w:val="Default"/>
        <w:numPr>
          <w:ilvl w:val="0"/>
          <w:numId w:val="20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a plaintiff in the above-captioned case.</w:t>
      </w:r>
    </w:p>
    <w:p w14:paraId="058DFB12" w14:textId="77777777" w:rsidR="00DA1F3F" w:rsidRDefault="00DA1F3F" w:rsidP="00DA1F3F">
      <w:pPr>
        <w:pStyle w:val="Default"/>
        <w:numPr>
          <w:ilvl w:val="0"/>
          <w:numId w:val="20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affidavit is made in good faith.</w:t>
      </w:r>
    </w:p>
    <w:p w14:paraId="32E5A3DA" w14:textId="77777777" w:rsidR="00DA1F3F" w:rsidRPr="009D7388" w:rsidRDefault="00DA1F3F" w:rsidP="00DA1F3F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Familiarity</w:t>
      </w:r>
    </w:p>
    <w:p w14:paraId="2ECBB285" w14:textId="6117591C" w:rsidR="00DA1F3F" w:rsidRDefault="00DA1F3F" w:rsidP="00DA1F3F">
      <w:pPr>
        <w:pStyle w:val="Default"/>
        <w:numPr>
          <w:ilvl w:val="0"/>
          <w:numId w:val="20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have read DOAH’s Uniform Rules of Procedure, Florida’s Administrative Procedures Act (§120 FS), the Florida Rules of Civil Procedure, and other pertinent regulations from the Florida Administrative Code.</w:t>
      </w:r>
    </w:p>
    <w:p w14:paraId="578C675D" w14:textId="77777777" w:rsidR="00DA1F3F" w:rsidRDefault="00DA1F3F" w:rsidP="00DA1F3F">
      <w:pPr>
        <w:pStyle w:val="Default"/>
        <w:numPr>
          <w:ilvl w:val="0"/>
          <w:numId w:val="20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information in this affidavit is based on my own personal knowledge.</w:t>
      </w:r>
    </w:p>
    <w:p w14:paraId="40664CD4" w14:textId="77777777" w:rsidR="00DA1F3F" w:rsidRPr="009D7388" w:rsidRDefault="00DA1F3F" w:rsidP="00DA1F3F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Facts</w:t>
      </w:r>
    </w:p>
    <w:p w14:paraId="2F9E2607" w14:textId="77777777" w:rsidR="00DA1F3F" w:rsidRPr="00AE364C" w:rsidRDefault="00DA1F3F" w:rsidP="00DA1F3F">
      <w:pPr>
        <w:pStyle w:val="Default"/>
        <w:numPr>
          <w:ilvl w:val="0"/>
          <w:numId w:val="20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[pertinentFact001].</w:t>
      </w:r>
      <w:r w:rsidRPr="00AE364C">
        <w:rPr>
          <w:rFonts w:ascii="Courier New" w:hAnsi="Courier New" w:cs="Courier New"/>
        </w:rPr>
        <w:br w:type="page"/>
      </w:r>
    </w:p>
    <w:p w14:paraId="02199964" w14:textId="77777777" w:rsidR="00DA1F3F" w:rsidRDefault="00DA1F3F" w:rsidP="00DA1F3F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</w:p>
    <w:p w14:paraId="2B1E55D0" w14:textId="77777777" w:rsidR="00DA1F3F" w:rsidRDefault="00DA1F3F" w:rsidP="00DA1F3F">
      <w:pPr>
        <w:pStyle w:val="Default"/>
        <w:numPr>
          <w:ilvl w:val="0"/>
          <w:numId w:val="20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[pertinentFact002].</w:t>
      </w:r>
    </w:p>
    <w:p w14:paraId="45CEE727" w14:textId="77777777" w:rsidR="00DA1F3F" w:rsidRDefault="00DA1F3F" w:rsidP="00DA1F3F">
      <w:pPr>
        <w:pStyle w:val="Default"/>
        <w:numPr>
          <w:ilvl w:val="0"/>
          <w:numId w:val="20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[pertinentFact003].</w:t>
      </w:r>
    </w:p>
    <w:p w14:paraId="2D86A4CD" w14:textId="77777777" w:rsidR="00DA1F3F" w:rsidRDefault="00DA1F3F" w:rsidP="00DA1F3F">
      <w:pPr>
        <w:pStyle w:val="Default"/>
        <w:numPr>
          <w:ilvl w:val="0"/>
          <w:numId w:val="20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[pertinentFact004].</w:t>
      </w:r>
    </w:p>
    <w:p w14:paraId="216D19F3" w14:textId="77777777" w:rsidR="00DA1F3F" w:rsidRDefault="00DA1F3F" w:rsidP="00DA1F3F">
      <w:pPr>
        <w:pStyle w:val="Default"/>
        <w:numPr>
          <w:ilvl w:val="0"/>
          <w:numId w:val="20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[pertinentFact005].</w:t>
      </w:r>
    </w:p>
    <w:p w14:paraId="71895212" w14:textId="77777777" w:rsidR="00DA1F3F" w:rsidRDefault="00DA1F3F" w:rsidP="00DA1F3F">
      <w:pPr>
        <w:pStyle w:val="Default"/>
        <w:numPr>
          <w:ilvl w:val="0"/>
          <w:numId w:val="20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[pertinentFact006].</w:t>
      </w:r>
    </w:p>
    <w:p w14:paraId="3A654F64" w14:textId="77777777" w:rsidR="00507FFD" w:rsidRDefault="00507FFD" w:rsidP="00507FFD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5BA38053" w14:textId="77777777" w:rsidR="00507FFD" w:rsidRDefault="00507FFD" w:rsidP="00507FFD">
      <w:pPr>
        <w:pStyle w:val="Default"/>
        <w:jc w:val="both"/>
        <w:rPr>
          <w:sz w:val="23"/>
          <w:szCs w:val="23"/>
        </w:rPr>
      </w:pPr>
    </w:p>
    <w:p w14:paraId="2A7ED78E" w14:textId="77777777" w:rsidR="00507FFD" w:rsidRPr="00DB0776" w:rsidRDefault="00507FFD" w:rsidP="00507FFD">
      <w:pPr>
        <w:pStyle w:val="Default"/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>Verification Under Oath Pursuant to §92.525(1)(c)</w:t>
      </w:r>
    </w:p>
    <w:p w14:paraId="5F202F89" w14:textId="77777777" w:rsidR="00507FFD" w:rsidRPr="00DB0776" w:rsidRDefault="00507FFD" w:rsidP="00507FFD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>Under penalties of perjury, I declare that I have read the foregoing and that the facts stated in it are true to the best of my knowledge and belief.</w:t>
      </w:r>
    </w:p>
    <w:p w14:paraId="70CC8983" w14:textId="77777777" w:rsidR="00507FFD" w:rsidRPr="00DB0776" w:rsidRDefault="00507FFD" w:rsidP="00507FFD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5221"/>
      </w:tblGrid>
      <w:tr w:rsidR="00507FFD" w:rsidRPr="00DB0776" w14:paraId="19CE7207" w14:textId="77777777" w:rsidTr="00A5455C">
        <w:trPr>
          <w:trHeight w:val="936"/>
        </w:trPr>
        <w:tc>
          <w:tcPr>
            <w:tcW w:w="5219" w:type="dxa"/>
          </w:tcPr>
          <w:p w14:paraId="71C45242" w14:textId="77777777" w:rsidR="00507FFD" w:rsidRPr="00DB0776" w:rsidRDefault="00507FFD" w:rsidP="00A5455C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 w:rsidRPr="00DB0776">
              <w:rPr>
                <w:rFonts w:ascii="Tahoma" w:hAnsi="Tahoma" w:cs="Tahoma"/>
                <w:sz w:val="23"/>
                <w:szCs w:val="23"/>
              </w:rPr>
              <w:t>STATE OF FLORIDA</w:t>
            </w:r>
          </w:p>
          <w:p w14:paraId="1394AEEE" w14:textId="77777777" w:rsidR="00507FFD" w:rsidRPr="00DB0776" w:rsidRDefault="00507FFD" w:rsidP="00A5455C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 w:rsidRPr="00DB0776">
              <w:rPr>
                <w:rFonts w:ascii="Tahoma" w:hAnsi="Tahoma" w:cs="Tahoma"/>
                <w:sz w:val="23"/>
                <w:szCs w:val="23"/>
              </w:rPr>
              <w:t>COUNTY OF DUVAL</w:t>
            </w:r>
          </w:p>
          <w:p w14:paraId="4A07AB2A" w14:textId="77777777" w:rsidR="00507FFD" w:rsidRPr="00DB0776" w:rsidRDefault="00507FFD" w:rsidP="00A5455C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233E47C5" w14:textId="77777777" w:rsidR="00507FFD" w:rsidRPr="00DB0776" w:rsidRDefault="00507FFD" w:rsidP="00A5455C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27541E6B" w14:textId="77777777" w:rsidR="00507FFD" w:rsidRPr="00DB0776" w:rsidRDefault="00507FFD" w:rsidP="00A5455C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611FBE25" w14:textId="012FF621" w:rsidR="00507FFD" w:rsidRPr="00DB0776" w:rsidRDefault="00DA1F3F" w:rsidP="00A5455C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[D]/[M]/[YYYY]</w:t>
            </w:r>
          </w:p>
        </w:tc>
      </w:tr>
      <w:tr w:rsidR="00507FFD" w:rsidRPr="00DB0776" w14:paraId="1031C642" w14:textId="77777777" w:rsidTr="00A5455C">
        <w:tc>
          <w:tcPr>
            <w:tcW w:w="5219" w:type="dxa"/>
          </w:tcPr>
          <w:p w14:paraId="1FF92F31" w14:textId="77777777" w:rsidR="00507FFD" w:rsidRPr="00DB0776" w:rsidRDefault="00507FFD" w:rsidP="00A5455C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35942A91" w14:textId="0450BF26" w:rsidR="00507FFD" w:rsidRPr="00DB0776" w:rsidRDefault="00DA1F3F" w:rsidP="00A5455C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Petitioner/Affiant</w:t>
            </w:r>
          </w:p>
        </w:tc>
      </w:tr>
    </w:tbl>
    <w:p w14:paraId="608F93B0" w14:textId="77777777" w:rsidR="00507FFD" w:rsidRDefault="00507FFD" w:rsidP="00507FFD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p w14:paraId="6B371892" w14:textId="77777777" w:rsidR="00E30ADA" w:rsidRDefault="00E30ADA" w:rsidP="00507FFD">
      <w:pPr>
        <w:pStyle w:val="Default"/>
        <w:spacing w:line="480" w:lineRule="auto"/>
        <w:jc w:val="both"/>
        <w:rPr>
          <w:sz w:val="23"/>
          <w:szCs w:val="23"/>
        </w:rPr>
        <w:sectPr w:rsidR="00E30ADA" w:rsidSect="00406292">
          <w:headerReference w:type="default" r:id="rId18"/>
          <w:footerReference w:type="default" r:id="rId19"/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E30ADA" w:rsidRPr="000C3158" w14:paraId="398F89AC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6550149B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4C33694E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B5BBDDC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E30ADA" w:rsidRPr="000C3158" w14:paraId="145CF6F7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2A162ED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7E16CA51" wp14:editId="4B5C8028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0ADA" w:rsidRPr="000C3158" w14:paraId="4DA180A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D7B258A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085C07BD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3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E30ADA" w:rsidRPr="000C3158" w14:paraId="45705869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7D159D7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E30ADA" w:rsidRPr="000C3158" w14:paraId="4274BF7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1FC7CAE" w14:textId="77777777" w:rsidR="00E30ADA" w:rsidRPr="000C3158" w:rsidRDefault="00E30AD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6AD6CC0" wp14:editId="3631E302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E47CC18" w14:textId="77777777" w:rsidR="00E30ADA" w:rsidRPr="000C3158" w:rsidRDefault="00E30ADA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36D86FE" w14:textId="77777777" w:rsidR="00E30ADA" w:rsidRPr="000C3158" w:rsidRDefault="00E30AD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0BE099B1" w14:textId="77777777" w:rsidR="00E30ADA" w:rsidRPr="000C3158" w:rsidRDefault="00E30AD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2DE94BA" wp14:editId="1FFC649C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4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0ADA" w:rsidRPr="000C3158" w14:paraId="7D1790E2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3E3145A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990706E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535D420" w14:textId="77777777" w:rsidR="00E30ADA" w:rsidRPr="000C3158" w:rsidRDefault="00E30AD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2896C08B" w14:textId="00237473" w:rsidR="00507FFD" w:rsidRPr="00507FFD" w:rsidRDefault="00507FFD" w:rsidP="00507FFD">
      <w:pPr>
        <w:pStyle w:val="Default"/>
        <w:spacing w:line="480" w:lineRule="auto"/>
        <w:jc w:val="both"/>
        <w:rPr>
          <w:sz w:val="23"/>
          <w:szCs w:val="23"/>
        </w:rPr>
      </w:pPr>
    </w:p>
    <w:sectPr w:rsidR="00507FFD" w:rsidRPr="00507FFD" w:rsidSect="00E30ADA">
      <w:footerReference w:type="default" r:id="rId28"/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E34CF" w14:textId="77777777" w:rsidR="001D2DAB" w:rsidRDefault="001D2DAB" w:rsidP="00B14050">
      <w:pPr>
        <w:spacing w:after="0" w:line="240" w:lineRule="auto"/>
      </w:pPr>
      <w:r>
        <w:separator/>
      </w:r>
    </w:p>
  </w:endnote>
  <w:endnote w:type="continuationSeparator" w:id="0">
    <w:p w14:paraId="3A1157E6" w14:textId="77777777" w:rsidR="001D2DAB" w:rsidRDefault="001D2DAB" w:rsidP="00B14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CB0B6" w14:textId="77777777" w:rsidR="00E30ADA" w:rsidRPr="00C41F43" w:rsidRDefault="00E30AD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CC42A1A" w14:textId="77777777" w:rsidR="00E30ADA" w:rsidRDefault="00E30AD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0C902E8B" w14:textId="77777777" w:rsidR="00E30ADA" w:rsidRPr="00FF6121" w:rsidRDefault="00E30ADA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E91E8" w14:textId="660F3FB2" w:rsidR="009E1521" w:rsidRPr="009E1521" w:rsidRDefault="009E1521" w:rsidP="009E1521">
    <w:pPr>
      <w:pStyle w:val="Footer"/>
      <w:jc w:val="center"/>
      <w:rPr>
        <w:rStyle w:val="Hyperlink"/>
        <w:u w:val="none"/>
      </w:rPr>
    </w:pPr>
    <w:r>
      <w:fldChar w:fldCharType="begin"/>
    </w:r>
    <w:r>
      <w:instrText xml:space="preserve"> HYPERLINK "https://textbookdiscrimination.com/" </w:instrText>
    </w:r>
    <w:r>
      <w:fldChar w:fldCharType="separate"/>
    </w:r>
    <w:r w:rsidR="00C87EEE" w:rsidRPr="009E1521">
      <w:rPr>
        <w:rStyle w:val="Hyperlink"/>
        <w:color w:val="auto"/>
        <w:u w:val="none"/>
      </w:rPr>
      <w:t>www.TextBookDiscrimination.com</w:t>
    </w:r>
  </w:p>
  <w:p w14:paraId="41333F4E" w14:textId="5CBED53B" w:rsidR="00C87EEE" w:rsidRPr="00C31229" w:rsidRDefault="009E1521" w:rsidP="009E1521">
    <w:pPr>
      <w:pStyle w:val="Footer"/>
      <w:jc w:val="center"/>
    </w:pPr>
    <w:r>
      <w:fldChar w:fldCharType="end"/>
    </w:r>
    <w:r w:rsidR="00C87EEE">
      <w:t xml:space="preserve">Page </w:t>
    </w:r>
    <w:r w:rsidR="00C87EEE" w:rsidRPr="00C31229">
      <w:fldChar w:fldCharType="begin"/>
    </w:r>
    <w:r w:rsidR="00C87EEE" w:rsidRPr="00C31229">
      <w:instrText xml:space="preserve"> PAGE  \* Arabic  \* MERGEFORMAT </w:instrText>
    </w:r>
    <w:r w:rsidR="00C87EEE" w:rsidRPr="00C31229">
      <w:fldChar w:fldCharType="separate"/>
    </w:r>
    <w:r w:rsidR="00C87EEE">
      <w:t>2</w:t>
    </w:r>
    <w:r w:rsidR="00C87EEE" w:rsidRPr="00C31229">
      <w:fldChar w:fldCharType="end"/>
    </w:r>
    <w:r w:rsidR="00C87EEE">
      <w:t xml:space="preserve"> </w:t>
    </w:r>
    <w:r w:rsidR="00C87EEE" w:rsidRPr="00C31229">
      <w:t>of</w:t>
    </w:r>
    <w:r w:rsidR="00C87EEE">
      <w:t xml:space="preserve"> </w:t>
    </w:r>
    <w:r w:rsidR="00E30ADA">
      <w:fldChar w:fldCharType="begin"/>
    </w:r>
    <w:r w:rsidR="00E30ADA">
      <w:instrText xml:space="preserve"> NUMPAGES  \* Arabic  \* MERGEFORMAT </w:instrText>
    </w:r>
    <w:r w:rsidR="00E30ADA">
      <w:fldChar w:fldCharType="separate"/>
    </w:r>
    <w:r w:rsidR="00C87EEE">
      <w:t>2</w:t>
    </w:r>
    <w:r w:rsidR="00E30ADA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C81A0" w14:textId="77777777" w:rsidR="00E30ADA" w:rsidRPr="00C41F43" w:rsidRDefault="00E30AD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4F59F81" w14:textId="77777777" w:rsidR="00E30ADA" w:rsidRDefault="00E30AD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3DF50389" w14:textId="77777777" w:rsidR="00E30ADA" w:rsidRPr="00FF6121" w:rsidRDefault="00E30ADA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7AA61" w14:textId="77777777" w:rsidR="001D2DAB" w:rsidRDefault="001D2DAB" w:rsidP="00B14050">
      <w:pPr>
        <w:spacing w:after="0" w:line="240" w:lineRule="auto"/>
      </w:pPr>
      <w:r>
        <w:separator/>
      </w:r>
    </w:p>
  </w:footnote>
  <w:footnote w:type="continuationSeparator" w:id="0">
    <w:p w14:paraId="31120097" w14:textId="77777777" w:rsidR="001D2DAB" w:rsidRDefault="001D2DAB" w:rsidP="00B14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BB50D" w14:textId="1C9D2D58" w:rsidR="00DA1F3F" w:rsidRPr="00AE1D6A" w:rsidRDefault="00DA1F3F" w:rsidP="00DA1F3F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24149990"/>
        <w:placeholder>
          <w:docPart w:val="791F278AC85142629F13E8810BF48DB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Sworn Affidavit</w:t>
        </w:r>
      </w:sdtContent>
    </w:sdt>
    <w:r>
      <w:t xml:space="preserve"> | </w:t>
    </w:r>
    <w:sdt>
      <w:sdtPr>
        <w:alias w:val="Publish Date"/>
        <w:tag w:val=""/>
        <w:id w:val="89903275"/>
        <w:placeholder>
          <w:docPart w:val="3E5CD82BDC8F4E20B9E6CD30A43DC130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71D11"/>
    <w:multiLevelType w:val="hybridMultilevel"/>
    <w:tmpl w:val="A6C8E28E"/>
    <w:lvl w:ilvl="0" w:tplc="F542878C">
      <w:numFmt w:val="decimal"/>
      <w:lvlText w:val="%1."/>
      <w:lvlJc w:val="left"/>
      <w:pPr>
        <w:ind w:left="1080" w:hanging="360"/>
      </w:pPr>
      <w:rPr>
        <w:rFonts w:hint="default"/>
        <w:sz w:val="40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DF6351"/>
    <w:multiLevelType w:val="hybridMultilevel"/>
    <w:tmpl w:val="65D8A222"/>
    <w:lvl w:ilvl="0" w:tplc="4830DB1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D7584F"/>
    <w:multiLevelType w:val="hybridMultilevel"/>
    <w:tmpl w:val="0A42D87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F33411"/>
    <w:multiLevelType w:val="hybridMultilevel"/>
    <w:tmpl w:val="5D04DDDA"/>
    <w:lvl w:ilvl="0" w:tplc="6AB4F8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622993"/>
    <w:multiLevelType w:val="hybridMultilevel"/>
    <w:tmpl w:val="CFEC2820"/>
    <w:lvl w:ilvl="0" w:tplc="B928DAE0">
      <w:start w:val="1"/>
      <w:numFmt w:val="decimal"/>
      <w:lvlText w:val="%1."/>
      <w:lvlJc w:val="left"/>
      <w:pPr>
        <w:ind w:left="1080" w:hanging="360"/>
      </w:pPr>
      <w:rPr>
        <w:rFonts w:hint="default"/>
        <w:sz w:val="44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CC4133"/>
    <w:multiLevelType w:val="hybridMultilevel"/>
    <w:tmpl w:val="3970D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486593"/>
    <w:multiLevelType w:val="hybridMultilevel"/>
    <w:tmpl w:val="F2E034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146F55"/>
    <w:multiLevelType w:val="hybridMultilevel"/>
    <w:tmpl w:val="B54225B0"/>
    <w:lvl w:ilvl="0" w:tplc="DFDEC4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252CA2"/>
    <w:multiLevelType w:val="hybridMultilevel"/>
    <w:tmpl w:val="F336FA5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BE6C73"/>
    <w:multiLevelType w:val="hybridMultilevel"/>
    <w:tmpl w:val="4022E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9F3A94"/>
    <w:multiLevelType w:val="hybridMultilevel"/>
    <w:tmpl w:val="4022E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C617DD"/>
    <w:multiLevelType w:val="hybridMultilevel"/>
    <w:tmpl w:val="3970D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23438F"/>
    <w:multiLevelType w:val="hybridMultilevel"/>
    <w:tmpl w:val="F030FCA4"/>
    <w:lvl w:ilvl="0" w:tplc="CF5A6404">
      <w:start w:val="1"/>
      <w:numFmt w:val="upperLetter"/>
      <w:lvlText w:val="%1."/>
      <w:lvlJc w:val="left"/>
      <w:pPr>
        <w:ind w:left="1080" w:hanging="360"/>
      </w:pPr>
      <w:rPr>
        <w:rFonts w:hint="default"/>
        <w:sz w:val="40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D56101"/>
    <w:multiLevelType w:val="hybridMultilevel"/>
    <w:tmpl w:val="8A94FAB4"/>
    <w:lvl w:ilvl="0" w:tplc="30021CEA">
      <w:start w:val="8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7149528F"/>
    <w:multiLevelType w:val="hybridMultilevel"/>
    <w:tmpl w:val="070EF8E8"/>
    <w:lvl w:ilvl="0" w:tplc="1E04C550">
      <w:start w:val="201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1BA353B"/>
    <w:multiLevelType w:val="hybridMultilevel"/>
    <w:tmpl w:val="4022E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1D6779"/>
    <w:multiLevelType w:val="hybridMultilevel"/>
    <w:tmpl w:val="273CB28C"/>
    <w:lvl w:ilvl="0" w:tplc="3FC82C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D916D80"/>
    <w:multiLevelType w:val="hybridMultilevel"/>
    <w:tmpl w:val="B9A0E492"/>
    <w:lvl w:ilvl="0" w:tplc="4AECCFBA">
      <w:start w:val="1"/>
      <w:numFmt w:val="decimal"/>
      <w:lvlText w:val="%1."/>
      <w:lvlJc w:val="left"/>
      <w:pPr>
        <w:ind w:left="1080" w:hanging="360"/>
      </w:pPr>
      <w:rPr>
        <w:rFonts w:hint="default"/>
        <w:sz w:val="44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2"/>
  </w:num>
  <w:num w:numId="3">
    <w:abstractNumId w:val="13"/>
  </w:num>
  <w:num w:numId="4">
    <w:abstractNumId w:val="5"/>
  </w:num>
  <w:num w:numId="5">
    <w:abstractNumId w:val="18"/>
  </w:num>
  <w:num w:numId="6">
    <w:abstractNumId w:val="1"/>
  </w:num>
  <w:num w:numId="7">
    <w:abstractNumId w:val="15"/>
  </w:num>
  <w:num w:numId="8">
    <w:abstractNumId w:val="8"/>
  </w:num>
  <w:num w:numId="9">
    <w:abstractNumId w:val="19"/>
  </w:num>
  <w:num w:numId="10">
    <w:abstractNumId w:val="7"/>
  </w:num>
  <w:num w:numId="11">
    <w:abstractNumId w:val="2"/>
  </w:num>
  <w:num w:numId="12">
    <w:abstractNumId w:val="4"/>
  </w:num>
  <w:num w:numId="13">
    <w:abstractNumId w:val="0"/>
  </w:num>
  <w:num w:numId="14">
    <w:abstractNumId w:val="14"/>
  </w:num>
  <w:num w:numId="15">
    <w:abstractNumId w:val="3"/>
  </w:num>
  <w:num w:numId="16">
    <w:abstractNumId w:val="16"/>
  </w:num>
  <w:num w:numId="17">
    <w:abstractNumId w:val="11"/>
  </w:num>
  <w:num w:numId="18">
    <w:abstractNumId w:val="17"/>
  </w:num>
  <w:num w:numId="19">
    <w:abstractNumId w:val="10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050"/>
    <w:rsid w:val="000050C8"/>
    <w:rsid w:val="00011460"/>
    <w:rsid w:val="00011EFB"/>
    <w:rsid w:val="00016775"/>
    <w:rsid w:val="0002580C"/>
    <w:rsid w:val="00026563"/>
    <w:rsid w:val="00027FEB"/>
    <w:rsid w:val="00032C8F"/>
    <w:rsid w:val="00036EB7"/>
    <w:rsid w:val="00040FE9"/>
    <w:rsid w:val="00046DD4"/>
    <w:rsid w:val="00052599"/>
    <w:rsid w:val="00064EBD"/>
    <w:rsid w:val="00071E1A"/>
    <w:rsid w:val="0007293D"/>
    <w:rsid w:val="00097207"/>
    <w:rsid w:val="000A4834"/>
    <w:rsid w:val="000A5BD5"/>
    <w:rsid w:val="000A6178"/>
    <w:rsid w:val="000A70CA"/>
    <w:rsid w:val="000D285E"/>
    <w:rsid w:val="000D6A98"/>
    <w:rsid w:val="000E26DD"/>
    <w:rsid w:val="000E7545"/>
    <w:rsid w:val="000F3049"/>
    <w:rsid w:val="000F3CA0"/>
    <w:rsid w:val="000F70BD"/>
    <w:rsid w:val="00102B22"/>
    <w:rsid w:val="0010665E"/>
    <w:rsid w:val="001114CB"/>
    <w:rsid w:val="00113A00"/>
    <w:rsid w:val="00121994"/>
    <w:rsid w:val="001224E1"/>
    <w:rsid w:val="00125098"/>
    <w:rsid w:val="001352C7"/>
    <w:rsid w:val="0013538C"/>
    <w:rsid w:val="00150149"/>
    <w:rsid w:val="00157183"/>
    <w:rsid w:val="0017159A"/>
    <w:rsid w:val="00183559"/>
    <w:rsid w:val="0019041E"/>
    <w:rsid w:val="001A7107"/>
    <w:rsid w:val="001B17AE"/>
    <w:rsid w:val="001B29E8"/>
    <w:rsid w:val="001B5699"/>
    <w:rsid w:val="001D2DAB"/>
    <w:rsid w:val="001D4B53"/>
    <w:rsid w:val="001E2767"/>
    <w:rsid w:val="001F52AB"/>
    <w:rsid w:val="00211F34"/>
    <w:rsid w:val="00223114"/>
    <w:rsid w:val="00233F81"/>
    <w:rsid w:val="002502C2"/>
    <w:rsid w:val="0025069E"/>
    <w:rsid w:val="002514CE"/>
    <w:rsid w:val="002538FD"/>
    <w:rsid w:val="00254379"/>
    <w:rsid w:val="00260B11"/>
    <w:rsid w:val="00265FE0"/>
    <w:rsid w:val="0027115C"/>
    <w:rsid w:val="00272A5E"/>
    <w:rsid w:val="002743F4"/>
    <w:rsid w:val="00277B2A"/>
    <w:rsid w:val="00285330"/>
    <w:rsid w:val="00287ED7"/>
    <w:rsid w:val="00290835"/>
    <w:rsid w:val="00292FF9"/>
    <w:rsid w:val="0029317E"/>
    <w:rsid w:val="0029696E"/>
    <w:rsid w:val="00296E5E"/>
    <w:rsid w:val="002C0D0E"/>
    <w:rsid w:val="002D7245"/>
    <w:rsid w:val="002E4FA7"/>
    <w:rsid w:val="002F01EB"/>
    <w:rsid w:val="00301ACF"/>
    <w:rsid w:val="00301D50"/>
    <w:rsid w:val="00307458"/>
    <w:rsid w:val="00320A39"/>
    <w:rsid w:val="00333ADA"/>
    <w:rsid w:val="003409EB"/>
    <w:rsid w:val="00342A98"/>
    <w:rsid w:val="00346A52"/>
    <w:rsid w:val="003565EA"/>
    <w:rsid w:val="00381C61"/>
    <w:rsid w:val="003830A7"/>
    <w:rsid w:val="00392616"/>
    <w:rsid w:val="003A080A"/>
    <w:rsid w:val="003A666D"/>
    <w:rsid w:val="003B690A"/>
    <w:rsid w:val="003C1461"/>
    <w:rsid w:val="003C5C52"/>
    <w:rsid w:val="003E42E1"/>
    <w:rsid w:val="003F3E9B"/>
    <w:rsid w:val="004007DF"/>
    <w:rsid w:val="00406292"/>
    <w:rsid w:val="004100A8"/>
    <w:rsid w:val="0041664C"/>
    <w:rsid w:val="00420006"/>
    <w:rsid w:val="004204E6"/>
    <w:rsid w:val="00422EEA"/>
    <w:rsid w:val="004252D1"/>
    <w:rsid w:val="00432BA2"/>
    <w:rsid w:val="004341FD"/>
    <w:rsid w:val="00434D82"/>
    <w:rsid w:val="00451450"/>
    <w:rsid w:val="00455509"/>
    <w:rsid w:val="00455755"/>
    <w:rsid w:val="00455F6A"/>
    <w:rsid w:val="00461ACC"/>
    <w:rsid w:val="00465D79"/>
    <w:rsid w:val="00484B20"/>
    <w:rsid w:val="00493B1C"/>
    <w:rsid w:val="004A5E1C"/>
    <w:rsid w:val="004A65BD"/>
    <w:rsid w:val="004B7978"/>
    <w:rsid w:val="004C097F"/>
    <w:rsid w:val="004C4883"/>
    <w:rsid w:val="004C7BCE"/>
    <w:rsid w:val="004D4764"/>
    <w:rsid w:val="004D6DA5"/>
    <w:rsid w:val="004E17F3"/>
    <w:rsid w:val="004E2EFF"/>
    <w:rsid w:val="004F5D2B"/>
    <w:rsid w:val="00507FFD"/>
    <w:rsid w:val="00516BC4"/>
    <w:rsid w:val="00516F13"/>
    <w:rsid w:val="00523CFD"/>
    <w:rsid w:val="0053245B"/>
    <w:rsid w:val="005375EC"/>
    <w:rsid w:val="00542E10"/>
    <w:rsid w:val="00543203"/>
    <w:rsid w:val="005437CF"/>
    <w:rsid w:val="00546F6D"/>
    <w:rsid w:val="0055464C"/>
    <w:rsid w:val="00560AB9"/>
    <w:rsid w:val="00563320"/>
    <w:rsid w:val="00565D15"/>
    <w:rsid w:val="00576CB4"/>
    <w:rsid w:val="005775F3"/>
    <w:rsid w:val="00580724"/>
    <w:rsid w:val="00587414"/>
    <w:rsid w:val="0059101B"/>
    <w:rsid w:val="005969E0"/>
    <w:rsid w:val="005A1E93"/>
    <w:rsid w:val="005B422E"/>
    <w:rsid w:val="005C7822"/>
    <w:rsid w:val="005C7C82"/>
    <w:rsid w:val="005D230F"/>
    <w:rsid w:val="005D551B"/>
    <w:rsid w:val="0060631F"/>
    <w:rsid w:val="006231E6"/>
    <w:rsid w:val="006235B9"/>
    <w:rsid w:val="006243B6"/>
    <w:rsid w:val="00631207"/>
    <w:rsid w:val="00633E2C"/>
    <w:rsid w:val="00640308"/>
    <w:rsid w:val="006458B7"/>
    <w:rsid w:val="0065641E"/>
    <w:rsid w:val="006661D2"/>
    <w:rsid w:val="00686366"/>
    <w:rsid w:val="00690DDF"/>
    <w:rsid w:val="006975E3"/>
    <w:rsid w:val="006A0E38"/>
    <w:rsid w:val="006A7FD6"/>
    <w:rsid w:val="006C06E6"/>
    <w:rsid w:val="006C2DD8"/>
    <w:rsid w:val="006E0EC7"/>
    <w:rsid w:val="006E37F7"/>
    <w:rsid w:val="006F27A5"/>
    <w:rsid w:val="00705E8A"/>
    <w:rsid w:val="00710091"/>
    <w:rsid w:val="00711CED"/>
    <w:rsid w:val="00730E13"/>
    <w:rsid w:val="00732AC5"/>
    <w:rsid w:val="00741E50"/>
    <w:rsid w:val="007451BF"/>
    <w:rsid w:val="00746FD1"/>
    <w:rsid w:val="007479ED"/>
    <w:rsid w:val="007531E9"/>
    <w:rsid w:val="00773B17"/>
    <w:rsid w:val="007750E5"/>
    <w:rsid w:val="00793FE0"/>
    <w:rsid w:val="007B0F22"/>
    <w:rsid w:val="007D01F3"/>
    <w:rsid w:val="007D660B"/>
    <w:rsid w:val="007F509D"/>
    <w:rsid w:val="00802287"/>
    <w:rsid w:val="0080424B"/>
    <w:rsid w:val="0081007A"/>
    <w:rsid w:val="00815225"/>
    <w:rsid w:val="008238C6"/>
    <w:rsid w:val="00836BBC"/>
    <w:rsid w:val="008501E6"/>
    <w:rsid w:val="008519D8"/>
    <w:rsid w:val="00855752"/>
    <w:rsid w:val="00873ABB"/>
    <w:rsid w:val="008828EF"/>
    <w:rsid w:val="00882A03"/>
    <w:rsid w:val="00883977"/>
    <w:rsid w:val="008945BC"/>
    <w:rsid w:val="00897045"/>
    <w:rsid w:val="008A59CE"/>
    <w:rsid w:val="008B2993"/>
    <w:rsid w:val="008C73A3"/>
    <w:rsid w:val="008D6C68"/>
    <w:rsid w:val="008D7C09"/>
    <w:rsid w:val="008E2928"/>
    <w:rsid w:val="008E62F6"/>
    <w:rsid w:val="008E6660"/>
    <w:rsid w:val="008E6E4D"/>
    <w:rsid w:val="009017AB"/>
    <w:rsid w:val="009038AB"/>
    <w:rsid w:val="00904714"/>
    <w:rsid w:val="00904E83"/>
    <w:rsid w:val="00907138"/>
    <w:rsid w:val="009110D4"/>
    <w:rsid w:val="00915C16"/>
    <w:rsid w:val="00920092"/>
    <w:rsid w:val="00921C04"/>
    <w:rsid w:val="00926A99"/>
    <w:rsid w:val="00932C91"/>
    <w:rsid w:val="00946123"/>
    <w:rsid w:val="00947CCB"/>
    <w:rsid w:val="00947F1F"/>
    <w:rsid w:val="00952372"/>
    <w:rsid w:val="0095272D"/>
    <w:rsid w:val="00962D7E"/>
    <w:rsid w:val="009655EC"/>
    <w:rsid w:val="00967E5E"/>
    <w:rsid w:val="00976B10"/>
    <w:rsid w:val="00985ACC"/>
    <w:rsid w:val="009945A2"/>
    <w:rsid w:val="00996126"/>
    <w:rsid w:val="00997ED9"/>
    <w:rsid w:val="009B1BF8"/>
    <w:rsid w:val="009B6445"/>
    <w:rsid w:val="009B7462"/>
    <w:rsid w:val="009B7A7C"/>
    <w:rsid w:val="009C255C"/>
    <w:rsid w:val="009C6967"/>
    <w:rsid w:val="009D08D4"/>
    <w:rsid w:val="009D75BF"/>
    <w:rsid w:val="009E1521"/>
    <w:rsid w:val="009E4731"/>
    <w:rsid w:val="009E6C75"/>
    <w:rsid w:val="009F4B61"/>
    <w:rsid w:val="00A01F66"/>
    <w:rsid w:val="00A35BD8"/>
    <w:rsid w:val="00A63A43"/>
    <w:rsid w:val="00A63B51"/>
    <w:rsid w:val="00A63FB0"/>
    <w:rsid w:val="00A811EC"/>
    <w:rsid w:val="00A83627"/>
    <w:rsid w:val="00A91338"/>
    <w:rsid w:val="00A93D68"/>
    <w:rsid w:val="00AA3922"/>
    <w:rsid w:val="00AA6DDC"/>
    <w:rsid w:val="00AA6FB8"/>
    <w:rsid w:val="00AB5574"/>
    <w:rsid w:val="00AB57C5"/>
    <w:rsid w:val="00AC1FC7"/>
    <w:rsid w:val="00AD52D9"/>
    <w:rsid w:val="00AD6BAF"/>
    <w:rsid w:val="00AD72B9"/>
    <w:rsid w:val="00AE1EDB"/>
    <w:rsid w:val="00AE5B05"/>
    <w:rsid w:val="00AF5BAB"/>
    <w:rsid w:val="00B14050"/>
    <w:rsid w:val="00B21997"/>
    <w:rsid w:val="00B34DCE"/>
    <w:rsid w:val="00B36AD5"/>
    <w:rsid w:val="00B4541B"/>
    <w:rsid w:val="00B47E48"/>
    <w:rsid w:val="00B53914"/>
    <w:rsid w:val="00B55E49"/>
    <w:rsid w:val="00B66DD0"/>
    <w:rsid w:val="00B714AA"/>
    <w:rsid w:val="00B82CD1"/>
    <w:rsid w:val="00B85D50"/>
    <w:rsid w:val="00B870CB"/>
    <w:rsid w:val="00B93A50"/>
    <w:rsid w:val="00BB3A78"/>
    <w:rsid w:val="00BD24F7"/>
    <w:rsid w:val="00BD4486"/>
    <w:rsid w:val="00BE4336"/>
    <w:rsid w:val="00BF6CB5"/>
    <w:rsid w:val="00C107F6"/>
    <w:rsid w:val="00C22E08"/>
    <w:rsid w:val="00C31CE2"/>
    <w:rsid w:val="00C3535D"/>
    <w:rsid w:val="00C61B4D"/>
    <w:rsid w:val="00C65961"/>
    <w:rsid w:val="00C70E95"/>
    <w:rsid w:val="00C731B3"/>
    <w:rsid w:val="00C87EEE"/>
    <w:rsid w:val="00C91C3A"/>
    <w:rsid w:val="00CC4524"/>
    <w:rsid w:val="00CC5589"/>
    <w:rsid w:val="00CD03EB"/>
    <w:rsid w:val="00D0025F"/>
    <w:rsid w:val="00D16EAD"/>
    <w:rsid w:val="00D34908"/>
    <w:rsid w:val="00D41101"/>
    <w:rsid w:val="00D5575F"/>
    <w:rsid w:val="00D60F95"/>
    <w:rsid w:val="00D649DA"/>
    <w:rsid w:val="00D71B92"/>
    <w:rsid w:val="00D73B88"/>
    <w:rsid w:val="00D839C1"/>
    <w:rsid w:val="00D84417"/>
    <w:rsid w:val="00D91856"/>
    <w:rsid w:val="00D91CD7"/>
    <w:rsid w:val="00D9769B"/>
    <w:rsid w:val="00DA1F3F"/>
    <w:rsid w:val="00DB254C"/>
    <w:rsid w:val="00DD012A"/>
    <w:rsid w:val="00DD1BD7"/>
    <w:rsid w:val="00DD268E"/>
    <w:rsid w:val="00DD6BE6"/>
    <w:rsid w:val="00DE05EB"/>
    <w:rsid w:val="00DE7FC8"/>
    <w:rsid w:val="00DF0B82"/>
    <w:rsid w:val="00DF1CC3"/>
    <w:rsid w:val="00E0460C"/>
    <w:rsid w:val="00E047B4"/>
    <w:rsid w:val="00E06B8C"/>
    <w:rsid w:val="00E06EC1"/>
    <w:rsid w:val="00E15228"/>
    <w:rsid w:val="00E15806"/>
    <w:rsid w:val="00E20E69"/>
    <w:rsid w:val="00E30ADA"/>
    <w:rsid w:val="00E32BA6"/>
    <w:rsid w:val="00E36A0E"/>
    <w:rsid w:val="00E375A6"/>
    <w:rsid w:val="00E45176"/>
    <w:rsid w:val="00E50DB7"/>
    <w:rsid w:val="00E53566"/>
    <w:rsid w:val="00E54F65"/>
    <w:rsid w:val="00E554CC"/>
    <w:rsid w:val="00E569CC"/>
    <w:rsid w:val="00E61C11"/>
    <w:rsid w:val="00E631B5"/>
    <w:rsid w:val="00E756C8"/>
    <w:rsid w:val="00E804CB"/>
    <w:rsid w:val="00E811FC"/>
    <w:rsid w:val="00E93788"/>
    <w:rsid w:val="00E95FD3"/>
    <w:rsid w:val="00EA76E6"/>
    <w:rsid w:val="00EB0B92"/>
    <w:rsid w:val="00EB5E23"/>
    <w:rsid w:val="00EB5E77"/>
    <w:rsid w:val="00EC1C04"/>
    <w:rsid w:val="00EC387F"/>
    <w:rsid w:val="00ED1AC6"/>
    <w:rsid w:val="00EE55F8"/>
    <w:rsid w:val="00EF2BD1"/>
    <w:rsid w:val="00EF324A"/>
    <w:rsid w:val="00EF3DAB"/>
    <w:rsid w:val="00EF5C3F"/>
    <w:rsid w:val="00F05D89"/>
    <w:rsid w:val="00F076C3"/>
    <w:rsid w:val="00F10647"/>
    <w:rsid w:val="00F20471"/>
    <w:rsid w:val="00F34872"/>
    <w:rsid w:val="00F34D5D"/>
    <w:rsid w:val="00F42743"/>
    <w:rsid w:val="00F7052A"/>
    <w:rsid w:val="00F84764"/>
    <w:rsid w:val="00F86070"/>
    <w:rsid w:val="00F9101C"/>
    <w:rsid w:val="00F9410E"/>
    <w:rsid w:val="00F95098"/>
    <w:rsid w:val="00FB7D66"/>
    <w:rsid w:val="00FC2BB0"/>
    <w:rsid w:val="00FD04DD"/>
    <w:rsid w:val="00FD47A1"/>
    <w:rsid w:val="00FE3424"/>
    <w:rsid w:val="00FF11DC"/>
    <w:rsid w:val="00FF2C18"/>
    <w:rsid w:val="00FF4893"/>
    <w:rsid w:val="00FF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4E34C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050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4050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50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50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B1405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14050"/>
    <w:pPr>
      <w:ind w:left="720"/>
      <w:contextualSpacing/>
    </w:pPr>
  </w:style>
  <w:style w:type="paragraph" w:customStyle="1" w:styleId="Default">
    <w:name w:val="Default"/>
    <w:rsid w:val="00B140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9410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538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7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eader" Target="header1.xm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Sell/Templates?tbdMrk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Buy/Templates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yperlink" Target="https://textbookdiscrimination.com/Buy/Templates/?tbdMrkt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ell/Templates?tbdMrk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?tbdMrkt" TargetMode="External"/><Relationship Id="rId28" Type="http://schemas.openxmlformats.org/officeDocument/2006/relationships/footer" Target="footer3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Shop/?tbdMrkt" TargetMode="External"/><Relationship Id="rId27" Type="http://schemas.openxmlformats.org/officeDocument/2006/relationships/hyperlink" Target="https://textbookdiscrimination.com/Shop/?tbdSmp" TargetMode="External"/><Relationship Id="rId30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91F278AC85142629F13E8810BF48D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814DBE-90FE-4029-82CA-AA56F9CD3A02}"/>
      </w:docPartPr>
      <w:docPartBody>
        <w:p w:rsidR="00553F74" w:rsidRDefault="00C12B3B" w:rsidP="00C12B3B">
          <w:pPr>
            <w:pStyle w:val="791F278AC85142629F13E8810BF48DB3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3E5CD82BDC8F4E20B9E6CD30A43DC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CEDDC-C891-4E7A-9F14-E98734E07DBE}"/>
      </w:docPartPr>
      <w:docPartBody>
        <w:p w:rsidR="00553F74" w:rsidRDefault="00C12B3B" w:rsidP="00C12B3B">
          <w:pPr>
            <w:pStyle w:val="3E5CD82BDC8F4E20B9E6CD30A43DC130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3B"/>
    <w:rsid w:val="00553F74"/>
    <w:rsid w:val="00857FA2"/>
    <w:rsid w:val="00C1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B3B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3F74"/>
    <w:rPr>
      <w:color w:val="808080"/>
    </w:rPr>
  </w:style>
  <w:style w:type="paragraph" w:customStyle="1" w:styleId="791F278AC85142629F13E8810BF48DB3">
    <w:name w:val="791F278AC85142629F13E8810BF48DB3"/>
    <w:rsid w:val="00C12B3B"/>
  </w:style>
  <w:style w:type="paragraph" w:customStyle="1" w:styleId="3E5CD82BDC8F4E20B9E6CD30A43DC130">
    <w:name w:val="3E5CD82BDC8F4E20B9E6CD30A43DC130"/>
    <w:rsid w:val="00C12B3B"/>
  </w:style>
  <w:style w:type="paragraph" w:customStyle="1" w:styleId="3B23E2CFCAFA4C7F8DA091279E5B9E65">
    <w:name w:val="3B23E2CFCAFA4C7F8DA091279E5B9E65"/>
    <w:rsid w:val="00553F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8m_VerifiedOath.dotx</Template>
  <TotalTime>4</TotalTime>
  <Pages>4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Sworn Affidavit</vt:lpstr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Sworn Affidavit</dc:title>
  <dc:subject/>
  <dc:creator>TextBookDiscrimination®</dc:creator>
  <cp:keywords/>
  <dc:description>0.260</dc:description>
  <cp:lastModifiedBy>THNK</cp:lastModifiedBy>
  <cp:revision>7</cp:revision>
  <cp:lastPrinted>2019-01-09T21:03:00Z</cp:lastPrinted>
  <dcterms:created xsi:type="dcterms:W3CDTF">2021-04-16T16:37:00Z</dcterms:created>
  <dcterms:modified xsi:type="dcterms:W3CDTF">2025-02-07T22:27:00Z</dcterms:modified>
</cp:coreProperties>
</file>