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5009D4" w:rsidRPr="000C3158" w14:paraId="58200B8B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561F000C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7E51B435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F7B4C04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5009D4" w:rsidRPr="000C3158" w14:paraId="087F3F3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067C862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3A82A7E" wp14:editId="75731417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9D4" w:rsidRPr="000C3158" w14:paraId="4A46201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4A975EE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41DE77B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5009D4" w:rsidRPr="000C3158" w14:paraId="78B9CD6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F4AEED8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5009D4" w:rsidRPr="000C3158" w14:paraId="744ACD4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B09C8DB" w14:textId="77777777" w:rsidR="005009D4" w:rsidRPr="000C3158" w:rsidRDefault="005009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AD69AE8" wp14:editId="7601AD7D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16B2459" w14:textId="77777777" w:rsidR="005009D4" w:rsidRPr="000C3158" w:rsidRDefault="005009D4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65E12F1" w14:textId="77777777" w:rsidR="005009D4" w:rsidRPr="000C3158" w:rsidRDefault="005009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7209929F" w14:textId="77777777" w:rsidR="005009D4" w:rsidRPr="000C3158" w:rsidRDefault="005009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969943D" wp14:editId="2268BD81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9D4" w:rsidRPr="000C3158" w14:paraId="3B4F94D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4B11B3D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96EF144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02A8C27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770D48A0" w14:textId="77777777" w:rsidR="005009D4" w:rsidRPr="000C3158" w:rsidRDefault="005009D4" w:rsidP="005009D4">
      <w:pPr>
        <w:jc w:val="center"/>
        <w:rPr>
          <w:rFonts w:ascii="Courier New" w:hAnsi="Courier New" w:cs="Courier New"/>
        </w:rPr>
        <w:sectPr w:rsidR="005009D4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3B9E4BF" w14:textId="77777777" w:rsidR="00645FEB" w:rsidRDefault="00645FEB" w:rsidP="00645FE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IN THE CIRCUIT COURT, [</w:t>
      </w:r>
      <w:proofErr w:type="spellStart"/>
      <w:r>
        <w:rPr>
          <w:rFonts w:ascii="Courier New" w:hAnsi="Courier New" w:cs="Courier New"/>
          <w:bCs/>
        </w:rPr>
        <w:t>circNum</w:t>
      </w:r>
      <w:proofErr w:type="spellEnd"/>
      <w:r>
        <w:rPr>
          <w:rFonts w:ascii="Courier New" w:hAnsi="Courier New" w:cs="Courier New"/>
          <w:bCs/>
        </w:rPr>
        <w:t xml:space="preserve">] JUDICIAL CIRCUIT, </w:t>
      </w:r>
    </w:p>
    <w:p w14:paraId="6D8957F0" w14:textId="77777777" w:rsidR="00645FEB" w:rsidRPr="004D7AA6" w:rsidRDefault="00645FEB" w:rsidP="00645FE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IN AND FOR [county] COUNTY, FLORIDA</w:t>
      </w:r>
    </w:p>
    <w:p w14:paraId="3259CBAD" w14:textId="77777777" w:rsidR="00A559CE" w:rsidRPr="00602568" w:rsidRDefault="00A559CE" w:rsidP="00A559CE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  <w:gridCol w:w="432"/>
        <w:gridCol w:w="2124"/>
        <w:gridCol w:w="3060"/>
      </w:tblGrid>
      <w:tr w:rsidR="00A559CE" w:rsidRPr="00602568" w14:paraId="42672834" w14:textId="77777777" w:rsidTr="0045633A">
        <w:trPr>
          <w:trHeight w:val="504"/>
        </w:trPr>
        <w:tc>
          <w:tcPr>
            <w:tcW w:w="4104" w:type="dxa"/>
          </w:tcPr>
          <w:p w14:paraId="39E779EC" w14:textId="74A2BA99" w:rsidR="00A559CE" w:rsidRPr="00602568" w:rsidRDefault="00645FEB" w:rsidP="00B04F0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003D36EB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4770833A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A559CE" w:rsidRPr="00602568" w14:paraId="04CE8EDA" w14:textId="77777777" w:rsidTr="0045633A">
        <w:trPr>
          <w:trHeight w:val="504"/>
        </w:trPr>
        <w:tc>
          <w:tcPr>
            <w:tcW w:w="4104" w:type="dxa"/>
            <w:vAlign w:val="center"/>
          </w:tcPr>
          <w:p w14:paraId="0A7E3CD8" w14:textId="77777777" w:rsidR="00A559CE" w:rsidRPr="00602568" w:rsidRDefault="00A559CE" w:rsidP="00B04F0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432" w:type="dxa"/>
            <w:vAlign w:val="center"/>
          </w:tcPr>
          <w:p w14:paraId="27F0D7CD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5D93A930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A559CE" w:rsidRPr="00602568" w14:paraId="00C1DF4C" w14:textId="77777777" w:rsidTr="0045633A">
        <w:trPr>
          <w:trHeight w:val="504"/>
        </w:trPr>
        <w:tc>
          <w:tcPr>
            <w:tcW w:w="4104" w:type="dxa"/>
          </w:tcPr>
          <w:p w14:paraId="034AF0B4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6D00E302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5611B7B8" w14:textId="77777777" w:rsidR="00A559CE" w:rsidRPr="00757C4F" w:rsidRDefault="00A559CE" w:rsidP="00B04F08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A559CE" w:rsidRPr="00602568" w14:paraId="51712EB6" w14:textId="77777777" w:rsidTr="0045633A">
        <w:trPr>
          <w:trHeight w:val="504"/>
        </w:trPr>
        <w:tc>
          <w:tcPr>
            <w:tcW w:w="4104" w:type="dxa"/>
          </w:tcPr>
          <w:p w14:paraId="28A004BB" w14:textId="5D55ED06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432" w:type="dxa"/>
            <w:vAlign w:val="center"/>
          </w:tcPr>
          <w:p w14:paraId="1DE25487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0ED16ED0" w14:textId="77777777" w:rsidR="00A559CE" w:rsidRPr="00602568" w:rsidRDefault="00A559CE" w:rsidP="00B04F08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</w:t>
            </w:r>
            <w:r w:rsidRPr="00602568">
              <w:rPr>
                <w:rFonts w:ascii="Courier New" w:hAnsi="Courier New" w:cs="Courier New"/>
              </w:rPr>
              <w:t xml:space="preserve"> No</w:t>
            </w:r>
            <w:r>
              <w:rPr>
                <w:rFonts w:ascii="Courier New" w:hAnsi="Courier New" w:cs="Courier New"/>
              </w:rPr>
              <w:t xml:space="preserve"> (LT)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060" w:type="dxa"/>
          </w:tcPr>
          <w:p w14:paraId="1394E065" w14:textId="3D4363BC" w:rsidR="00A559CE" w:rsidRPr="009C0A4E" w:rsidRDefault="00645FEB" w:rsidP="00B04F08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A559CE" w:rsidRPr="00602568" w14:paraId="1DA0A982" w14:textId="77777777" w:rsidTr="0045633A">
        <w:trPr>
          <w:trHeight w:val="504"/>
        </w:trPr>
        <w:tc>
          <w:tcPr>
            <w:tcW w:w="4104" w:type="dxa"/>
          </w:tcPr>
          <w:p w14:paraId="7E19DE28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416CAB8D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00FE265B" w14:textId="77777777" w:rsidR="00A559CE" w:rsidRPr="00602568" w:rsidRDefault="00A559CE" w:rsidP="00B04F08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060" w:type="dxa"/>
          </w:tcPr>
          <w:p w14:paraId="31121447" w14:textId="592C2CF0" w:rsidR="00A559CE" w:rsidRPr="009C0A4E" w:rsidRDefault="00645FEB" w:rsidP="00B04F08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caseDiv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A559CE" w:rsidRPr="00602568" w14:paraId="17AF3434" w14:textId="77777777" w:rsidTr="0045633A">
        <w:trPr>
          <w:trHeight w:val="504"/>
        </w:trPr>
        <w:tc>
          <w:tcPr>
            <w:tcW w:w="4104" w:type="dxa"/>
          </w:tcPr>
          <w:p w14:paraId="3793AAAB" w14:textId="4076ADF7" w:rsidR="00A559CE" w:rsidRPr="00602568" w:rsidRDefault="00645FEB" w:rsidP="00B04F0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37073A6D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2B5930BB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A559CE" w:rsidRPr="00602568" w14:paraId="6417818E" w14:textId="77777777" w:rsidTr="0045633A">
        <w:trPr>
          <w:trHeight w:val="504"/>
        </w:trPr>
        <w:tc>
          <w:tcPr>
            <w:tcW w:w="4104" w:type="dxa"/>
            <w:vAlign w:val="center"/>
          </w:tcPr>
          <w:p w14:paraId="37726032" w14:textId="77777777" w:rsidR="00A559CE" w:rsidRPr="00602568" w:rsidRDefault="00A559CE" w:rsidP="00B04F0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</w:tcPr>
          <w:p w14:paraId="39E12592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0D6B2FDA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4D209BC" w14:textId="77777777" w:rsidR="00A559CE" w:rsidRDefault="00A559CE" w:rsidP="00A559CE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B14050" w14:paraId="670B6C7C" w14:textId="77777777" w:rsidTr="0045633A">
        <w:trPr>
          <w:trHeight w:val="1080"/>
        </w:trPr>
        <w:tc>
          <w:tcPr>
            <w:tcW w:w="9720" w:type="dxa"/>
            <w:vAlign w:val="center"/>
          </w:tcPr>
          <w:p w14:paraId="66F1D87F" w14:textId="1170E689" w:rsidR="006D1238" w:rsidRPr="0045633A" w:rsidRDefault="0045633A" w:rsidP="006D123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45633A">
              <w:rPr>
                <w:b/>
                <w:bCs/>
                <w:sz w:val="28"/>
                <w:szCs w:val="28"/>
              </w:rPr>
              <w:t>MOTION FOR CLERK DEFAULT</w:t>
            </w:r>
          </w:p>
        </w:tc>
      </w:tr>
      <w:bookmarkEnd w:id="0"/>
    </w:tbl>
    <w:p w14:paraId="66D1C391" w14:textId="77777777" w:rsidR="0045633A" w:rsidRDefault="0045633A" w:rsidP="0045633A">
      <w:pPr>
        <w:rPr>
          <w:rFonts w:ascii="Courier New" w:hAnsi="Courier New" w:cs="Courier New"/>
          <w:sz w:val="24"/>
          <w:szCs w:val="24"/>
        </w:rPr>
      </w:pPr>
    </w:p>
    <w:p w14:paraId="18488A17" w14:textId="03518C5F" w:rsidR="0045633A" w:rsidRDefault="0045633A" w:rsidP="0045633A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</w:t>
      </w:r>
      <w:proofErr w:type="spellStart"/>
      <w:r w:rsidR="00645FEB">
        <w:rPr>
          <w:rFonts w:ascii="Courier New" w:hAnsi="Courier New" w:cs="Courier New"/>
        </w:rPr>
        <w:t>plfName</w:t>
      </w:r>
      <w:proofErr w:type="spellEnd"/>
      <w:r w:rsidR="00645FEB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[d]</w:t>
      </w:r>
      <w:r w:rsidR="00645FEB" w:rsidRPr="00703EB3">
        <w:rPr>
          <w:rFonts w:ascii="Courier New" w:hAnsi="Courier New" w:cs="Courier New"/>
        </w:rPr>
        <w:t xml:space="preserve"> day of </w:t>
      </w:r>
      <w:r w:rsidR="00645FEB">
        <w:rPr>
          <w:rFonts w:ascii="Courier New" w:hAnsi="Courier New" w:cs="Courier New"/>
        </w:rPr>
        <w:t>[MMM]</w:t>
      </w:r>
      <w:r w:rsidR="00645FEB" w:rsidRPr="00703EB3"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hereby moves for entry of default by the Clerk against Defendant, </w:t>
      </w:r>
      <w:r w:rsidR="00645FEB">
        <w:rPr>
          <w:rFonts w:ascii="Courier New" w:hAnsi="Courier New" w:cs="Courier New"/>
        </w:rPr>
        <w:t>[</w:t>
      </w:r>
      <w:proofErr w:type="spellStart"/>
      <w:r w:rsidR="00645FEB">
        <w:rPr>
          <w:rFonts w:ascii="Courier New" w:hAnsi="Courier New" w:cs="Courier New"/>
        </w:rPr>
        <w:t>defName</w:t>
      </w:r>
      <w:proofErr w:type="spellEnd"/>
      <w:r w:rsidR="00645FEB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pursuant to Rule 1.500(a) Fla. R. Civ. </w:t>
      </w:r>
      <w:proofErr w:type="gramStart"/>
      <w:r>
        <w:rPr>
          <w:rFonts w:ascii="Courier New" w:hAnsi="Courier New" w:cs="Courier New"/>
        </w:rPr>
        <w:t>P..</w:t>
      </w:r>
      <w:proofErr w:type="gramEnd"/>
    </w:p>
    <w:p w14:paraId="3FE28BA8" w14:textId="77777777" w:rsidR="00F64369" w:rsidRDefault="00F64369" w:rsidP="0045633A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</w:p>
    <w:p w14:paraId="48D3E9DF" w14:textId="714C5F7A" w:rsidR="00F64369" w:rsidRDefault="0045633A" w:rsidP="00F64369">
      <w:pPr>
        <w:pStyle w:val="Default"/>
        <w:numPr>
          <w:ilvl w:val="0"/>
          <w:numId w:val="83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645FEB">
        <w:rPr>
          <w:rFonts w:ascii="Courier New" w:hAnsi="Courier New" w:cs="Courier New"/>
        </w:rPr>
        <w:t>[MMMA]</w:t>
      </w:r>
      <w:r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[DA]</w:t>
      </w:r>
      <w:r>
        <w:rPr>
          <w:rFonts w:ascii="Courier New" w:hAnsi="Courier New" w:cs="Courier New"/>
        </w:rPr>
        <w:t xml:space="preserve">, </w:t>
      </w:r>
      <w:r w:rsidR="00645FEB">
        <w:rPr>
          <w:rFonts w:ascii="Courier New" w:hAnsi="Courier New" w:cs="Courier New"/>
        </w:rPr>
        <w:t>[YYYYA]</w:t>
      </w:r>
      <w:r>
        <w:rPr>
          <w:rFonts w:ascii="Courier New" w:hAnsi="Courier New" w:cs="Courier New"/>
        </w:rPr>
        <w:t>, Plaintiff sued Defendant under state and federal law.</w:t>
      </w:r>
    </w:p>
    <w:p w14:paraId="353C5F38" w14:textId="5D332E27" w:rsidR="00F64369" w:rsidRDefault="0045633A" w:rsidP="00F64369">
      <w:pPr>
        <w:pStyle w:val="Default"/>
        <w:numPr>
          <w:ilvl w:val="0"/>
          <w:numId w:val="83"/>
        </w:numPr>
        <w:spacing w:line="480" w:lineRule="auto"/>
        <w:ind w:right="540"/>
        <w:jc w:val="both"/>
        <w:rPr>
          <w:rFonts w:ascii="Courier New" w:hAnsi="Courier New" w:cs="Courier New"/>
        </w:rPr>
      </w:pPr>
      <w:r w:rsidRPr="00F64369">
        <w:rPr>
          <w:rFonts w:ascii="Courier New" w:hAnsi="Courier New" w:cs="Courier New"/>
        </w:rPr>
        <w:t xml:space="preserve">On </w:t>
      </w:r>
      <w:r w:rsidR="00645FEB">
        <w:rPr>
          <w:rFonts w:ascii="Courier New" w:hAnsi="Courier New" w:cs="Courier New"/>
        </w:rPr>
        <w:t>[MMMB] [DB], [YYYYB]</w:t>
      </w:r>
      <w:r w:rsidRPr="00F64369">
        <w:rPr>
          <w:rFonts w:ascii="Courier New" w:hAnsi="Courier New" w:cs="Courier New"/>
        </w:rPr>
        <w:t xml:space="preserve">, </w:t>
      </w:r>
      <w:r w:rsidR="00CF790B">
        <w:rPr>
          <w:rFonts w:ascii="Courier New" w:hAnsi="Courier New" w:cs="Courier New"/>
        </w:rPr>
        <w:t xml:space="preserve">a process server duly served </w:t>
      </w:r>
      <w:r w:rsidRPr="00F64369">
        <w:rPr>
          <w:rFonts w:ascii="Courier New" w:hAnsi="Courier New" w:cs="Courier New"/>
        </w:rPr>
        <w:t xml:space="preserve">Defendant (please see </w:t>
      </w:r>
      <w:r w:rsidRPr="00F64369">
        <w:rPr>
          <w:rFonts w:ascii="Courier New" w:hAnsi="Courier New" w:cs="Courier New"/>
          <w:b/>
          <w:u w:val="single"/>
        </w:rPr>
        <w:t>Exhibit A</w:t>
      </w:r>
      <w:r w:rsidRPr="00F64369">
        <w:rPr>
          <w:rFonts w:ascii="Courier New" w:hAnsi="Courier New" w:cs="Courier New"/>
        </w:rPr>
        <w:t>)</w:t>
      </w:r>
      <w:r w:rsidR="00805088">
        <w:rPr>
          <w:rFonts w:ascii="Courier New" w:hAnsi="Courier New" w:cs="Courier New"/>
        </w:rPr>
        <w:t xml:space="preserve"> (§48.031(6)(a) FS, §48.21(1) FS)</w:t>
      </w:r>
      <w:r w:rsidRPr="00F64369">
        <w:rPr>
          <w:rFonts w:ascii="Courier New" w:hAnsi="Courier New" w:cs="Courier New"/>
        </w:rPr>
        <w:t>.</w:t>
      </w:r>
    </w:p>
    <w:p w14:paraId="1554D103" w14:textId="1D8D3360" w:rsidR="00F64369" w:rsidRDefault="00795E3C" w:rsidP="00F64369">
      <w:pPr>
        <w:pStyle w:val="Default"/>
        <w:numPr>
          <w:ilvl w:val="0"/>
          <w:numId w:val="83"/>
        </w:numPr>
        <w:spacing w:line="480" w:lineRule="auto"/>
        <w:ind w:right="540"/>
        <w:jc w:val="both"/>
        <w:rPr>
          <w:rFonts w:ascii="Courier New" w:hAnsi="Courier New" w:cs="Courier New"/>
        </w:rPr>
      </w:pPr>
      <w:r w:rsidRPr="00F64369">
        <w:rPr>
          <w:rFonts w:ascii="Courier New" w:hAnsi="Courier New" w:cs="Courier New"/>
        </w:rPr>
        <w:t>Based on Rule 1.140(a) Fla. R. Civ. P., Defendant had twenty (20) days to file an answer.</w:t>
      </w:r>
    </w:p>
    <w:p w14:paraId="4CF8ABA9" w14:textId="77777777" w:rsidR="00F64369" w:rsidRDefault="00F64369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2FCE6F36" w14:textId="77777777" w:rsidR="00F64369" w:rsidRDefault="00F64369" w:rsidP="00F64369">
      <w:pPr>
        <w:pStyle w:val="Default"/>
        <w:ind w:right="540"/>
        <w:jc w:val="both"/>
        <w:rPr>
          <w:rFonts w:ascii="Courier New" w:hAnsi="Courier New" w:cs="Courier New"/>
        </w:rPr>
      </w:pPr>
    </w:p>
    <w:p w14:paraId="78DA7CC1" w14:textId="44A8E6BF" w:rsidR="00F64369" w:rsidRDefault="009270E0" w:rsidP="00F64369">
      <w:pPr>
        <w:pStyle w:val="Default"/>
        <w:numPr>
          <w:ilvl w:val="0"/>
          <w:numId w:val="83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</w:t>
      </w:r>
      <w:r w:rsidR="00795E3C" w:rsidRPr="00F64369">
        <w:rPr>
          <w:rFonts w:ascii="Courier New" w:hAnsi="Courier New" w:cs="Courier New"/>
        </w:rPr>
        <w:t xml:space="preserve">hat twenty (20) day window </w:t>
      </w:r>
      <w:r w:rsidR="008D6C43" w:rsidRPr="00F64369">
        <w:rPr>
          <w:rFonts w:ascii="Courier New" w:hAnsi="Courier New" w:cs="Courier New"/>
        </w:rPr>
        <w:t>closed</w:t>
      </w:r>
      <w:r w:rsidR="00795E3C" w:rsidRPr="00F64369">
        <w:rPr>
          <w:rFonts w:ascii="Courier New" w:hAnsi="Courier New" w:cs="Courier New"/>
        </w:rPr>
        <w:t xml:space="preserve"> on </w:t>
      </w:r>
      <w:r w:rsidR="00645FEB">
        <w:rPr>
          <w:rFonts w:ascii="Courier New" w:hAnsi="Courier New" w:cs="Courier New"/>
        </w:rPr>
        <w:t>[MMMC] [DC], [YYYYC]</w:t>
      </w:r>
      <w:r>
        <w:rPr>
          <w:rFonts w:ascii="Courier New" w:hAnsi="Courier New" w:cs="Courier New"/>
        </w:rPr>
        <w:t xml:space="preserve"> (please see </w:t>
      </w:r>
      <w:r w:rsidRPr="00F64369">
        <w:rPr>
          <w:rFonts w:ascii="Courier New" w:hAnsi="Courier New" w:cs="Courier New"/>
        </w:rPr>
        <w:t>Rule 2.514(a)(1) Fla. R. Jud. Admin.</w:t>
      </w:r>
      <w:r>
        <w:rPr>
          <w:rFonts w:ascii="Courier New" w:hAnsi="Courier New" w:cs="Courier New"/>
        </w:rPr>
        <w:t>)</w:t>
      </w:r>
      <w:r w:rsidR="00795E3C" w:rsidRPr="00F64369">
        <w:rPr>
          <w:rFonts w:ascii="Courier New" w:hAnsi="Courier New" w:cs="Courier New"/>
        </w:rPr>
        <w:t xml:space="preserve">. </w:t>
      </w:r>
      <w:r w:rsidR="00F64369">
        <w:rPr>
          <w:rFonts w:ascii="Courier New" w:hAnsi="Courier New" w:cs="Courier New"/>
        </w:rPr>
        <w:t>Yet, n</w:t>
      </w:r>
      <w:r w:rsidR="00795E3C" w:rsidRPr="00F64369">
        <w:rPr>
          <w:rFonts w:ascii="Courier New" w:hAnsi="Courier New" w:cs="Courier New"/>
        </w:rPr>
        <w:t xml:space="preserve">o such answer </w:t>
      </w:r>
      <w:r w:rsidR="00B44782">
        <w:rPr>
          <w:rFonts w:ascii="Courier New" w:hAnsi="Courier New" w:cs="Courier New"/>
        </w:rPr>
        <w:t xml:space="preserve">was </w:t>
      </w:r>
      <w:r w:rsidR="00805088">
        <w:rPr>
          <w:rFonts w:ascii="Courier New" w:hAnsi="Courier New" w:cs="Courier New"/>
        </w:rPr>
        <w:t>filed</w:t>
      </w:r>
      <w:r w:rsidR="00795E3C" w:rsidRPr="00F64369">
        <w:rPr>
          <w:rFonts w:ascii="Courier New" w:hAnsi="Courier New" w:cs="Courier New"/>
        </w:rPr>
        <w:t xml:space="preserve">. Moreover, Plaintiff </w:t>
      </w:r>
      <w:r w:rsidR="00B44782">
        <w:rPr>
          <w:rFonts w:ascii="Courier New" w:hAnsi="Courier New" w:cs="Courier New"/>
        </w:rPr>
        <w:t xml:space="preserve">never </w:t>
      </w:r>
      <w:r w:rsidR="00795E3C" w:rsidRPr="00F64369">
        <w:rPr>
          <w:rFonts w:ascii="Courier New" w:hAnsi="Courier New" w:cs="Courier New"/>
        </w:rPr>
        <w:t>received any communications expressing Defendant’s intent to contest the charges.</w:t>
      </w:r>
    </w:p>
    <w:p w14:paraId="48C65FE9" w14:textId="2494BB19" w:rsidR="00795E3C" w:rsidRPr="00F64369" w:rsidRDefault="00865219" w:rsidP="00F64369">
      <w:pPr>
        <w:pStyle w:val="Default"/>
        <w:numPr>
          <w:ilvl w:val="0"/>
          <w:numId w:val="83"/>
        </w:numPr>
        <w:spacing w:line="480" w:lineRule="auto"/>
        <w:ind w:right="540"/>
        <w:jc w:val="both"/>
        <w:rPr>
          <w:rFonts w:ascii="Courier New" w:hAnsi="Courier New" w:cs="Courier New"/>
        </w:rPr>
      </w:pPr>
      <w:r w:rsidRPr="00F64369">
        <w:rPr>
          <w:rFonts w:ascii="Courier New" w:hAnsi="Courier New" w:cs="Courier New"/>
        </w:rPr>
        <w:t>Thus, Defendant has failed to file (or serve upon Plaintiff) any answer/pleading/paper as required by law.</w:t>
      </w:r>
    </w:p>
    <w:p w14:paraId="7877EDB2" w14:textId="77777777" w:rsidR="00865219" w:rsidRPr="007810C8" w:rsidRDefault="00865219" w:rsidP="00865219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2BE6CB1D" w14:textId="2BAFCB19" w:rsidR="00865219" w:rsidRDefault="00865219" w:rsidP="00865219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Plaintiff respectfully asks the Honorable </w:t>
      </w:r>
      <w:r w:rsidR="00645FEB">
        <w:rPr>
          <w:rFonts w:ascii="Courier New" w:hAnsi="Courier New" w:cs="Courier New"/>
        </w:rPr>
        <w:t>[</w:t>
      </w:r>
      <w:proofErr w:type="spellStart"/>
      <w:r w:rsidR="00645FEB">
        <w:rPr>
          <w:rFonts w:ascii="Courier New" w:hAnsi="Courier New" w:cs="Courier New"/>
        </w:rPr>
        <w:t>clerkName</w:t>
      </w:r>
      <w:proofErr w:type="spellEnd"/>
      <w:r w:rsidR="00645FEB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Clerk of the Circuit Court, to enter Default Judgment against Defendant (pursuant to Rule 1.500(a) Fla. R. Civ. P.).</w:t>
      </w:r>
      <w:r w:rsidR="00B5166E">
        <w:rPr>
          <w:rFonts w:ascii="Courier New" w:hAnsi="Courier New" w:cs="Courier New"/>
        </w:rPr>
        <w:t xml:space="preserve"> A copy of the proposed entry may be found on the following page.</w:t>
      </w:r>
    </w:p>
    <w:p w14:paraId="500ADE57" w14:textId="5F849349" w:rsidR="00865219" w:rsidRPr="007810C8" w:rsidRDefault="00865219" w:rsidP="00865219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Dated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[MMMM]</w:t>
      </w:r>
      <w:r>
        <w:rPr>
          <w:rFonts w:ascii="Courier New" w:hAnsi="Courier New" w:cs="Courier New"/>
        </w:rPr>
        <w:t xml:space="preserve"> </w:t>
      </w:r>
      <w:r w:rsidR="00645FEB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1F56AECA" w14:textId="77777777" w:rsidR="00645FEB" w:rsidRPr="00EC58B0" w:rsidRDefault="00645FEB" w:rsidP="00645FEB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5B7C3B85" w14:textId="77777777" w:rsidR="00645FEB" w:rsidRPr="004C6F92" w:rsidRDefault="00645FEB" w:rsidP="00645FE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480449BD" w14:textId="77777777" w:rsidR="00645FEB" w:rsidRPr="007810C8" w:rsidRDefault="00645FEB" w:rsidP="00645FE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78DAB21" w14:textId="77777777" w:rsidR="00645FEB" w:rsidRPr="007810C8" w:rsidRDefault="00645FEB" w:rsidP="00645FE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40EAF82A" w14:textId="77777777" w:rsidR="00645FEB" w:rsidRDefault="00645FEB" w:rsidP="00645FEB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113F41AC" w14:textId="77777777" w:rsidR="00645FEB" w:rsidRDefault="00645FEB" w:rsidP="00645FEB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7487DB70" w14:textId="42C711DD" w:rsidR="00795E3C" w:rsidRDefault="00645FEB" w:rsidP="00645FEB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0B707CC5" w14:textId="77777777" w:rsidR="008D6C43" w:rsidRPr="007810C8" w:rsidRDefault="008D6C43" w:rsidP="00B5166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742CD2BD" w14:textId="77777777" w:rsidR="00441A22" w:rsidRDefault="00441A22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23D8099A" w14:textId="07CD907D" w:rsidR="00B5166E" w:rsidRPr="007810C8" w:rsidRDefault="00B5166E" w:rsidP="00B5166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lastRenderedPageBreak/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31F5218D" w14:textId="5B0ABA44" w:rsidR="00B5166E" w:rsidRDefault="008D6C43" w:rsidP="00B5166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0D7A927D" w14:textId="77777777" w:rsidR="00F64369" w:rsidRPr="007810C8" w:rsidRDefault="00F64369" w:rsidP="00F64369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32526C39" w14:textId="6621D271" w:rsidR="00F64369" w:rsidRPr="007810C8" w:rsidRDefault="00F64369" w:rsidP="00F64369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645FEB">
        <w:rPr>
          <w:rFonts w:ascii="Courier New" w:hAnsi="Courier New" w:cs="Courier New"/>
        </w:rPr>
        <w:t xml:space="preserve">[D] </w:t>
      </w:r>
      <w:r w:rsidR="00645FEB" w:rsidRPr="007810C8">
        <w:rPr>
          <w:rFonts w:ascii="Courier New" w:hAnsi="Courier New" w:cs="Courier New"/>
        </w:rPr>
        <w:t>day</w:t>
      </w:r>
      <w:r w:rsidR="00645FEB">
        <w:rPr>
          <w:rFonts w:ascii="Courier New" w:hAnsi="Courier New" w:cs="Courier New"/>
        </w:rPr>
        <w:t xml:space="preserve"> </w:t>
      </w:r>
      <w:r w:rsidR="00645FEB" w:rsidRPr="007810C8">
        <w:rPr>
          <w:rFonts w:ascii="Courier New" w:hAnsi="Courier New" w:cs="Courier New"/>
        </w:rPr>
        <w:t>of</w:t>
      </w:r>
      <w:r w:rsidR="00645FEB">
        <w:rPr>
          <w:rFonts w:ascii="Courier New" w:hAnsi="Courier New" w:cs="Courier New"/>
        </w:rPr>
        <w:t xml:space="preserve"> [MMMM] [YYYY]</w:t>
      </w:r>
      <w:r w:rsidRPr="007810C8">
        <w:rPr>
          <w:rFonts w:ascii="Courier New" w:hAnsi="Courier New" w:cs="Courier New"/>
          <w:color w:val="auto"/>
        </w:rPr>
        <w:t>, I electronically filed the foregoing by using the Florida Courts E-filing Portal</w:t>
      </w:r>
      <w:r>
        <w:rPr>
          <w:rFonts w:ascii="Courier New" w:hAnsi="Courier New" w:cs="Courier New"/>
          <w:color w:val="auto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35"/>
      </w:tblGrid>
      <w:tr w:rsidR="00B5166E" w:rsidRPr="007810C8" w14:paraId="321024ED" w14:textId="77777777" w:rsidTr="00E33495">
        <w:tc>
          <w:tcPr>
            <w:tcW w:w="5040" w:type="dxa"/>
          </w:tcPr>
          <w:p w14:paraId="2414F870" w14:textId="77777777" w:rsidR="00B5166E" w:rsidRPr="007810C8" w:rsidRDefault="00B5166E" w:rsidP="00E33495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30BF32E4" w14:textId="73A64A76" w:rsidR="00B5166E" w:rsidRPr="00645FEB" w:rsidRDefault="00645FEB" w:rsidP="00645FEB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769D99DD" w14:textId="77777777" w:rsidR="00441A22" w:rsidRDefault="00441A22" w:rsidP="00441A22">
      <w:pPr>
        <w:spacing w:before="240"/>
        <w:rPr>
          <w:rFonts w:ascii="Courier New" w:hAnsi="Courier New" w:cs="Courier New"/>
          <w:bCs/>
        </w:rPr>
      </w:pPr>
      <w:bookmarkStart w:id="4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724A135" w14:textId="6E979D1C" w:rsidR="00441A22" w:rsidRDefault="005009D4" w:rsidP="00441A22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441A22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TextBookDiscrimination.com/Guides/Motions/Default-Clerk.html</w:t>
        </w:r>
      </w:hyperlink>
    </w:p>
    <w:bookmarkEnd w:id="4"/>
    <w:p w14:paraId="4F652A9C" w14:textId="77777777" w:rsidR="00B5166E" w:rsidRPr="00865219" w:rsidRDefault="00B5166E" w:rsidP="00B5166E">
      <w:pPr>
        <w:pStyle w:val="Default"/>
        <w:rPr>
          <w:rFonts w:ascii="Courier New" w:hAnsi="Courier New" w:cs="Courier New"/>
          <w:color w:val="auto"/>
        </w:rPr>
      </w:pPr>
    </w:p>
    <w:p w14:paraId="777745B5" w14:textId="77777777" w:rsidR="00865219" w:rsidRDefault="00865219">
      <w:pPr>
        <w:rPr>
          <w:rFonts w:ascii="Courier New" w:hAnsi="Courier New" w:cs="Courier New"/>
        </w:rPr>
        <w:sectPr w:rsidR="00865219" w:rsidSect="00D26FEF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5E22F0ED" w14:textId="77777777" w:rsidR="00645FEB" w:rsidRDefault="00645FEB" w:rsidP="00645FE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IN THE CIRCUIT COURT, [</w:t>
      </w:r>
      <w:proofErr w:type="spellStart"/>
      <w:r>
        <w:rPr>
          <w:rFonts w:ascii="Courier New" w:hAnsi="Courier New" w:cs="Courier New"/>
          <w:bCs/>
        </w:rPr>
        <w:t>circNum</w:t>
      </w:r>
      <w:proofErr w:type="spellEnd"/>
      <w:r>
        <w:rPr>
          <w:rFonts w:ascii="Courier New" w:hAnsi="Courier New" w:cs="Courier New"/>
          <w:bCs/>
        </w:rPr>
        <w:t xml:space="preserve">] JUDICIAL CIRCUIT, </w:t>
      </w:r>
    </w:p>
    <w:p w14:paraId="5B72DDC5" w14:textId="7D8189AA" w:rsidR="00865219" w:rsidRPr="004D7AA6" w:rsidRDefault="00645FEB" w:rsidP="00645FE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IN AND FOR [county] COUNTY, FLORIDA</w:t>
      </w:r>
    </w:p>
    <w:p w14:paraId="78322A1E" w14:textId="77777777" w:rsidR="00645FEB" w:rsidRPr="00602568" w:rsidRDefault="00645FEB" w:rsidP="00645FE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  <w:gridCol w:w="432"/>
        <w:gridCol w:w="2124"/>
        <w:gridCol w:w="3060"/>
      </w:tblGrid>
      <w:tr w:rsidR="00645FEB" w:rsidRPr="00602568" w14:paraId="4F6D9DFE" w14:textId="77777777" w:rsidTr="00E33495">
        <w:trPr>
          <w:trHeight w:val="504"/>
        </w:trPr>
        <w:tc>
          <w:tcPr>
            <w:tcW w:w="4104" w:type="dxa"/>
          </w:tcPr>
          <w:p w14:paraId="3786A84D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43F35EED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6A8D727A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645FEB" w:rsidRPr="00602568" w14:paraId="27507525" w14:textId="77777777" w:rsidTr="00E33495">
        <w:trPr>
          <w:trHeight w:val="504"/>
        </w:trPr>
        <w:tc>
          <w:tcPr>
            <w:tcW w:w="4104" w:type="dxa"/>
            <w:vAlign w:val="center"/>
          </w:tcPr>
          <w:p w14:paraId="3B52F3CA" w14:textId="77777777" w:rsidR="00645FEB" w:rsidRPr="00602568" w:rsidRDefault="00645FEB" w:rsidP="00E33495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432" w:type="dxa"/>
            <w:vAlign w:val="center"/>
          </w:tcPr>
          <w:p w14:paraId="785F500A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7B8E90A8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645FEB" w:rsidRPr="00602568" w14:paraId="385F2509" w14:textId="77777777" w:rsidTr="00E33495">
        <w:trPr>
          <w:trHeight w:val="504"/>
        </w:trPr>
        <w:tc>
          <w:tcPr>
            <w:tcW w:w="4104" w:type="dxa"/>
          </w:tcPr>
          <w:p w14:paraId="54AAC683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368E60AA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0F1F21C4" w14:textId="77777777" w:rsidR="00645FEB" w:rsidRPr="00757C4F" w:rsidRDefault="00645FEB" w:rsidP="00E33495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645FEB" w:rsidRPr="00602568" w14:paraId="4CFDBD6D" w14:textId="77777777" w:rsidTr="00E33495">
        <w:trPr>
          <w:trHeight w:val="504"/>
        </w:trPr>
        <w:tc>
          <w:tcPr>
            <w:tcW w:w="4104" w:type="dxa"/>
          </w:tcPr>
          <w:p w14:paraId="351C9307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432" w:type="dxa"/>
            <w:vAlign w:val="center"/>
          </w:tcPr>
          <w:p w14:paraId="24413555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74A7C3C9" w14:textId="77777777" w:rsidR="00645FEB" w:rsidRPr="00602568" w:rsidRDefault="00645FEB" w:rsidP="00E33495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</w:t>
            </w:r>
            <w:r w:rsidRPr="00602568">
              <w:rPr>
                <w:rFonts w:ascii="Courier New" w:hAnsi="Courier New" w:cs="Courier New"/>
              </w:rPr>
              <w:t xml:space="preserve"> No</w:t>
            </w:r>
            <w:r>
              <w:rPr>
                <w:rFonts w:ascii="Courier New" w:hAnsi="Courier New" w:cs="Courier New"/>
              </w:rPr>
              <w:t xml:space="preserve"> (LT)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060" w:type="dxa"/>
          </w:tcPr>
          <w:p w14:paraId="630EE1EA" w14:textId="77777777" w:rsidR="00645FEB" w:rsidRPr="009C0A4E" w:rsidRDefault="00645FEB" w:rsidP="00E33495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645FEB" w:rsidRPr="00602568" w14:paraId="0CFCF9F5" w14:textId="77777777" w:rsidTr="00E33495">
        <w:trPr>
          <w:trHeight w:val="504"/>
        </w:trPr>
        <w:tc>
          <w:tcPr>
            <w:tcW w:w="4104" w:type="dxa"/>
          </w:tcPr>
          <w:p w14:paraId="3D58DC42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1506ABC4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3BF8453C" w14:textId="77777777" w:rsidR="00645FEB" w:rsidRPr="00602568" w:rsidRDefault="00645FEB" w:rsidP="00E33495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060" w:type="dxa"/>
          </w:tcPr>
          <w:p w14:paraId="3E84F021" w14:textId="77777777" w:rsidR="00645FEB" w:rsidRPr="009C0A4E" w:rsidRDefault="00645FEB" w:rsidP="00E33495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caseDiv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645FEB" w:rsidRPr="00602568" w14:paraId="22FB2A8E" w14:textId="77777777" w:rsidTr="00E33495">
        <w:trPr>
          <w:trHeight w:val="504"/>
        </w:trPr>
        <w:tc>
          <w:tcPr>
            <w:tcW w:w="4104" w:type="dxa"/>
          </w:tcPr>
          <w:p w14:paraId="600DE8EB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10AD7310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6923F1AB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645FEB" w:rsidRPr="00602568" w14:paraId="654193CE" w14:textId="77777777" w:rsidTr="00E33495">
        <w:trPr>
          <w:trHeight w:val="504"/>
        </w:trPr>
        <w:tc>
          <w:tcPr>
            <w:tcW w:w="4104" w:type="dxa"/>
            <w:vAlign w:val="center"/>
          </w:tcPr>
          <w:p w14:paraId="189C3F9D" w14:textId="77777777" w:rsidR="00645FEB" w:rsidRPr="00602568" w:rsidRDefault="00645FEB" w:rsidP="00E33495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</w:tcPr>
          <w:p w14:paraId="3D411C16" w14:textId="77777777" w:rsidR="00645FEB" w:rsidRPr="00602568" w:rsidRDefault="00645FEB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05DF5EB9" w14:textId="77777777" w:rsidR="00645FEB" w:rsidRPr="00602568" w:rsidRDefault="00645FEB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59A18EEE" w14:textId="77777777" w:rsidR="00865219" w:rsidRDefault="00865219" w:rsidP="00865219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865219" w14:paraId="4868FD59" w14:textId="77777777" w:rsidTr="00E33495">
        <w:trPr>
          <w:trHeight w:val="1080"/>
        </w:trPr>
        <w:tc>
          <w:tcPr>
            <w:tcW w:w="9720" w:type="dxa"/>
            <w:vAlign w:val="center"/>
          </w:tcPr>
          <w:p w14:paraId="25F523BE" w14:textId="7CE870E0" w:rsidR="00865219" w:rsidRPr="0045633A" w:rsidRDefault="00865219" w:rsidP="00E334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45633A">
              <w:rPr>
                <w:b/>
                <w:bCs/>
                <w:sz w:val="28"/>
                <w:szCs w:val="28"/>
              </w:rPr>
              <w:t>DEFAULT</w:t>
            </w:r>
          </w:p>
        </w:tc>
      </w:tr>
    </w:tbl>
    <w:p w14:paraId="14DD61A6" w14:textId="77777777" w:rsidR="00865219" w:rsidRDefault="00865219" w:rsidP="00865219">
      <w:pPr>
        <w:rPr>
          <w:rFonts w:ascii="Courier New" w:hAnsi="Courier New" w:cs="Courier New"/>
          <w:sz w:val="24"/>
          <w:szCs w:val="24"/>
        </w:rPr>
      </w:pPr>
    </w:p>
    <w:p w14:paraId="0BF7D667" w14:textId="1FAEC8B5" w:rsidR="00865219" w:rsidRDefault="00437747" w:rsidP="00865219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</w:t>
      </w:r>
      <w:r w:rsidR="00865219">
        <w:rPr>
          <w:rFonts w:ascii="Courier New" w:hAnsi="Courier New" w:cs="Courier New"/>
        </w:rPr>
        <w:t xml:space="preserve">efault is </w:t>
      </w:r>
      <w:r>
        <w:rPr>
          <w:rFonts w:ascii="Courier New" w:hAnsi="Courier New" w:cs="Courier New"/>
        </w:rPr>
        <w:t xml:space="preserve">hereby </w:t>
      </w:r>
      <w:r w:rsidR="00865219">
        <w:rPr>
          <w:rFonts w:ascii="Courier New" w:hAnsi="Courier New" w:cs="Courier New"/>
        </w:rPr>
        <w:t xml:space="preserve">entered in this action against Defendant, </w:t>
      </w:r>
      <w:r w:rsidR="00645FEB">
        <w:rPr>
          <w:rFonts w:ascii="Courier New" w:hAnsi="Courier New" w:cs="Courier New"/>
        </w:rPr>
        <w:t>[</w:t>
      </w:r>
      <w:proofErr w:type="spellStart"/>
      <w:r w:rsidR="00645FEB">
        <w:rPr>
          <w:rFonts w:ascii="Courier New" w:hAnsi="Courier New" w:cs="Courier New"/>
        </w:rPr>
        <w:t>defName</w:t>
      </w:r>
      <w:proofErr w:type="spellEnd"/>
      <w:r w:rsidR="00645FEB">
        <w:rPr>
          <w:rFonts w:ascii="Courier New" w:hAnsi="Courier New" w:cs="Courier New"/>
        </w:rPr>
        <w:t>]</w:t>
      </w:r>
      <w:r w:rsidR="00865219">
        <w:rPr>
          <w:rFonts w:ascii="Courier New" w:hAnsi="Courier New" w:cs="Courier New"/>
        </w:rPr>
        <w:t>, for failure to respond as required by law.</w:t>
      </w:r>
    </w:p>
    <w:p w14:paraId="4E3C2969" w14:textId="77777777" w:rsidR="00DC7E95" w:rsidRDefault="00DC7E95" w:rsidP="00DC7E95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tbl>
      <w:tblPr>
        <w:tblStyle w:val="TableGrid"/>
        <w:tblW w:w="6549" w:type="dxa"/>
        <w:tblInd w:w="720" w:type="dxa"/>
        <w:tblLook w:val="04A0" w:firstRow="1" w:lastRow="0" w:firstColumn="1" w:lastColumn="0" w:noHBand="0" w:noVBand="1"/>
      </w:tblPr>
      <w:tblGrid>
        <w:gridCol w:w="2661"/>
        <w:gridCol w:w="2520"/>
        <w:gridCol w:w="648"/>
        <w:gridCol w:w="720"/>
      </w:tblGrid>
      <w:tr w:rsidR="00DC7E95" w14:paraId="502E632D" w14:textId="77777777" w:rsidTr="00E33495">
        <w:trPr>
          <w:trHeight w:val="720"/>
        </w:trPr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0D6EC4" w14:textId="77777777" w:rsidR="00DC7E95" w:rsidRDefault="00DC7E95" w:rsidP="00E33495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DATED ON: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5F5C4D" w14:textId="77777777" w:rsidR="00DC7E95" w:rsidRDefault="00DC7E95" w:rsidP="00E33495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4BCA2" w14:textId="77777777" w:rsidR="00DC7E95" w:rsidRDefault="00DC7E95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A55158" w14:textId="77777777" w:rsidR="00DC7E95" w:rsidRDefault="00DC7E95" w:rsidP="00E33495">
            <w:pPr>
              <w:pStyle w:val="Default"/>
              <w:jc w:val="center"/>
              <w:rPr>
                <w:rFonts w:ascii="Courier New" w:hAnsi="Courier New" w:cs="Courier New"/>
              </w:rPr>
            </w:pPr>
          </w:p>
        </w:tc>
      </w:tr>
    </w:tbl>
    <w:p w14:paraId="1E9F96C2" w14:textId="77777777" w:rsidR="00DC7E95" w:rsidRDefault="00DC7E95" w:rsidP="00DC7E95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</w:p>
    <w:p w14:paraId="79852C4D" w14:textId="77777777" w:rsidR="00DC7E95" w:rsidRDefault="00DC7E95" w:rsidP="00DC7E95">
      <w:pPr>
        <w:pStyle w:val="Default"/>
        <w:tabs>
          <w:tab w:val="left" w:pos="9180"/>
        </w:tabs>
        <w:jc w:val="both"/>
        <w:rPr>
          <w:rFonts w:ascii="Courier New" w:hAnsi="Courier New" w:cs="Courier New"/>
        </w:rPr>
      </w:pPr>
    </w:p>
    <w:p w14:paraId="05018E7F" w14:textId="77777777" w:rsidR="00DC7E95" w:rsidRDefault="00DC7E95" w:rsidP="00DC7E95">
      <w:pPr>
        <w:pStyle w:val="Default"/>
        <w:tabs>
          <w:tab w:val="left" w:pos="9180"/>
        </w:tabs>
        <w:ind w:left="43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tbl>
      <w:tblPr>
        <w:tblStyle w:val="TableGrid"/>
        <w:tblW w:w="5760" w:type="dxa"/>
        <w:tblInd w:w="43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</w:tblGrid>
      <w:tr w:rsidR="00DC7E95" w14:paraId="3136C8D0" w14:textId="77777777" w:rsidTr="00E33495">
        <w:tc>
          <w:tcPr>
            <w:tcW w:w="5760" w:type="dxa"/>
            <w:tcBorders>
              <w:bottom w:val="single" w:sz="4" w:space="0" w:color="auto"/>
            </w:tcBorders>
          </w:tcPr>
          <w:p w14:paraId="27C44FD1" w14:textId="77777777" w:rsidR="00DC7E95" w:rsidRDefault="00DC7E95" w:rsidP="00E33495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</w:p>
        </w:tc>
      </w:tr>
      <w:tr w:rsidR="00DC7E95" w14:paraId="4E04F6CD" w14:textId="77777777" w:rsidTr="00E33495">
        <w:tc>
          <w:tcPr>
            <w:tcW w:w="5760" w:type="dxa"/>
            <w:tcBorders>
              <w:top w:val="single" w:sz="4" w:space="0" w:color="auto"/>
            </w:tcBorders>
          </w:tcPr>
          <w:p w14:paraId="1DC29CC5" w14:textId="77777777" w:rsidR="00DC7E95" w:rsidRDefault="00DC7E95" w:rsidP="00E33495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Deputy Clerk</w:t>
            </w:r>
          </w:p>
        </w:tc>
      </w:tr>
    </w:tbl>
    <w:p w14:paraId="2F7CEA05" w14:textId="77777777" w:rsidR="00DC7E95" w:rsidRDefault="00DC7E95" w:rsidP="00DC7E95">
      <w:pPr>
        <w:pStyle w:val="Default"/>
        <w:tabs>
          <w:tab w:val="left" w:pos="9180"/>
        </w:tabs>
        <w:jc w:val="both"/>
        <w:rPr>
          <w:rFonts w:ascii="Courier New" w:hAnsi="Courier New" w:cs="Courier New"/>
        </w:rPr>
      </w:pPr>
    </w:p>
    <w:p w14:paraId="5D62E618" w14:textId="75A5EE2D" w:rsidR="00B5166E" w:rsidRDefault="00B5166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7E8D1A0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49BEAFA8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33659347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5ACFDD10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73609995" w14:textId="77777777" w:rsidR="00B5166E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5BF0E31C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43459E49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60D62CAF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137D316F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44DE2C77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1A5CB377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715D94B9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2E1F7BC3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08DBB9BD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70714F97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46073C15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1E98BE95" w14:textId="77777777" w:rsidR="00B5166E" w:rsidRPr="00D52F09" w:rsidRDefault="00B5166E" w:rsidP="00B5166E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A</w:t>
      </w:r>
    </w:p>
    <w:p w14:paraId="64D42282" w14:textId="77777777" w:rsidR="00B5166E" w:rsidRPr="00D52F09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Return of Service</w:t>
      </w:r>
    </w:p>
    <w:p w14:paraId="393CC0E6" w14:textId="77777777" w:rsidR="00B5166E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AC11211" w14:textId="77777777" w:rsidR="00B5166E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Florida</w:t>
      </w:r>
    </w:p>
    <w:p w14:paraId="0BDF0034" w14:textId="77777777" w:rsidR="00B5166E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 the Circuit Court, 4</w:t>
      </w:r>
      <w:r w:rsidRPr="00880C9A">
        <w:rPr>
          <w:rFonts w:ascii="Courier New" w:hAnsi="Courier New" w:cs="Courier New"/>
          <w:sz w:val="24"/>
          <w:szCs w:val="24"/>
          <w:vertAlign w:val="superscript"/>
        </w:rPr>
        <w:t>th</w:t>
      </w:r>
      <w:r>
        <w:rPr>
          <w:rFonts w:ascii="Courier New" w:hAnsi="Courier New" w:cs="Courier New"/>
          <w:sz w:val="24"/>
          <w:szCs w:val="24"/>
        </w:rPr>
        <w:t xml:space="preserve"> Judicial Circuit, Duval County</w:t>
      </w:r>
    </w:p>
    <w:p w14:paraId="05177F32" w14:textId="77777777" w:rsidR="00B5166E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1774C65" w14:textId="1FE76199" w:rsidR="00B5166E" w:rsidRDefault="00645FEB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caseNo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08BAB77B" w14:textId="0D9C55C0" w:rsidR="00B5166E" w:rsidRPr="00265486" w:rsidRDefault="00645FEB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plfShrtNm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  <w:r w:rsidR="00B5166E">
        <w:rPr>
          <w:rFonts w:ascii="Courier New" w:hAnsi="Courier New" w:cs="Courier New"/>
          <w:sz w:val="24"/>
          <w:szCs w:val="24"/>
        </w:rPr>
        <w:t xml:space="preserve"> v </w:t>
      </w: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defShrtNm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7E1D95AA" w14:textId="0A97DAFD" w:rsidR="00B5166E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0038C80" w14:textId="77777777" w:rsidR="00B5166E" w:rsidRPr="00D52F09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1D0094A" w14:textId="57D8D5BA" w:rsidR="009C63F1" w:rsidRDefault="009C63F1" w:rsidP="009C63F1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Doc No </w:t>
      </w:r>
      <w:r w:rsidR="00645FEB">
        <w:rPr>
          <w:rFonts w:ascii="Courier New" w:hAnsi="Courier New" w:cs="Courier New"/>
          <w:sz w:val="24"/>
          <w:szCs w:val="24"/>
        </w:rPr>
        <w:t>[XX]</w:t>
      </w:r>
    </w:p>
    <w:p w14:paraId="3331DA26" w14:textId="057626D9" w:rsidR="00B5166E" w:rsidRPr="00D52F09" w:rsidRDefault="00645FEB" w:rsidP="009C63F1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[MX]</w:t>
      </w:r>
      <w:r w:rsidR="009C63F1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[DX]</w:t>
      </w:r>
      <w:r w:rsidR="009C63F1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[YYYYX]</w:t>
      </w:r>
    </w:p>
    <w:p w14:paraId="1A8AC0DE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5815CF0D" w14:textId="3AD8B9DA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57B50DB9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57DC508A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3A0AB246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4765EFBC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2CAAE401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32F9B2A3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3046DA80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29393EB0" w14:textId="77777777" w:rsidR="00B5166E" w:rsidRPr="0085359C" w:rsidRDefault="00B5166E" w:rsidP="00B5166E">
      <w:pPr>
        <w:spacing w:after="0"/>
        <w:jc w:val="center"/>
        <w:rPr>
          <w:rFonts w:ascii="Courier New" w:hAnsi="Courier New" w:cs="Courier New"/>
          <w:b/>
        </w:rPr>
      </w:pPr>
    </w:p>
    <w:p w14:paraId="1426A5C8" w14:textId="77777777" w:rsidR="00B5166E" w:rsidRPr="0085359C" w:rsidRDefault="00B5166E" w:rsidP="00B5166E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29B293D8" w14:textId="77777777" w:rsidR="00B5166E" w:rsidRPr="00880C9A" w:rsidRDefault="00B5166E" w:rsidP="00B5166E">
      <w:pPr>
        <w:rPr>
          <w:rFonts w:ascii="Courier New" w:hAnsi="Courier New" w:cs="Courier New"/>
          <w:b/>
          <w:sz w:val="24"/>
          <w:szCs w:val="24"/>
        </w:rPr>
      </w:pPr>
    </w:p>
    <w:p w14:paraId="57DC075A" w14:textId="77777777" w:rsidR="00A01734" w:rsidRDefault="00A01734">
      <w:pPr>
        <w:rPr>
          <w:rFonts w:ascii="Courier New" w:hAnsi="Courier New" w:cs="Courier New"/>
          <w:b/>
          <w:sz w:val="24"/>
          <w:szCs w:val="24"/>
        </w:rPr>
      </w:pPr>
    </w:p>
    <w:p w14:paraId="42DE830F" w14:textId="00FF2932" w:rsidR="00A01734" w:rsidRDefault="00A01734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br w:type="page"/>
      </w:r>
    </w:p>
    <w:p w14:paraId="65613A89" w14:textId="77777777" w:rsidR="00877CBB" w:rsidRPr="00880C9A" w:rsidRDefault="00877CBB" w:rsidP="00877CBB">
      <w:pPr>
        <w:rPr>
          <w:rFonts w:ascii="Courier New" w:hAnsi="Courier New" w:cs="Courier New"/>
          <w:b/>
          <w:sz w:val="24"/>
          <w:szCs w:val="24"/>
        </w:rPr>
      </w:pPr>
    </w:p>
    <w:p w14:paraId="5E0F93AD" w14:textId="77777777" w:rsidR="00877CBB" w:rsidRDefault="00877CBB" w:rsidP="00877CBB">
      <w:pPr>
        <w:rPr>
          <w:rFonts w:ascii="Courier New" w:hAnsi="Courier New" w:cs="Courier New"/>
          <w:b/>
          <w:sz w:val="24"/>
          <w:szCs w:val="24"/>
        </w:rPr>
      </w:pPr>
    </w:p>
    <w:p w14:paraId="16A141FF" w14:textId="77777777" w:rsidR="00877CBB" w:rsidRDefault="00877CBB" w:rsidP="00877CBB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br w:type="page"/>
      </w:r>
    </w:p>
    <w:p w14:paraId="436D8790" w14:textId="77777777" w:rsidR="00877CBB" w:rsidRPr="00880C9A" w:rsidRDefault="00877CBB" w:rsidP="00877CBB">
      <w:pPr>
        <w:rPr>
          <w:rFonts w:ascii="Courier New" w:hAnsi="Courier New" w:cs="Courier New"/>
          <w:b/>
          <w:sz w:val="24"/>
          <w:szCs w:val="24"/>
        </w:rPr>
      </w:pPr>
    </w:p>
    <w:p w14:paraId="5BF6746E" w14:textId="77777777" w:rsidR="00877CBB" w:rsidRDefault="00877CBB" w:rsidP="00877CBB">
      <w:pPr>
        <w:rPr>
          <w:rFonts w:ascii="Courier New" w:hAnsi="Courier New" w:cs="Courier New"/>
          <w:b/>
          <w:sz w:val="24"/>
          <w:szCs w:val="24"/>
        </w:rPr>
      </w:pPr>
    </w:p>
    <w:p w14:paraId="2391F986" w14:textId="77777777" w:rsidR="005009D4" w:rsidRDefault="005009D4" w:rsidP="00877CBB">
      <w:pPr>
        <w:rPr>
          <w:rFonts w:ascii="Courier New" w:hAnsi="Courier New" w:cs="Courier New"/>
          <w:b/>
          <w:sz w:val="24"/>
          <w:szCs w:val="24"/>
        </w:rPr>
        <w:sectPr w:rsidR="005009D4" w:rsidSect="00D26FEF"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321E4360" w14:textId="77777777" w:rsidR="005009D4" w:rsidRDefault="005009D4" w:rsidP="005009D4">
      <w:pPr>
        <w:jc w:val="center"/>
        <w:sectPr w:rsidR="005009D4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5009D4" w:rsidRPr="000C3158" w14:paraId="54C527FB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E0B8E78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C656E35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A41AE36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5009D4" w:rsidRPr="000C3158" w14:paraId="2FF9CDF9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A9BA446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BDDEA20" wp14:editId="6B6BB181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9D4" w:rsidRPr="000C3158" w14:paraId="222D3CA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D5F9A4F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7AF7BCC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5009D4" w:rsidRPr="000C3158" w14:paraId="2A3A1F5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C7D33D4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5009D4" w:rsidRPr="000C3158" w14:paraId="6419F7D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2D0FF7C" w14:textId="77777777" w:rsidR="005009D4" w:rsidRPr="000C3158" w:rsidRDefault="005009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D858093" wp14:editId="25A251A9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6E5F855" w14:textId="77777777" w:rsidR="005009D4" w:rsidRPr="000C3158" w:rsidRDefault="005009D4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F74CF3C" w14:textId="77777777" w:rsidR="005009D4" w:rsidRPr="000C3158" w:rsidRDefault="005009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F3F2276" w14:textId="77777777" w:rsidR="005009D4" w:rsidRPr="000C3158" w:rsidRDefault="005009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F237418" wp14:editId="6E29A34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9D4" w:rsidRPr="000C3158" w14:paraId="3D46C5B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345A708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225B307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B51D434" w14:textId="77777777" w:rsidR="005009D4" w:rsidRPr="000C3158" w:rsidRDefault="005009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8DD86FD" w14:textId="35233AC2" w:rsidR="00877CBB" w:rsidRDefault="00877CBB" w:rsidP="00877CBB">
      <w:pPr>
        <w:rPr>
          <w:rFonts w:ascii="Courier New" w:hAnsi="Courier New" w:cs="Courier New"/>
          <w:b/>
          <w:sz w:val="24"/>
          <w:szCs w:val="24"/>
        </w:rPr>
      </w:pPr>
    </w:p>
    <w:sectPr w:rsidR="00877CBB" w:rsidSect="005009D4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377E74" w:rsidRDefault="00377E74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377E74" w:rsidRDefault="00377E74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AD36F" w14:textId="77777777" w:rsidR="005009D4" w:rsidRPr="00C41F43" w:rsidRDefault="005009D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6CE0D70" w14:textId="77777777" w:rsidR="005009D4" w:rsidRDefault="005009D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9E6396E" w14:textId="77777777" w:rsidR="005009D4" w:rsidRPr="00FF6121" w:rsidRDefault="005009D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6B57B" w14:textId="7A6F32AE" w:rsidR="006A4E2B" w:rsidRDefault="005009D4" w:rsidP="006A4E2B">
    <w:pPr>
      <w:pStyle w:val="Footer"/>
      <w:tabs>
        <w:tab w:val="clear" w:pos="9360"/>
        <w:tab w:val="left" w:pos="8100"/>
      </w:tabs>
      <w:jc w:val="center"/>
      <w:rPr>
        <w:rStyle w:val="Hyperlink"/>
        <w:color w:val="auto"/>
        <w:u w:val="none"/>
      </w:rPr>
    </w:pPr>
    <w:hyperlink r:id="rId1" w:history="1">
      <w:r w:rsidR="00B5166E" w:rsidRPr="00B5166E">
        <w:rPr>
          <w:rStyle w:val="Hyperlink"/>
          <w:color w:val="auto"/>
          <w:u w:val="none"/>
        </w:rPr>
        <w:t>www.TextBookDiscrimination.com</w:t>
      </w:r>
    </w:hyperlink>
  </w:p>
  <w:p w14:paraId="115ABA93" w14:textId="470D1260" w:rsidR="00B5166E" w:rsidRPr="00B5166E" w:rsidRDefault="00B5166E" w:rsidP="006A4E2B">
    <w:pPr>
      <w:pStyle w:val="Footer"/>
      <w:tabs>
        <w:tab w:val="clear" w:pos="9360"/>
        <w:tab w:val="left" w:pos="8100"/>
      </w:tabs>
      <w:jc w:val="center"/>
    </w:pPr>
    <w:r w:rsidRPr="00B5166E">
      <w:t xml:space="preserve">Page </w:t>
    </w:r>
    <w:r w:rsidRPr="00B5166E">
      <w:fldChar w:fldCharType="begin"/>
    </w:r>
    <w:r w:rsidRPr="00B5166E">
      <w:instrText xml:space="preserve"> PAGE  \* Arabic  \* MERGEFORMAT </w:instrText>
    </w:r>
    <w:r w:rsidRPr="00B5166E">
      <w:fldChar w:fldCharType="separate"/>
    </w:r>
    <w:r w:rsidRPr="00B5166E">
      <w:t>16</w:t>
    </w:r>
    <w:r w:rsidRPr="00B5166E">
      <w:fldChar w:fldCharType="end"/>
    </w:r>
    <w:r w:rsidRPr="00B5166E">
      <w:t xml:space="preserve"> of </w:t>
    </w:r>
    <w:r w:rsidR="005009D4">
      <w:fldChar w:fldCharType="begin"/>
    </w:r>
    <w:r w:rsidR="005009D4">
      <w:instrText xml:space="preserve"> NUMPAGES  \* Arabic  \* MERGEFORMAT </w:instrText>
    </w:r>
    <w:r w:rsidR="005009D4">
      <w:fldChar w:fldCharType="separate"/>
    </w:r>
    <w:r w:rsidRPr="00B5166E">
      <w:t>35</w:t>
    </w:r>
    <w:r w:rsidR="005009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A67A3" w14:textId="77777777" w:rsidR="005009D4" w:rsidRPr="00C41F43" w:rsidRDefault="005009D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316A790" w14:textId="77777777" w:rsidR="005009D4" w:rsidRDefault="005009D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72726DC" w14:textId="77777777" w:rsidR="005009D4" w:rsidRPr="00FF6121" w:rsidRDefault="005009D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377E74" w:rsidRDefault="00377E74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377E74" w:rsidRDefault="00377E74" w:rsidP="00B14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36ADB" w14:textId="1C6D4B5C" w:rsidR="00645FEB" w:rsidRPr="008434CD" w:rsidRDefault="00645FEB" w:rsidP="00645FEB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811524350"/>
        <w:placeholder>
          <w:docPart w:val="E2C00B1E6EE14954A6BDEE89E0603A0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Default - Clerk</w:t>
        </w:r>
      </w:sdtContent>
    </w:sdt>
    <w:r>
      <w:t xml:space="preserve"> | </w:t>
    </w:r>
    <w:sdt>
      <w:sdtPr>
        <w:alias w:val="Publish Date"/>
        <w:tag w:val=""/>
        <w:id w:val="-773792511"/>
        <w:placeholder>
          <w:docPart w:val="BF29432F5B98481ABA48555CF328F41B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5740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393"/>
    <w:multiLevelType w:val="hybridMultilevel"/>
    <w:tmpl w:val="4CE080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964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A41"/>
    <w:multiLevelType w:val="hybridMultilevel"/>
    <w:tmpl w:val="08BC6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9688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B6B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94D9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0C1341"/>
    <w:multiLevelType w:val="hybridMultilevel"/>
    <w:tmpl w:val="682E210A"/>
    <w:lvl w:ilvl="0" w:tplc="75001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B85B9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421F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C35B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BF04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D7323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A64A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731FA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C430E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9566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F35FBC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C286D2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0260C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5B691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171712"/>
    <w:multiLevelType w:val="hybridMultilevel"/>
    <w:tmpl w:val="7FC2DC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49C2A7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D354F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5721B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930D4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2F066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363EDE"/>
    <w:multiLevelType w:val="hybridMultilevel"/>
    <w:tmpl w:val="79B23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5F75A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8E0C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E6649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4C1814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3FF853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EF415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8B7B6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01293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3D57E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3D65A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CC2F4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89788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A772A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AB7B0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A24130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ADB03E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3E3EF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10427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AB784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E35C5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170EDB"/>
    <w:multiLevelType w:val="hybridMultilevel"/>
    <w:tmpl w:val="A09041CC"/>
    <w:lvl w:ilvl="0" w:tplc="D46481D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2D8028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D249E8"/>
    <w:multiLevelType w:val="hybridMultilevel"/>
    <w:tmpl w:val="9C32B9E4"/>
    <w:lvl w:ilvl="0" w:tplc="2632A2E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555274C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8E6E2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1B19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131A6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197DA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DA69C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FB59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CD4112"/>
    <w:multiLevelType w:val="hybridMultilevel"/>
    <w:tmpl w:val="7502682A"/>
    <w:lvl w:ilvl="0" w:tplc="1D3273A2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 w15:restartNumberingAfterBreak="0">
    <w:nsid w:val="665174C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D0052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FF0E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837615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8E733D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A538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B805A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C611A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A1125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DB50EA7"/>
    <w:multiLevelType w:val="hybridMultilevel"/>
    <w:tmpl w:val="264EC02A"/>
    <w:lvl w:ilvl="0" w:tplc="A640532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E701DE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612B41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1" w15:restartNumberingAfterBreak="0">
    <w:nsid w:val="6FFD19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804CD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D038E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4621F1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9464C0"/>
    <w:multiLevelType w:val="hybridMultilevel"/>
    <w:tmpl w:val="A3C8CE40"/>
    <w:lvl w:ilvl="0" w:tplc="391069B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797366F"/>
    <w:multiLevelType w:val="hybridMultilevel"/>
    <w:tmpl w:val="2BF849C8"/>
    <w:lvl w:ilvl="0" w:tplc="BD0C1F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7" w15:restartNumberingAfterBreak="0">
    <w:nsid w:val="79FC02B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8E49DF"/>
    <w:multiLevelType w:val="hybridMultilevel"/>
    <w:tmpl w:val="555E7FDC"/>
    <w:lvl w:ilvl="0" w:tplc="4CE4606A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7C116A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5B2F2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B050D"/>
    <w:multiLevelType w:val="hybridMultilevel"/>
    <w:tmpl w:val="CFB4E0C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2" w15:restartNumberingAfterBreak="0">
    <w:nsid w:val="7EED288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75"/>
  </w:num>
  <w:num w:numId="4">
    <w:abstractNumId w:val="60"/>
  </w:num>
  <w:num w:numId="5">
    <w:abstractNumId w:val="69"/>
  </w:num>
  <w:num w:numId="6">
    <w:abstractNumId w:val="29"/>
  </w:num>
  <w:num w:numId="7">
    <w:abstractNumId w:val="38"/>
  </w:num>
  <w:num w:numId="8">
    <w:abstractNumId w:val="12"/>
  </w:num>
  <w:num w:numId="9">
    <w:abstractNumId w:val="71"/>
  </w:num>
  <w:num w:numId="10">
    <w:abstractNumId w:val="63"/>
  </w:num>
  <w:num w:numId="11">
    <w:abstractNumId w:val="46"/>
  </w:num>
  <w:num w:numId="12">
    <w:abstractNumId w:val="30"/>
  </w:num>
  <w:num w:numId="13">
    <w:abstractNumId w:val="25"/>
  </w:num>
  <w:num w:numId="14">
    <w:abstractNumId w:val="51"/>
  </w:num>
  <w:num w:numId="15">
    <w:abstractNumId w:val="49"/>
  </w:num>
  <w:num w:numId="16">
    <w:abstractNumId w:val="17"/>
  </w:num>
  <w:num w:numId="17">
    <w:abstractNumId w:val="18"/>
  </w:num>
  <w:num w:numId="18">
    <w:abstractNumId w:val="27"/>
  </w:num>
  <w:num w:numId="19">
    <w:abstractNumId w:val="77"/>
  </w:num>
  <w:num w:numId="20">
    <w:abstractNumId w:val="47"/>
  </w:num>
  <w:num w:numId="21">
    <w:abstractNumId w:val="9"/>
  </w:num>
  <w:num w:numId="22">
    <w:abstractNumId w:val="59"/>
  </w:num>
  <w:num w:numId="23">
    <w:abstractNumId w:val="45"/>
  </w:num>
  <w:num w:numId="24">
    <w:abstractNumId w:val="15"/>
  </w:num>
  <w:num w:numId="25">
    <w:abstractNumId w:val="55"/>
  </w:num>
  <w:num w:numId="26">
    <w:abstractNumId w:val="5"/>
  </w:num>
  <w:num w:numId="27">
    <w:abstractNumId w:val="11"/>
  </w:num>
  <w:num w:numId="28">
    <w:abstractNumId w:val="6"/>
  </w:num>
  <w:num w:numId="29">
    <w:abstractNumId w:val="67"/>
  </w:num>
  <w:num w:numId="30">
    <w:abstractNumId w:val="42"/>
  </w:num>
  <w:num w:numId="31">
    <w:abstractNumId w:val="40"/>
  </w:num>
  <w:num w:numId="32">
    <w:abstractNumId w:val="36"/>
  </w:num>
  <w:num w:numId="33">
    <w:abstractNumId w:val="43"/>
  </w:num>
  <w:num w:numId="34">
    <w:abstractNumId w:val="13"/>
  </w:num>
  <w:num w:numId="35">
    <w:abstractNumId w:val="14"/>
  </w:num>
  <w:num w:numId="36">
    <w:abstractNumId w:val="0"/>
  </w:num>
  <w:num w:numId="37">
    <w:abstractNumId w:val="24"/>
  </w:num>
  <w:num w:numId="38">
    <w:abstractNumId w:val="44"/>
  </w:num>
  <w:num w:numId="39">
    <w:abstractNumId w:val="26"/>
  </w:num>
  <w:num w:numId="40">
    <w:abstractNumId w:val="22"/>
  </w:num>
  <w:num w:numId="41">
    <w:abstractNumId w:val="56"/>
  </w:num>
  <w:num w:numId="42">
    <w:abstractNumId w:val="52"/>
  </w:num>
  <w:num w:numId="43">
    <w:abstractNumId w:val="28"/>
  </w:num>
  <w:num w:numId="44">
    <w:abstractNumId w:val="74"/>
  </w:num>
  <w:num w:numId="45">
    <w:abstractNumId w:val="54"/>
  </w:num>
  <w:num w:numId="46">
    <w:abstractNumId w:val="20"/>
  </w:num>
  <w:num w:numId="47">
    <w:abstractNumId w:val="72"/>
  </w:num>
  <w:num w:numId="48">
    <w:abstractNumId w:val="82"/>
  </w:num>
  <w:num w:numId="49">
    <w:abstractNumId w:val="39"/>
  </w:num>
  <w:num w:numId="50">
    <w:abstractNumId w:val="33"/>
  </w:num>
  <w:num w:numId="51">
    <w:abstractNumId w:val="79"/>
  </w:num>
  <w:num w:numId="52">
    <w:abstractNumId w:val="32"/>
  </w:num>
  <w:num w:numId="53">
    <w:abstractNumId w:val="53"/>
  </w:num>
  <w:num w:numId="54">
    <w:abstractNumId w:val="41"/>
  </w:num>
  <w:num w:numId="55">
    <w:abstractNumId w:val="2"/>
  </w:num>
  <w:num w:numId="56">
    <w:abstractNumId w:val="8"/>
  </w:num>
  <w:num w:numId="57">
    <w:abstractNumId w:val="61"/>
  </w:num>
  <w:num w:numId="58">
    <w:abstractNumId w:val="65"/>
  </w:num>
  <w:num w:numId="59">
    <w:abstractNumId w:val="62"/>
  </w:num>
  <w:num w:numId="60">
    <w:abstractNumId w:val="73"/>
  </w:num>
  <w:num w:numId="61">
    <w:abstractNumId w:val="10"/>
  </w:num>
  <w:num w:numId="62">
    <w:abstractNumId w:val="19"/>
  </w:num>
  <w:num w:numId="63">
    <w:abstractNumId w:val="37"/>
  </w:num>
  <w:num w:numId="64">
    <w:abstractNumId w:val="64"/>
  </w:num>
  <w:num w:numId="65">
    <w:abstractNumId w:val="16"/>
  </w:num>
  <w:num w:numId="66">
    <w:abstractNumId w:val="23"/>
  </w:num>
  <w:num w:numId="67">
    <w:abstractNumId w:val="66"/>
  </w:num>
  <w:num w:numId="68">
    <w:abstractNumId w:val="35"/>
  </w:num>
  <w:num w:numId="69">
    <w:abstractNumId w:val="4"/>
  </w:num>
  <w:num w:numId="70">
    <w:abstractNumId w:val="80"/>
  </w:num>
  <w:num w:numId="71">
    <w:abstractNumId w:val="57"/>
  </w:num>
  <w:num w:numId="72">
    <w:abstractNumId w:val="34"/>
  </w:num>
  <w:num w:numId="73">
    <w:abstractNumId w:val="81"/>
  </w:num>
  <w:num w:numId="74">
    <w:abstractNumId w:val="78"/>
  </w:num>
  <w:num w:numId="75">
    <w:abstractNumId w:val="68"/>
  </w:num>
  <w:num w:numId="76">
    <w:abstractNumId w:val="50"/>
  </w:num>
  <w:num w:numId="77">
    <w:abstractNumId w:val="58"/>
  </w:num>
  <w:num w:numId="78">
    <w:abstractNumId w:val="3"/>
  </w:num>
  <w:num w:numId="79">
    <w:abstractNumId w:val="48"/>
  </w:num>
  <w:num w:numId="80">
    <w:abstractNumId w:val="21"/>
  </w:num>
  <w:num w:numId="81">
    <w:abstractNumId w:val="31"/>
  </w:num>
  <w:num w:numId="82">
    <w:abstractNumId w:val="70"/>
  </w:num>
  <w:num w:numId="83">
    <w:abstractNumId w:val="76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50"/>
    <w:rsid w:val="00005793"/>
    <w:rsid w:val="00007CD8"/>
    <w:rsid w:val="000109AF"/>
    <w:rsid w:val="00011460"/>
    <w:rsid w:val="00011EFB"/>
    <w:rsid w:val="00014734"/>
    <w:rsid w:val="00016775"/>
    <w:rsid w:val="00024F65"/>
    <w:rsid w:val="00027FEB"/>
    <w:rsid w:val="00034D0C"/>
    <w:rsid w:val="000430C8"/>
    <w:rsid w:val="00046DD4"/>
    <w:rsid w:val="00052599"/>
    <w:rsid w:val="0005491B"/>
    <w:rsid w:val="00056CC2"/>
    <w:rsid w:val="00061073"/>
    <w:rsid w:val="00064A59"/>
    <w:rsid w:val="00064EBD"/>
    <w:rsid w:val="00071944"/>
    <w:rsid w:val="0007293D"/>
    <w:rsid w:val="00076F0F"/>
    <w:rsid w:val="0008008C"/>
    <w:rsid w:val="00080E7E"/>
    <w:rsid w:val="00086BF2"/>
    <w:rsid w:val="00086DB1"/>
    <w:rsid w:val="00090B4B"/>
    <w:rsid w:val="00093A8D"/>
    <w:rsid w:val="00094021"/>
    <w:rsid w:val="00094059"/>
    <w:rsid w:val="00095985"/>
    <w:rsid w:val="00097114"/>
    <w:rsid w:val="00097207"/>
    <w:rsid w:val="000A1018"/>
    <w:rsid w:val="000A4834"/>
    <w:rsid w:val="000A5BD5"/>
    <w:rsid w:val="000A6450"/>
    <w:rsid w:val="000B5943"/>
    <w:rsid w:val="000B60DE"/>
    <w:rsid w:val="000D6A98"/>
    <w:rsid w:val="000E175F"/>
    <w:rsid w:val="000E26DD"/>
    <w:rsid w:val="000E7545"/>
    <w:rsid w:val="000F0F7B"/>
    <w:rsid w:val="000F78CD"/>
    <w:rsid w:val="001012A8"/>
    <w:rsid w:val="00102B22"/>
    <w:rsid w:val="001114CB"/>
    <w:rsid w:val="00112424"/>
    <w:rsid w:val="00114CDA"/>
    <w:rsid w:val="00117BF7"/>
    <w:rsid w:val="00121994"/>
    <w:rsid w:val="001224E1"/>
    <w:rsid w:val="00123BAF"/>
    <w:rsid w:val="0012496E"/>
    <w:rsid w:val="00125098"/>
    <w:rsid w:val="00133EDE"/>
    <w:rsid w:val="001352C7"/>
    <w:rsid w:val="0013538C"/>
    <w:rsid w:val="0014483B"/>
    <w:rsid w:val="00144B61"/>
    <w:rsid w:val="00150149"/>
    <w:rsid w:val="001553E9"/>
    <w:rsid w:val="00157183"/>
    <w:rsid w:val="00173A58"/>
    <w:rsid w:val="00175EC5"/>
    <w:rsid w:val="00177D19"/>
    <w:rsid w:val="00195299"/>
    <w:rsid w:val="00195832"/>
    <w:rsid w:val="001A7107"/>
    <w:rsid w:val="001A74E1"/>
    <w:rsid w:val="001B17AE"/>
    <w:rsid w:val="001B29E8"/>
    <w:rsid w:val="001B5699"/>
    <w:rsid w:val="001B5DBC"/>
    <w:rsid w:val="001C405A"/>
    <w:rsid w:val="001D1DE8"/>
    <w:rsid w:val="001D50B7"/>
    <w:rsid w:val="001E1E2F"/>
    <w:rsid w:val="00223114"/>
    <w:rsid w:val="002237A2"/>
    <w:rsid w:val="002279AF"/>
    <w:rsid w:val="00231090"/>
    <w:rsid w:val="00240E20"/>
    <w:rsid w:val="00243E98"/>
    <w:rsid w:val="0025069E"/>
    <w:rsid w:val="002509B6"/>
    <w:rsid w:val="002514CE"/>
    <w:rsid w:val="002538FD"/>
    <w:rsid w:val="00253EE3"/>
    <w:rsid w:val="00254379"/>
    <w:rsid w:val="00260B11"/>
    <w:rsid w:val="00265486"/>
    <w:rsid w:val="00265FE0"/>
    <w:rsid w:val="002661C6"/>
    <w:rsid w:val="002676D2"/>
    <w:rsid w:val="00272A5E"/>
    <w:rsid w:val="002743F4"/>
    <w:rsid w:val="00277B2A"/>
    <w:rsid w:val="002859F3"/>
    <w:rsid w:val="00290835"/>
    <w:rsid w:val="002922D1"/>
    <w:rsid w:val="00295C4C"/>
    <w:rsid w:val="002961F4"/>
    <w:rsid w:val="0029696E"/>
    <w:rsid w:val="002B016A"/>
    <w:rsid w:val="002B1DE8"/>
    <w:rsid w:val="002B2B94"/>
    <w:rsid w:val="002B5CD4"/>
    <w:rsid w:val="002B7EB5"/>
    <w:rsid w:val="002D2A27"/>
    <w:rsid w:val="002D612B"/>
    <w:rsid w:val="002D7245"/>
    <w:rsid w:val="002E0CA7"/>
    <w:rsid w:val="002E12FD"/>
    <w:rsid w:val="002E3014"/>
    <w:rsid w:val="002F01EB"/>
    <w:rsid w:val="002F794F"/>
    <w:rsid w:val="00300D77"/>
    <w:rsid w:val="00301ACF"/>
    <w:rsid w:val="00303E6A"/>
    <w:rsid w:val="00307458"/>
    <w:rsid w:val="00307538"/>
    <w:rsid w:val="00311BD9"/>
    <w:rsid w:val="00315417"/>
    <w:rsid w:val="00322087"/>
    <w:rsid w:val="00324400"/>
    <w:rsid w:val="00325D79"/>
    <w:rsid w:val="0033087E"/>
    <w:rsid w:val="00332DA0"/>
    <w:rsid w:val="00333720"/>
    <w:rsid w:val="00333ADA"/>
    <w:rsid w:val="003344CA"/>
    <w:rsid w:val="003375D7"/>
    <w:rsid w:val="003378A8"/>
    <w:rsid w:val="00342A98"/>
    <w:rsid w:val="00344FC2"/>
    <w:rsid w:val="00346A52"/>
    <w:rsid w:val="00356A32"/>
    <w:rsid w:val="00360504"/>
    <w:rsid w:val="00363A3E"/>
    <w:rsid w:val="003649D8"/>
    <w:rsid w:val="003753A1"/>
    <w:rsid w:val="003756BB"/>
    <w:rsid w:val="00377E74"/>
    <w:rsid w:val="00381C61"/>
    <w:rsid w:val="003958C0"/>
    <w:rsid w:val="003A080A"/>
    <w:rsid w:val="003A151E"/>
    <w:rsid w:val="003A666D"/>
    <w:rsid w:val="003B1EE9"/>
    <w:rsid w:val="003B690A"/>
    <w:rsid w:val="003C05D5"/>
    <w:rsid w:val="003C194B"/>
    <w:rsid w:val="003C34F5"/>
    <w:rsid w:val="003C5C52"/>
    <w:rsid w:val="003D0AA1"/>
    <w:rsid w:val="003D4965"/>
    <w:rsid w:val="003E20C9"/>
    <w:rsid w:val="003E2E25"/>
    <w:rsid w:val="003E42E1"/>
    <w:rsid w:val="003E5C60"/>
    <w:rsid w:val="003F3E9B"/>
    <w:rsid w:val="004008A9"/>
    <w:rsid w:val="00403553"/>
    <w:rsid w:val="00404D8A"/>
    <w:rsid w:val="00406292"/>
    <w:rsid w:val="004064CE"/>
    <w:rsid w:val="004100A8"/>
    <w:rsid w:val="0041130B"/>
    <w:rsid w:val="004126A9"/>
    <w:rsid w:val="00414B29"/>
    <w:rsid w:val="00415D51"/>
    <w:rsid w:val="00420006"/>
    <w:rsid w:val="00422EEA"/>
    <w:rsid w:val="004252D1"/>
    <w:rsid w:val="00426DED"/>
    <w:rsid w:val="00426E03"/>
    <w:rsid w:val="004313FA"/>
    <w:rsid w:val="00432BA2"/>
    <w:rsid w:val="00437747"/>
    <w:rsid w:val="00440955"/>
    <w:rsid w:val="00441A22"/>
    <w:rsid w:val="00443F8F"/>
    <w:rsid w:val="00451450"/>
    <w:rsid w:val="00451469"/>
    <w:rsid w:val="00451E45"/>
    <w:rsid w:val="004523BD"/>
    <w:rsid w:val="00455509"/>
    <w:rsid w:val="00455755"/>
    <w:rsid w:val="00455C0F"/>
    <w:rsid w:val="00455F6A"/>
    <w:rsid w:val="0045633A"/>
    <w:rsid w:val="00461ACC"/>
    <w:rsid w:val="00465D79"/>
    <w:rsid w:val="004714B8"/>
    <w:rsid w:val="00473823"/>
    <w:rsid w:val="004777F9"/>
    <w:rsid w:val="004828BE"/>
    <w:rsid w:val="00492FBF"/>
    <w:rsid w:val="00493B1C"/>
    <w:rsid w:val="0049534A"/>
    <w:rsid w:val="0049561B"/>
    <w:rsid w:val="004A1CD5"/>
    <w:rsid w:val="004B6643"/>
    <w:rsid w:val="004B7978"/>
    <w:rsid w:val="004C097F"/>
    <w:rsid w:val="004D71BE"/>
    <w:rsid w:val="004E1052"/>
    <w:rsid w:val="004E2EFF"/>
    <w:rsid w:val="004E4663"/>
    <w:rsid w:val="004F01D6"/>
    <w:rsid w:val="004F1E96"/>
    <w:rsid w:val="004F3D5E"/>
    <w:rsid w:val="004F4BD7"/>
    <w:rsid w:val="004F4D67"/>
    <w:rsid w:val="004F4EB6"/>
    <w:rsid w:val="004F5D2B"/>
    <w:rsid w:val="004F6DCD"/>
    <w:rsid w:val="004F79B3"/>
    <w:rsid w:val="005009D4"/>
    <w:rsid w:val="00500AF8"/>
    <w:rsid w:val="005070C8"/>
    <w:rsid w:val="00513E36"/>
    <w:rsid w:val="00514DD4"/>
    <w:rsid w:val="00516BC4"/>
    <w:rsid w:val="0052205A"/>
    <w:rsid w:val="005221E7"/>
    <w:rsid w:val="005230C6"/>
    <w:rsid w:val="005239F3"/>
    <w:rsid w:val="005260BE"/>
    <w:rsid w:val="00530B8C"/>
    <w:rsid w:val="00530DCE"/>
    <w:rsid w:val="005320DB"/>
    <w:rsid w:val="0053321B"/>
    <w:rsid w:val="00542E10"/>
    <w:rsid w:val="00543203"/>
    <w:rsid w:val="00546F6D"/>
    <w:rsid w:val="00547EA9"/>
    <w:rsid w:val="0055464C"/>
    <w:rsid w:val="00554E90"/>
    <w:rsid w:val="00556530"/>
    <w:rsid w:val="00560AB9"/>
    <w:rsid w:val="00563320"/>
    <w:rsid w:val="00565A8C"/>
    <w:rsid w:val="00565D15"/>
    <w:rsid w:val="0056616A"/>
    <w:rsid w:val="00570CC7"/>
    <w:rsid w:val="00574F2B"/>
    <w:rsid w:val="005761C2"/>
    <w:rsid w:val="005775F3"/>
    <w:rsid w:val="00580724"/>
    <w:rsid w:val="00583360"/>
    <w:rsid w:val="0059101B"/>
    <w:rsid w:val="005969E0"/>
    <w:rsid w:val="005A1E93"/>
    <w:rsid w:val="005A6676"/>
    <w:rsid w:val="005B04D0"/>
    <w:rsid w:val="005B0680"/>
    <w:rsid w:val="005B13C5"/>
    <w:rsid w:val="005B2B4B"/>
    <w:rsid w:val="005B5593"/>
    <w:rsid w:val="005C1D5F"/>
    <w:rsid w:val="005C7822"/>
    <w:rsid w:val="005C7C82"/>
    <w:rsid w:val="005D0251"/>
    <w:rsid w:val="005D230F"/>
    <w:rsid w:val="005D2FDE"/>
    <w:rsid w:val="005D551B"/>
    <w:rsid w:val="005D72CD"/>
    <w:rsid w:val="005E257E"/>
    <w:rsid w:val="005E7A79"/>
    <w:rsid w:val="005F2F26"/>
    <w:rsid w:val="005F4E17"/>
    <w:rsid w:val="005F7245"/>
    <w:rsid w:val="0060631F"/>
    <w:rsid w:val="0060639A"/>
    <w:rsid w:val="00616EB5"/>
    <w:rsid w:val="0062141C"/>
    <w:rsid w:val="006219E8"/>
    <w:rsid w:val="00624B2F"/>
    <w:rsid w:val="00640308"/>
    <w:rsid w:val="006413E7"/>
    <w:rsid w:val="006440AC"/>
    <w:rsid w:val="006448F5"/>
    <w:rsid w:val="006458B7"/>
    <w:rsid w:val="00645FEB"/>
    <w:rsid w:val="00651999"/>
    <w:rsid w:val="00655CB3"/>
    <w:rsid w:val="00662024"/>
    <w:rsid w:val="00665AEF"/>
    <w:rsid w:val="006661D2"/>
    <w:rsid w:val="006749BA"/>
    <w:rsid w:val="00686366"/>
    <w:rsid w:val="006865EF"/>
    <w:rsid w:val="006866E3"/>
    <w:rsid w:val="006962C0"/>
    <w:rsid w:val="00697C94"/>
    <w:rsid w:val="006A0E38"/>
    <w:rsid w:val="006A4E2B"/>
    <w:rsid w:val="006A7B19"/>
    <w:rsid w:val="006B6824"/>
    <w:rsid w:val="006C0385"/>
    <w:rsid w:val="006C193A"/>
    <w:rsid w:val="006C465A"/>
    <w:rsid w:val="006D1238"/>
    <w:rsid w:val="006D4529"/>
    <w:rsid w:val="006D53C3"/>
    <w:rsid w:val="006F20A9"/>
    <w:rsid w:val="006F6035"/>
    <w:rsid w:val="00700636"/>
    <w:rsid w:val="00700B62"/>
    <w:rsid w:val="00700EC6"/>
    <w:rsid w:val="00701A1D"/>
    <w:rsid w:val="00704EFA"/>
    <w:rsid w:val="00705E8A"/>
    <w:rsid w:val="00711CED"/>
    <w:rsid w:val="0071727C"/>
    <w:rsid w:val="00721AAA"/>
    <w:rsid w:val="00721B20"/>
    <w:rsid w:val="007304C0"/>
    <w:rsid w:val="00730E13"/>
    <w:rsid w:val="00732AC5"/>
    <w:rsid w:val="00741E50"/>
    <w:rsid w:val="00742B9F"/>
    <w:rsid w:val="007451BF"/>
    <w:rsid w:val="00745E1C"/>
    <w:rsid w:val="00746FD1"/>
    <w:rsid w:val="00747F6A"/>
    <w:rsid w:val="00767088"/>
    <w:rsid w:val="00771450"/>
    <w:rsid w:val="00773B17"/>
    <w:rsid w:val="00776434"/>
    <w:rsid w:val="00786501"/>
    <w:rsid w:val="00795E3C"/>
    <w:rsid w:val="007B0F22"/>
    <w:rsid w:val="007C338D"/>
    <w:rsid w:val="007C4E12"/>
    <w:rsid w:val="007C588C"/>
    <w:rsid w:val="007D01F3"/>
    <w:rsid w:val="007D02F4"/>
    <w:rsid w:val="007D2586"/>
    <w:rsid w:val="00802287"/>
    <w:rsid w:val="008029DC"/>
    <w:rsid w:val="00802D50"/>
    <w:rsid w:val="00802E17"/>
    <w:rsid w:val="00805088"/>
    <w:rsid w:val="0081007A"/>
    <w:rsid w:val="00814727"/>
    <w:rsid w:val="00815D72"/>
    <w:rsid w:val="008311F4"/>
    <w:rsid w:val="00836BBC"/>
    <w:rsid w:val="00837362"/>
    <w:rsid w:val="008378A7"/>
    <w:rsid w:val="008501E6"/>
    <w:rsid w:val="00856557"/>
    <w:rsid w:val="00860EE4"/>
    <w:rsid w:val="00865219"/>
    <w:rsid w:val="0087669F"/>
    <w:rsid w:val="00877CBB"/>
    <w:rsid w:val="008828EF"/>
    <w:rsid w:val="00882A03"/>
    <w:rsid w:val="00883977"/>
    <w:rsid w:val="008968D5"/>
    <w:rsid w:val="00897E3F"/>
    <w:rsid w:val="008A41B2"/>
    <w:rsid w:val="008A59CE"/>
    <w:rsid w:val="008A6B31"/>
    <w:rsid w:val="008B0EF7"/>
    <w:rsid w:val="008B13D1"/>
    <w:rsid w:val="008B2993"/>
    <w:rsid w:val="008C167F"/>
    <w:rsid w:val="008C5D0B"/>
    <w:rsid w:val="008C71E9"/>
    <w:rsid w:val="008C73A3"/>
    <w:rsid w:val="008D0629"/>
    <w:rsid w:val="008D2565"/>
    <w:rsid w:val="008D6C43"/>
    <w:rsid w:val="008D6C68"/>
    <w:rsid w:val="008D7C09"/>
    <w:rsid w:val="008E2928"/>
    <w:rsid w:val="008E62F6"/>
    <w:rsid w:val="008F2AD4"/>
    <w:rsid w:val="008F6AB7"/>
    <w:rsid w:val="009038AB"/>
    <w:rsid w:val="00906223"/>
    <w:rsid w:val="00906359"/>
    <w:rsid w:val="00910765"/>
    <w:rsid w:val="009110D4"/>
    <w:rsid w:val="009140EB"/>
    <w:rsid w:val="00915C16"/>
    <w:rsid w:val="00920092"/>
    <w:rsid w:val="00921793"/>
    <w:rsid w:val="00921C04"/>
    <w:rsid w:val="00922B1A"/>
    <w:rsid w:val="00926796"/>
    <w:rsid w:val="009270E0"/>
    <w:rsid w:val="00932C91"/>
    <w:rsid w:val="009363A2"/>
    <w:rsid w:val="009379F7"/>
    <w:rsid w:val="00937E1A"/>
    <w:rsid w:val="00946123"/>
    <w:rsid w:val="00947CCB"/>
    <w:rsid w:val="0095272D"/>
    <w:rsid w:val="00955C9C"/>
    <w:rsid w:val="00960157"/>
    <w:rsid w:val="009655EC"/>
    <w:rsid w:val="00967E24"/>
    <w:rsid w:val="00967E5E"/>
    <w:rsid w:val="009766FD"/>
    <w:rsid w:val="009833DC"/>
    <w:rsid w:val="009864EB"/>
    <w:rsid w:val="00986839"/>
    <w:rsid w:val="00993DFF"/>
    <w:rsid w:val="00996126"/>
    <w:rsid w:val="009B1BF8"/>
    <w:rsid w:val="009B3A88"/>
    <w:rsid w:val="009C0A4E"/>
    <w:rsid w:val="009C35A6"/>
    <w:rsid w:val="009C63F1"/>
    <w:rsid w:val="009D08D4"/>
    <w:rsid w:val="009D344E"/>
    <w:rsid w:val="009E3F32"/>
    <w:rsid w:val="009E404F"/>
    <w:rsid w:val="009E4731"/>
    <w:rsid w:val="009E6C75"/>
    <w:rsid w:val="009F1FA6"/>
    <w:rsid w:val="009F4B61"/>
    <w:rsid w:val="00A01734"/>
    <w:rsid w:val="00A01F66"/>
    <w:rsid w:val="00A16527"/>
    <w:rsid w:val="00A2133A"/>
    <w:rsid w:val="00A26417"/>
    <w:rsid w:val="00A31909"/>
    <w:rsid w:val="00A35BD8"/>
    <w:rsid w:val="00A36598"/>
    <w:rsid w:val="00A559CE"/>
    <w:rsid w:val="00A57876"/>
    <w:rsid w:val="00A63A43"/>
    <w:rsid w:val="00A65163"/>
    <w:rsid w:val="00A66FA5"/>
    <w:rsid w:val="00A811EC"/>
    <w:rsid w:val="00A83627"/>
    <w:rsid w:val="00A8407D"/>
    <w:rsid w:val="00A90D39"/>
    <w:rsid w:val="00A91338"/>
    <w:rsid w:val="00A91EEE"/>
    <w:rsid w:val="00AA3747"/>
    <w:rsid w:val="00AA3922"/>
    <w:rsid w:val="00AA5C15"/>
    <w:rsid w:val="00AA6DDC"/>
    <w:rsid w:val="00AB2050"/>
    <w:rsid w:val="00AB492C"/>
    <w:rsid w:val="00AB57C5"/>
    <w:rsid w:val="00AB62E2"/>
    <w:rsid w:val="00AC1FC7"/>
    <w:rsid w:val="00AC24AA"/>
    <w:rsid w:val="00AC492D"/>
    <w:rsid w:val="00AC592C"/>
    <w:rsid w:val="00AD3CAB"/>
    <w:rsid w:val="00AD69AF"/>
    <w:rsid w:val="00AD6BAF"/>
    <w:rsid w:val="00AE1EDB"/>
    <w:rsid w:val="00AF0B0E"/>
    <w:rsid w:val="00AF5BCB"/>
    <w:rsid w:val="00AF749C"/>
    <w:rsid w:val="00B030FC"/>
    <w:rsid w:val="00B04F08"/>
    <w:rsid w:val="00B121C7"/>
    <w:rsid w:val="00B126A7"/>
    <w:rsid w:val="00B14050"/>
    <w:rsid w:val="00B15DA1"/>
    <w:rsid w:val="00B17299"/>
    <w:rsid w:val="00B21997"/>
    <w:rsid w:val="00B3136B"/>
    <w:rsid w:val="00B31774"/>
    <w:rsid w:val="00B34DCE"/>
    <w:rsid w:val="00B36AD5"/>
    <w:rsid w:val="00B37BA0"/>
    <w:rsid w:val="00B435F1"/>
    <w:rsid w:val="00B438EC"/>
    <w:rsid w:val="00B44782"/>
    <w:rsid w:val="00B44A95"/>
    <w:rsid w:val="00B47E48"/>
    <w:rsid w:val="00B5166E"/>
    <w:rsid w:val="00B52A78"/>
    <w:rsid w:val="00B55A6B"/>
    <w:rsid w:val="00B5632D"/>
    <w:rsid w:val="00B5682B"/>
    <w:rsid w:val="00B62B2B"/>
    <w:rsid w:val="00B63AF8"/>
    <w:rsid w:val="00B67D6D"/>
    <w:rsid w:val="00B71089"/>
    <w:rsid w:val="00B714AA"/>
    <w:rsid w:val="00B750C2"/>
    <w:rsid w:val="00B75B73"/>
    <w:rsid w:val="00B86D56"/>
    <w:rsid w:val="00B870CB"/>
    <w:rsid w:val="00B956E3"/>
    <w:rsid w:val="00BA0D8B"/>
    <w:rsid w:val="00BA2DEC"/>
    <w:rsid w:val="00BA4D86"/>
    <w:rsid w:val="00BA73BD"/>
    <w:rsid w:val="00BA7400"/>
    <w:rsid w:val="00BB0F8B"/>
    <w:rsid w:val="00BB3A78"/>
    <w:rsid w:val="00BB4210"/>
    <w:rsid w:val="00BC3D8B"/>
    <w:rsid w:val="00BC6D75"/>
    <w:rsid w:val="00BE4336"/>
    <w:rsid w:val="00BF22D0"/>
    <w:rsid w:val="00BF2CC8"/>
    <w:rsid w:val="00BF54D1"/>
    <w:rsid w:val="00BF6CB5"/>
    <w:rsid w:val="00C107F6"/>
    <w:rsid w:val="00C22E08"/>
    <w:rsid w:val="00C232EC"/>
    <w:rsid w:val="00C24C53"/>
    <w:rsid w:val="00C30D0A"/>
    <w:rsid w:val="00C3535D"/>
    <w:rsid w:val="00C355D2"/>
    <w:rsid w:val="00C425FD"/>
    <w:rsid w:val="00C51E1A"/>
    <w:rsid w:val="00C521D2"/>
    <w:rsid w:val="00C61553"/>
    <w:rsid w:val="00C61A9C"/>
    <w:rsid w:val="00C61B4D"/>
    <w:rsid w:val="00C63184"/>
    <w:rsid w:val="00C6610A"/>
    <w:rsid w:val="00C70E95"/>
    <w:rsid w:val="00C71299"/>
    <w:rsid w:val="00C71E17"/>
    <w:rsid w:val="00C731B3"/>
    <w:rsid w:val="00C73428"/>
    <w:rsid w:val="00C76E54"/>
    <w:rsid w:val="00C772A1"/>
    <w:rsid w:val="00C811E2"/>
    <w:rsid w:val="00C91C3A"/>
    <w:rsid w:val="00C93F12"/>
    <w:rsid w:val="00C945AE"/>
    <w:rsid w:val="00CA0CA3"/>
    <w:rsid w:val="00CA34DD"/>
    <w:rsid w:val="00CA3D69"/>
    <w:rsid w:val="00CA4EF7"/>
    <w:rsid w:val="00CA77F2"/>
    <w:rsid w:val="00CB1441"/>
    <w:rsid w:val="00CB1C6C"/>
    <w:rsid w:val="00CB28CF"/>
    <w:rsid w:val="00CC4524"/>
    <w:rsid w:val="00CC5589"/>
    <w:rsid w:val="00CD03EB"/>
    <w:rsid w:val="00CD256E"/>
    <w:rsid w:val="00CD2E4F"/>
    <w:rsid w:val="00CD760B"/>
    <w:rsid w:val="00CE0CBB"/>
    <w:rsid w:val="00CF2E37"/>
    <w:rsid w:val="00CF32C2"/>
    <w:rsid w:val="00CF58A6"/>
    <w:rsid w:val="00CF790B"/>
    <w:rsid w:val="00D0025F"/>
    <w:rsid w:val="00D0345C"/>
    <w:rsid w:val="00D04706"/>
    <w:rsid w:val="00D05FB4"/>
    <w:rsid w:val="00D16EAD"/>
    <w:rsid w:val="00D23916"/>
    <w:rsid w:val="00D24B09"/>
    <w:rsid w:val="00D26FEF"/>
    <w:rsid w:val="00D32323"/>
    <w:rsid w:val="00D325F4"/>
    <w:rsid w:val="00D41101"/>
    <w:rsid w:val="00D44551"/>
    <w:rsid w:val="00D515C8"/>
    <w:rsid w:val="00D526A8"/>
    <w:rsid w:val="00D60F95"/>
    <w:rsid w:val="00D6275F"/>
    <w:rsid w:val="00D649DA"/>
    <w:rsid w:val="00D67CC2"/>
    <w:rsid w:val="00D70089"/>
    <w:rsid w:val="00D72457"/>
    <w:rsid w:val="00D73B88"/>
    <w:rsid w:val="00D923B1"/>
    <w:rsid w:val="00D94536"/>
    <w:rsid w:val="00D9769B"/>
    <w:rsid w:val="00DA25D0"/>
    <w:rsid w:val="00DB64EC"/>
    <w:rsid w:val="00DC0263"/>
    <w:rsid w:val="00DC3CCD"/>
    <w:rsid w:val="00DC7E95"/>
    <w:rsid w:val="00DD1BD7"/>
    <w:rsid w:val="00DD6BE6"/>
    <w:rsid w:val="00DE05EB"/>
    <w:rsid w:val="00DE75A2"/>
    <w:rsid w:val="00DF7A66"/>
    <w:rsid w:val="00E006DB"/>
    <w:rsid w:val="00E03E46"/>
    <w:rsid w:val="00E0460C"/>
    <w:rsid w:val="00E047B4"/>
    <w:rsid w:val="00E05D89"/>
    <w:rsid w:val="00E149AD"/>
    <w:rsid w:val="00E15228"/>
    <w:rsid w:val="00E15806"/>
    <w:rsid w:val="00E20E69"/>
    <w:rsid w:val="00E21A34"/>
    <w:rsid w:val="00E24CB4"/>
    <w:rsid w:val="00E32BA6"/>
    <w:rsid w:val="00E35BC1"/>
    <w:rsid w:val="00E45376"/>
    <w:rsid w:val="00E46A3C"/>
    <w:rsid w:val="00E54F65"/>
    <w:rsid w:val="00E554CC"/>
    <w:rsid w:val="00E574D2"/>
    <w:rsid w:val="00E61C11"/>
    <w:rsid w:val="00E631B5"/>
    <w:rsid w:val="00E66465"/>
    <w:rsid w:val="00E70017"/>
    <w:rsid w:val="00E71E77"/>
    <w:rsid w:val="00E748FA"/>
    <w:rsid w:val="00E77A2E"/>
    <w:rsid w:val="00E804CB"/>
    <w:rsid w:val="00E83274"/>
    <w:rsid w:val="00E83AE4"/>
    <w:rsid w:val="00E93788"/>
    <w:rsid w:val="00E95FD3"/>
    <w:rsid w:val="00EA76E6"/>
    <w:rsid w:val="00EB21AF"/>
    <w:rsid w:val="00EB44C8"/>
    <w:rsid w:val="00EC1C04"/>
    <w:rsid w:val="00EC5C80"/>
    <w:rsid w:val="00EC7E8B"/>
    <w:rsid w:val="00ED003C"/>
    <w:rsid w:val="00ED3171"/>
    <w:rsid w:val="00EE0EF9"/>
    <w:rsid w:val="00EE2903"/>
    <w:rsid w:val="00EE7805"/>
    <w:rsid w:val="00F00B72"/>
    <w:rsid w:val="00F037AE"/>
    <w:rsid w:val="00F04014"/>
    <w:rsid w:val="00F06FB2"/>
    <w:rsid w:val="00F076C3"/>
    <w:rsid w:val="00F10647"/>
    <w:rsid w:val="00F17798"/>
    <w:rsid w:val="00F20471"/>
    <w:rsid w:val="00F31E4B"/>
    <w:rsid w:val="00F34872"/>
    <w:rsid w:val="00F34D5D"/>
    <w:rsid w:val="00F36457"/>
    <w:rsid w:val="00F42743"/>
    <w:rsid w:val="00F434A5"/>
    <w:rsid w:val="00F531FF"/>
    <w:rsid w:val="00F60D64"/>
    <w:rsid w:val="00F64369"/>
    <w:rsid w:val="00F86070"/>
    <w:rsid w:val="00F932EC"/>
    <w:rsid w:val="00F9410E"/>
    <w:rsid w:val="00F95098"/>
    <w:rsid w:val="00FA0025"/>
    <w:rsid w:val="00FA6542"/>
    <w:rsid w:val="00FA7F84"/>
    <w:rsid w:val="00FB1436"/>
    <w:rsid w:val="00FB4846"/>
    <w:rsid w:val="00FB689E"/>
    <w:rsid w:val="00FC1A74"/>
    <w:rsid w:val="00FC2BB0"/>
    <w:rsid w:val="00FC5572"/>
    <w:rsid w:val="00FD47A1"/>
    <w:rsid w:val="00FD7554"/>
    <w:rsid w:val="00FD7884"/>
    <w:rsid w:val="00FE0B2D"/>
    <w:rsid w:val="00FE1B6C"/>
    <w:rsid w:val="00FE33AC"/>
    <w:rsid w:val="00FF2C18"/>
    <w:rsid w:val="00FF32D5"/>
    <w:rsid w:val="00FF35A4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  <w:style w:type="table" w:styleId="GridTable1Light">
    <w:name w:val="Grid Table 1 Light"/>
    <w:basedOn w:val="TableNormal"/>
    <w:uiPriority w:val="46"/>
    <w:rsid w:val="009C35A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FEB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uiPriority w:val="99"/>
    <w:semiHidden/>
    <w:rsid w:val="00645FEB"/>
    <w:rPr>
      <w:rFonts w:ascii="Consolas" w:eastAsia="MS Mincho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Default-Clerk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2C00B1E6EE14954A6BDEE89E0603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F36D0-5906-48DD-8F60-D55239B8DBDE}"/>
      </w:docPartPr>
      <w:docPartBody>
        <w:p w:rsidR="00A02A08" w:rsidRDefault="00623235" w:rsidP="00623235">
          <w:pPr>
            <w:pStyle w:val="E2C00B1E6EE14954A6BDEE89E0603A0B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BF29432F5B98481ABA48555CF328F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A0C21B-68A9-4016-BCF0-48D2F9C67CDA}"/>
      </w:docPartPr>
      <w:docPartBody>
        <w:p w:rsidR="00A02A08" w:rsidRDefault="00623235" w:rsidP="00623235">
          <w:pPr>
            <w:pStyle w:val="BF29432F5B98481ABA48555CF328F41B"/>
          </w:pPr>
          <w:r w:rsidRPr="00722FD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6E1"/>
    <w:rsid w:val="000C37C6"/>
    <w:rsid w:val="00623235"/>
    <w:rsid w:val="00A02A08"/>
    <w:rsid w:val="00B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3235"/>
    <w:rPr>
      <w:color w:val="808080"/>
    </w:rPr>
  </w:style>
  <w:style w:type="paragraph" w:customStyle="1" w:styleId="9295A4C25A7B45368B91D126CC23022C">
    <w:name w:val="9295A4C25A7B45368B91D126CC23022C"/>
    <w:rsid w:val="00BC16E1"/>
  </w:style>
  <w:style w:type="paragraph" w:customStyle="1" w:styleId="3961F3CA428E4ECDA8510C20B11FF0B1">
    <w:name w:val="3961F3CA428E4ECDA8510C20B11FF0B1"/>
    <w:rsid w:val="00BC16E1"/>
  </w:style>
  <w:style w:type="paragraph" w:customStyle="1" w:styleId="0838A20E80C54F1FB285EBD6D512B021">
    <w:name w:val="0838A20E80C54F1FB285EBD6D512B021"/>
    <w:rsid w:val="00BC16E1"/>
  </w:style>
  <w:style w:type="paragraph" w:customStyle="1" w:styleId="E2C00B1E6EE14954A6BDEE89E0603A0B">
    <w:name w:val="E2C00B1E6EE14954A6BDEE89E0603A0B"/>
    <w:rsid w:val="00623235"/>
  </w:style>
  <w:style w:type="paragraph" w:customStyle="1" w:styleId="BF29432F5B98481ABA48555CF328F41B">
    <w:name w:val="BF29432F5B98481ABA48555CF328F41B"/>
    <w:rsid w:val="006232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0i_Motion_002_Default-Clerk.dotx</Template>
  <TotalTime>12</TotalTime>
  <Pages>11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Default - Clerk</vt:lpstr>
    </vt:vector>
  </TitlesOfParts>
  <Company/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- Clerk</dc:title>
  <dc:subject/>
  <dc:creator>®TextBookDiscrimination.com</dc:creator>
  <cp:keywords/>
  <dc:description>0.360</dc:description>
  <cp:lastModifiedBy>THNK</cp:lastModifiedBy>
  <cp:revision>8</cp:revision>
  <cp:lastPrinted>2021-06-24T01:45:00Z</cp:lastPrinted>
  <dcterms:created xsi:type="dcterms:W3CDTF">2021-06-24T01:37:00Z</dcterms:created>
  <dcterms:modified xsi:type="dcterms:W3CDTF">2025-02-07T22:40:00Z</dcterms:modified>
</cp:coreProperties>
</file>