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CB687F" w:rsidRPr="000C3158" w14:paraId="43064BD5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bookmarkStart w:id="2" w:name="_GoBack"/>
          <w:bookmarkEnd w:id="2"/>
          <w:p w14:paraId="0ACC14B9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5243C37D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CAF7ACA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CB687F" w:rsidRPr="000C3158" w14:paraId="5AC1202F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39809E9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C85C619" wp14:editId="530D63B4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687F" w:rsidRPr="000C3158" w14:paraId="73E2387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DFCA489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040E01B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CB687F" w:rsidRPr="000C3158" w14:paraId="4459FD9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89CD9BD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CB687F" w:rsidRPr="000C3158" w14:paraId="0E03C16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B62E3E5" w14:textId="77777777" w:rsidR="00CB687F" w:rsidRPr="000C3158" w:rsidRDefault="00CB687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3B6DA31" wp14:editId="58DD4F8F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BCDB810" w14:textId="77777777" w:rsidR="00CB687F" w:rsidRPr="000C3158" w:rsidRDefault="00CB687F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E1AF88F" w14:textId="77777777" w:rsidR="00CB687F" w:rsidRPr="000C3158" w:rsidRDefault="00CB687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BBE4903" w14:textId="77777777" w:rsidR="00CB687F" w:rsidRPr="000C3158" w:rsidRDefault="00CB687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D41FEE9" wp14:editId="27DD01F2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687F" w:rsidRPr="000C3158" w14:paraId="66CF8774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11E25B7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C99ACE8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E8B086F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428C542B" w14:textId="77777777" w:rsidR="00CB687F" w:rsidRPr="000C3158" w:rsidRDefault="00CB687F" w:rsidP="00CB687F">
      <w:pPr>
        <w:jc w:val="center"/>
        <w:rPr>
          <w:rFonts w:ascii="Courier New" w:hAnsi="Courier New" w:cs="Courier New"/>
        </w:rPr>
        <w:sectPr w:rsidR="00CB687F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1"/>
    <w:p w14:paraId="40E27E9B" w14:textId="77777777" w:rsidR="00950A97" w:rsidRDefault="00950A97" w:rsidP="00950A97">
      <w:pPr>
        <w:pStyle w:val="Default"/>
        <w:jc w:val="center"/>
        <w:rPr>
          <w:rFonts w:ascii="Courier New" w:hAnsi="Courier New" w:cs="Courier New"/>
          <w:b/>
          <w:bCs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50A97" w:rsidRPr="00A52EFF" w14:paraId="23642CA2" w14:textId="77777777" w:rsidTr="00581E86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p w14:paraId="4C1FE623" w14:textId="77777777" w:rsidR="00950A97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************************************************</w:t>
            </w:r>
          </w:p>
          <w:p w14:paraId="0B411138" w14:textId="6573E212" w:rsidR="00950A97" w:rsidRDefault="001E314C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PROSECUTOR’S OFFICE</w:t>
            </w:r>
          </w:p>
          <w:p w14:paraId="5A3E4EDC" w14:textId="77777777" w:rsidR="00950A97" w:rsidRPr="00A52EFF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************************************************</w:t>
            </w:r>
          </w:p>
        </w:tc>
      </w:tr>
    </w:tbl>
    <w:p w14:paraId="0A309EE0" w14:textId="77777777" w:rsidR="00950A97" w:rsidRPr="00A52EFF" w:rsidRDefault="00950A97" w:rsidP="00950A97">
      <w:pPr>
        <w:pStyle w:val="Default"/>
        <w:jc w:val="center"/>
        <w:rPr>
          <w:rFonts w:ascii="Courier New" w:hAnsi="Courier New" w:cs="Courier New"/>
          <w:b/>
          <w:bCs/>
          <w:sz w:val="36"/>
          <w:szCs w:val="36"/>
        </w:rPr>
      </w:pPr>
    </w:p>
    <w:p w14:paraId="064BB798" w14:textId="77777777" w:rsidR="00950A97" w:rsidRPr="00602568" w:rsidRDefault="00950A97" w:rsidP="00950A97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540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</w:tblGrid>
      <w:tr w:rsidR="00950A97" w:rsidRPr="00602568" w14:paraId="50F5A6EB" w14:textId="77777777" w:rsidTr="00581E86">
        <w:trPr>
          <w:trHeight w:val="504"/>
          <w:jc w:val="center"/>
        </w:trPr>
        <w:tc>
          <w:tcPr>
            <w:tcW w:w="5400" w:type="dxa"/>
          </w:tcPr>
          <w:p w14:paraId="21CEE8E2" w14:textId="77777777" w:rsidR="00950A97" w:rsidRPr="00C75695" w:rsidRDefault="00950A97" w:rsidP="00581E86">
            <w:pPr>
              <w:pStyle w:val="Default"/>
              <w:jc w:val="center"/>
              <w:rPr>
                <w:rFonts w:ascii="Courier New" w:eastAsiaTheme="minorHAnsi" w:hAnsi="Courier New" w:cs="Courier New"/>
              </w:rPr>
            </w:pPr>
            <w:r w:rsidRPr="00C75695">
              <w:rPr>
                <w:rFonts w:ascii="Courier New" w:eastAsiaTheme="minorHAnsi" w:hAnsi="Courier New" w:cs="Courier New"/>
              </w:rPr>
              <w:t>***********************************</w:t>
            </w:r>
          </w:p>
          <w:p w14:paraId="19C8F574" w14:textId="77777777" w:rsidR="00950A97" w:rsidRPr="00C75695" w:rsidRDefault="00950A97" w:rsidP="00581E86">
            <w:pPr>
              <w:pStyle w:val="Default"/>
              <w:jc w:val="center"/>
              <w:rPr>
                <w:rFonts w:ascii="Courier New" w:eastAsiaTheme="minorHAnsi" w:hAnsi="Courier New" w:cs="Courier New"/>
              </w:rPr>
            </w:pPr>
          </w:p>
          <w:p w14:paraId="4D7D2454" w14:textId="624D2EFC" w:rsidR="00950A97" w:rsidRPr="00C75695" w:rsidRDefault="00950A97" w:rsidP="00581E86">
            <w:pPr>
              <w:pStyle w:val="Default"/>
              <w:jc w:val="center"/>
              <w:rPr>
                <w:rFonts w:ascii="Courier New" w:eastAsiaTheme="minorHAnsi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STATE OF FLORIDA</w:t>
            </w:r>
          </w:p>
          <w:p w14:paraId="54E78567" w14:textId="77777777" w:rsidR="00950A97" w:rsidRPr="00C75695" w:rsidRDefault="00950A97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C75695">
              <w:rPr>
                <w:rFonts w:ascii="Courier New" w:hAnsi="Courier New" w:cs="Courier New"/>
              </w:rPr>
              <w:t>(Plaintiff)</w:t>
            </w:r>
          </w:p>
        </w:tc>
      </w:tr>
      <w:tr w:rsidR="00950A97" w:rsidRPr="00602568" w14:paraId="67474C37" w14:textId="77777777" w:rsidTr="00581E86">
        <w:trPr>
          <w:trHeight w:val="720"/>
          <w:jc w:val="center"/>
        </w:trPr>
        <w:tc>
          <w:tcPr>
            <w:tcW w:w="5400" w:type="dxa"/>
            <w:vAlign w:val="center"/>
          </w:tcPr>
          <w:p w14:paraId="7B1171CA" w14:textId="77777777" w:rsidR="00950A97" w:rsidRPr="00C75695" w:rsidRDefault="00950A97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C75695">
              <w:rPr>
                <w:rFonts w:ascii="Courier New" w:hAnsi="Courier New" w:cs="Courier New"/>
              </w:rPr>
              <w:t>- against</w:t>
            </w:r>
            <w:r>
              <w:rPr>
                <w:rFonts w:ascii="Courier New" w:hAnsi="Courier New" w:cs="Courier New"/>
              </w:rPr>
              <w:t xml:space="preserve"> </w:t>
            </w:r>
            <w:r w:rsidRPr="00C75695">
              <w:rPr>
                <w:rFonts w:ascii="Courier New" w:hAnsi="Courier New" w:cs="Courier New"/>
              </w:rPr>
              <w:t>-</w:t>
            </w:r>
          </w:p>
        </w:tc>
      </w:tr>
      <w:tr w:rsidR="00950A97" w:rsidRPr="00602568" w14:paraId="164B0991" w14:textId="77777777" w:rsidTr="00581E86">
        <w:trPr>
          <w:trHeight w:val="504"/>
          <w:jc w:val="center"/>
        </w:trPr>
        <w:tc>
          <w:tcPr>
            <w:tcW w:w="5400" w:type="dxa"/>
            <w:vAlign w:val="bottom"/>
          </w:tcPr>
          <w:p w14:paraId="3543C14F" w14:textId="528E4989" w:rsidR="00950A97" w:rsidRPr="00C75695" w:rsidRDefault="00BD1DF2" w:rsidP="00581E86">
            <w:pPr>
              <w:pStyle w:val="Default"/>
              <w:jc w:val="center"/>
              <w:rPr>
                <w:rFonts w:ascii="Courier New" w:eastAsiaTheme="minorHAnsi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defName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  <w:p w14:paraId="035BB9B0" w14:textId="77777777" w:rsidR="00950A97" w:rsidRPr="00C75695" w:rsidRDefault="00950A97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C75695">
              <w:rPr>
                <w:rFonts w:ascii="Courier New" w:hAnsi="Courier New" w:cs="Courier New"/>
              </w:rPr>
              <w:t>(Defendant)</w:t>
            </w:r>
          </w:p>
          <w:p w14:paraId="70EF3B13" w14:textId="77777777" w:rsidR="00950A97" w:rsidRPr="00C75695" w:rsidRDefault="00950A97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</w:p>
          <w:p w14:paraId="24BA3334" w14:textId="77777777" w:rsidR="00950A97" w:rsidRPr="00C75695" w:rsidRDefault="00950A97" w:rsidP="00581E86">
            <w:pPr>
              <w:pStyle w:val="Default"/>
              <w:jc w:val="center"/>
              <w:rPr>
                <w:rFonts w:ascii="Courier New" w:eastAsiaTheme="minorHAnsi" w:hAnsi="Courier New" w:cs="Courier New"/>
              </w:rPr>
            </w:pPr>
            <w:r w:rsidRPr="00C75695">
              <w:rPr>
                <w:rFonts w:ascii="Courier New" w:eastAsiaTheme="minorHAnsi" w:hAnsi="Courier New" w:cs="Courier New"/>
              </w:rPr>
              <w:t>***********************************</w:t>
            </w:r>
          </w:p>
        </w:tc>
      </w:tr>
    </w:tbl>
    <w:p w14:paraId="303B538F" w14:textId="77777777" w:rsidR="00950A97" w:rsidRDefault="00950A97" w:rsidP="00950A97">
      <w:pPr>
        <w:pStyle w:val="Default"/>
        <w:jc w:val="center"/>
        <w:rPr>
          <w:rFonts w:ascii="Courier New" w:hAnsi="Courier New" w:cs="Courier New"/>
          <w:b/>
          <w:bCs/>
          <w:sz w:val="36"/>
          <w:szCs w:val="36"/>
        </w:rPr>
      </w:pPr>
    </w:p>
    <w:tbl>
      <w:tblPr>
        <w:tblStyle w:val="TableGrid"/>
        <w:tblW w:w="0" w:type="auto"/>
        <w:tblInd w:w="3240" w:type="dxa"/>
        <w:tblLook w:val="04A0" w:firstRow="1" w:lastRow="0" w:firstColumn="1" w:lastColumn="0" w:noHBand="0" w:noVBand="1"/>
      </w:tblPr>
      <w:tblGrid>
        <w:gridCol w:w="4320"/>
      </w:tblGrid>
      <w:tr w:rsidR="00950A97" w:rsidRPr="00A52EFF" w14:paraId="69D45DCE" w14:textId="77777777" w:rsidTr="004B5F20">
        <w:trPr>
          <w:trHeight w:val="360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0151CA" w14:textId="308A8C66" w:rsidR="00950A97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</w:t>
            </w:r>
          </w:p>
          <w:p w14:paraId="20AB9F1B" w14:textId="77777777" w:rsidR="00950A97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  <w:p w14:paraId="730397DC" w14:textId="77777777" w:rsidR="00950A97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  <w:p w14:paraId="6BE5D6F1" w14:textId="70B1523D" w:rsidR="00950A97" w:rsidRPr="00EB63B7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72"/>
                <w:szCs w:val="72"/>
              </w:rPr>
            </w:pPr>
            <w:r w:rsidRPr="00EB63B7">
              <w:rPr>
                <w:rFonts w:ascii="Courier New" w:hAnsi="Courier New" w:cs="Courier New"/>
                <w:b/>
                <w:bCs/>
                <w:sz w:val="72"/>
                <w:szCs w:val="72"/>
              </w:rPr>
              <w:t>PERJURY</w:t>
            </w:r>
          </w:p>
          <w:p w14:paraId="6B73DDD9" w14:textId="77777777" w:rsidR="00950A97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  <w:p w14:paraId="5712C93D" w14:textId="77777777" w:rsidR="00950A97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</w:p>
          <w:p w14:paraId="06BF094C" w14:textId="02FE37B3" w:rsidR="00950A97" w:rsidRPr="00A52EFF" w:rsidRDefault="00950A97" w:rsidP="00581E86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</w:t>
            </w:r>
          </w:p>
        </w:tc>
      </w:tr>
    </w:tbl>
    <w:p w14:paraId="131FA6B1" w14:textId="34FBE199" w:rsidR="00950A97" w:rsidRDefault="00950A97" w:rsidP="00950A97">
      <w:pPr>
        <w:pStyle w:val="Default"/>
        <w:jc w:val="right"/>
        <w:rPr>
          <w:rFonts w:ascii="Courier New" w:hAnsi="Courier New" w:cs="Courier New"/>
          <w:bCs/>
        </w:rPr>
      </w:pPr>
    </w:p>
    <w:p w14:paraId="404A9BA2" w14:textId="73FF5D2E" w:rsidR="00950A97" w:rsidRPr="00C75695" w:rsidRDefault="00950A97" w:rsidP="00950A97">
      <w:pPr>
        <w:pStyle w:val="Default"/>
        <w:jc w:val="right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§837.06 FS | </w:t>
      </w:r>
      <w:r w:rsidRPr="0015719B">
        <w:rPr>
          <w:rFonts w:ascii="Courier New" w:hAnsi="Courier New" w:cs="Courier New"/>
          <w:bCs/>
          <w:i/>
        </w:rPr>
        <w:t>False Official Statements</w:t>
      </w:r>
    </w:p>
    <w:p w14:paraId="09416CB2" w14:textId="1C499525" w:rsidR="00950A97" w:rsidRPr="00C75695" w:rsidRDefault="0027318C" w:rsidP="00950A97">
      <w:pPr>
        <w:pStyle w:val="Default"/>
        <w:jc w:val="right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pubDate</w:t>
      </w:r>
      <w:proofErr w:type="spellEnd"/>
      <w:r>
        <w:rPr>
          <w:rFonts w:ascii="Courier New" w:hAnsi="Courier New" w:cs="Courier New"/>
          <w:bCs/>
        </w:rPr>
        <w:t>]</w:t>
      </w:r>
    </w:p>
    <w:p w14:paraId="2DF3B026" w14:textId="22BB2DAA" w:rsidR="00950A97" w:rsidRDefault="00950A97" w:rsidP="00950A97">
      <w:pPr>
        <w:pStyle w:val="Default"/>
        <w:jc w:val="center"/>
        <w:rPr>
          <w:rFonts w:ascii="Courier New" w:hAnsi="Courier New" w:cs="Courier New"/>
          <w:b/>
          <w:bCs/>
        </w:rPr>
      </w:pPr>
    </w:p>
    <w:p w14:paraId="25FAE0F0" w14:textId="77777777" w:rsidR="00780B35" w:rsidRPr="00C75695" w:rsidRDefault="00780B35" w:rsidP="00950A97">
      <w:pPr>
        <w:pStyle w:val="Default"/>
        <w:jc w:val="center"/>
        <w:rPr>
          <w:rFonts w:ascii="Courier New" w:hAnsi="Courier New" w:cs="Courier New"/>
          <w:b/>
          <w:bCs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</w:tblGrid>
      <w:tr w:rsidR="00950A97" w:rsidRPr="00C75695" w14:paraId="7AAD29F1" w14:textId="77777777" w:rsidTr="00581E86">
        <w:trPr>
          <w:trHeight w:val="576"/>
          <w:jc w:val="center"/>
        </w:trPr>
        <w:tc>
          <w:tcPr>
            <w:tcW w:w="5400" w:type="dxa"/>
            <w:vAlign w:val="center"/>
          </w:tcPr>
          <w:p w14:paraId="78B96038" w14:textId="3DE80D59" w:rsidR="00950A97" w:rsidRPr="00C75695" w:rsidRDefault="00950A97" w:rsidP="00581E86">
            <w:pPr>
              <w:pStyle w:val="Default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facts</w:t>
            </w:r>
            <w:r w:rsidR="00883151">
              <w:rPr>
                <w:b/>
                <w:bCs/>
                <w:i/>
              </w:rPr>
              <w:t>, knowledge,</w:t>
            </w:r>
            <w:r>
              <w:rPr>
                <w:b/>
                <w:bCs/>
                <w:i/>
              </w:rPr>
              <w:t xml:space="preserve"> </w:t>
            </w:r>
            <w:r w:rsidR="00883151">
              <w:rPr>
                <w:b/>
                <w:bCs/>
                <w:i/>
              </w:rPr>
              <w:t>and</w:t>
            </w:r>
            <w:r>
              <w:rPr>
                <w:b/>
                <w:bCs/>
                <w:i/>
              </w:rPr>
              <w:t xml:space="preserve"> circumstances</w:t>
            </w:r>
          </w:p>
        </w:tc>
      </w:tr>
    </w:tbl>
    <w:p w14:paraId="602F0E71" w14:textId="77777777" w:rsidR="00950A97" w:rsidRDefault="00950A97" w:rsidP="00950A97">
      <w:pPr>
        <w:rPr>
          <w:rFonts w:ascii="Courier New" w:hAnsi="Courier New" w:cs="Courier New"/>
          <w:sz w:val="24"/>
          <w:szCs w:val="24"/>
        </w:rPr>
      </w:pPr>
    </w:p>
    <w:p w14:paraId="0849E3B0" w14:textId="53174BF2" w:rsidR="00950A97" w:rsidRDefault="009D1F80" w:rsidP="00950A9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B997F1" wp14:editId="1D0EDB19">
                <wp:simplePos x="0" y="0"/>
                <wp:positionH relativeFrom="column">
                  <wp:posOffset>34290</wp:posOffset>
                </wp:positionH>
                <wp:positionV relativeFrom="page">
                  <wp:posOffset>8263890</wp:posOffset>
                </wp:positionV>
                <wp:extent cx="1543050" cy="994410"/>
                <wp:effectExtent l="95250" t="38100" r="57150" b="1104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994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0EF5E92" w14:textId="4313EAC8" w:rsidR="00BD1DF2" w:rsidRPr="00EB63B7" w:rsidRDefault="00BD1DF2" w:rsidP="00EB63B7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B63B7">
                              <w:rPr>
                                <w:sz w:val="16"/>
                                <w:szCs w:val="16"/>
                                <w:u w:val="single"/>
                              </w:rPr>
                              <w:t>Contact Info</w:t>
                            </w:r>
                          </w:p>
                          <w:p w14:paraId="44E9C619" w14:textId="242275CC" w:rsidR="00BD1DF2" w:rsidRPr="00705C8A" w:rsidRDefault="00BD1DF2" w:rsidP="00705C8A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plfName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  <w:p w14:paraId="2884D2CF" w14:textId="70E03871" w:rsidR="00BD1DF2" w:rsidRPr="00705C8A" w:rsidRDefault="00BD1DF2" w:rsidP="00705C8A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plfAddr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  <w:p w14:paraId="301C9CC7" w14:textId="44C0C4C3" w:rsidR="00BD1DF2" w:rsidRPr="00705C8A" w:rsidRDefault="00BD1DF2" w:rsidP="00705C8A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[city], [state], zip]</w:t>
                            </w:r>
                          </w:p>
                          <w:p w14:paraId="47DF1855" w14:textId="1BCF867C" w:rsidR="00BD1DF2" w:rsidRPr="00705C8A" w:rsidRDefault="00BD1DF2" w:rsidP="00705C8A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phn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  <w:p w14:paraId="49856EE2" w14:textId="708247F9" w:rsidR="00BD1DF2" w:rsidRPr="00705C8A" w:rsidRDefault="00BD1DF2" w:rsidP="00705C8A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705C8A">
                              <w:rPr>
                                <w:sz w:val="16"/>
                                <w:szCs w:val="16"/>
                              </w:rPr>
                              <w:t xml:space="preserve">E: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eml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997F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.7pt;margin-top:650.7pt;width:121.5pt;height:78.3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" fillcolor="white [3201]" strokeweight=".5pt">
                <v:shadow on="t" color="black" opacity="26214f" origin=".5,-.5" offset="-.74836mm,.74836mm"/>
                <v:textbox>
                  <w:txbxContent>
                    <w:p w14:paraId="00EF5E92" w14:textId="4313EAC8" w:rsidR="00BD1DF2" w:rsidRPr="00EB63B7" w:rsidRDefault="00BD1DF2" w:rsidP="00EB63B7">
                      <w:pPr>
                        <w:spacing w:after="0"/>
                        <w:jc w:val="center"/>
                        <w:rPr>
                          <w:sz w:val="16"/>
                          <w:szCs w:val="16"/>
                          <w:u w:val="single"/>
                        </w:rPr>
                      </w:pPr>
                      <w:r w:rsidRPr="00EB63B7">
                        <w:rPr>
                          <w:sz w:val="16"/>
                          <w:szCs w:val="16"/>
                          <w:u w:val="single"/>
                        </w:rPr>
                        <w:t>Contact Info</w:t>
                      </w:r>
                    </w:p>
                    <w:p w14:paraId="44E9C619" w14:textId="242275CC" w:rsidR="00BD1DF2" w:rsidRPr="00705C8A" w:rsidRDefault="00BD1DF2" w:rsidP="00705C8A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[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plfName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]</w:t>
                      </w:r>
                    </w:p>
                    <w:p w14:paraId="2884D2CF" w14:textId="70E03871" w:rsidR="00BD1DF2" w:rsidRPr="00705C8A" w:rsidRDefault="00BD1DF2" w:rsidP="00705C8A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[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plfAddr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]</w:t>
                      </w:r>
                    </w:p>
                    <w:p w14:paraId="301C9CC7" w14:textId="44C0C4C3" w:rsidR="00BD1DF2" w:rsidRPr="00705C8A" w:rsidRDefault="00BD1DF2" w:rsidP="00705C8A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[city], [state], zip]</w:t>
                      </w:r>
                    </w:p>
                    <w:p w14:paraId="47DF1855" w14:textId="1BCF867C" w:rsidR="00BD1DF2" w:rsidRPr="00705C8A" w:rsidRDefault="00BD1DF2" w:rsidP="00705C8A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[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phn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]</w:t>
                      </w:r>
                    </w:p>
                    <w:p w14:paraId="49856EE2" w14:textId="708247F9" w:rsidR="00BD1DF2" w:rsidRPr="00705C8A" w:rsidRDefault="00BD1DF2" w:rsidP="00705C8A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705C8A">
                        <w:rPr>
                          <w:sz w:val="16"/>
                          <w:szCs w:val="16"/>
                        </w:rPr>
                        <w:t xml:space="preserve">E: </w:t>
                      </w:r>
                      <w:r>
                        <w:rPr>
                          <w:sz w:val="16"/>
                          <w:szCs w:val="16"/>
                        </w:rPr>
                        <w:t>[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eml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]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50A97">
        <w:rPr>
          <w:rFonts w:ascii="Courier New" w:hAnsi="Courier New" w:cs="Courier New"/>
          <w:sz w:val="24"/>
          <w:szCs w:val="24"/>
        </w:rPr>
        <w:br w:type="page"/>
      </w:r>
    </w:p>
    <w:p w14:paraId="33195AE5" w14:textId="77777777" w:rsidR="00950A97" w:rsidRDefault="00950A97" w:rsidP="00950A97">
      <w:pPr>
        <w:pStyle w:val="ListParagraph"/>
        <w:spacing w:before="240" w:line="360" w:lineRule="auto"/>
        <w:ind w:left="2880" w:right="3240"/>
        <w:jc w:val="both"/>
        <w:rPr>
          <w:rFonts w:ascii="Courier New" w:hAnsi="Courier New" w:cs="Courier New"/>
          <w:i/>
          <w:sz w:val="24"/>
          <w:szCs w:val="24"/>
        </w:rPr>
      </w:pPr>
      <w:bookmarkStart w:id="3" w:name="PG02"/>
      <w:bookmarkEnd w:id="3"/>
    </w:p>
    <w:p w14:paraId="6EC0C307" w14:textId="01A7F12E" w:rsidR="00950A97" w:rsidRDefault="00950A97" w:rsidP="00950A97">
      <w:pPr>
        <w:pStyle w:val="ListParagraph"/>
        <w:spacing w:before="240" w:line="360" w:lineRule="auto"/>
        <w:ind w:left="2880" w:right="3240"/>
        <w:jc w:val="center"/>
        <w:rPr>
          <w:rFonts w:ascii="Courier New" w:hAnsi="Courier New" w:cs="Courier New"/>
          <w:i/>
          <w:sz w:val="24"/>
          <w:szCs w:val="24"/>
        </w:rPr>
      </w:pPr>
    </w:p>
    <w:p w14:paraId="7406DA74" w14:textId="77777777" w:rsidR="00950A97" w:rsidRDefault="00950A97" w:rsidP="00950A97">
      <w:pPr>
        <w:pStyle w:val="ListParagraph"/>
        <w:spacing w:before="240" w:line="360" w:lineRule="auto"/>
        <w:ind w:left="2880" w:right="3240"/>
        <w:jc w:val="center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----</w:t>
      </w:r>
    </w:p>
    <w:p w14:paraId="45F7782B" w14:textId="77777777" w:rsidR="00950A97" w:rsidRDefault="00950A97" w:rsidP="00950A97">
      <w:pPr>
        <w:pStyle w:val="ListParagraph"/>
        <w:spacing w:before="240" w:line="360" w:lineRule="auto"/>
        <w:ind w:left="2880" w:right="3240"/>
        <w:jc w:val="both"/>
        <w:rPr>
          <w:rFonts w:ascii="Courier New" w:hAnsi="Courier New" w:cs="Courier New"/>
          <w:i/>
          <w:sz w:val="24"/>
          <w:szCs w:val="24"/>
        </w:rPr>
      </w:pPr>
    </w:p>
    <w:p w14:paraId="41C9F658" w14:textId="77777777" w:rsidR="00950A97" w:rsidRDefault="00950A97" w:rsidP="00950A97">
      <w:pPr>
        <w:pStyle w:val="ListParagraph"/>
        <w:spacing w:before="240" w:line="360" w:lineRule="auto"/>
        <w:ind w:left="2880" w:right="3240"/>
        <w:jc w:val="both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D</w:t>
      </w:r>
      <w:r w:rsidRPr="00A64E14">
        <w:rPr>
          <w:rFonts w:ascii="Courier New" w:hAnsi="Courier New" w:cs="Courier New"/>
          <w:i/>
          <w:sz w:val="24"/>
          <w:szCs w:val="24"/>
        </w:rPr>
        <w:t>eep in the chambers of a state agency, a man cried foul of a corporation's conduct.</w:t>
      </w:r>
      <w:r>
        <w:rPr>
          <w:rFonts w:ascii="Courier New" w:hAnsi="Courier New" w:cs="Courier New"/>
          <w:i/>
          <w:sz w:val="24"/>
          <w:szCs w:val="24"/>
        </w:rPr>
        <w:t xml:space="preserve"> With due speed,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 the agency transmitted </w:t>
      </w:r>
      <w:r>
        <w:rPr>
          <w:rFonts w:ascii="Courier New" w:hAnsi="Courier New" w:cs="Courier New"/>
          <w:i/>
          <w:sz w:val="24"/>
          <w:szCs w:val="24"/>
        </w:rPr>
        <w:t xml:space="preserve">his two 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fundamental sounds to a </w:t>
      </w:r>
      <w:r>
        <w:rPr>
          <w:rFonts w:ascii="Courier New" w:hAnsi="Courier New" w:cs="Courier New"/>
          <w:i/>
          <w:sz w:val="24"/>
          <w:szCs w:val="24"/>
        </w:rPr>
        <w:t xml:space="preserve">nearby </w:t>
      </w:r>
      <w:r w:rsidRPr="00A64E14">
        <w:rPr>
          <w:rFonts w:ascii="Courier New" w:hAnsi="Courier New" w:cs="Courier New"/>
          <w:i/>
          <w:sz w:val="24"/>
          <w:szCs w:val="24"/>
        </w:rPr>
        <w:t>hearing officer.</w:t>
      </w:r>
    </w:p>
    <w:p w14:paraId="1AA07EF9" w14:textId="77777777" w:rsidR="00950A97" w:rsidRDefault="00950A97" w:rsidP="00950A97">
      <w:pPr>
        <w:pStyle w:val="ListParagraph"/>
        <w:spacing w:before="240" w:line="360" w:lineRule="auto"/>
        <w:ind w:left="2160" w:right="3240"/>
        <w:jc w:val="both"/>
        <w:rPr>
          <w:rFonts w:ascii="Courier New" w:hAnsi="Courier New" w:cs="Courier New"/>
          <w:i/>
          <w:sz w:val="24"/>
          <w:szCs w:val="24"/>
        </w:rPr>
      </w:pPr>
    </w:p>
    <w:p w14:paraId="1A33D014" w14:textId="77777777" w:rsidR="00950A97" w:rsidRDefault="00950A97" w:rsidP="00950A97">
      <w:pPr>
        <w:pStyle w:val="ListParagraph"/>
        <w:spacing w:before="240" w:line="360" w:lineRule="auto"/>
        <w:ind w:left="2880" w:right="3240"/>
        <w:jc w:val="both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A</w:t>
      </w:r>
      <w:r w:rsidRPr="00A64E14">
        <w:rPr>
          <w:rFonts w:ascii="Courier New" w:hAnsi="Courier New" w:cs="Courier New"/>
          <w:i/>
          <w:sz w:val="24"/>
          <w:szCs w:val="24"/>
        </w:rPr>
        <w:t>n officer</w:t>
      </w:r>
      <w:r>
        <w:rPr>
          <w:rFonts w:ascii="Courier New" w:hAnsi="Courier New" w:cs="Courier New"/>
          <w:i/>
          <w:sz w:val="24"/>
          <w:szCs w:val="24"/>
        </w:rPr>
        <w:t>, however,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 xml:space="preserve">with 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corrupted hearing. </w:t>
      </w:r>
      <w:r>
        <w:rPr>
          <w:rFonts w:ascii="Courier New" w:hAnsi="Courier New" w:cs="Courier New"/>
          <w:i/>
          <w:sz w:val="24"/>
          <w:szCs w:val="24"/>
        </w:rPr>
        <w:t xml:space="preserve">An officer, however, </w:t>
      </w:r>
      <w:r w:rsidRPr="00A64E14">
        <w:rPr>
          <w:rFonts w:ascii="Courier New" w:hAnsi="Courier New" w:cs="Courier New"/>
          <w:i/>
          <w:sz w:val="24"/>
          <w:szCs w:val="24"/>
        </w:rPr>
        <w:t>who insisted that only one sound w</w:t>
      </w:r>
      <w:r>
        <w:rPr>
          <w:rFonts w:ascii="Courier New" w:hAnsi="Courier New" w:cs="Courier New"/>
          <w:i/>
          <w:sz w:val="24"/>
          <w:szCs w:val="24"/>
        </w:rPr>
        <w:t>as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 made; </w:t>
      </w:r>
      <w:r>
        <w:rPr>
          <w:rFonts w:ascii="Courier New" w:hAnsi="Courier New" w:cs="Courier New"/>
          <w:i/>
          <w:sz w:val="24"/>
          <w:szCs w:val="24"/>
        </w:rPr>
        <w:t xml:space="preserve">eschewing the second for the </w:t>
      </w:r>
      <w:r w:rsidRPr="00A64E14">
        <w:rPr>
          <w:rFonts w:ascii="Courier New" w:hAnsi="Courier New" w:cs="Courier New"/>
          <w:i/>
          <w:sz w:val="24"/>
          <w:szCs w:val="24"/>
        </w:rPr>
        <w:t>echoed</w:t>
      </w:r>
      <w:r>
        <w:rPr>
          <w:rFonts w:ascii="Courier New" w:hAnsi="Courier New" w:cs="Courier New"/>
          <w:i/>
          <w:sz w:val="24"/>
          <w:szCs w:val="24"/>
        </w:rPr>
        <w:t>,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 stereotyped tales of his fathers.</w:t>
      </w:r>
    </w:p>
    <w:p w14:paraId="50C25CE4" w14:textId="77777777" w:rsidR="00950A97" w:rsidRDefault="00950A97" w:rsidP="00950A97">
      <w:pPr>
        <w:pStyle w:val="ListParagraph"/>
        <w:spacing w:before="240" w:line="360" w:lineRule="auto"/>
        <w:ind w:left="2160" w:right="3240"/>
        <w:jc w:val="both"/>
        <w:rPr>
          <w:rFonts w:ascii="Courier New" w:hAnsi="Courier New" w:cs="Courier New"/>
          <w:i/>
          <w:sz w:val="24"/>
          <w:szCs w:val="24"/>
        </w:rPr>
      </w:pPr>
    </w:p>
    <w:p w14:paraId="016195E6" w14:textId="50552DAB" w:rsidR="00950A97" w:rsidRDefault="00950A97" w:rsidP="00950A97">
      <w:pPr>
        <w:pStyle w:val="ListParagraph"/>
        <w:spacing w:before="240" w:line="360" w:lineRule="auto"/>
        <w:ind w:left="2880" w:right="3240"/>
        <w:jc w:val="both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His </w:t>
      </w:r>
      <w:proofErr w:type="spellStart"/>
      <w:r w:rsidRPr="00F36B49">
        <w:rPr>
          <w:rFonts w:ascii="Courier New" w:hAnsi="Courier New" w:cs="Courier New"/>
          <w:b/>
          <w:i/>
          <w:sz w:val="24"/>
          <w:szCs w:val="24"/>
          <w:u w:val="single"/>
        </w:rPr>
        <w:t>perjurous</w:t>
      </w:r>
      <w:proofErr w:type="spellEnd"/>
      <w:r w:rsidRPr="00A64E14">
        <w:rPr>
          <w:rFonts w:ascii="Courier New" w:hAnsi="Courier New" w:cs="Courier New"/>
          <w:i/>
          <w:sz w:val="24"/>
          <w:szCs w:val="24"/>
        </w:rPr>
        <w:t xml:space="preserve"> actions were not sound. For they ran afoul of </w:t>
      </w:r>
      <w:r w:rsidRPr="00A64E14">
        <w:rPr>
          <w:rFonts w:ascii="Courier New" w:hAnsi="Courier New" w:cs="Courier New"/>
          <w:b/>
          <w:i/>
          <w:sz w:val="24"/>
          <w:szCs w:val="24"/>
        </w:rPr>
        <w:t xml:space="preserve">the </w:t>
      </w:r>
      <w:r w:rsidR="00450F67">
        <w:rPr>
          <w:rFonts w:ascii="Courier New" w:hAnsi="Courier New" w:cs="Courier New"/>
          <w:b/>
          <w:i/>
          <w:sz w:val="24"/>
          <w:szCs w:val="24"/>
        </w:rPr>
        <w:t>State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 xml:space="preserve">- 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and </w:t>
      </w:r>
      <w:r w:rsidRPr="00A64E14">
        <w:rPr>
          <w:rFonts w:ascii="Courier New" w:hAnsi="Courier New" w:cs="Courier New"/>
          <w:b/>
          <w:i/>
          <w:sz w:val="24"/>
          <w:szCs w:val="24"/>
        </w:rPr>
        <w:t>the grounds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that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 constituted </w:t>
      </w:r>
      <w:r w:rsidRPr="00A64E14">
        <w:rPr>
          <w:rFonts w:ascii="Courier New" w:hAnsi="Courier New" w:cs="Courier New"/>
          <w:b/>
          <w:i/>
          <w:sz w:val="24"/>
          <w:szCs w:val="24"/>
        </w:rPr>
        <w:t>the land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 xml:space="preserve">which </w:t>
      </w:r>
      <w:r w:rsidRPr="00A64E14">
        <w:rPr>
          <w:rFonts w:ascii="Courier New" w:hAnsi="Courier New" w:cs="Courier New"/>
          <w:i/>
          <w:sz w:val="24"/>
          <w:szCs w:val="24"/>
        </w:rPr>
        <w:t xml:space="preserve">his </w:t>
      </w:r>
      <w:r w:rsidRPr="00A64E14">
        <w:rPr>
          <w:rFonts w:ascii="Courier New" w:hAnsi="Courier New" w:cs="Courier New"/>
          <w:b/>
          <w:i/>
          <w:sz w:val="24"/>
          <w:szCs w:val="24"/>
        </w:rPr>
        <w:t>forefathers found</w:t>
      </w:r>
      <w:r w:rsidRPr="00A64E14">
        <w:rPr>
          <w:rFonts w:ascii="Courier New" w:hAnsi="Courier New" w:cs="Courier New"/>
          <w:i/>
          <w:sz w:val="24"/>
          <w:szCs w:val="24"/>
        </w:rPr>
        <w:t>.</w:t>
      </w:r>
    </w:p>
    <w:p w14:paraId="3B74248F" w14:textId="77777777" w:rsidR="00450F67" w:rsidRDefault="00450F67" w:rsidP="00450F67">
      <w:pPr>
        <w:pStyle w:val="ListParagraph"/>
        <w:spacing w:before="240" w:line="360" w:lineRule="auto"/>
        <w:ind w:left="2160" w:right="3240"/>
        <w:jc w:val="both"/>
        <w:rPr>
          <w:rFonts w:ascii="Courier New" w:hAnsi="Courier New" w:cs="Courier New"/>
          <w:i/>
          <w:sz w:val="24"/>
          <w:szCs w:val="24"/>
        </w:rPr>
      </w:pPr>
    </w:p>
    <w:p w14:paraId="71AB6155" w14:textId="234BABFB" w:rsidR="00450F67" w:rsidRDefault="00450F67" w:rsidP="00450F67">
      <w:pPr>
        <w:pStyle w:val="ListParagraph"/>
        <w:spacing w:before="240" w:line="360" w:lineRule="auto"/>
        <w:ind w:left="2880" w:right="3240"/>
        <w:jc w:val="both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So, may this attorney restore the State to the state that </w:t>
      </w:r>
      <w:r w:rsidR="009D1F80">
        <w:rPr>
          <w:rFonts w:ascii="Courier New" w:hAnsi="Courier New" w:cs="Courier New"/>
          <w:i/>
          <w:sz w:val="24"/>
          <w:szCs w:val="24"/>
        </w:rPr>
        <w:t xml:space="preserve">its </w:t>
      </w:r>
      <w:r>
        <w:rPr>
          <w:rFonts w:ascii="Courier New" w:hAnsi="Courier New" w:cs="Courier New"/>
          <w:i/>
          <w:sz w:val="24"/>
          <w:szCs w:val="24"/>
        </w:rPr>
        <w:t xml:space="preserve">forefathers took stake in. And thereby forsake </w:t>
      </w:r>
      <w:r w:rsidR="00840DF5">
        <w:rPr>
          <w:rFonts w:ascii="Courier New" w:hAnsi="Courier New" w:cs="Courier New"/>
          <w:i/>
          <w:sz w:val="24"/>
          <w:szCs w:val="24"/>
        </w:rPr>
        <w:t>him</w:t>
      </w:r>
      <w:r>
        <w:rPr>
          <w:rFonts w:ascii="Courier New" w:hAnsi="Courier New" w:cs="Courier New"/>
          <w:i/>
          <w:sz w:val="24"/>
          <w:szCs w:val="24"/>
        </w:rPr>
        <w:t xml:space="preserve"> // </w:t>
      </w:r>
      <w:r w:rsidR="00840DF5">
        <w:rPr>
          <w:rFonts w:ascii="Courier New" w:hAnsi="Courier New" w:cs="Courier New"/>
          <w:i/>
          <w:sz w:val="24"/>
          <w:szCs w:val="24"/>
        </w:rPr>
        <w:t xml:space="preserve">for </w:t>
      </w:r>
      <w:r>
        <w:rPr>
          <w:rFonts w:ascii="Courier New" w:hAnsi="Courier New" w:cs="Courier New"/>
          <w:i/>
          <w:sz w:val="24"/>
          <w:szCs w:val="24"/>
        </w:rPr>
        <w:t>lying in wait, and... // lying in state</w:t>
      </w:r>
      <w:r w:rsidR="00953446">
        <w:rPr>
          <w:rFonts w:ascii="Courier New" w:hAnsi="Courier New" w:cs="Courier New"/>
          <w:i/>
          <w:sz w:val="24"/>
          <w:szCs w:val="24"/>
        </w:rPr>
        <w:t xml:space="preserve"> sin</w:t>
      </w:r>
      <w:r>
        <w:rPr>
          <w:rFonts w:ascii="Courier New" w:hAnsi="Courier New" w:cs="Courier New"/>
          <w:i/>
          <w:sz w:val="24"/>
          <w:szCs w:val="24"/>
        </w:rPr>
        <w:t>.</w:t>
      </w:r>
    </w:p>
    <w:p w14:paraId="47CCD998" w14:textId="77777777" w:rsidR="00950A97" w:rsidRDefault="00950A97" w:rsidP="00950A97">
      <w:pPr>
        <w:pStyle w:val="ListParagraph"/>
        <w:spacing w:before="240" w:line="360" w:lineRule="auto"/>
        <w:ind w:left="2880" w:right="3240"/>
        <w:jc w:val="center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----</w:t>
      </w:r>
    </w:p>
    <w:p w14:paraId="18C488C1" w14:textId="20088375" w:rsidR="00950A97" w:rsidRDefault="00950A97" w:rsidP="00950A97">
      <w:pPr>
        <w:pStyle w:val="ListParagraph"/>
        <w:spacing w:before="240" w:line="360" w:lineRule="auto"/>
        <w:ind w:left="2880" w:right="3240"/>
        <w:jc w:val="center"/>
        <w:rPr>
          <w:rFonts w:ascii="Courier New" w:hAnsi="Courier New" w:cs="Courier New"/>
          <w:i/>
          <w:sz w:val="24"/>
          <w:szCs w:val="24"/>
        </w:rPr>
      </w:pPr>
    </w:p>
    <w:p w14:paraId="46BF1EE4" w14:textId="77777777" w:rsidR="00950A97" w:rsidRDefault="00950A97" w:rsidP="00950A97">
      <w:pPr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br w:type="page"/>
      </w:r>
    </w:p>
    <w:p w14:paraId="53E81CBF" w14:textId="77777777" w:rsidR="00E26500" w:rsidRDefault="00E26500" w:rsidP="005F3751">
      <w:pPr>
        <w:spacing w:after="0"/>
        <w:rPr>
          <w:rFonts w:ascii="Courier New" w:hAnsi="Courier New" w:cs="Courier New"/>
          <w:sz w:val="24"/>
          <w:szCs w:val="24"/>
        </w:rPr>
      </w:pPr>
      <w:bookmarkStart w:id="4" w:name="PG03"/>
      <w:bookmarkEnd w:id="4"/>
    </w:p>
    <w:p w14:paraId="0AA3A47B" w14:textId="77777777" w:rsidR="00E26500" w:rsidRPr="00D21EAB" w:rsidRDefault="00E26500" w:rsidP="00E26500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D21EAB">
        <w:rPr>
          <w:rFonts w:ascii="Courier New" w:hAnsi="Courier New" w:cs="Courier New"/>
          <w:b/>
          <w:sz w:val="24"/>
          <w:szCs w:val="24"/>
          <w:u w:val="single"/>
        </w:rPr>
        <w:t>TABLE OF CONTENTS</w:t>
      </w:r>
    </w:p>
    <w:p w14:paraId="42E9B509" w14:textId="77777777" w:rsidR="00E26500" w:rsidRDefault="00E26500" w:rsidP="00E26500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  <w:gridCol w:w="1080"/>
      </w:tblGrid>
      <w:tr w:rsidR="00E26500" w:rsidRPr="00780B35" w14:paraId="19601F5D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1AD2F682" w14:textId="3B75924A" w:rsidR="00E26500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Foreword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2A47A3B5" w14:textId="57CB91EE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E26500" w:rsidRPr="00780B35" w14:paraId="31BCDFEF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179FE6A3" w14:textId="29BD946B" w:rsidR="00E26500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3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Contents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6C5FC95D" w14:textId="0B435A2C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3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3</w:t>
              </w:r>
            </w:hyperlink>
          </w:p>
        </w:tc>
      </w:tr>
    </w:tbl>
    <w:p w14:paraId="35E7A413" w14:textId="77777777" w:rsidR="00E26500" w:rsidRPr="00780B35" w:rsidRDefault="00E26500" w:rsidP="005F3751">
      <w:pPr>
        <w:spacing w:after="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5"/>
        <w:gridCol w:w="8275"/>
        <w:gridCol w:w="1080"/>
      </w:tblGrid>
      <w:tr w:rsidR="00E26500" w:rsidRPr="00780B35" w14:paraId="585655F7" w14:textId="77777777" w:rsidTr="00977076">
        <w:trPr>
          <w:trHeight w:val="576"/>
        </w:trPr>
        <w:tc>
          <w:tcPr>
            <w:tcW w:w="1085" w:type="dxa"/>
            <w:shd w:val="clear" w:color="auto" w:fill="auto"/>
            <w:vAlign w:val="center"/>
          </w:tcPr>
          <w:p w14:paraId="6E392964" w14:textId="70ED3C43" w:rsidR="00E26500" w:rsidRPr="00780B35" w:rsidRDefault="00E26500" w:rsidP="00EA185B">
            <w:pPr>
              <w:pStyle w:val="ListParagraph"/>
              <w:numPr>
                <w:ilvl w:val="0"/>
                <w:numId w:val="2"/>
              </w:num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128E34FD" w14:textId="62DCEAD5" w:rsidR="00E26500" w:rsidRPr="00780B35" w:rsidRDefault="00CB687F" w:rsidP="00E26500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5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Nature of Claim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4937758" w14:textId="07E355B6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5" w:history="1">
              <w:r w:rsidR="00772E6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5</w:t>
              </w:r>
            </w:hyperlink>
          </w:p>
        </w:tc>
      </w:tr>
      <w:tr w:rsidR="00E26500" w:rsidRPr="00780B35" w14:paraId="6FB3D043" w14:textId="77777777" w:rsidTr="00977076">
        <w:trPr>
          <w:trHeight w:val="576"/>
        </w:trPr>
        <w:tc>
          <w:tcPr>
            <w:tcW w:w="1085" w:type="dxa"/>
            <w:shd w:val="clear" w:color="auto" w:fill="auto"/>
            <w:vAlign w:val="center"/>
          </w:tcPr>
          <w:p w14:paraId="04147701" w14:textId="6004BDBF" w:rsidR="00E26500" w:rsidRPr="00780B35" w:rsidRDefault="00E26500" w:rsidP="00EA185B">
            <w:pPr>
              <w:pStyle w:val="ListParagraph"/>
              <w:numPr>
                <w:ilvl w:val="0"/>
                <w:numId w:val="2"/>
              </w:num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4BB28332" w14:textId="5F3A10E9" w:rsidR="00E26500" w:rsidRPr="00780B35" w:rsidRDefault="00CB687F" w:rsidP="00E26500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Parties</w:t>
              </w:r>
              <w:r w:rsidR="00B974F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/Individuals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A5FFE84" w14:textId="70D8CA06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E26500" w:rsidRPr="00780B35" w14:paraId="167DFAE6" w14:textId="77777777" w:rsidTr="00977076">
        <w:trPr>
          <w:trHeight w:val="576"/>
        </w:trPr>
        <w:tc>
          <w:tcPr>
            <w:tcW w:w="1085" w:type="dxa"/>
            <w:shd w:val="clear" w:color="auto" w:fill="auto"/>
            <w:vAlign w:val="center"/>
          </w:tcPr>
          <w:p w14:paraId="09C9C29C" w14:textId="183BDC59" w:rsidR="00E26500" w:rsidRPr="00780B35" w:rsidRDefault="00E26500" w:rsidP="00EA185B">
            <w:pPr>
              <w:pStyle w:val="ListParagraph"/>
              <w:numPr>
                <w:ilvl w:val="0"/>
                <w:numId w:val="2"/>
              </w:num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60499106" w14:textId="0346CF33" w:rsidR="00E26500" w:rsidRPr="00780B35" w:rsidRDefault="00CB687F" w:rsidP="00E26500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Venue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14D8899" w14:textId="1A7F4101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E26500" w:rsidRPr="00780B35" w14:paraId="4B144893" w14:textId="77777777" w:rsidTr="00977076">
        <w:trPr>
          <w:trHeight w:val="576"/>
        </w:trPr>
        <w:tc>
          <w:tcPr>
            <w:tcW w:w="1085" w:type="dxa"/>
            <w:shd w:val="clear" w:color="auto" w:fill="auto"/>
            <w:vAlign w:val="center"/>
          </w:tcPr>
          <w:p w14:paraId="3204617F" w14:textId="1362FFEB" w:rsidR="00E26500" w:rsidRPr="00780B35" w:rsidRDefault="00E26500" w:rsidP="00EA185B">
            <w:pPr>
              <w:pStyle w:val="ListParagraph"/>
              <w:numPr>
                <w:ilvl w:val="0"/>
                <w:numId w:val="2"/>
              </w:num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7EB9AA5A" w14:textId="3388CAB7" w:rsidR="00E26500" w:rsidRPr="00780B35" w:rsidRDefault="00CB687F" w:rsidP="00E26500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of Facts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3C942CC" w14:textId="73BE7FCF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B974F5" w:rsidRPr="00780B35" w14:paraId="027A5ABF" w14:textId="77777777" w:rsidTr="00B974F5">
        <w:trPr>
          <w:trHeight w:val="432"/>
        </w:trPr>
        <w:tc>
          <w:tcPr>
            <w:tcW w:w="1085" w:type="dxa"/>
            <w:shd w:val="clear" w:color="auto" w:fill="auto"/>
            <w:vAlign w:val="center"/>
          </w:tcPr>
          <w:p w14:paraId="13FBDA1C" w14:textId="77777777" w:rsidR="00B974F5" w:rsidRPr="00780B35" w:rsidRDefault="00B974F5" w:rsidP="00B974F5">
            <w:pPr>
              <w:pStyle w:val="ListParagrap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3FEB1B65" w14:textId="492815AE" w:rsidR="00B974F5" w:rsidRPr="00780B35" w:rsidRDefault="00CB687F" w:rsidP="00B974F5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974F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Context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986C683" w14:textId="5F14B092" w:rsidR="00B974F5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B974F5" w:rsidRPr="00780B35" w14:paraId="70BCC187" w14:textId="77777777" w:rsidTr="00B974F5">
        <w:trPr>
          <w:trHeight w:val="432"/>
        </w:trPr>
        <w:tc>
          <w:tcPr>
            <w:tcW w:w="1085" w:type="dxa"/>
            <w:shd w:val="clear" w:color="auto" w:fill="auto"/>
            <w:vAlign w:val="center"/>
          </w:tcPr>
          <w:p w14:paraId="0AA8AC00" w14:textId="77777777" w:rsidR="00B974F5" w:rsidRPr="00780B35" w:rsidRDefault="00B974F5" w:rsidP="00B974F5">
            <w:pPr>
              <w:pStyle w:val="ListParagrap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03DB4163" w14:textId="145BE851" w:rsidR="00B974F5" w:rsidRPr="00780B35" w:rsidRDefault="00CB687F" w:rsidP="00B974F5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8" w:history="1">
              <w:r w:rsidR="00B974F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Spoliation of Evidence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D682E16" w14:textId="71660C3C" w:rsidR="00B974F5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8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8</w:t>
              </w:r>
            </w:hyperlink>
          </w:p>
        </w:tc>
      </w:tr>
      <w:tr w:rsidR="00B974F5" w:rsidRPr="00780B35" w14:paraId="2465A6C9" w14:textId="77777777" w:rsidTr="00B974F5">
        <w:trPr>
          <w:trHeight w:val="432"/>
        </w:trPr>
        <w:tc>
          <w:tcPr>
            <w:tcW w:w="1085" w:type="dxa"/>
            <w:shd w:val="clear" w:color="auto" w:fill="auto"/>
            <w:vAlign w:val="center"/>
          </w:tcPr>
          <w:p w14:paraId="0BBD377B" w14:textId="77777777" w:rsidR="00B974F5" w:rsidRPr="00780B35" w:rsidRDefault="00B974F5" w:rsidP="00B974F5">
            <w:pPr>
              <w:pStyle w:val="ListParagrap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75061A9C" w14:textId="0C6822AB" w:rsidR="00B974F5" w:rsidRPr="00780B35" w:rsidRDefault="00CB687F" w:rsidP="00B974F5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9" w:history="1">
              <w:r w:rsidR="00B974F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Perjury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637C3F8" w14:textId="23A9FDBD" w:rsidR="00B974F5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9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9</w:t>
              </w:r>
            </w:hyperlink>
          </w:p>
        </w:tc>
      </w:tr>
      <w:tr w:rsidR="00B974F5" w:rsidRPr="00780B35" w14:paraId="3168505F" w14:textId="77777777" w:rsidTr="00B974F5">
        <w:trPr>
          <w:trHeight w:val="432"/>
        </w:trPr>
        <w:tc>
          <w:tcPr>
            <w:tcW w:w="1085" w:type="dxa"/>
            <w:shd w:val="clear" w:color="auto" w:fill="auto"/>
            <w:vAlign w:val="center"/>
          </w:tcPr>
          <w:p w14:paraId="6B6681EE" w14:textId="77777777" w:rsidR="00B974F5" w:rsidRPr="00780B35" w:rsidRDefault="00B974F5" w:rsidP="00B974F5">
            <w:pPr>
              <w:pStyle w:val="ListParagrap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5693766E" w14:textId="1936756B" w:rsidR="00B974F5" w:rsidRPr="00780B35" w:rsidRDefault="00CB687F" w:rsidP="00B974F5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1" w:history="1">
              <w:r w:rsidR="00B974F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Knowledge of Truth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233343F" w14:textId="3134F70F" w:rsidR="00B974F5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1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11</w:t>
              </w:r>
            </w:hyperlink>
          </w:p>
        </w:tc>
      </w:tr>
      <w:tr w:rsidR="00B974F5" w:rsidRPr="00780B35" w14:paraId="1BBFBE3F" w14:textId="77777777" w:rsidTr="00977076">
        <w:trPr>
          <w:trHeight w:val="576"/>
        </w:trPr>
        <w:tc>
          <w:tcPr>
            <w:tcW w:w="1085" w:type="dxa"/>
            <w:shd w:val="clear" w:color="auto" w:fill="auto"/>
            <w:vAlign w:val="center"/>
          </w:tcPr>
          <w:p w14:paraId="495AF009" w14:textId="77777777" w:rsidR="00B974F5" w:rsidRPr="00780B35" w:rsidRDefault="00B974F5" w:rsidP="00EA185B">
            <w:pPr>
              <w:pStyle w:val="ListParagraph"/>
              <w:numPr>
                <w:ilvl w:val="0"/>
                <w:numId w:val="2"/>
              </w:numPr>
              <w:ind w:left="720" w:hanging="725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40B75BFE" w14:textId="3BA815E9" w:rsidR="00B974F5" w:rsidRPr="00780B35" w:rsidRDefault="00CB687F" w:rsidP="00E26500">
            <w:pPr>
              <w:ind w:left="-5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2" w:history="1">
              <w:r w:rsidR="00B974F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Ultimate Facts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5550E721" w14:textId="7684C0C1" w:rsidR="00B974F5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2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12</w:t>
              </w:r>
            </w:hyperlink>
          </w:p>
        </w:tc>
      </w:tr>
      <w:tr w:rsidR="00E26500" w:rsidRPr="00780B35" w14:paraId="371F3094" w14:textId="77777777" w:rsidTr="00977076">
        <w:trPr>
          <w:trHeight w:val="576"/>
        </w:trPr>
        <w:tc>
          <w:tcPr>
            <w:tcW w:w="1085" w:type="dxa"/>
            <w:shd w:val="clear" w:color="auto" w:fill="auto"/>
            <w:vAlign w:val="center"/>
          </w:tcPr>
          <w:p w14:paraId="3610DE9F" w14:textId="2770D1C3" w:rsidR="00E26500" w:rsidRPr="00780B35" w:rsidRDefault="00E26500" w:rsidP="00EA185B">
            <w:pPr>
              <w:pStyle w:val="ListParagraph"/>
              <w:numPr>
                <w:ilvl w:val="0"/>
                <w:numId w:val="2"/>
              </w:numPr>
              <w:ind w:left="720" w:hanging="725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7A96866F" w14:textId="3E55F763" w:rsidR="00E26500" w:rsidRPr="00780B35" w:rsidRDefault="00CB687F" w:rsidP="00E26500">
            <w:pPr>
              <w:ind w:left="-5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2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Legal Application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BB057A4" w14:textId="605F2158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2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12</w:t>
              </w:r>
            </w:hyperlink>
          </w:p>
        </w:tc>
      </w:tr>
      <w:tr w:rsidR="00B974F5" w:rsidRPr="00780B35" w14:paraId="7523790F" w14:textId="77777777" w:rsidTr="00977076">
        <w:trPr>
          <w:trHeight w:val="576"/>
        </w:trPr>
        <w:tc>
          <w:tcPr>
            <w:tcW w:w="1085" w:type="dxa"/>
            <w:shd w:val="clear" w:color="auto" w:fill="auto"/>
            <w:vAlign w:val="center"/>
          </w:tcPr>
          <w:p w14:paraId="00301B3D" w14:textId="77777777" w:rsidR="00B974F5" w:rsidRPr="00780B35" w:rsidRDefault="00B974F5" w:rsidP="00EA185B">
            <w:pPr>
              <w:pStyle w:val="ListParagraph"/>
              <w:numPr>
                <w:ilvl w:val="0"/>
                <w:numId w:val="2"/>
              </w:numPr>
              <w:ind w:left="720" w:hanging="725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275" w:type="dxa"/>
            <w:shd w:val="clear" w:color="auto" w:fill="auto"/>
            <w:vAlign w:val="center"/>
          </w:tcPr>
          <w:p w14:paraId="5091B685" w14:textId="2E049476" w:rsidR="00B974F5" w:rsidRPr="00780B35" w:rsidRDefault="00CB687F" w:rsidP="00E26500">
            <w:pPr>
              <w:ind w:left="-5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5" w:history="1">
              <w:r w:rsidR="00B974F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of Particulars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113F17A" w14:textId="4AE66F2B" w:rsidR="00B974F5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5" w:history="1">
              <w:r w:rsidR="004B5F2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15</w:t>
              </w:r>
            </w:hyperlink>
          </w:p>
        </w:tc>
      </w:tr>
    </w:tbl>
    <w:p w14:paraId="42977D4D" w14:textId="7F8A6F79" w:rsidR="00E26500" w:rsidRPr="00780B35" w:rsidRDefault="00E26500" w:rsidP="005F3751">
      <w:pPr>
        <w:spacing w:after="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  <w:gridCol w:w="1080"/>
      </w:tblGrid>
      <w:tr w:rsidR="00E26500" w:rsidRPr="00780B35" w14:paraId="4BFC790A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48AEBD27" w14:textId="1236EAB7" w:rsidR="00E26500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Certificates (Service)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29B5443" w14:textId="65B5BEBC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772E6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16</w:t>
              </w:r>
            </w:hyperlink>
          </w:p>
        </w:tc>
      </w:tr>
      <w:tr w:rsidR="00E26500" w:rsidRPr="00780B35" w14:paraId="6F7BB21E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2FBC4149" w14:textId="11DA7EA0" w:rsidR="00E26500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7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Verified Oath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64216063" w14:textId="27627D43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7" w:history="1">
              <w:r w:rsidR="00772E6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17</w:t>
              </w:r>
            </w:hyperlink>
          </w:p>
        </w:tc>
      </w:tr>
      <w:tr w:rsidR="00E26500" w:rsidRPr="00780B35" w14:paraId="21417791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776D2846" w14:textId="6BDFE76C" w:rsidR="00E26500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8" w:history="1">
              <w:r w:rsidR="00E26500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Exhibits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1AEFD8A" w14:textId="7FD6C8E8" w:rsidR="00E26500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8" w:history="1">
              <w:r w:rsidR="00772E6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18</w:t>
              </w:r>
            </w:hyperlink>
          </w:p>
        </w:tc>
      </w:tr>
      <w:tr w:rsidR="00611AB8" w:rsidRPr="00780B35" w14:paraId="00276B71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7B05EFD8" w14:textId="5C4D8A1C" w:rsidR="00611AB8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7" w:history="1">
              <w:r w:rsidR="00611AB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Affidavit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2DCF2E13" w14:textId="789EEC06" w:rsidR="00611AB8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7" w:history="1">
              <w:r w:rsidR="00772E65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37</w:t>
              </w:r>
            </w:hyperlink>
          </w:p>
        </w:tc>
      </w:tr>
    </w:tbl>
    <w:p w14:paraId="2261B3B3" w14:textId="77777777" w:rsidR="00B974F5" w:rsidRPr="007B3505" w:rsidRDefault="00B974F5" w:rsidP="005F3751">
      <w:pPr>
        <w:spacing w:after="0"/>
        <w:rPr>
          <w:rFonts w:ascii="Century Schoolbook" w:hAnsi="Century Schoolbook" w:cs="Courier New"/>
          <w:sz w:val="24"/>
          <w:szCs w:val="24"/>
        </w:rPr>
      </w:pPr>
    </w:p>
    <w:p w14:paraId="6D94D539" w14:textId="39B47DA9" w:rsidR="00E26500" w:rsidRDefault="00E26500">
      <w:pPr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br w:type="page"/>
      </w:r>
    </w:p>
    <w:p w14:paraId="2ABE736F" w14:textId="77777777" w:rsidR="00D36B6C" w:rsidRDefault="00D36B6C" w:rsidP="005F3751">
      <w:pPr>
        <w:spacing w:after="0"/>
        <w:rPr>
          <w:rFonts w:ascii="Courier New" w:hAnsi="Courier New" w:cs="Courier New"/>
          <w:sz w:val="24"/>
          <w:szCs w:val="24"/>
        </w:rPr>
      </w:pPr>
    </w:p>
    <w:p w14:paraId="675F2544" w14:textId="49A4984F" w:rsidR="00D36B6C" w:rsidRPr="00D21EAB" w:rsidRDefault="00D36B6C" w:rsidP="00D36B6C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D21EAB">
        <w:rPr>
          <w:rFonts w:ascii="Courier New" w:hAnsi="Courier New" w:cs="Courier New"/>
          <w:b/>
          <w:sz w:val="24"/>
          <w:szCs w:val="24"/>
          <w:u w:val="single"/>
        </w:rPr>
        <w:t xml:space="preserve">TABLE OF </w:t>
      </w:r>
      <w:r>
        <w:rPr>
          <w:rFonts w:ascii="Courier New" w:hAnsi="Courier New" w:cs="Courier New"/>
          <w:b/>
          <w:sz w:val="24"/>
          <w:szCs w:val="24"/>
          <w:u w:val="single"/>
        </w:rPr>
        <w:t>AUTHORITIES</w:t>
      </w:r>
    </w:p>
    <w:p w14:paraId="6B7CC1DF" w14:textId="77777777" w:rsidR="004036DE" w:rsidRDefault="004036DE" w:rsidP="004036DE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  <w:gridCol w:w="1080"/>
      </w:tblGrid>
      <w:tr w:rsidR="004036DE" w14:paraId="26F03525" w14:textId="77777777" w:rsidTr="00BA28E8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2C267E7A" w14:textId="290C731C" w:rsidR="004036DE" w:rsidRPr="00D36B6C" w:rsidRDefault="004036DE" w:rsidP="00BA28E8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CASES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BCEC88A" w14:textId="77777777" w:rsidR="004036DE" w:rsidRDefault="004036DE" w:rsidP="00BA28E8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036DE" w14:paraId="58255174" w14:textId="77777777" w:rsidTr="00BA28E8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6E0DC2BD" w14:textId="4050DE93" w:rsidR="004036DE" w:rsidRPr="00780B35" w:rsidRDefault="00780B35" w:rsidP="00BA28E8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780B35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780B35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"PG13" </w:instrText>
            </w:r>
            <w:r w:rsidRPr="00780B35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="004036DE" w:rsidRPr="00780B35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  <w:t>McDonnell-Douglas v Green</w:t>
            </w:r>
          </w:p>
          <w:p w14:paraId="68338C34" w14:textId="24345F53" w:rsidR="004036DE" w:rsidRPr="00780B35" w:rsidRDefault="004036DE" w:rsidP="004036DE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780B35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463 F.2d (8</w:t>
            </w:r>
            <w:r w:rsidRPr="00780B35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  <w:vertAlign w:val="superscript"/>
              </w:rPr>
              <w:t>th</w:t>
            </w:r>
            <w:r w:rsidRPr="00780B35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 xml:space="preserve"> Cir. 1970)</w:t>
            </w:r>
            <w:r w:rsidR="00780B35" w:rsidRPr="00780B35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C9696D6" w14:textId="68BB0572" w:rsidR="004036DE" w:rsidRPr="00780B35" w:rsidRDefault="00CB687F" w:rsidP="00BA28E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5F3751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13</w:t>
              </w:r>
            </w:hyperlink>
            <w:r w:rsidR="005F3751" w:rsidRPr="00780B35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4" w:history="1">
              <w:r w:rsidR="005F3751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14</w:t>
              </w:r>
            </w:hyperlink>
          </w:p>
        </w:tc>
      </w:tr>
      <w:tr w:rsidR="004036DE" w14:paraId="2536D239" w14:textId="77777777" w:rsidTr="00BA28E8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6ACD58E5" w14:textId="31180546" w:rsidR="004036DE" w:rsidRPr="00780B35" w:rsidRDefault="00780B35" w:rsidP="004036DE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780B35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780B35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"PG13" </w:instrText>
            </w:r>
            <w:r w:rsidRPr="00780B35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="004036DE" w:rsidRPr="00780B35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  <w:t>McDonnell-Douglas v Green</w:t>
            </w:r>
          </w:p>
          <w:p w14:paraId="2AB2B472" w14:textId="25677CF3" w:rsidR="004036DE" w:rsidRPr="00780B35" w:rsidRDefault="004036DE" w:rsidP="004036DE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780B35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411 US 792 (1973)</w:t>
            </w:r>
            <w:r w:rsidR="00780B35" w:rsidRPr="00780B35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4C14312" w14:textId="3423B285" w:rsidR="004036DE" w:rsidRPr="00780B35" w:rsidRDefault="00CB687F" w:rsidP="00BA28E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5F3751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13</w:t>
              </w:r>
            </w:hyperlink>
            <w:r w:rsidR="005F3751" w:rsidRPr="00780B35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4" w:history="1">
              <w:r w:rsidR="005F3751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14</w:t>
              </w:r>
            </w:hyperlink>
          </w:p>
        </w:tc>
      </w:tr>
    </w:tbl>
    <w:p w14:paraId="48258788" w14:textId="77777777" w:rsidR="00D36B6C" w:rsidRDefault="00D36B6C" w:rsidP="00D36B6C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  <w:gridCol w:w="1080"/>
      </w:tblGrid>
      <w:tr w:rsidR="00D36B6C" w14:paraId="27A2C6C7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4717365C" w14:textId="3B90BB17" w:rsidR="00D36B6C" w:rsidRPr="00D36B6C" w:rsidRDefault="00D36B6C" w:rsidP="00581E86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 w:rsidRPr="00D36B6C">
              <w:rPr>
                <w:rFonts w:ascii="Courier New" w:hAnsi="Courier New" w:cs="Courier New"/>
                <w:sz w:val="24"/>
                <w:szCs w:val="24"/>
                <w:u w:val="single"/>
              </w:rPr>
              <w:t>CONSTITUTIONS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08D4BD3" w14:textId="77777777" w:rsidR="00D36B6C" w:rsidRDefault="00D36B6C" w:rsidP="00581E8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D36B6C" w14:paraId="6EB05DC1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62CD4079" w14:textId="215D3A96" w:rsidR="00D36B6C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D36B6C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Art. I </w:t>
              </w:r>
              <w:r w:rsidR="00652FD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</w:t>
              </w:r>
              <w:r w:rsidR="00D36B6C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6(b)(6)</w:t>
              </w:r>
              <w:r w:rsidR="00D36B6C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FL Constitution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72F5A83" w14:textId="53CA5FCC" w:rsidR="00D36B6C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16</w:t>
              </w:r>
            </w:hyperlink>
          </w:p>
        </w:tc>
      </w:tr>
      <w:tr w:rsidR="00BA28E8" w14:paraId="5FD09AD9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185B43F8" w14:textId="15C9DC19" w:rsidR="00BA28E8" w:rsidRPr="00780B35" w:rsidRDefault="00CB687F" w:rsidP="00BA28E8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Art. II §1 FL Constitution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04B322D" w14:textId="69E8FA21" w:rsidR="00BA28E8" w:rsidRPr="00780B35" w:rsidRDefault="00CB687F" w:rsidP="00BA28E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BA28E8" w14:paraId="0C0F017B" w14:textId="77777777" w:rsidTr="00581E86">
        <w:trPr>
          <w:trHeight w:val="576"/>
        </w:trPr>
        <w:tc>
          <w:tcPr>
            <w:tcW w:w="9360" w:type="dxa"/>
            <w:shd w:val="clear" w:color="auto" w:fill="auto"/>
            <w:vAlign w:val="center"/>
          </w:tcPr>
          <w:p w14:paraId="7F09B337" w14:textId="5C62567C" w:rsidR="00BA28E8" w:rsidRPr="00780B35" w:rsidRDefault="00CB687F" w:rsidP="00BA28E8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14</w:t>
              </w:r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  <w:vertAlign w:val="superscript"/>
                </w:rPr>
                <w:t>th</w:t>
              </w:r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Amendment US Constitution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22D39CB" w14:textId="2064C128" w:rsidR="00BA28E8" w:rsidRPr="00780B35" w:rsidRDefault="00CB687F" w:rsidP="00BA28E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5F3751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13</w:t>
              </w:r>
            </w:hyperlink>
          </w:p>
        </w:tc>
      </w:tr>
    </w:tbl>
    <w:p w14:paraId="6EDC30F4" w14:textId="77777777" w:rsidR="00B07FDE" w:rsidRDefault="00B07FDE" w:rsidP="00B07FDE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4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35"/>
        <w:gridCol w:w="2605"/>
      </w:tblGrid>
      <w:tr w:rsidR="00B07FDE" w14:paraId="3F2E1250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104EF72E" w14:textId="77777777" w:rsidR="00B07FDE" w:rsidRPr="00D36B6C" w:rsidRDefault="00B07FDE" w:rsidP="00581E86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STATE STATUTES</w:t>
            </w:r>
          </w:p>
        </w:tc>
        <w:tc>
          <w:tcPr>
            <w:tcW w:w="2605" w:type="dxa"/>
            <w:shd w:val="clear" w:color="auto" w:fill="auto"/>
            <w:vAlign w:val="center"/>
          </w:tcPr>
          <w:p w14:paraId="406D60F9" w14:textId="77777777" w:rsidR="00B07FDE" w:rsidRDefault="00B07FDE" w:rsidP="00581E8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B07FDE" w14:paraId="77A854C7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65816971" w14:textId="64390335" w:rsidR="00B07FDE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7F5B2D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§20.22(2)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30B700D9" w14:textId="0B5DA0E0" w:rsidR="00B07FDE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BA28E8" w14:paraId="621D46CE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4655FBF8" w14:textId="1080C845" w:rsidR="00BA28E8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§27.02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6BB0363A" w14:textId="3A7D1464" w:rsidR="00BA28E8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BA28E8" w14:paraId="4395D073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725B0BFE" w14:textId="51ED82F0" w:rsidR="00BA28E8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§27.14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29E7FB06" w14:textId="0B7189E7" w:rsidR="00BA28E8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BA28E8" w14:paraId="3EE042A6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04FDCDE7" w14:textId="5D2253E3" w:rsidR="00BA28E8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1" w:history="1">
              <w:r w:rsidR="00B23111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</w:rPr>
                <w:t>§</w:t>
              </w:r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90.201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17D0C347" w14:textId="0D35D685" w:rsidR="00BA28E8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1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11</w:t>
              </w:r>
            </w:hyperlink>
          </w:p>
        </w:tc>
      </w:tr>
      <w:tr w:rsidR="007F5B2D" w14:paraId="642206C8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6D100FD8" w14:textId="730003FC" w:rsidR="007F5B2D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7" w:history="1">
              <w:r w:rsidR="002C2D6E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§120.569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1C3CD0C6" w14:textId="4EDE6751" w:rsidR="007F5B2D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7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7</w:t>
              </w:r>
            </w:hyperlink>
          </w:p>
        </w:tc>
      </w:tr>
      <w:tr w:rsidR="007F5B2D" w14:paraId="59E88318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0599E7E6" w14:textId="1E135F58" w:rsidR="007F5B2D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7F5B2D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§120.65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7C6215BA" w14:textId="45769FC8" w:rsidR="007F5B2D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7F5B2D" w14:paraId="76645D25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6A4EF988" w14:textId="12CA1655" w:rsidR="007F5B2D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7F5B2D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§760.11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72C7CF30" w14:textId="0C638443" w:rsidR="007F5B2D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  <w:r w:rsidR="00BA28E8" w:rsidRPr="00780B35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07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7</w:t>
              </w:r>
            </w:hyperlink>
          </w:p>
        </w:tc>
      </w:tr>
      <w:tr w:rsidR="007F5B2D" w14:paraId="52E25E3B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18531781" w14:textId="7659D97E" w:rsidR="007F5B2D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5" w:history="1">
              <w:r w:rsidR="007F5B2D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§837.06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46B96EF4" w14:textId="7CFADF87" w:rsidR="007F5B2D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5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5</w:t>
              </w:r>
            </w:hyperlink>
            <w:r w:rsidR="00BA28E8" w:rsidRPr="00780B35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2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12</w:t>
              </w:r>
            </w:hyperlink>
            <w:r w:rsidR="00BA28E8" w:rsidRPr="00780B35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6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16</w:t>
              </w:r>
            </w:hyperlink>
          </w:p>
        </w:tc>
      </w:tr>
      <w:tr w:rsidR="00B07FDE" w14:paraId="1ADDD9F0" w14:textId="77777777" w:rsidTr="00BA28E8">
        <w:trPr>
          <w:trHeight w:val="576"/>
        </w:trPr>
        <w:tc>
          <w:tcPr>
            <w:tcW w:w="7835" w:type="dxa"/>
            <w:shd w:val="clear" w:color="auto" w:fill="auto"/>
            <w:vAlign w:val="center"/>
          </w:tcPr>
          <w:p w14:paraId="0FC94F3B" w14:textId="01591614" w:rsidR="00B07FDE" w:rsidRPr="00780B35" w:rsidRDefault="00CB687F" w:rsidP="00581E8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5" w:history="1">
              <w:r w:rsidR="00B07FDE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§918 FS</w:t>
              </w:r>
            </w:hyperlink>
          </w:p>
        </w:tc>
        <w:tc>
          <w:tcPr>
            <w:tcW w:w="2605" w:type="dxa"/>
            <w:shd w:val="clear" w:color="auto" w:fill="auto"/>
            <w:vAlign w:val="center"/>
          </w:tcPr>
          <w:p w14:paraId="38F14481" w14:textId="3485408B" w:rsidR="00B07FDE" w:rsidRPr="00780B35" w:rsidRDefault="00CB687F" w:rsidP="00581E8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5" w:history="1">
              <w:r w:rsidR="00BA28E8" w:rsidRPr="00780B35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5</w:t>
              </w:r>
            </w:hyperlink>
          </w:p>
        </w:tc>
      </w:tr>
    </w:tbl>
    <w:p w14:paraId="733CDD81" w14:textId="77777777" w:rsidR="00B974F5" w:rsidRDefault="00B974F5" w:rsidP="005F3751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10455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7932"/>
        <w:gridCol w:w="1068"/>
        <w:gridCol w:w="15"/>
      </w:tblGrid>
      <w:tr w:rsidR="00B974F5" w14:paraId="4430A7CC" w14:textId="77777777" w:rsidTr="00BA28E8">
        <w:trPr>
          <w:trHeight w:val="576"/>
        </w:trPr>
        <w:tc>
          <w:tcPr>
            <w:tcW w:w="9372" w:type="dxa"/>
            <w:gridSpan w:val="2"/>
            <w:shd w:val="clear" w:color="auto" w:fill="auto"/>
            <w:vAlign w:val="center"/>
          </w:tcPr>
          <w:p w14:paraId="010A838C" w14:textId="77777777" w:rsidR="00B974F5" w:rsidRDefault="00B974F5" w:rsidP="00BA28E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ABBREVIATIONS</w:t>
            </w:r>
          </w:p>
        </w:tc>
        <w:tc>
          <w:tcPr>
            <w:tcW w:w="1083" w:type="dxa"/>
            <w:gridSpan w:val="2"/>
            <w:shd w:val="clear" w:color="auto" w:fill="auto"/>
            <w:vAlign w:val="center"/>
          </w:tcPr>
          <w:p w14:paraId="0B6531B5" w14:textId="77777777" w:rsidR="00B974F5" w:rsidRDefault="00B974F5" w:rsidP="00BA28E8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B974F5" w14:paraId="69450762" w14:textId="77777777" w:rsidTr="00BA28E8">
        <w:trPr>
          <w:gridAfter w:val="1"/>
          <w:wAfter w:w="15" w:type="dxa"/>
          <w:trHeight w:val="432"/>
        </w:trPr>
        <w:tc>
          <w:tcPr>
            <w:tcW w:w="1440" w:type="dxa"/>
            <w:shd w:val="clear" w:color="auto" w:fill="auto"/>
            <w:vAlign w:val="center"/>
          </w:tcPr>
          <w:p w14:paraId="19A2278C" w14:textId="77777777" w:rsidR="00B974F5" w:rsidRDefault="00B974F5" w:rsidP="00BA28E8">
            <w:pPr>
              <w:ind w:right="54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DOAH</w:t>
            </w:r>
          </w:p>
        </w:tc>
        <w:tc>
          <w:tcPr>
            <w:tcW w:w="9000" w:type="dxa"/>
            <w:gridSpan w:val="2"/>
            <w:shd w:val="clear" w:color="auto" w:fill="auto"/>
            <w:vAlign w:val="center"/>
          </w:tcPr>
          <w:p w14:paraId="7CD3ED56" w14:textId="77777777" w:rsidR="00B974F5" w:rsidRDefault="00B974F5" w:rsidP="00BA28E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Division of Administrative Hearings (Florida)</w:t>
            </w:r>
          </w:p>
        </w:tc>
      </w:tr>
      <w:tr w:rsidR="00B974F5" w14:paraId="03816153" w14:textId="77777777" w:rsidTr="00BA28E8">
        <w:trPr>
          <w:gridAfter w:val="1"/>
          <w:wAfter w:w="15" w:type="dxa"/>
          <w:trHeight w:val="432"/>
        </w:trPr>
        <w:tc>
          <w:tcPr>
            <w:tcW w:w="1440" w:type="dxa"/>
            <w:shd w:val="clear" w:color="auto" w:fill="auto"/>
            <w:vAlign w:val="center"/>
          </w:tcPr>
          <w:p w14:paraId="18392048" w14:textId="77777777" w:rsidR="00B974F5" w:rsidRDefault="00B974F5" w:rsidP="00BA28E8">
            <w:pPr>
              <w:ind w:right="54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9000" w:type="dxa"/>
            <w:gridSpan w:val="2"/>
            <w:shd w:val="clear" w:color="auto" w:fill="auto"/>
            <w:vAlign w:val="center"/>
          </w:tcPr>
          <w:p w14:paraId="6298304A" w14:textId="77777777" w:rsidR="00B974F5" w:rsidRDefault="00B974F5" w:rsidP="00BA28E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B974F5" w14:paraId="7A2228D5" w14:textId="77777777" w:rsidTr="00BA28E8">
        <w:trPr>
          <w:gridAfter w:val="1"/>
          <w:wAfter w:w="15" w:type="dxa"/>
          <w:trHeight w:val="432"/>
        </w:trPr>
        <w:tc>
          <w:tcPr>
            <w:tcW w:w="1440" w:type="dxa"/>
            <w:shd w:val="clear" w:color="auto" w:fill="auto"/>
            <w:vAlign w:val="center"/>
          </w:tcPr>
          <w:p w14:paraId="157F69D9" w14:textId="77777777" w:rsidR="00B974F5" w:rsidRDefault="00B974F5" w:rsidP="00BA28E8">
            <w:pPr>
              <w:ind w:right="54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FS</w:t>
            </w:r>
          </w:p>
        </w:tc>
        <w:tc>
          <w:tcPr>
            <w:tcW w:w="9000" w:type="dxa"/>
            <w:gridSpan w:val="2"/>
            <w:shd w:val="clear" w:color="auto" w:fill="auto"/>
            <w:vAlign w:val="center"/>
          </w:tcPr>
          <w:p w14:paraId="540C6241" w14:textId="77777777" w:rsidR="00B974F5" w:rsidRDefault="00B974F5" w:rsidP="00BA28E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Statute (2019)</w:t>
            </w:r>
          </w:p>
        </w:tc>
      </w:tr>
      <w:tr w:rsidR="00B974F5" w14:paraId="26D1AB6C" w14:textId="77777777" w:rsidTr="00BA28E8">
        <w:trPr>
          <w:gridAfter w:val="1"/>
          <w:wAfter w:w="15" w:type="dxa"/>
          <w:trHeight w:val="432"/>
        </w:trPr>
        <w:tc>
          <w:tcPr>
            <w:tcW w:w="1440" w:type="dxa"/>
            <w:shd w:val="clear" w:color="auto" w:fill="auto"/>
            <w:vAlign w:val="center"/>
          </w:tcPr>
          <w:p w14:paraId="0B856FB0" w14:textId="77777777" w:rsidR="00B974F5" w:rsidRDefault="00B974F5" w:rsidP="00BA28E8">
            <w:pPr>
              <w:ind w:right="54"/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RRTFB</w:t>
            </w:r>
          </w:p>
        </w:tc>
        <w:tc>
          <w:tcPr>
            <w:tcW w:w="9000" w:type="dxa"/>
            <w:gridSpan w:val="2"/>
            <w:shd w:val="clear" w:color="auto" w:fill="auto"/>
            <w:vAlign w:val="center"/>
          </w:tcPr>
          <w:p w14:paraId="191A739A" w14:textId="77777777" w:rsidR="00B974F5" w:rsidRDefault="00B974F5" w:rsidP="00BA28E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Rules Regulating the Florida Bar</w:t>
            </w:r>
          </w:p>
        </w:tc>
      </w:tr>
    </w:tbl>
    <w:p w14:paraId="1EB00557" w14:textId="77777777" w:rsidR="00E26500" w:rsidRDefault="00E26500" w:rsidP="00E26500">
      <w:pPr>
        <w:rPr>
          <w:rFonts w:ascii="Courier New" w:hAnsi="Courier New" w:cs="Courier New"/>
          <w:sz w:val="24"/>
          <w:szCs w:val="24"/>
        </w:rPr>
        <w:sectPr w:rsidR="00E26500" w:rsidSect="00581E86">
          <w:headerReference w:type="default" r:id="rId18"/>
          <w:footerReference w:type="default" r:id="rId19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3B9321E6" w14:textId="77777777" w:rsidR="001E314C" w:rsidRDefault="001E314C" w:rsidP="001E314C">
      <w:pPr>
        <w:rPr>
          <w:rFonts w:ascii="Courier New" w:hAnsi="Courier New" w:cs="Courier New"/>
          <w:sz w:val="24"/>
          <w:szCs w:val="24"/>
        </w:rPr>
      </w:pPr>
      <w:bookmarkStart w:id="5" w:name="PG05"/>
      <w:bookmarkEnd w:id="5"/>
    </w:p>
    <w:p w14:paraId="06202B46" w14:textId="0B4611C8" w:rsidR="001E314C" w:rsidRPr="004D7AA6" w:rsidRDefault="001E314C" w:rsidP="001E314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PROSECUTOR’S OFFICE</w:t>
      </w:r>
    </w:p>
    <w:p w14:paraId="1B28C5F1" w14:textId="77777777" w:rsidR="001E314C" w:rsidRPr="00602568" w:rsidRDefault="001E314C" w:rsidP="001E314C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36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4"/>
        <w:gridCol w:w="432"/>
        <w:gridCol w:w="2124"/>
        <w:gridCol w:w="2700"/>
      </w:tblGrid>
      <w:tr w:rsidR="001E314C" w:rsidRPr="00602568" w14:paraId="77BC7F06" w14:textId="77777777" w:rsidTr="001E314C">
        <w:trPr>
          <w:trHeight w:val="504"/>
        </w:trPr>
        <w:tc>
          <w:tcPr>
            <w:tcW w:w="4104" w:type="dxa"/>
          </w:tcPr>
          <w:p w14:paraId="063E7A28" w14:textId="2A65C894" w:rsidR="001E314C" w:rsidRPr="00602568" w:rsidRDefault="001E314C" w:rsidP="00581E8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STATE OF FLORIDA</w:t>
            </w:r>
          </w:p>
        </w:tc>
        <w:tc>
          <w:tcPr>
            <w:tcW w:w="432" w:type="dxa"/>
            <w:vAlign w:val="center"/>
          </w:tcPr>
          <w:p w14:paraId="25E10E93" w14:textId="77777777" w:rsidR="001E314C" w:rsidRPr="00602568" w:rsidRDefault="001E314C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45F8E02A" w14:textId="77777777" w:rsidR="001E314C" w:rsidRPr="00602568" w:rsidRDefault="001E314C" w:rsidP="00581E86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1E314C" w:rsidRPr="00602568" w14:paraId="17CC4C1D" w14:textId="77777777" w:rsidTr="001E314C">
        <w:trPr>
          <w:trHeight w:val="504"/>
        </w:trPr>
        <w:tc>
          <w:tcPr>
            <w:tcW w:w="4104" w:type="dxa"/>
            <w:vAlign w:val="center"/>
          </w:tcPr>
          <w:p w14:paraId="15620C3B" w14:textId="77777777" w:rsidR="001E314C" w:rsidRPr="00602568" w:rsidRDefault="001E314C" w:rsidP="00581E8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  <w:r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432" w:type="dxa"/>
            <w:vAlign w:val="center"/>
          </w:tcPr>
          <w:p w14:paraId="6D7C016E" w14:textId="77777777" w:rsidR="001E314C" w:rsidRPr="00602568" w:rsidRDefault="001E314C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494FDC89" w14:textId="77777777" w:rsidR="001E314C" w:rsidRPr="00602568" w:rsidRDefault="001E314C" w:rsidP="00581E86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1E314C" w:rsidRPr="00602568" w14:paraId="5E489BAD" w14:textId="77777777" w:rsidTr="001E314C">
        <w:trPr>
          <w:trHeight w:val="504"/>
        </w:trPr>
        <w:tc>
          <w:tcPr>
            <w:tcW w:w="4104" w:type="dxa"/>
          </w:tcPr>
          <w:p w14:paraId="1390ADEF" w14:textId="77777777" w:rsidR="001E314C" w:rsidRPr="00602568" w:rsidRDefault="001E314C" w:rsidP="00581E8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306D628C" w14:textId="77777777" w:rsidR="001E314C" w:rsidRPr="00602568" w:rsidRDefault="001E314C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6F6A5B97" w14:textId="77777777" w:rsidR="001E314C" w:rsidRPr="00757C4F" w:rsidRDefault="001E314C" w:rsidP="001E314C">
            <w:pPr>
              <w:pStyle w:val="Default"/>
              <w:ind w:left="1030" w:right="72"/>
              <w:jc w:val="right"/>
              <w:rPr>
                <w:rFonts w:ascii="Courier New" w:hAnsi="Courier New" w:cs="Courier New"/>
                <w:b/>
              </w:rPr>
            </w:pPr>
          </w:p>
        </w:tc>
      </w:tr>
      <w:tr w:rsidR="001E314C" w:rsidRPr="00602568" w14:paraId="1B1DCEB7" w14:textId="77777777" w:rsidTr="001E314C">
        <w:trPr>
          <w:trHeight w:val="504"/>
        </w:trPr>
        <w:tc>
          <w:tcPr>
            <w:tcW w:w="4104" w:type="dxa"/>
          </w:tcPr>
          <w:p w14:paraId="22892460" w14:textId="77777777" w:rsidR="001E314C" w:rsidRPr="00602568" w:rsidRDefault="001E314C" w:rsidP="00581E86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vs.</w:t>
            </w:r>
          </w:p>
        </w:tc>
        <w:tc>
          <w:tcPr>
            <w:tcW w:w="432" w:type="dxa"/>
            <w:vAlign w:val="center"/>
          </w:tcPr>
          <w:p w14:paraId="02453944" w14:textId="77777777" w:rsidR="001E314C" w:rsidRPr="00602568" w:rsidRDefault="001E314C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34B296A2" w14:textId="77777777" w:rsidR="001E314C" w:rsidRPr="00602568" w:rsidRDefault="001E314C" w:rsidP="00581E8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Case</w:t>
            </w:r>
            <w:r w:rsidRPr="00602568">
              <w:rPr>
                <w:rFonts w:ascii="Courier New" w:hAnsi="Courier New" w:cs="Courier New"/>
              </w:rPr>
              <w:t xml:space="preserve"> No</w:t>
            </w:r>
            <w:r>
              <w:rPr>
                <w:rFonts w:ascii="Courier New" w:hAnsi="Courier New" w:cs="Courier New"/>
              </w:rPr>
              <w:t xml:space="preserve"> (LT)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2700" w:type="dxa"/>
          </w:tcPr>
          <w:p w14:paraId="42498FC8" w14:textId="77777777" w:rsidR="001E314C" w:rsidRPr="009C0A4E" w:rsidRDefault="001E314C" w:rsidP="00581E86">
            <w:pPr>
              <w:pStyle w:val="Default"/>
              <w:rPr>
                <w:rFonts w:ascii="Courier New" w:hAnsi="Courier New" w:cs="Courier New"/>
                <w:color w:val="auto"/>
              </w:rPr>
            </w:pPr>
          </w:p>
        </w:tc>
      </w:tr>
      <w:tr w:rsidR="001E314C" w:rsidRPr="00602568" w14:paraId="196C1505" w14:textId="77777777" w:rsidTr="001E314C">
        <w:trPr>
          <w:trHeight w:val="504"/>
        </w:trPr>
        <w:tc>
          <w:tcPr>
            <w:tcW w:w="4104" w:type="dxa"/>
          </w:tcPr>
          <w:p w14:paraId="618FFAE6" w14:textId="77777777" w:rsidR="001E314C" w:rsidRPr="00602568" w:rsidRDefault="001E314C" w:rsidP="00581E8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6B994123" w14:textId="77777777" w:rsidR="001E314C" w:rsidRPr="00602568" w:rsidRDefault="001E314C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7164D805" w14:textId="77777777" w:rsidR="001E314C" w:rsidRPr="00602568" w:rsidRDefault="001E314C" w:rsidP="00581E86">
            <w:pPr>
              <w:pStyle w:val="Default"/>
              <w:ind w:right="-1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Division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2700" w:type="dxa"/>
          </w:tcPr>
          <w:p w14:paraId="44C01ED8" w14:textId="77777777" w:rsidR="001E314C" w:rsidRPr="009C0A4E" w:rsidRDefault="001E314C" w:rsidP="00581E86">
            <w:pPr>
              <w:pStyle w:val="Default"/>
              <w:ind w:right="-10"/>
              <w:rPr>
                <w:rFonts w:ascii="Courier New" w:hAnsi="Courier New" w:cs="Courier New"/>
                <w:color w:val="auto"/>
              </w:rPr>
            </w:pPr>
          </w:p>
        </w:tc>
      </w:tr>
      <w:tr w:rsidR="001E314C" w:rsidRPr="00602568" w14:paraId="05428471" w14:textId="77777777" w:rsidTr="001E314C">
        <w:trPr>
          <w:trHeight w:val="504"/>
        </w:trPr>
        <w:tc>
          <w:tcPr>
            <w:tcW w:w="4104" w:type="dxa"/>
          </w:tcPr>
          <w:p w14:paraId="626F1E68" w14:textId="10AAF168" w:rsidR="001E314C" w:rsidRPr="00602568" w:rsidRDefault="00BD1DF2" w:rsidP="00581E8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5BEE6175" w14:textId="77777777" w:rsidR="001E314C" w:rsidRPr="00602568" w:rsidRDefault="001E314C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631DB200" w14:textId="77777777" w:rsidR="001E314C" w:rsidRPr="00602568" w:rsidRDefault="001E314C" w:rsidP="00581E86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1E314C" w:rsidRPr="00602568" w14:paraId="72142D2D" w14:textId="77777777" w:rsidTr="001E314C">
        <w:trPr>
          <w:trHeight w:val="504"/>
        </w:trPr>
        <w:tc>
          <w:tcPr>
            <w:tcW w:w="4104" w:type="dxa"/>
            <w:vAlign w:val="center"/>
          </w:tcPr>
          <w:p w14:paraId="63DF9FBE" w14:textId="77777777" w:rsidR="001E314C" w:rsidRPr="00602568" w:rsidRDefault="001E314C" w:rsidP="00581E8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Defendant,</w:t>
            </w:r>
          </w:p>
        </w:tc>
        <w:tc>
          <w:tcPr>
            <w:tcW w:w="432" w:type="dxa"/>
            <w:vAlign w:val="center"/>
          </w:tcPr>
          <w:p w14:paraId="15001AD0" w14:textId="77777777" w:rsidR="001E314C" w:rsidRPr="00602568" w:rsidRDefault="001E314C" w:rsidP="00581E8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4011486C" w14:textId="77777777" w:rsidR="001E314C" w:rsidRPr="00602568" w:rsidRDefault="001E314C" w:rsidP="00581E86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0B15FE4D" w14:textId="77777777" w:rsidR="001E314C" w:rsidRDefault="001E314C" w:rsidP="001E314C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1E314C" w14:paraId="4DD460DE" w14:textId="77777777" w:rsidTr="00581E86">
        <w:trPr>
          <w:trHeight w:val="1080"/>
          <w:jc w:val="center"/>
        </w:trPr>
        <w:tc>
          <w:tcPr>
            <w:tcW w:w="9360" w:type="dxa"/>
            <w:vAlign w:val="center"/>
          </w:tcPr>
          <w:p w14:paraId="748181FB" w14:textId="327A7ED5" w:rsidR="001E314C" w:rsidRDefault="001E314C" w:rsidP="00581E8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FACTS &amp; CIRCUMSTANCES</w:t>
            </w:r>
          </w:p>
          <w:p w14:paraId="39608381" w14:textId="77777777" w:rsidR="001E314C" w:rsidRDefault="001E314C" w:rsidP="00581E8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SUPPORTING A CRIMINAL CHARGE OF PERJURY AGAINST</w:t>
            </w:r>
          </w:p>
          <w:p w14:paraId="5A5018CD" w14:textId="43FAC9BF" w:rsidR="001E314C" w:rsidRPr="004158D8" w:rsidRDefault="00BD1DF2" w:rsidP="00581E8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[</w:t>
            </w:r>
            <w:proofErr w:type="spellStart"/>
            <w:r>
              <w:rPr>
                <w:b/>
                <w:bCs/>
                <w:sz w:val="28"/>
                <w:szCs w:val="28"/>
              </w:rPr>
              <w:t>defName</w:t>
            </w:r>
            <w:proofErr w:type="spellEnd"/>
            <w:r>
              <w:rPr>
                <w:b/>
                <w:bCs/>
                <w:sz w:val="28"/>
                <w:szCs w:val="28"/>
              </w:rPr>
              <w:t>]</w:t>
            </w:r>
          </w:p>
        </w:tc>
      </w:tr>
    </w:tbl>
    <w:p w14:paraId="679500CF" w14:textId="77777777" w:rsidR="001E314C" w:rsidRDefault="001E314C" w:rsidP="001E314C">
      <w:pPr>
        <w:rPr>
          <w:rFonts w:ascii="Courier New" w:hAnsi="Courier New" w:cs="Courier New"/>
          <w:sz w:val="24"/>
          <w:szCs w:val="24"/>
        </w:rPr>
      </w:pPr>
    </w:p>
    <w:p w14:paraId="5A4CEF12" w14:textId="6170C144" w:rsidR="001E314C" w:rsidRDefault="001E314C" w:rsidP="001E314C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COMES NOW, </w:t>
      </w:r>
      <w:r w:rsidR="002C2D6E">
        <w:rPr>
          <w:rFonts w:ascii="Courier New" w:hAnsi="Courier New" w:cs="Courier New"/>
        </w:rPr>
        <w:t>Civilian X</w:t>
      </w:r>
      <w:r>
        <w:rPr>
          <w:rFonts w:ascii="Courier New" w:hAnsi="Courier New" w:cs="Courier New"/>
        </w:rPr>
        <w:t xml:space="preserve">, </w:t>
      </w:r>
      <w:r w:rsidR="00BD1DF2">
        <w:rPr>
          <w:rFonts w:ascii="Courier New" w:hAnsi="Courier New" w:cs="Courier New"/>
        </w:rPr>
        <w:t>[</w:t>
      </w:r>
      <w:proofErr w:type="spellStart"/>
      <w:r w:rsidR="00BD1DF2">
        <w:rPr>
          <w:rFonts w:ascii="Courier New" w:hAnsi="Courier New" w:cs="Courier New"/>
        </w:rPr>
        <w:t>plfName</w:t>
      </w:r>
      <w:proofErr w:type="spellEnd"/>
      <w:r w:rsidR="00BD1DF2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on this </w:t>
      </w:r>
      <w:r w:rsidR="00BD1DF2">
        <w:rPr>
          <w:rFonts w:ascii="Courier New" w:hAnsi="Courier New" w:cs="Courier New"/>
        </w:rPr>
        <w:t>[d]</w:t>
      </w:r>
      <w:r>
        <w:rPr>
          <w:rFonts w:ascii="Courier New" w:hAnsi="Courier New" w:cs="Courier New"/>
        </w:rPr>
        <w:t xml:space="preserve"> day of </w:t>
      </w:r>
      <w:r w:rsidR="00BD1DF2">
        <w:rPr>
          <w:rFonts w:ascii="Courier New" w:hAnsi="Courier New" w:cs="Courier New"/>
        </w:rPr>
        <w:t>[MMM]</w:t>
      </w:r>
      <w:r>
        <w:rPr>
          <w:rFonts w:ascii="Courier New" w:hAnsi="Courier New" w:cs="Courier New"/>
        </w:rPr>
        <w:t xml:space="preserve"> </w:t>
      </w:r>
      <w:r w:rsidR="00BD1DF2">
        <w:rPr>
          <w:rFonts w:ascii="Courier New" w:hAnsi="Courier New" w:cs="Courier New"/>
        </w:rPr>
        <w:t>[YYYY</w:t>
      </w:r>
      <w:proofErr w:type="gramStart"/>
      <w:r w:rsidR="00BD1DF2">
        <w:rPr>
          <w:rFonts w:ascii="Courier New" w:hAnsi="Courier New" w:cs="Courier New"/>
        </w:rPr>
        <w:t>],</w:t>
      </w:r>
      <w:r>
        <w:rPr>
          <w:rFonts w:ascii="Courier New" w:hAnsi="Courier New" w:cs="Courier New"/>
        </w:rPr>
        <w:t xml:space="preserve"> and</w:t>
      </w:r>
      <w:proofErr w:type="gramEnd"/>
      <w:r>
        <w:rPr>
          <w:rFonts w:ascii="Courier New" w:hAnsi="Courier New" w:cs="Courier New"/>
        </w:rPr>
        <w:t xml:space="preserve"> </w:t>
      </w:r>
      <w:r w:rsidR="00244071">
        <w:rPr>
          <w:rFonts w:ascii="Courier New" w:hAnsi="Courier New" w:cs="Courier New"/>
        </w:rPr>
        <w:t xml:space="preserve">presents the fact that </w:t>
      </w:r>
      <w:r w:rsidR="00BD1DF2">
        <w:rPr>
          <w:rFonts w:ascii="Courier New" w:hAnsi="Courier New" w:cs="Courier New"/>
        </w:rPr>
        <w:t>[</w:t>
      </w:r>
      <w:proofErr w:type="spellStart"/>
      <w:r w:rsidR="00BD1DF2">
        <w:rPr>
          <w:rFonts w:ascii="Courier New" w:hAnsi="Courier New" w:cs="Courier New"/>
        </w:rPr>
        <w:t>defName</w:t>
      </w:r>
      <w:proofErr w:type="spellEnd"/>
      <w:r w:rsidR="00BD1DF2">
        <w:rPr>
          <w:rFonts w:ascii="Courier New" w:hAnsi="Courier New" w:cs="Courier New"/>
        </w:rPr>
        <w:t>]</w:t>
      </w:r>
      <w:r w:rsidR="00AE29D4">
        <w:rPr>
          <w:rFonts w:ascii="Courier New" w:hAnsi="Courier New" w:cs="Courier New"/>
        </w:rPr>
        <w:t xml:space="preserve"> committed the crime of perjury (§837.06 FS – </w:t>
      </w:r>
      <w:r w:rsidR="00AE29D4" w:rsidRPr="00AE29D4">
        <w:rPr>
          <w:rFonts w:ascii="Courier New" w:hAnsi="Courier New" w:cs="Courier New"/>
          <w:i/>
        </w:rPr>
        <w:t>False Official Statements</w:t>
      </w:r>
      <w:r w:rsidR="00AE29D4">
        <w:rPr>
          <w:rFonts w:ascii="Courier New" w:hAnsi="Courier New" w:cs="Courier New"/>
        </w:rPr>
        <w:t>).</w:t>
      </w:r>
    </w:p>
    <w:p w14:paraId="30BE98F1" w14:textId="77777777" w:rsidR="00AE29D4" w:rsidRPr="00F50DD8" w:rsidRDefault="00AE29D4" w:rsidP="00EA185B">
      <w:pPr>
        <w:pStyle w:val="ListParagraph"/>
        <w:numPr>
          <w:ilvl w:val="0"/>
          <w:numId w:val="4"/>
        </w:numPr>
        <w:spacing w:before="240" w:line="480" w:lineRule="auto"/>
        <w:ind w:left="720"/>
        <w:rPr>
          <w:rFonts w:ascii="Courier New" w:hAnsi="Courier New" w:cs="Courier New"/>
          <w:b/>
          <w:sz w:val="24"/>
          <w:szCs w:val="24"/>
          <w:u w:val="single"/>
        </w:rPr>
      </w:pPr>
      <w:bookmarkStart w:id="6" w:name="B01_NOC"/>
      <w:r>
        <w:rPr>
          <w:rFonts w:ascii="Courier New" w:hAnsi="Courier New" w:cs="Courier New"/>
          <w:b/>
          <w:sz w:val="24"/>
          <w:szCs w:val="24"/>
          <w:u w:val="single"/>
        </w:rPr>
        <w:t>NATURE OF THE CLAIM</w:t>
      </w:r>
      <w:bookmarkEnd w:id="6"/>
    </w:p>
    <w:p w14:paraId="1AFE1924" w14:textId="3DB32C0A" w:rsidR="00AE29D4" w:rsidRDefault="00AE29D4" w:rsidP="00EA185B">
      <w:pPr>
        <w:pStyle w:val="ListParagraph"/>
        <w:numPr>
          <w:ilvl w:val="0"/>
          <w:numId w:val="3"/>
        </w:num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This action </w:t>
      </w:r>
      <w:r w:rsidR="00B23111">
        <w:rPr>
          <w:rFonts w:ascii="Courier New" w:hAnsi="Courier New" w:cs="Courier New"/>
          <w:sz w:val="24"/>
          <w:szCs w:val="24"/>
        </w:rPr>
        <w:t>can</w:t>
      </w:r>
      <w:r>
        <w:rPr>
          <w:rFonts w:ascii="Courier New" w:hAnsi="Courier New" w:cs="Courier New"/>
          <w:sz w:val="24"/>
          <w:szCs w:val="24"/>
        </w:rPr>
        <w:t xml:space="preserve"> be brought under §837.06 FS (</w:t>
      </w:r>
      <w:r w:rsidRPr="00EA185B">
        <w:rPr>
          <w:rFonts w:ascii="Courier New" w:hAnsi="Courier New" w:cs="Courier New"/>
          <w:i/>
          <w:sz w:val="24"/>
          <w:szCs w:val="24"/>
        </w:rPr>
        <w:t>False Official Statements</w:t>
      </w:r>
      <w:r>
        <w:rPr>
          <w:rFonts w:ascii="Courier New" w:hAnsi="Courier New" w:cs="Courier New"/>
          <w:sz w:val="24"/>
          <w:szCs w:val="24"/>
        </w:rPr>
        <w:t>). An action to redress Defendant</w:t>
      </w:r>
      <w:r w:rsidR="004B5F20">
        <w:rPr>
          <w:rFonts w:ascii="Courier New" w:hAnsi="Courier New" w:cs="Courier New"/>
          <w:sz w:val="24"/>
          <w:szCs w:val="24"/>
        </w:rPr>
        <w:t>’s</w:t>
      </w:r>
      <w:r>
        <w:rPr>
          <w:rFonts w:ascii="Courier New" w:hAnsi="Courier New" w:cs="Courier New"/>
          <w:sz w:val="24"/>
          <w:szCs w:val="24"/>
        </w:rPr>
        <w:t xml:space="preserve"> deliberate attempt to influence a public agency’s official decision</w:t>
      </w:r>
      <w:r w:rsidR="00840DF5">
        <w:rPr>
          <w:rFonts w:ascii="Courier New" w:hAnsi="Courier New" w:cs="Courier New"/>
          <w:sz w:val="24"/>
          <w:szCs w:val="24"/>
        </w:rPr>
        <w:t xml:space="preserve"> with a lie</w:t>
      </w:r>
      <w:r>
        <w:rPr>
          <w:rFonts w:ascii="Courier New" w:hAnsi="Courier New" w:cs="Courier New"/>
          <w:sz w:val="24"/>
          <w:szCs w:val="24"/>
        </w:rPr>
        <w:t>.</w:t>
      </w:r>
    </w:p>
    <w:p w14:paraId="1299B73E" w14:textId="77777777" w:rsidR="001E314C" w:rsidRDefault="001E314C" w:rsidP="001E314C">
      <w:pPr>
        <w:rPr>
          <w:rFonts w:ascii="Courier New" w:hAnsi="Courier New" w:cs="Courier New"/>
          <w:sz w:val="24"/>
          <w:szCs w:val="24"/>
        </w:rPr>
      </w:pPr>
    </w:p>
    <w:p w14:paraId="2E179147" w14:textId="77777777" w:rsidR="001E314C" w:rsidRDefault="001E314C" w:rsidP="001E314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92D1CC5" w14:textId="77777777" w:rsidR="001E314C" w:rsidRDefault="001E314C" w:rsidP="001E314C">
      <w:pPr>
        <w:rPr>
          <w:rFonts w:ascii="Courier New" w:hAnsi="Courier New" w:cs="Courier New"/>
          <w:sz w:val="24"/>
          <w:szCs w:val="24"/>
        </w:rPr>
      </w:pPr>
      <w:bookmarkStart w:id="7" w:name="PG06"/>
      <w:bookmarkEnd w:id="7"/>
    </w:p>
    <w:p w14:paraId="30567DC4" w14:textId="7F7EDCCB" w:rsidR="00D36B6C" w:rsidRPr="00FF749F" w:rsidRDefault="00D36B6C" w:rsidP="00D36B6C">
      <w:pPr>
        <w:pStyle w:val="ListParagraph"/>
        <w:numPr>
          <w:ilvl w:val="0"/>
          <w:numId w:val="4"/>
        </w:numPr>
        <w:spacing w:before="240" w:line="480" w:lineRule="auto"/>
        <w:ind w:left="720"/>
        <w:rPr>
          <w:rFonts w:ascii="Courier New" w:hAnsi="Courier New" w:cs="Courier New"/>
          <w:b/>
          <w:sz w:val="24"/>
          <w:szCs w:val="24"/>
          <w:u w:val="single"/>
        </w:rPr>
      </w:pPr>
      <w:bookmarkStart w:id="8" w:name="B02_Parties"/>
      <w:r w:rsidRPr="00FF749F">
        <w:rPr>
          <w:rFonts w:ascii="Courier New" w:hAnsi="Courier New" w:cs="Courier New"/>
          <w:b/>
          <w:sz w:val="24"/>
          <w:szCs w:val="24"/>
          <w:u w:val="single"/>
        </w:rPr>
        <w:t xml:space="preserve">JURISDICTION: </w:t>
      </w:r>
      <w:r>
        <w:rPr>
          <w:rFonts w:ascii="Courier New" w:hAnsi="Courier New" w:cs="Courier New"/>
          <w:b/>
          <w:sz w:val="24"/>
          <w:szCs w:val="24"/>
          <w:u w:val="single"/>
        </w:rPr>
        <w:t>PARTIES/INDIVIDUALS</w:t>
      </w:r>
      <w:bookmarkEnd w:id="8"/>
    </w:p>
    <w:p w14:paraId="01238BCB" w14:textId="4B1228E8" w:rsidR="00D36B6C" w:rsidRDefault="00D36B6C" w:rsidP="00D36B6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At all times material hereto, Plaintiff has been a US Territory (Art. II §1 FL Constitution).</w:t>
      </w:r>
    </w:p>
    <w:p w14:paraId="4BB69814" w14:textId="216B763F" w:rsidR="00D36B6C" w:rsidRDefault="00D36B6C" w:rsidP="00D36B6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Defendant - </w:t>
      </w:r>
      <w:proofErr w:type="gramStart"/>
      <w:r>
        <w:rPr>
          <w:rFonts w:ascii="Courier New" w:hAnsi="Courier New" w:cs="Courier New"/>
          <w:sz w:val="24"/>
          <w:szCs w:val="24"/>
        </w:rPr>
        <w:t xml:space="preserve">at </w:t>
      </w:r>
      <w:r w:rsidR="00BD1DF2">
        <w:rPr>
          <w:rFonts w:ascii="Courier New" w:hAnsi="Courier New" w:cs="Courier New"/>
          <w:sz w:val="24"/>
          <w:szCs w:val="24"/>
        </w:rPr>
        <w:t>all</w:t>
      </w:r>
      <w:r>
        <w:rPr>
          <w:rFonts w:ascii="Courier New" w:hAnsi="Courier New" w:cs="Courier New"/>
          <w:sz w:val="24"/>
          <w:szCs w:val="24"/>
        </w:rPr>
        <w:t xml:space="preserve"> times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material hereto – performed his work in Duval County</w:t>
      </w:r>
      <w:r w:rsidR="00ED52E3">
        <w:rPr>
          <w:rFonts w:ascii="Courier New" w:hAnsi="Courier New" w:cs="Courier New"/>
          <w:sz w:val="24"/>
          <w:szCs w:val="24"/>
        </w:rPr>
        <w:t xml:space="preserve"> (</w:t>
      </w:r>
      <w:hyperlink w:anchor="P017" w:history="1">
        <w:r w:rsidR="00ED52E3" w:rsidRPr="00ED52E3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¶17</w:t>
        </w:r>
      </w:hyperlink>
      <w:r w:rsidR="00ED52E3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BD1DF2">
        <w:rPr>
          <w:rFonts w:ascii="Courier New" w:hAnsi="Courier New" w:cs="Courier New"/>
          <w:sz w:val="24"/>
          <w:szCs w:val="24"/>
        </w:rPr>
        <w:t xml:space="preserve">Defendant - </w:t>
      </w:r>
      <w:proofErr w:type="gramStart"/>
      <w:r w:rsidR="00BD1DF2">
        <w:rPr>
          <w:rFonts w:ascii="Courier New" w:hAnsi="Courier New" w:cs="Courier New"/>
          <w:sz w:val="24"/>
          <w:szCs w:val="24"/>
        </w:rPr>
        <w:t>at all times</w:t>
      </w:r>
      <w:proofErr w:type="gramEnd"/>
      <w:r w:rsidR="00BD1DF2">
        <w:rPr>
          <w:rFonts w:ascii="Courier New" w:hAnsi="Courier New" w:cs="Courier New"/>
          <w:sz w:val="24"/>
          <w:szCs w:val="24"/>
        </w:rPr>
        <w:t xml:space="preserve"> material hereto – lived in Duval County (</w:t>
      </w:r>
      <w:hyperlink w:anchor="P017" w:history="1">
        <w:r w:rsidR="00BD1DF2" w:rsidRPr="00ED52E3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¶17</w:t>
        </w:r>
      </w:hyperlink>
      <w:r w:rsidR="00BD1DF2">
        <w:rPr>
          <w:rFonts w:ascii="Courier New" w:hAnsi="Courier New" w:cs="Courier New"/>
          <w:sz w:val="24"/>
          <w:szCs w:val="24"/>
        </w:rPr>
        <w:t>).</w:t>
      </w:r>
    </w:p>
    <w:p w14:paraId="5DCC77BA" w14:textId="77777777" w:rsidR="00B07FDE" w:rsidRPr="00FF749F" w:rsidRDefault="00B07FDE" w:rsidP="00B07FDE">
      <w:pPr>
        <w:pStyle w:val="ListParagraph"/>
        <w:numPr>
          <w:ilvl w:val="0"/>
          <w:numId w:val="4"/>
        </w:numPr>
        <w:spacing w:before="240" w:line="480" w:lineRule="auto"/>
        <w:ind w:left="720"/>
        <w:rPr>
          <w:rFonts w:ascii="Courier New" w:hAnsi="Courier New" w:cs="Courier New"/>
          <w:b/>
          <w:sz w:val="24"/>
          <w:szCs w:val="24"/>
          <w:u w:val="single"/>
        </w:rPr>
      </w:pPr>
      <w:bookmarkStart w:id="9" w:name="B03_Venue"/>
      <w:r w:rsidRPr="00FF749F">
        <w:rPr>
          <w:rFonts w:ascii="Courier New" w:hAnsi="Courier New" w:cs="Courier New"/>
          <w:b/>
          <w:sz w:val="24"/>
          <w:szCs w:val="24"/>
          <w:u w:val="single"/>
        </w:rPr>
        <w:t xml:space="preserve">JURISDICTION: </w:t>
      </w:r>
      <w:r>
        <w:rPr>
          <w:rFonts w:ascii="Courier New" w:hAnsi="Courier New" w:cs="Courier New"/>
          <w:b/>
          <w:sz w:val="24"/>
          <w:szCs w:val="24"/>
          <w:u w:val="single"/>
        </w:rPr>
        <w:t>VENUE</w:t>
      </w:r>
      <w:bookmarkEnd w:id="9"/>
    </w:p>
    <w:p w14:paraId="081A1083" w14:textId="053C3E58" w:rsidR="00B07FDE" w:rsidRDefault="00B07FDE" w:rsidP="00B07FDE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Pursuant to §27.02 FS and §27.14 FS (</w:t>
      </w:r>
      <w:r w:rsidRPr="004B5F20">
        <w:rPr>
          <w:rFonts w:ascii="Courier New" w:hAnsi="Courier New" w:cs="Courier New"/>
          <w:i/>
          <w:sz w:val="24"/>
          <w:szCs w:val="24"/>
        </w:rPr>
        <w:t>inter alia</w:t>
      </w:r>
      <w:r>
        <w:rPr>
          <w:rFonts w:ascii="Courier New" w:hAnsi="Courier New" w:cs="Courier New"/>
          <w:sz w:val="24"/>
          <w:szCs w:val="24"/>
        </w:rPr>
        <w:t xml:space="preserve">) venue is properly laid in this tribunal. Defendant’s perjury commenced in Duval County, and victimized both Plaintiff and </w:t>
      </w:r>
      <w:r w:rsidR="002C2D6E">
        <w:rPr>
          <w:rFonts w:ascii="Courier New" w:hAnsi="Courier New" w:cs="Courier New"/>
          <w:sz w:val="24"/>
          <w:szCs w:val="24"/>
        </w:rPr>
        <w:t>Civilian X</w:t>
      </w:r>
      <w:r>
        <w:rPr>
          <w:rFonts w:ascii="Courier New" w:hAnsi="Courier New" w:cs="Courier New"/>
          <w:sz w:val="24"/>
          <w:szCs w:val="24"/>
        </w:rPr>
        <w:t xml:space="preserve"> (a Duval resident).</w:t>
      </w:r>
    </w:p>
    <w:p w14:paraId="5276DC4D" w14:textId="77777777" w:rsidR="007F5B2D" w:rsidRPr="006141BD" w:rsidRDefault="007F5B2D" w:rsidP="007F5B2D">
      <w:pPr>
        <w:pStyle w:val="ListParagraph"/>
        <w:numPr>
          <w:ilvl w:val="0"/>
          <w:numId w:val="4"/>
        </w:numPr>
        <w:spacing w:before="240" w:line="480" w:lineRule="auto"/>
        <w:ind w:left="720"/>
        <w:rPr>
          <w:rFonts w:ascii="Courier New" w:hAnsi="Courier New" w:cs="Courier New"/>
          <w:b/>
          <w:sz w:val="24"/>
          <w:szCs w:val="24"/>
          <w:u w:val="single"/>
        </w:rPr>
      </w:pPr>
      <w:bookmarkStart w:id="10" w:name="B04_Facts"/>
      <w:r>
        <w:rPr>
          <w:rFonts w:ascii="Courier New" w:hAnsi="Courier New" w:cs="Courier New"/>
          <w:b/>
          <w:sz w:val="24"/>
          <w:szCs w:val="24"/>
          <w:u w:val="single"/>
        </w:rPr>
        <w:t>STATEMENT OF THE FACTS</w:t>
      </w:r>
      <w:bookmarkEnd w:id="10"/>
    </w:p>
    <w:p w14:paraId="34EE62D8" w14:textId="41E223F0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[fact001]</w:t>
      </w:r>
    </w:p>
    <w:p w14:paraId="5BEAD76A" w14:textId="412AAE91" w:rsidR="00705C8A" w:rsidRPr="00BD1DF2" w:rsidRDefault="00BD1DF2" w:rsidP="007F5B2D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  <w:color w:val="000000"/>
          <w:sz w:val="24"/>
        </w:rPr>
      </w:pPr>
      <w:r>
        <w:rPr>
          <w:rFonts w:ascii="Courier New" w:hAnsi="Courier New" w:cs="Courier New"/>
          <w:color w:val="000000"/>
          <w:sz w:val="24"/>
        </w:rPr>
        <w:t>[fact002]</w:t>
      </w:r>
    </w:p>
    <w:p w14:paraId="5B56DE2A" w14:textId="1BD1BBA4" w:rsidR="007F5B2D" w:rsidRPr="00BD1DF2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color w:val="000000"/>
          <w:sz w:val="24"/>
          <w:szCs w:val="24"/>
        </w:rPr>
      </w:pPr>
      <w:bookmarkStart w:id="11" w:name="PG07"/>
      <w:bookmarkEnd w:id="11"/>
      <w:r>
        <w:rPr>
          <w:rFonts w:ascii="Courier New" w:hAnsi="Courier New" w:cs="Courier New"/>
          <w:color w:val="000000"/>
          <w:sz w:val="24"/>
        </w:rPr>
        <w:t>[fact003]</w:t>
      </w:r>
    </w:p>
    <w:p w14:paraId="4D987ACA" w14:textId="3AD39E9D" w:rsidR="007F5B2D" w:rsidRPr="00BD1DF2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</w:rPr>
        <w:t>[fact004]</w:t>
      </w:r>
    </w:p>
    <w:p w14:paraId="6DAB7BEF" w14:textId="4945D935" w:rsidR="007F5B2D" w:rsidRPr="00BD1DF2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</w:rPr>
        <w:t>[fact005]</w:t>
      </w:r>
    </w:p>
    <w:p w14:paraId="66BE76E2" w14:textId="1032261B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[fact006]</w:t>
      </w:r>
    </w:p>
    <w:p w14:paraId="619864E3" w14:textId="3CF1A122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[fact007]</w:t>
      </w:r>
    </w:p>
    <w:p w14:paraId="692F2E84" w14:textId="20C7FD62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12" w:name="PG08"/>
      <w:bookmarkEnd w:id="12"/>
      <w:r>
        <w:rPr>
          <w:rFonts w:ascii="Courier New" w:hAnsi="Courier New" w:cs="Courier New"/>
          <w:sz w:val="24"/>
          <w:szCs w:val="24"/>
        </w:rPr>
        <w:t>[fact008]</w:t>
      </w:r>
    </w:p>
    <w:p w14:paraId="52185A6A" w14:textId="6716656F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13" w:name="P014"/>
      <w:r>
        <w:rPr>
          <w:rFonts w:ascii="Courier New" w:hAnsi="Courier New" w:cs="Courier New"/>
          <w:sz w:val="24"/>
          <w:szCs w:val="24"/>
        </w:rPr>
        <w:t>[fact009]</w:t>
      </w:r>
    </w:p>
    <w:bookmarkEnd w:id="13"/>
    <w:p w14:paraId="6BE6C518" w14:textId="3C3B1B86" w:rsidR="007F5B2D" w:rsidRPr="0090275E" w:rsidRDefault="007F5B2D" w:rsidP="007F5B2D">
      <w:pPr>
        <w:spacing w:after="0" w:line="480" w:lineRule="auto"/>
        <w:ind w:left="63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Defendant’s Unlawful Conduct: Perjury</w:t>
      </w:r>
    </w:p>
    <w:p w14:paraId="0F2421C2" w14:textId="1A1B34E7" w:rsidR="007F5B2D" w:rsidRPr="00BD1DF2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 w:rsidRPr="00BD1DF2">
        <w:rPr>
          <w:rFonts w:ascii="Courier New" w:hAnsi="Courier New" w:cs="Courier New"/>
          <w:sz w:val="24"/>
          <w:szCs w:val="24"/>
        </w:rPr>
        <w:t>[fact010] (</w:t>
      </w:r>
      <w:hyperlink w:anchor="X00A" w:history="1">
        <w:r w:rsidRPr="00BD1DF2">
          <w:rPr>
            <w:rStyle w:val="Hyperlink"/>
            <w:rFonts w:ascii="Courier New" w:hAnsi="Courier New" w:cs="Courier New"/>
            <w:b/>
            <w:color w:val="auto"/>
            <w:sz w:val="24"/>
            <w:szCs w:val="24"/>
          </w:rPr>
          <w:t>Exhibit A</w:t>
        </w:r>
      </w:hyperlink>
      <w:r w:rsidRPr="00BD1DF2">
        <w:rPr>
          <w:rFonts w:ascii="Courier New" w:hAnsi="Courier New" w:cs="Courier New"/>
          <w:sz w:val="24"/>
          <w:szCs w:val="24"/>
        </w:rPr>
        <w:t>)</w:t>
      </w:r>
    </w:p>
    <w:p w14:paraId="782FC2A6" w14:textId="2FEF332F" w:rsidR="007F5B2D" w:rsidRPr="00BD1DF2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 w:rsidRPr="00BD1DF2">
        <w:rPr>
          <w:rFonts w:ascii="Courier New" w:hAnsi="Courier New" w:cs="Courier New"/>
          <w:sz w:val="24"/>
          <w:szCs w:val="24"/>
        </w:rPr>
        <w:t>[fact011] (</w:t>
      </w:r>
      <w:hyperlink w:anchor="X00B" w:history="1">
        <w:r w:rsidRPr="00BD1DF2">
          <w:rPr>
            <w:rStyle w:val="Hyperlink"/>
            <w:rFonts w:ascii="Courier New" w:hAnsi="Courier New" w:cs="Courier New"/>
            <w:b/>
            <w:color w:val="auto"/>
            <w:sz w:val="24"/>
            <w:szCs w:val="24"/>
          </w:rPr>
          <w:t>Exhibit B</w:t>
        </w:r>
      </w:hyperlink>
      <w:r w:rsidRPr="00BD1DF2">
        <w:rPr>
          <w:rFonts w:ascii="Courier New" w:hAnsi="Courier New" w:cs="Courier New"/>
          <w:sz w:val="24"/>
          <w:szCs w:val="24"/>
        </w:rPr>
        <w:t>)</w:t>
      </w:r>
    </w:p>
    <w:p w14:paraId="5B4B5CD4" w14:textId="42459965" w:rsidR="007F5B2D" w:rsidRPr="00BD1DF2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 w:rsidRPr="00BD1DF2">
        <w:rPr>
          <w:rFonts w:ascii="Courier New" w:hAnsi="Courier New" w:cs="Courier New"/>
          <w:sz w:val="24"/>
          <w:szCs w:val="24"/>
        </w:rPr>
        <w:t>[fact012] (</w:t>
      </w:r>
      <w:hyperlink w:anchor="X00C" w:history="1">
        <w:r w:rsidRPr="00BD1DF2">
          <w:rPr>
            <w:rStyle w:val="Hyperlink"/>
            <w:rFonts w:ascii="Courier New" w:hAnsi="Courier New" w:cs="Courier New"/>
            <w:b/>
            <w:color w:val="auto"/>
            <w:sz w:val="24"/>
            <w:szCs w:val="24"/>
          </w:rPr>
          <w:t>Exhibit C</w:t>
        </w:r>
      </w:hyperlink>
      <w:r w:rsidRPr="00BD1DF2">
        <w:rPr>
          <w:rFonts w:ascii="Courier New" w:hAnsi="Courier New" w:cs="Courier New"/>
          <w:sz w:val="24"/>
          <w:szCs w:val="24"/>
        </w:rPr>
        <w:t>)</w:t>
      </w:r>
    </w:p>
    <w:p w14:paraId="1AF79BFF" w14:textId="28285703" w:rsidR="002C2D6E" w:rsidRDefault="002C2D6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E9ECB9B" w14:textId="77777777" w:rsidR="002C2D6E" w:rsidRDefault="002C2D6E">
      <w:pPr>
        <w:rPr>
          <w:rFonts w:ascii="Courier New" w:hAnsi="Courier New" w:cs="Courier New"/>
          <w:sz w:val="24"/>
          <w:szCs w:val="24"/>
        </w:rPr>
      </w:pPr>
    </w:p>
    <w:p w14:paraId="6D22D41F" w14:textId="77777777" w:rsidR="007F5B2D" w:rsidRDefault="007F5B2D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statement, of course, was false.</w:t>
      </w:r>
    </w:p>
    <w:p w14:paraId="2DC2E283" w14:textId="370C495A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[fact016]</w:t>
      </w:r>
    </w:p>
    <w:p w14:paraId="28789727" w14:textId="1A37E52F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[fact017]</w:t>
      </w:r>
    </w:p>
    <w:p w14:paraId="2E3999BA" w14:textId="2B16A4C7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[fact018]</w:t>
      </w:r>
    </w:p>
    <w:p w14:paraId="72CB4B69" w14:textId="28AB3739" w:rsidR="007F5B2D" w:rsidRPr="0090275E" w:rsidRDefault="007F5B2D" w:rsidP="007F5B2D">
      <w:pPr>
        <w:spacing w:after="0" w:line="480" w:lineRule="auto"/>
        <w:ind w:left="630"/>
        <w:jc w:val="both"/>
        <w:rPr>
          <w:rFonts w:ascii="Courier New" w:hAnsi="Courier New" w:cs="Courier New"/>
          <w:sz w:val="24"/>
          <w:szCs w:val="24"/>
          <w:u w:val="single"/>
        </w:rPr>
      </w:pPr>
      <w:bookmarkStart w:id="14" w:name="PG11"/>
      <w:bookmarkEnd w:id="14"/>
      <w:r>
        <w:rPr>
          <w:rFonts w:ascii="Courier New" w:hAnsi="Courier New" w:cs="Courier New"/>
          <w:sz w:val="24"/>
          <w:szCs w:val="24"/>
          <w:u w:val="single"/>
        </w:rPr>
        <w:t>Defendant’s Knowledge of the Truth</w:t>
      </w:r>
    </w:p>
    <w:p w14:paraId="7C18E8FC" w14:textId="2304363F" w:rsidR="007F5B2D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[fact019]</w:t>
      </w:r>
    </w:p>
    <w:p w14:paraId="62AF16D6" w14:textId="78BF8C1B" w:rsidR="007F5B2D" w:rsidRPr="009F6C5C" w:rsidRDefault="00BD1DF2" w:rsidP="007F5B2D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[fact020]</w:t>
      </w:r>
    </w:p>
    <w:p w14:paraId="720C035B" w14:textId="01EB3B49" w:rsidR="007F5B2D" w:rsidRDefault="00BD1DF2" w:rsidP="00FD10D5">
      <w:pPr>
        <w:pStyle w:val="ListParagraph"/>
        <w:numPr>
          <w:ilvl w:val="0"/>
          <w:numId w:val="3"/>
        </w:numPr>
        <w:spacing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[fact021]</w:t>
      </w:r>
      <w:r w:rsidRPr="00BD1DF2">
        <w:rPr>
          <w:rFonts w:ascii="Courier New" w:hAnsi="Courier New" w:cs="Courier New"/>
          <w:sz w:val="24"/>
          <w:szCs w:val="24"/>
        </w:rPr>
        <w:t xml:space="preserve"> (</w:t>
      </w:r>
      <w:hyperlink w:anchor="X00D" w:history="1">
        <w:r w:rsidRPr="00BD1DF2">
          <w:rPr>
            <w:rStyle w:val="Hyperlink"/>
            <w:rFonts w:ascii="Courier New" w:hAnsi="Courier New" w:cs="Courier New"/>
            <w:b/>
            <w:color w:val="auto"/>
            <w:sz w:val="24"/>
            <w:szCs w:val="24"/>
          </w:rPr>
          <w:t xml:space="preserve">Exhibit </w:t>
        </w:r>
        <w:r>
          <w:rPr>
            <w:rStyle w:val="Hyperlink"/>
            <w:rFonts w:ascii="Courier New" w:hAnsi="Courier New" w:cs="Courier New"/>
            <w:b/>
            <w:color w:val="auto"/>
            <w:sz w:val="24"/>
            <w:szCs w:val="24"/>
          </w:rPr>
          <w:t>D</w:t>
        </w:r>
      </w:hyperlink>
      <w:r w:rsidRPr="00BD1DF2">
        <w:rPr>
          <w:rFonts w:ascii="Courier New" w:hAnsi="Courier New" w:cs="Courier New"/>
          <w:sz w:val="24"/>
          <w:szCs w:val="24"/>
        </w:rPr>
        <w:t>)</w:t>
      </w:r>
    </w:p>
    <w:p w14:paraId="1AFA0980" w14:textId="77777777" w:rsidR="007F5B2D" w:rsidRDefault="007F5B2D" w:rsidP="008B45B0">
      <w:pPr>
        <w:pStyle w:val="ListParagraph"/>
        <w:spacing w:line="480" w:lineRule="auto"/>
        <w:ind w:left="1080"/>
        <w:jc w:val="both"/>
        <w:rPr>
          <w:rFonts w:ascii="Courier New" w:hAnsi="Courier New" w:cs="Courier New"/>
          <w:sz w:val="24"/>
          <w:szCs w:val="24"/>
        </w:rPr>
      </w:pPr>
      <w:bookmarkStart w:id="15" w:name="PG12"/>
      <w:bookmarkEnd w:id="15"/>
    </w:p>
    <w:p w14:paraId="0372CD88" w14:textId="77777777" w:rsidR="007F5B2D" w:rsidRPr="006141BD" w:rsidRDefault="007F5B2D" w:rsidP="007F5B2D">
      <w:pPr>
        <w:pStyle w:val="ListParagraph"/>
        <w:numPr>
          <w:ilvl w:val="0"/>
          <w:numId w:val="4"/>
        </w:numPr>
        <w:spacing w:before="240" w:line="480" w:lineRule="auto"/>
        <w:ind w:left="720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ULTIMATE FACTS</w:t>
      </w:r>
    </w:p>
    <w:p w14:paraId="66439CDE" w14:textId="3CC58533" w:rsidR="007F5B2D" w:rsidRDefault="00AD6ED8" w:rsidP="007F5B2D">
      <w:pPr>
        <w:pStyle w:val="ListParagraph"/>
        <w:numPr>
          <w:ilvl w:val="0"/>
          <w:numId w:val="3"/>
        </w:numPr>
        <w:spacing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[ultFact022]</w:t>
      </w:r>
    </w:p>
    <w:p w14:paraId="53999CB7" w14:textId="664FDE25" w:rsidR="00AD6ED8" w:rsidRDefault="00AD6ED8" w:rsidP="00AD6ED8">
      <w:pPr>
        <w:pStyle w:val="ListParagraph"/>
        <w:numPr>
          <w:ilvl w:val="0"/>
          <w:numId w:val="3"/>
        </w:numPr>
        <w:spacing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[ultFact023]</w:t>
      </w:r>
    </w:p>
    <w:p w14:paraId="210A1805" w14:textId="3E85E1D1" w:rsidR="00AD6ED8" w:rsidRDefault="00AD6ED8" w:rsidP="00AD6ED8">
      <w:pPr>
        <w:pStyle w:val="ListParagraph"/>
        <w:numPr>
          <w:ilvl w:val="0"/>
          <w:numId w:val="3"/>
        </w:numPr>
        <w:spacing w:line="480" w:lineRule="auto"/>
        <w:ind w:hanging="5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[ultFact024]</w:t>
      </w:r>
    </w:p>
    <w:p w14:paraId="2149BC75" w14:textId="77777777" w:rsidR="000B1530" w:rsidRPr="006141BD" w:rsidRDefault="000B1530" w:rsidP="000B1530">
      <w:pPr>
        <w:pStyle w:val="ListParagraph"/>
        <w:numPr>
          <w:ilvl w:val="0"/>
          <w:numId w:val="4"/>
        </w:numPr>
        <w:spacing w:before="240" w:line="480" w:lineRule="auto"/>
        <w:ind w:left="720" w:hanging="810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LEGAL APPLICATION</w:t>
      </w:r>
    </w:p>
    <w:p w14:paraId="27F29670" w14:textId="0A7A171C" w:rsidR="000B1530" w:rsidRPr="006141BD" w:rsidRDefault="000B1530" w:rsidP="000B1530">
      <w:pPr>
        <w:pStyle w:val="ListParagraph"/>
        <w:spacing w:before="240" w:line="480" w:lineRule="auto"/>
        <w:ind w:left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PERJURY</w:t>
      </w:r>
      <w:r w:rsidR="00024256">
        <w:rPr>
          <w:rFonts w:ascii="Courier New" w:hAnsi="Courier New" w:cs="Courier New"/>
          <w:b/>
          <w:sz w:val="24"/>
          <w:szCs w:val="24"/>
          <w:u w:val="single"/>
        </w:rPr>
        <w:t xml:space="preserve"> | §837.06 FS</w:t>
      </w:r>
    </w:p>
    <w:p w14:paraId="20821657" w14:textId="2DA7273E" w:rsidR="000B1530" w:rsidRDefault="00E031C5" w:rsidP="00E031C5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Civilian X</w:t>
      </w:r>
      <w:r w:rsidR="000B1530">
        <w:rPr>
          <w:rFonts w:ascii="Courier New" w:hAnsi="Courier New" w:cs="Courier New"/>
          <w:sz w:val="24"/>
          <w:szCs w:val="24"/>
        </w:rPr>
        <w:t xml:space="preserve"> hereby restates and realleges </w:t>
      </w:r>
      <w:proofErr w:type="gramStart"/>
      <w:r w:rsidR="000B1530">
        <w:rPr>
          <w:rFonts w:ascii="Courier New" w:hAnsi="Courier New" w:cs="Courier New"/>
          <w:sz w:val="24"/>
          <w:szCs w:val="24"/>
        </w:rPr>
        <w:t>each and every</w:t>
      </w:r>
      <w:proofErr w:type="gramEnd"/>
      <w:r w:rsidR="000B1530">
        <w:rPr>
          <w:rFonts w:ascii="Courier New" w:hAnsi="Courier New" w:cs="Courier New"/>
          <w:sz w:val="24"/>
          <w:szCs w:val="24"/>
        </w:rPr>
        <w:t xml:space="preserve"> factual </w:t>
      </w:r>
      <w:r w:rsidR="000B1530" w:rsidRPr="002C0E55">
        <w:rPr>
          <w:rFonts w:ascii="Courier New" w:hAnsi="Courier New" w:cs="Courier New"/>
          <w:color w:val="000000"/>
          <w:sz w:val="24"/>
          <w:szCs w:val="24"/>
        </w:rPr>
        <w:t xml:space="preserve">allegation contained in </w:t>
      </w:r>
      <w:hyperlink w:anchor="P007" w:history="1">
        <w:r w:rsidR="000B1530"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Section</w:t>
        </w:r>
        <w:r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s</w:t>
        </w:r>
        <w:r w:rsidR="000B1530"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 xml:space="preserve"> </w:t>
        </w:r>
        <w:r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I</w:t>
        </w:r>
        <w:r w:rsidR="000B1530"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V</w:t>
        </w:r>
        <w:r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-V</w:t>
        </w:r>
        <w:r w:rsidR="000B1530"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 xml:space="preserve"> (Paragraphs </w:t>
        </w:r>
        <w:r w:rsidR="00AD6ED8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5</w:t>
        </w:r>
        <w:r w:rsidR="000B1530"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 xml:space="preserve"> through </w:t>
        </w:r>
        <w:r w:rsidR="00AD6ED8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26</w:t>
        </w:r>
        <w:r w:rsidR="000B1530" w:rsidRPr="002C0E55">
          <w:rPr>
            <w:rStyle w:val="Hyperlink"/>
            <w:rFonts w:ascii="Courier New" w:hAnsi="Courier New" w:cs="Courier New"/>
            <w:color w:val="000000"/>
            <w:sz w:val="24"/>
            <w:szCs w:val="24"/>
            <w:u w:val="none"/>
          </w:rPr>
          <w:t>)</w:t>
        </w:r>
      </w:hyperlink>
      <w:r w:rsidR="000B1530">
        <w:rPr>
          <w:rFonts w:ascii="Courier New" w:hAnsi="Courier New" w:cs="Courier New"/>
          <w:sz w:val="24"/>
          <w:szCs w:val="24"/>
        </w:rPr>
        <w:t>.</w:t>
      </w:r>
    </w:p>
    <w:p w14:paraId="399FBE4E" w14:textId="3995ED92" w:rsidR="000B1530" w:rsidRDefault="000B1530" w:rsidP="00E031C5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Defendant broke the law (§837.06 FS) by making a </w:t>
      </w:r>
      <w:r w:rsidR="00E031C5">
        <w:rPr>
          <w:rFonts w:ascii="Courier New" w:hAnsi="Courier New" w:cs="Courier New"/>
          <w:sz w:val="24"/>
          <w:szCs w:val="24"/>
        </w:rPr>
        <w:t xml:space="preserve">[known] </w:t>
      </w:r>
      <w:r>
        <w:rPr>
          <w:rFonts w:ascii="Courier New" w:hAnsi="Courier New" w:cs="Courier New"/>
          <w:sz w:val="24"/>
          <w:szCs w:val="24"/>
        </w:rPr>
        <w:t>false statement of material fact. He sold his falsehood to another state agency – which was acting in its official capacity.</w:t>
      </w:r>
    </w:p>
    <w:p w14:paraId="32D732BB" w14:textId="7843D071" w:rsidR="00E031C5" w:rsidRDefault="000B1530" w:rsidP="00E031C5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That agency (</w:t>
      </w:r>
      <w:r w:rsidR="00AD6ED8">
        <w:rPr>
          <w:rFonts w:ascii="Courier New" w:hAnsi="Courier New" w:cs="Courier New"/>
          <w:sz w:val="24"/>
          <w:szCs w:val="24"/>
        </w:rPr>
        <w:t>[</w:t>
      </w:r>
      <w:proofErr w:type="spellStart"/>
      <w:r w:rsidR="00AD6ED8">
        <w:rPr>
          <w:rFonts w:ascii="Courier New" w:hAnsi="Courier New" w:cs="Courier New"/>
          <w:sz w:val="24"/>
          <w:szCs w:val="24"/>
        </w:rPr>
        <w:t>agcyNm</w:t>
      </w:r>
      <w:proofErr w:type="spellEnd"/>
      <w:r w:rsidR="00AD6ED8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>) bought his</w:t>
      </w:r>
      <w:r w:rsidR="00AD6ED8">
        <w:rPr>
          <w:rFonts w:ascii="Courier New" w:hAnsi="Courier New" w:cs="Courier New"/>
          <w:sz w:val="24"/>
          <w:szCs w:val="24"/>
        </w:rPr>
        <w:t>/her</w:t>
      </w:r>
      <w:r>
        <w:rPr>
          <w:rFonts w:ascii="Courier New" w:hAnsi="Courier New" w:cs="Courier New"/>
          <w:sz w:val="24"/>
          <w:szCs w:val="24"/>
        </w:rPr>
        <w:t xml:space="preserve"> lie; and thereby cemented Defendant</w:t>
      </w:r>
      <w:r w:rsidR="00E031C5">
        <w:rPr>
          <w:rFonts w:ascii="Courier New" w:hAnsi="Courier New" w:cs="Courier New"/>
          <w:sz w:val="24"/>
          <w:szCs w:val="24"/>
        </w:rPr>
        <w:t>’s deliberate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031C5">
        <w:rPr>
          <w:rFonts w:ascii="Courier New" w:hAnsi="Courier New" w:cs="Courier New"/>
          <w:sz w:val="24"/>
          <w:szCs w:val="24"/>
        </w:rPr>
        <w:t>act of defiling the State.</w:t>
      </w:r>
    </w:p>
    <w:p w14:paraId="14F065DF" w14:textId="1933BBB2" w:rsidR="00D16FCB" w:rsidRPr="00840DF5" w:rsidRDefault="00E907FC" w:rsidP="00840DF5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It must be noted that </w:t>
      </w:r>
      <w:r w:rsidR="00E031C5">
        <w:rPr>
          <w:rFonts w:ascii="Courier New" w:hAnsi="Courier New" w:cs="Courier New"/>
          <w:sz w:val="24"/>
          <w:szCs w:val="24"/>
        </w:rPr>
        <w:t>Defendant’s lie was material.</w:t>
      </w:r>
      <w:r w:rsidR="00D16FCB" w:rsidRPr="00840DF5">
        <w:rPr>
          <w:rFonts w:ascii="Courier New" w:hAnsi="Courier New" w:cs="Courier New"/>
          <w:sz w:val="24"/>
          <w:szCs w:val="24"/>
        </w:rPr>
        <w:br w:type="page"/>
      </w:r>
    </w:p>
    <w:p w14:paraId="3F46BE73" w14:textId="77777777" w:rsidR="00E031C5" w:rsidRDefault="00E031C5" w:rsidP="00D16FCB">
      <w:pPr>
        <w:pStyle w:val="ListParagraph"/>
        <w:spacing w:line="480" w:lineRule="auto"/>
        <w:ind w:left="1080"/>
        <w:jc w:val="both"/>
        <w:rPr>
          <w:rFonts w:ascii="Courier New" w:hAnsi="Courier New" w:cs="Courier New"/>
          <w:sz w:val="24"/>
          <w:szCs w:val="24"/>
        </w:rPr>
      </w:pPr>
      <w:bookmarkStart w:id="16" w:name="PG13"/>
      <w:bookmarkEnd w:id="16"/>
    </w:p>
    <w:p w14:paraId="21E920BB" w14:textId="11BF98B3" w:rsidR="004036DE" w:rsidRPr="004036DE" w:rsidRDefault="00AD6ED8" w:rsidP="004036DE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[legalNote001]</w:t>
      </w:r>
    </w:p>
    <w:p w14:paraId="2CF2374A" w14:textId="769F87DA" w:rsidR="004036DE" w:rsidRDefault="00AD6ED8" w:rsidP="00E031C5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[legalNote002]</w:t>
      </w:r>
      <w:r w:rsidR="004036DE">
        <w:rPr>
          <w:rFonts w:ascii="Courier New" w:hAnsi="Courier New" w:cs="Courier New"/>
          <w:sz w:val="24"/>
          <w:szCs w:val="24"/>
        </w:rPr>
        <w:t>:</w:t>
      </w:r>
    </w:p>
    <w:p w14:paraId="556A86D1" w14:textId="44CF415A" w:rsidR="004036DE" w:rsidRDefault="004036DE" w:rsidP="004036DE">
      <w:pPr>
        <w:pStyle w:val="Default"/>
        <w:spacing w:after="240" w:line="276" w:lineRule="auto"/>
        <w:ind w:left="288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AD6ED8">
        <w:rPr>
          <w:rFonts w:ascii="Courier New" w:hAnsi="Courier New" w:cs="Courier New"/>
          <w:i/>
        </w:rPr>
        <w:t>[quote002]</w:t>
      </w:r>
      <w:r>
        <w:rPr>
          <w:rFonts w:ascii="Courier New" w:hAnsi="Courier New" w:cs="Courier New"/>
          <w:i/>
        </w:rPr>
        <w:t>”</w:t>
      </w:r>
    </w:p>
    <w:p w14:paraId="72C2F64F" w14:textId="22B15883" w:rsidR="004036DE" w:rsidRDefault="00AD6ED8" w:rsidP="004036DE">
      <w:pPr>
        <w:pStyle w:val="ListParagraph"/>
        <w:numPr>
          <w:ilvl w:val="0"/>
          <w:numId w:val="5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[cite002]</w:t>
      </w:r>
    </w:p>
    <w:p w14:paraId="324AA6EB" w14:textId="7521F8C8" w:rsidR="00024256" w:rsidRDefault="00024256" w:rsidP="00E031C5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17" w:name="PG14"/>
      <w:bookmarkEnd w:id="17"/>
      <w:r>
        <w:rPr>
          <w:rFonts w:ascii="Courier New" w:hAnsi="Courier New" w:cs="Courier New"/>
          <w:sz w:val="24"/>
          <w:szCs w:val="24"/>
        </w:rPr>
        <w:t>Plus, Defendant knew that he</w:t>
      </w:r>
      <w:r w:rsidR="00AD6ED8">
        <w:rPr>
          <w:rFonts w:ascii="Courier New" w:hAnsi="Courier New" w:cs="Courier New"/>
          <w:sz w:val="24"/>
          <w:szCs w:val="24"/>
        </w:rPr>
        <w:t>/she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C34B6C">
        <w:rPr>
          <w:rFonts w:ascii="Courier New" w:hAnsi="Courier New" w:cs="Courier New"/>
          <w:b/>
          <w:sz w:val="24"/>
          <w:szCs w:val="24"/>
        </w:rPr>
        <w:t>had an obligation</w:t>
      </w:r>
      <w:r>
        <w:rPr>
          <w:rFonts w:ascii="Courier New" w:hAnsi="Courier New" w:cs="Courier New"/>
          <w:sz w:val="24"/>
          <w:szCs w:val="24"/>
        </w:rPr>
        <w:t xml:space="preserve"> to tell the truth</w:t>
      </w:r>
      <w:r w:rsidR="004D7F03">
        <w:rPr>
          <w:rFonts w:ascii="Courier New" w:hAnsi="Courier New" w:cs="Courier New"/>
          <w:sz w:val="24"/>
          <w:szCs w:val="24"/>
        </w:rPr>
        <w:t>.</w:t>
      </w:r>
    </w:p>
    <w:p w14:paraId="4FED268C" w14:textId="26723C9F" w:rsidR="004D7F03" w:rsidRDefault="00AD6ED8" w:rsidP="004D7F03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[legalNote003]</w:t>
      </w:r>
    </w:p>
    <w:p w14:paraId="2FEBBF9B" w14:textId="577FEFE5" w:rsidR="00AD6ED8" w:rsidRDefault="00AD6ED8" w:rsidP="00AD6ED8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[legalNote004]</w:t>
      </w:r>
    </w:p>
    <w:p w14:paraId="02226C10" w14:textId="729DD467" w:rsidR="00AD6ED8" w:rsidRDefault="00AD6ED8" w:rsidP="00AD6ED8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18" w:name="PG15"/>
      <w:bookmarkEnd w:id="18"/>
      <w:r>
        <w:rPr>
          <w:rFonts w:ascii="Courier New" w:hAnsi="Courier New" w:cs="Courier New"/>
          <w:sz w:val="24"/>
          <w:szCs w:val="24"/>
        </w:rPr>
        <w:t>[legalNote005]</w:t>
      </w:r>
    </w:p>
    <w:p w14:paraId="7235E1D0" w14:textId="77777777" w:rsidR="004D7F03" w:rsidRPr="006141BD" w:rsidRDefault="004D7F03" w:rsidP="004D7F03">
      <w:pPr>
        <w:pStyle w:val="ListParagraph"/>
        <w:numPr>
          <w:ilvl w:val="0"/>
          <w:numId w:val="4"/>
        </w:numPr>
        <w:spacing w:before="240" w:line="480" w:lineRule="auto"/>
        <w:ind w:left="720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STATEMENT OF PARTICULARS</w:t>
      </w:r>
    </w:p>
    <w:p w14:paraId="23C564E9" w14:textId="4CFDCC7D" w:rsidR="00E031C5" w:rsidRDefault="004036DE" w:rsidP="00E031C5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All-in-all, </w:t>
      </w:r>
      <w:r w:rsidR="00E031C5" w:rsidRPr="00E031C5">
        <w:rPr>
          <w:rFonts w:ascii="Courier New" w:hAnsi="Courier New" w:cs="Courier New"/>
          <w:sz w:val="24"/>
          <w:szCs w:val="24"/>
        </w:rPr>
        <w:t xml:space="preserve">Defendant’s </w:t>
      </w:r>
      <w:r>
        <w:rPr>
          <w:rFonts w:ascii="Courier New" w:hAnsi="Courier New" w:cs="Courier New"/>
          <w:sz w:val="24"/>
          <w:szCs w:val="24"/>
        </w:rPr>
        <w:t xml:space="preserve">quest </w:t>
      </w:r>
      <w:r w:rsidR="00E031C5" w:rsidRPr="00E031C5">
        <w:rPr>
          <w:rFonts w:ascii="Courier New" w:hAnsi="Courier New" w:cs="Courier New"/>
          <w:sz w:val="24"/>
          <w:szCs w:val="24"/>
        </w:rPr>
        <w:t xml:space="preserve">to falsify and conceal facts </w:t>
      </w:r>
      <w:r w:rsidR="00C34B6C">
        <w:rPr>
          <w:rFonts w:ascii="Courier New" w:hAnsi="Courier New" w:cs="Courier New"/>
          <w:sz w:val="24"/>
          <w:szCs w:val="24"/>
        </w:rPr>
        <w:t>was</w:t>
      </w:r>
      <w:r w:rsidR="00E031C5" w:rsidRPr="00E031C5">
        <w:rPr>
          <w:rFonts w:ascii="Courier New" w:hAnsi="Courier New" w:cs="Courier New"/>
          <w:sz w:val="24"/>
          <w:szCs w:val="24"/>
        </w:rPr>
        <w:t xml:space="preserve"> capable of impacting </w:t>
      </w:r>
      <w:r w:rsidR="00E031C5">
        <w:rPr>
          <w:rFonts w:ascii="Courier New" w:hAnsi="Courier New" w:cs="Courier New"/>
          <w:sz w:val="24"/>
          <w:szCs w:val="24"/>
        </w:rPr>
        <w:t xml:space="preserve">- </w:t>
      </w:r>
      <w:r w:rsidR="00E031C5" w:rsidRPr="00E031C5">
        <w:rPr>
          <w:rFonts w:ascii="Courier New" w:hAnsi="Courier New" w:cs="Courier New"/>
          <w:sz w:val="24"/>
          <w:szCs w:val="24"/>
        </w:rPr>
        <w:t xml:space="preserve">and, </w:t>
      </w:r>
      <w:r w:rsidR="00840DF5">
        <w:rPr>
          <w:rFonts w:ascii="Courier New" w:hAnsi="Courier New" w:cs="Courier New"/>
          <w:sz w:val="24"/>
          <w:szCs w:val="24"/>
        </w:rPr>
        <w:t>in fact</w:t>
      </w:r>
      <w:r w:rsidR="00E031C5" w:rsidRPr="00E031C5">
        <w:rPr>
          <w:rFonts w:ascii="Courier New" w:hAnsi="Courier New" w:cs="Courier New"/>
          <w:sz w:val="24"/>
          <w:szCs w:val="24"/>
        </w:rPr>
        <w:t xml:space="preserve">, </w:t>
      </w:r>
      <w:r w:rsidR="00840DF5">
        <w:rPr>
          <w:rFonts w:ascii="Courier New" w:hAnsi="Courier New" w:cs="Courier New"/>
          <w:sz w:val="24"/>
          <w:szCs w:val="24"/>
        </w:rPr>
        <w:t xml:space="preserve">did </w:t>
      </w:r>
      <w:r w:rsidR="00E031C5" w:rsidRPr="00E031C5">
        <w:rPr>
          <w:rFonts w:ascii="Courier New" w:hAnsi="Courier New" w:cs="Courier New"/>
          <w:sz w:val="24"/>
          <w:szCs w:val="24"/>
        </w:rPr>
        <w:t xml:space="preserve">impact </w:t>
      </w:r>
      <w:r w:rsidR="00E031C5">
        <w:rPr>
          <w:rFonts w:ascii="Courier New" w:hAnsi="Courier New" w:cs="Courier New"/>
          <w:sz w:val="24"/>
          <w:szCs w:val="24"/>
        </w:rPr>
        <w:t xml:space="preserve">- </w:t>
      </w:r>
      <w:r w:rsidR="00E031C5" w:rsidRPr="00E031C5">
        <w:rPr>
          <w:rFonts w:ascii="Courier New" w:hAnsi="Courier New" w:cs="Courier New"/>
          <w:sz w:val="24"/>
          <w:szCs w:val="24"/>
        </w:rPr>
        <w:t xml:space="preserve">the </w:t>
      </w:r>
      <w:r w:rsidR="00AD6ED8">
        <w:rPr>
          <w:rFonts w:ascii="Courier New" w:hAnsi="Courier New" w:cs="Courier New"/>
          <w:sz w:val="24"/>
          <w:szCs w:val="24"/>
        </w:rPr>
        <w:t xml:space="preserve">government’s </w:t>
      </w:r>
      <w:r w:rsidR="00E031C5">
        <w:rPr>
          <w:rFonts w:ascii="Courier New" w:hAnsi="Courier New" w:cs="Courier New"/>
          <w:sz w:val="24"/>
          <w:szCs w:val="24"/>
        </w:rPr>
        <w:t xml:space="preserve">official </w:t>
      </w:r>
      <w:r w:rsidR="00E031C5" w:rsidRPr="00E031C5">
        <w:rPr>
          <w:rFonts w:ascii="Courier New" w:hAnsi="Courier New" w:cs="Courier New"/>
          <w:sz w:val="24"/>
          <w:szCs w:val="24"/>
        </w:rPr>
        <w:t>decision.</w:t>
      </w:r>
    </w:p>
    <w:p w14:paraId="7F0E41C4" w14:textId="130B2D7A" w:rsidR="004F55AA" w:rsidRDefault="00AD6ED8" w:rsidP="00D16FCB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[part001]</w:t>
      </w:r>
    </w:p>
    <w:p w14:paraId="0D88A11D" w14:textId="1671E688" w:rsidR="00AD6ED8" w:rsidRDefault="00AD6ED8" w:rsidP="00AD6ED8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[part002]</w:t>
      </w:r>
    </w:p>
    <w:p w14:paraId="2AA5AE7F" w14:textId="5062675F" w:rsidR="00AD6ED8" w:rsidRDefault="00AD6ED8" w:rsidP="00AD6ED8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[part003]</w:t>
      </w:r>
    </w:p>
    <w:p w14:paraId="3E52E1B3" w14:textId="77777777" w:rsidR="00AD6ED8" w:rsidRDefault="00AD6ED8">
      <w:pPr>
        <w:rPr>
          <w:rFonts w:ascii="Courier New" w:hAnsi="Courier New" w:cs="Courier New"/>
          <w:b/>
          <w:sz w:val="24"/>
          <w:szCs w:val="24"/>
          <w:u w:val="single"/>
        </w:rPr>
      </w:pPr>
      <w:bookmarkStart w:id="19" w:name="PG16"/>
      <w:bookmarkEnd w:id="19"/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183F0523" w14:textId="397E536A" w:rsidR="002454C9" w:rsidRPr="006141BD" w:rsidRDefault="002454C9" w:rsidP="002454C9">
      <w:pPr>
        <w:pStyle w:val="ListParagraph"/>
        <w:spacing w:before="240"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</w:t>
      </w:r>
    </w:p>
    <w:p w14:paraId="44B4DF24" w14:textId="46DB5613" w:rsidR="002454C9" w:rsidRDefault="002454C9" w:rsidP="002454C9">
      <w:pPr>
        <w:pStyle w:val="ListParagraph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WHEREFORE Civilian X respectfully asks this </w:t>
      </w:r>
      <w:r w:rsidR="0062725D">
        <w:rPr>
          <w:rFonts w:ascii="Courier New" w:hAnsi="Courier New" w:cs="Courier New"/>
          <w:sz w:val="24"/>
          <w:szCs w:val="24"/>
        </w:rPr>
        <w:t>prosecutor</w:t>
      </w:r>
      <w:r>
        <w:rPr>
          <w:rFonts w:ascii="Courier New" w:hAnsi="Courier New" w:cs="Courier New"/>
          <w:sz w:val="24"/>
          <w:szCs w:val="24"/>
        </w:rPr>
        <w:t xml:space="preserve"> to:</w:t>
      </w:r>
    </w:p>
    <w:p w14:paraId="7F04448F" w14:textId="6BD730F7" w:rsidR="002454C9" w:rsidRPr="0062725D" w:rsidRDefault="002454C9" w:rsidP="0062725D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Indict </w:t>
      </w:r>
      <w:r w:rsidR="00AD6ED8">
        <w:rPr>
          <w:rFonts w:ascii="Courier New" w:hAnsi="Courier New" w:cs="Courier New"/>
          <w:sz w:val="24"/>
          <w:szCs w:val="24"/>
        </w:rPr>
        <w:t>[</w:t>
      </w:r>
      <w:proofErr w:type="spellStart"/>
      <w:r w:rsidR="00AD6ED8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AD6ED8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84255F">
        <w:rPr>
          <w:rFonts w:ascii="Courier New" w:hAnsi="Courier New" w:cs="Courier New"/>
          <w:sz w:val="24"/>
          <w:szCs w:val="24"/>
        </w:rPr>
        <w:t>for</w:t>
      </w:r>
      <w:r>
        <w:rPr>
          <w:rFonts w:ascii="Courier New" w:hAnsi="Courier New" w:cs="Courier New"/>
          <w:sz w:val="24"/>
          <w:szCs w:val="24"/>
        </w:rPr>
        <w:t xml:space="preserve"> Perjury (§837.06 FS);</w:t>
      </w:r>
      <w:r w:rsidR="0062725D">
        <w:rPr>
          <w:rFonts w:ascii="Courier New" w:hAnsi="Courier New" w:cs="Courier New"/>
          <w:sz w:val="24"/>
          <w:szCs w:val="24"/>
        </w:rPr>
        <w:t xml:space="preserve"> </w:t>
      </w:r>
      <w:r w:rsidRPr="0062725D">
        <w:rPr>
          <w:rFonts w:ascii="Courier New" w:hAnsi="Courier New" w:cs="Courier New"/>
          <w:sz w:val="24"/>
          <w:szCs w:val="24"/>
        </w:rPr>
        <w:t>and</w:t>
      </w:r>
    </w:p>
    <w:p w14:paraId="128D736B" w14:textId="178799BD" w:rsidR="002454C9" w:rsidRDefault="002454C9" w:rsidP="002454C9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Keep Civilian X informed o</w:t>
      </w:r>
      <w:r w:rsidR="0084255F">
        <w:rPr>
          <w:rFonts w:ascii="Courier New" w:hAnsi="Courier New" w:cs="Courier New"/>
          <w:sz w:val="24"/>
          <w:szCs w:val="24"/>
        </w:rPr>
        <w:t>n</w:t>
      </w:r>
      <w:r>
        <w:rPr>
          <w:rFonts w:ascii="Courier New" w:hAnsi="Courier New" w:cs="Courier New"/>
          <w:sz w:val="24"/>
          <w:szCs w:val="24"/>
        </w:rPr>
        <w:t xml:space="preserve"> progress (pursuant to Art. I §16(b)(6) FL Constitution)</w:t>
      </w:r>
    </w:p>
    <w:p w14:paraId="39EA1D02" w14:textId="00A845D7" w:rsidR="002454C9" w:rsidRPr="007810C8" w:rsidRDefault="002454C9" w:rsidP="002454C9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 w:rsidR="00AD6ED8">
        <w:rPr>
          <w:rFonts w:ascii="Courier New" w:hAnsi="Courier New" w:cs="Courier New"/>
        </w:rPr>
        <w:t>[d]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 xml:space="preserve">day of </w:t>
      </w:r>
      <w:r w:rsidR="00AD6ED8">
        <w:rPr>
          <w:rFonts w:ascii="Courier New" w:hAnsi="Courier New" w:cs="Courier New"/>
        </w:rPr>
        <w:t>[MMM]</w:t>
      </w:r>
      <w:r>
        <w:rPr>
          <w:rFonts w:ascii="Courier New" w:hAnsi="Courier New" w:cs="Courier New"/>
        </w:rPr>
        <w:t xml:space="preserve"> </w:t>
      </w:r>
      <w:r w:rsidR="00AD6ED8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</w:p>
    <w:p w14:paraId="6567981D" w14:textId="77777777" w:rsidR="002454C9" w:rsidRPr="007810C8" w:rsidRDefault="002454C9" w:rsidP="002454C9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5243734A" w14:textId="77777777" w:rsidR="002454C9" w:rsidRPr="007810C8" w:rsidRDefault="002454C9" w:rsidP="002454C9">
      <w:pPr>
        <w:pStyle w:val="Default"/>
        <w:rPr>
          <w:rFonts w:ascii="Courier New" w:hAnsi="Courier New" w:cs="Courier New"/>
        </w:rPr>
      </w:pPr>
    </w:p>
    <w:p w14:paraId="58133804" w14:textId="77777777" w:rsidR="00AD6ED8" w:rsidRPr="00EC58B0" w:rsidRDefault="00AD6ED8" w:rsidP="00AD6ED8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7458CAFD" w14:textId="77777777" w:rsidR="00AD6ED8" w:rsidRPr="004C6F92" w:rsidRDefault="00AD6ED8" w:rsidP="00AD6ED8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0D704E70" w14:textId="77777777" w:rsidR="00AD6ED8" w:rsidRPr="007810C8" w:rsidRDefault="00AD6ED8" w:rsidP="00AD6ED8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87DE259" w14:textId="77777777" w:rsidR="00AD6ED8" w:rsidRPr="007810C8" w:rsidRDefault="00AD6ED8" w:rsidP="00AD6ED8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0614B00" w14:textId="77777777" w:rsidR="00AD6ED8" w:rsidRDefault="00AD6ED8" w:rsidP="00AD6ED8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2F86EA3C" w14:textId="77777777" w:rsidR="00AD6ED8" w:rsidRDefault="00AD6ED8" w:rsidP="00AD6ED8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65D4D238" w14:textId="77777777" w:rsidR="00AD6ED8" w:rsidRDefault="00AD6ED8" w:rsidP="00AD6ED8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011C68B8" w14:textId="77777777" w:rsidR="002454C9" w:rsidRDefault="002454C9" w:rsidP="000B1530">
      <w:pPr>
        <w:pStyle w:val="ListParagraph"/>
        <w:spacing w:before="240" w:line="480" w:lineRule="auto"/>
        <w:ind w:left="0"/>
        <w:rPr>
          <w:rFonts w:ascii="Courier New" w:hAnsi="Courier New" w:cs="Courier New"/>
          <w:b/>
          <w:sz w:val="24"/>
          <w:szCs w:val="24"/>
          <w:u w:val="single"/>
        </w:rPr>
      </w:pPr>
    </w:p>
    <w:p w14:paraId="3BE77034" w14:textId="77777777" w:rsidR="002454C9" w:rsidRPr="007810C8" w:rsidRDefault="002454C9" w:rsidP="002454C9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38C8478B" w14:textId="4B7A68B3" w:rsidR="002454C9" w:rsidRDefault="002454C9" w:rsidP="0062725D">
      <w:pPr>
        <w:pStyle w:val="Default"/>
        <w:spacing w:line="480" w:lineRule="auto"/>
        <w:ind w:left="720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>I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HEREBY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CERTIFY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that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on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this</w:t>
      </w:r>
      <w:r>
        <w:rPr>
          <w:rFonts w:ascii="Courier New" w:hAnsi="Courier New" w:cs="Courier New"/>
          <w:color w:val="auto"/>
        </w:rPr>
        <w:t xml:space="preserve"> </w:t>
      </w:r>
      <w:r w:rsidR="0062725D">
        <w:rPr>
          <w:rFonts w:ascii="Courier New" w:hAnsi="Courier New" w:cs="Courier New"/>
          <w:color w:val="auto"/>
        </w:rPr>
        <w:t>____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day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="0062725D">
        <w:rPr>
          <w:rFonts w:ascii="Courier New" w:hAnsi="Courier New" w:cs="Courier New"/>
          <w:color w:val="auto"/>
        </w:rPr>
        <w:t>__________</w:t>
      </w:r>
      <w:r>
        <w:rPr>
          <w:rFonts w:ascii="Courier New" w:hAnsi="Courier New" w:cs="Courier New"/>
          <w:color w:val="auto"/>
        </w:rPr>
        <w:t xml:space="preserve"> 2021</w:t>
      </w:r>
      <w:r w:rsidRPr="007810C8">
        <w:rPr>
          <w:rFonts w:ascii="Courier New" w:hAnsi="Courier New" w:cs="Courier New"/>
          <w:color w:val="auto"/>
        </w:rPr>
        <w:t xml:space="preserve">, I </w:t>
      </w:r>
      <w:r w:rsidR="0062725D">
        <w:rPr>
          <w:rFonts w:ascii="Courier New" w:hAnsi="Courier New" w:cs="Courier New"/>
          <w:color w:val="auto"/>
        </w:rPr>
        <w:t xml:space="preserve">hand-delivered </w:t>
      </w:r>
      <w:r w:rsidRPr="007810C8">
        <w:rPr>
          <w:rFonts w:ascii="Courier New" w:hAnsi="Courier New" w:cs="Courier New"/>
          <w:color w:val="auto"/>
        </w:rPr>
        <w:t xml:space="preserve">the foregoing </w:t>
      </w:r>
      <w:r w:rsidR="0062725D">
        <w:rPr>
          <w:rFonts w:ascii="Courier New" w:hAnsi="Courier New" w:cs="Courier New"/>
          <w:color w:val="auto"/>
        </w:rPr>
        <w:t xml:space="preserve">to ________________________________ in </w:t>
      </w:r>
      <w:r w:rsidR="0084255F">
        <w:rPr>
          <w:rFonts w:ascii="Courier New" w:hAnsi="Courier New" w:cs="Courier New"/>
          <w:color w:val="auto"/>
        </w:rPr>
        <w:t>________________</w:t>
      </w:r>
      <w:r w:rsidR="0062725D">
        <w:rPr>
          <w:rFonts w:ascii="Courier New" w:hAnsi="Courier New" w:cs="Courier New"/>
          <w:color w:val="auto"/>
        </w:rPr>
        <w:t>________________</w:t>
      </w:r>
      <w:r>
        <w:rPr>
          <w:rFonts w:ascii="Courier New" w:hAnsi="Courier New" w:cs="Courier New"/>
          <w:color w:val="auto"/>
        </w:rPr>
        <w:t>.</w:t>
      </w:r>
    </w:p>
    <w:p w14:paraId="17C26F84" w14:textId="49B1AFE7" w:rsidR="000B1530" w:rsidRPr="002454C9" w:rsidRDefault="000B1530" w:rsidP="002454C9">
      <w:pPr>
        <w:spacing w:line="480" w:lineRule="auto"/>
        <w:jc w:val="both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62725D" w:rsidRPr="007810C8" w14:paraId="60B7B962" w14:textId="77777777" w:rsidTr="0062725D">
        <w:tc>
          <w:tcPr>
            <w:tcW w:w="5035" w:type="dxa"/>
          </w:tcPr>
          <w:p w14:paraId="2C1B4DA4" w14:textId="77777777" w:rsidR="0062725D" w:rsidRPr="007810C8" w:rsidRDefault="0062725D" w:rsidP="00BA28E8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tcBorders>
              <w:bottom w:val="single" w:sz="4" w:space="0" w:color="auto"/>
            </w:tcBorders>
            <w:vAlign w:val="bottom"/>
          </w:tcPr>
          <w:p w14:paraId="41CFECAE" w14:textId="7ADB8DE7" w:rsidR="0062725D" w:rsidRPr="0062725D" w:rsidRDefault="0062725D" w:rsidP="0062725D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62725D">
              <w:rPr>
                <w:rFonts w:ascii="Courier New" w:hAnsi="Courier New" w:cs="Courier New"/>
                <w:b/>
                <w:sz w:val="24"/>
                <w:szCs w:val="24"/>
              </w:rPr>
              <w:t>/s/</w:t>
            </w:r>
          </w:p>
        </w:tc>
      </w:tr>
      <w:tr w:rsidR="0062725D" w:rsidRPr="007810C8" w14:paraId="71898C57" w14:textId="77777777" w:rsidTr="0062725D">
        <w:tc>
          <w:tcPr>
            <w:tcW w:w="5035" w:type="dxa"/>
          </w:tcPr>
          <w:p w14:paraId="25E673F1" w14:textId="77777777" w:rsidR="0062725D" w:rsidRPr="007810C8" w:rsidRDefault="0062725D" w:rsidP="00BA28E8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tcBorders>
              <w:top w:val="single" w:sz="4" w:space="0" w:color="auto"/>
            </w:tcBorders>
            <w:vAlign w:val="bottom"/>
          </w:tcPr>
          <w:p w14:paraId="14FAB8A0" w14:textId="254C375D" w:rsidR="0062725D" w:rsidRPr="00ED52E3" w:rsidRDefault="00AD6ED8" w:rsidP="0062725D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</w:tbl>
    <w:p w14:paraId="481C09E2" w14:textId="77777777" w:rsidR="00692D84" w:rsidRDefault="00692D84" w:rsidP="00692D84">
      <w:pPr>
        <w:spacing w:before="240"/>
        <w:rPr>
          <w:rFonts w:ascii="Courier New" w:hAnsi="Courier New" w:cs="Courier New"/>
          <w:bCs/>
        </w:rPr>
      </w:pPr>
      <w:bookmarkStart w:id="20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76B3EB8E" w14:textId="4531A572" w:rsidR="00692D84" w:rsidRDefault="00692D84" w:rsidP="00692D84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0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TextBookDiscrimination.com/Guides/Perjury.html</w:t>
        </w:r>
      </w:hyperlink>
    </w:p>
    <w:bookmarkEnd w:id="20"/>
    <w:p w14:paraId="7AC01A4B" w14:textId="77777777" w:rsidR="001E314C" w:rsidRDefault="001E314C" w:rsidP="001E314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F8A7D2E" w14:textId="77777777" w:rsidR="0062725D" w:rsidRDefault="0062725D" w:rsidP="0062725D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  <w:bookmarkStart w:id="21" w:name="PG17"/>
      <w:bookmarkEnd w:id="21"/>
    </w:p>
    <w:p w14:paraId="5EF13B08" w14:textId="77777777" w:rsidR="0062725D" w:rsidRDefault="0062725D" w:rsidP="0062725D">
      <w:pPr>
        <w:pStyle w:val="Default"/>
        <w:jc w:val="both"/>
        <w:rPr>
          <w:sz w:val="23"/>
          <w:szCs w:val="23"/>
        </w:rPr>
      </w:pPr>
    </w:p>
    <w:p w14:paraId="67727C45" w14:textId="77777777" w:rsidR="0062725D" w:rsidRPr="00DB0776" w:rsidRDefault="0062725D" w:rsidP="0062725D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§92.525 FS and 28 USC §1746</w:t>
      </w:r>
    </w:p>
    <w:p w14:paraId="2E163F28" w14:textId="5AA23B77" w:rsidR="0062725D" w:rsidRDefault="0062725D" w:rsidP="0062725D">
      <w:pPr>
        <w:spacing w:line="360" w:lineRule="auto"/>
        <w:ind w:left="720"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</w:t>
      </w:r>
      <w:r w:rsidR="00AD6ED8">
        <w:rPr>
          <w:rFonts w:ascii="Tahoma" w:hAnsi="Tahoma" w:cs="Tahoma"/>
          <w:sz w:val="23"/>
          <w:szCs w:val="23"/>
        </w:rPr>
        <w:t xml:space="preserve">This material </w:t>
      </w:r>
      <w:r>
        <w:rPr>
          <w:rFonts w:ascii="Tahoma" w:hAnsi="Tahoma" w:cs="Tahoma"/>
          <w:sz w:val="23"/>
          <w:szCs w:val="23"/>
        </w:rPr>
        <w:t>come</w:t>
      </w:r>
      <w:r w:rsidR="00AD6ED8">
        <w:rPr>
          <w:rFonts w:ascii="Tahoma" w:hAnsi="Tahoma" w:cs="Tahoma"/>
          <w:sz w:val="23"/>
          <w:szCs w:val="23"/>
        </w:rPr>
        <w:t>s</w:t>
      </w:r>
      <w:r>
        <w:rPr>
          <w:rFonts w:ascii="Tahoma" w:hAnsi="Tahoma" w:cs="Tahoma"/>
          <w:sz w:val="23"/>
          <w:szCs w:val="23"/>
        </w:rPr>
        <w:t xml:space="preserve"> from my own personal observation, knowledge, and experience – coupled with circumstantial evidence of the matter.</w:t>
      </w:r>
    </w:p>
    <w:p w14:paraId="26819E13" w14:textId="2AA83540" w:rsidR="0062725D" w:rsidRPr="00DB0776" w:rsidRDefault="0062725D" w:rsidP="0062725D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Executed on this </w:t>
      </w:r>
      <w:r w:rsidR="00AD6ED8">
        <w:rPr>
          <w:rFonts w:ascii="Tahoma" w:hAnsi="Tahoma" w:cs="Tahoma"/>
          <w:sz w:val="23"/>
          <w:szCs w:val="23"/>
        </w:rPr>
        <w:t>[d]</w:t>
      </w:r>
      <w:r>
        <w:rPr>
          <w:rFonts w:ascii="Tahoma" w:hAnsi="Tahoma" w:cs="Tahoma"/>
          <w:sz w:val="23"/>
          <w:szCs w:val="23"/>
        </w:rPr>
        <w:t xml:space="preserve"> day of </w:t>
      </w:r>
      <w:r w:rsidR="00AD6ED8">
        <w:rPr>
          <w:rFonts w:ascii="Tahoma" w:hAnsi="Tahoma" w:cs="Tahoma"/>
          <w:sz w:val="23"/>
          <w:szCs w:val="23"/>
        </w:rPr>
        <w:t>[MMM]</w:t>
      </w:r>
      <w:r>
        <w:rPr>
          <w:rFonts w:ascii="Tahoma" w:hAnsi="Tahoma" w:cs="Tahoma"/>
          <w:sz w:val="23"/>
          <w:szCs w:val="23"/>
        </w:rPr>
        <w:t xml:space="preserve"> </w:t>
      </w:r>
      <w:r w:rsidR="00AD6ED8">
        <w:rPr>
          <w:rFonts w:ascii="Tahoma" w:hAnsi="Tahoma" w:cs="Tahoma"/>
          <w:sz w:val="23"/>
          <w:szCs w:val="23"/>
        </w:rPr>
        <w:t>[YYYY]</w:t>
      </w:r>
      <w:r>
        <w:rPr>
          <w:rFonts w:ascii="Tahoma" w:hAnsi="Tahoma" w:cs="Tahoma"/>
          <w:sz w:val="23"/>
          <w:szCs w:val="23"/>
        </w:rPr>
        <w:t>.</w:t>
      </w:r>
    </w:p>
    <w:p w14:paraId="559A0FC0" w14:textId="77777777" w:rsidR="0062725D" w:rsidRPr="00DB0776" w:rsidRDefault="0062725D" w:rsidP="0062725D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62725D" w:rsidRPr="00DB0776" w14:paraId="0ADDC839" w14:textId="77777777" w:rsidTr="00BA28E8">
        <w:trPr>
          <w:trHeight w:val="936"/>
        </w:trPr>
        <w:tc>
          <w:tcPr>
            <w:tcW w:w="5219" w:type="dxa"/>
          </w:tcPr>
          <w:p w14:paraId="125B1238" w14:textId="77777777" w:rsidR="0062725D" w:rsidRPr="00DB0776" w:rsidRDefault="0062725D" w:rsidP="00BA28E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6713C1D4" w14:textId="77777777" w:rsidR="00202802" w:rsidRPr="00DB0776" w:rsidRDefault="00202802" w:rsidP="0020280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Florida</w:t>
            </w:r>
          </w:p>
          <w:p w14:paraId="4AD69D2C" w14:textId="221D9573" w:rsidR="0062725D" w:rsidRDefault="00202802" w:rsidP="0020280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Duval County</w:t>
            </w:r>
          </w:p>
          <w:p w14:paraId="63FB236F" w14:textId="77777777" w:rsidR="00202802" w:rsidRPr="00DB0776" w:rsidRDefault="00202802" w:rsidP="0020280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66650821" w14:textId="77777777" w:rsidR="0062725D" w:rsidRPr="00DB0776" w:rsidRDefault="0062725D" w:rsidP="00BA28E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4CF5C044" w14:textId="0AB4FC85" w:rsidR="0062725D" w:rsidRPr="00DB0776" w:rsidRDefault="0062725D" w:rsidP="00BA28E8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noProof/>
              </w:rPr>
              <w:drawing>
                <wp:inline distT="0" distB="0" distL="0" distR="0" wp14:anchorId="0D591B71" wp14:editId="2E7E6DEE">
                  <wp:extent cx="366823" cy="6858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23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 w:rsidR="00AD6ED8">
              <w:rPr>
                <w:rFonts w:ascii="Tahoma" w:hAnsi="Tahoma" w:cs="Tahoma"/>
                <w:color w:val="0000FF"/>
                <w:sz w:val="23"/>
                <w:szCs w:val="23"/>
              </w:rPr>
              <w:t>[m]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/</w:t>
            </w:r>
            <w:r w:rsidR="00AD6ED8">
              <w:rPr>
                <w:rFonts w:ascii="Tahoma" w:hAnsi="Tahoma" w:cs="Tahoma"/>
                <w:color w:val="0000FF"/>
                <w:sz w:val="23"/>
                <w:szCs w:val="23"/>
              </w:rPr>
              <w:t>[d]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/</w:t>
            </w:r>
            <w:r w:rsidR="00AD6ED8">
              <w:rPr>
                <w:rFonts w:ascii="Tahoma" w:hAnsi="Tahoma" w:cs="Tahoma"/>
                <w:color w:val="0000FF"/>
                <w:sz w:val="23"/>
                <w:szCs w:val="23"/>
              </w:rPr>
              <w:t>[</w:t>
            </w:r>
            <w:proofErr w:type="spellStart"/>
            <w:r w:rsidR="00AD6ED8">
              <w:rPr>
                <w:rFonts w:ascii="Tahoma" w:hAnsi="Tahoma" w:cs="Tahoma"/>
                <w:color w:val="0000FF"/>
                <w:sz w:val="23"/>
                <w:szCs w:val="23"/>
              </w:rPr>
              <w:t>yyyy</w:t>
            </w:r>
            <w:proofErr w:type="spellEnd"/>
            <w:r w:rsidR="00AD6ED8">
              <w:rPr>
                <w:rFonts w:ascii="Tahoma" w:hAnsi="Tahoma" w:cs="Tahoma"/>
                <w:color w:val="0000FF"/>
                <w:sz w:val="23"/>
                <w:szCs w:val="23"/>
              </w:rPr>
              <w:t>]</w:t>
            </w:r>
          </w:p>
        </w:tc>
      </w:tr>
      <w:tr w:rsidR="0062725D" w:rsidRPr="00DB0776" w14:paraId="6112122D" w14:textId="77777777" w:rsidTr="00BA28E8">
        <w:tc>
          <w:tcPr>
            <w:tcW w:w="5219" w:type="dxa"/>
          </w:tcPr>
          <w:p w14:paraId="7956EC2D" w14:textId="77777777" w:rsidR="0062725D" w:rsidRPr="00DB0776" w:rsidRDefault="0062725D" w:rsidP="00BA28E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16AF6067" w14:textId="75B620DF" w:rsidR="0062725D" w:rsidRPr="00DB0776" w:rsidRDefault="00AD6ED8" w:rsidP="00BA28E8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="0062725D"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Civilian</w:t>
            </w:r>
            <w:r w:rsidR="0062725D">
              <w:rPr>
                <w:rFonts w:ascii="Tahoma" w:hAnsi="Tahoma" w:cs="Tahoma"/>
                <w:sz w:val="23"/>
                <w:szCs w:val="23"/>
              </w:rPr>
              <w:t>/Affiant</w:t>
            </w:r>
          </w:p>
        </w:tc>
      </w:tr>
    </w:tbl>
    <w:p w14:paraId="0D50427C" w14:textId="77777777" w:rsidR="0062725D" w:rsidRDefault="0062725D" w:rsidP="0062725D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p w14:paraId="5B13455E" w14:textId="77777777" w:rsidR="0062725D" w:rsidRDefault="0062725D" w:rsidP="0062725D">
      <w:pPr>
        <w:rPr>
          <w:i/>
          <w:iCs/>
          <w:sz w:val="20"/>
          <w:szCs w:val="20"/>
        </w:rPr>
      </w:pPr>
    </w:p>
    <w:p w14:paraId="73097433" w14:textId="4981D4BC" w:rsidR="001E314C" w:rsidRDefault="001E314C">
      <w:pPr>
        <w:rPr>
          <w:rFonts w:ascii="Courier New" w:hAnsi="Courier New" w:cs="Courier New"/>
          <w:sz w:val="24"/>
          <w:szCs w:val="24"/>
        </w:rPr>
      </w:pPr>
    </w:p>
    <w:p w14:paraId="14CAFB74" w14:textId="77777777" w:rsidR="001E314C" w:rsidRDefault="001E314C">
      <w:pPr>
        <w:rPr>
          <w:rFonts w:ascii="Courier New" w:hAnsi="Courier New" w:cs="Courier New"/>
          <w:sz w:val="24"/>
          <w:szCs w:val="24"/>
        </w:rPr>
      </w:pPr>
    </w:p>
    <w:p w14:paraId="59EB4CDF" w14:textId="77777777" w:rsidR="001E314C" w:rsidRDefault="001E314C">
      <w:pPr>
        <w:rPr>
          <w:rFonts w:ascii="Courier New" w:hAnsi="Courier New" w:cs="Courier New"/>
          <w:sz w:val="24"/>
          <w:szCs w:val="24"/>
        </w:rPr>
      </w:pPr>
    </w:p>
    <w:p w14:paraId="7B3C0B13" w14:textId="77777777" w:rsidR="001E314C" w:rsidRDefault="001E314C">
      <w:pPr>
        <w:rPr>
          <w:rFonts w:ascii="Courier New" w:hAnsi="Courier New" w:cs="Courier New"/>
          <w:sz w:val="24"/>
          <w:szCs w:val="24"/>
        </w:rPr>
        <w:sectPr w:rsidR="001E314C" w:rsidSect="00D26FEF">
          <w:headerReference w:type="default" r:id="rId22"/>
          <w:footerReference w:type="default" r:id="rId23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6B4339EB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  <w:bookmarkStart w:id="23" w:name="PG18"/>
      <w:bookmarkEnd w:id="23"/>
    </w:p>
    <w:p w14:paraId="0D11E89B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3153C15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60AEA6D4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2742EB83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D51B890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3223A16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631B4CA9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2958D41A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FCDA1B7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EC1D322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CCD772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161B930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D0A36FC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6BEC4580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6233252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F261BEB" w14:textId="77777777" w:rsidR="00581E86" w:rsidRPr="00D52F09" w:rsidRDefault="00581E86" w:rsidP="00581E86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24" w:name="X00A"/>
      <w:r w:rsidRPr="00D52F09">
        <w:rPr>
          <w:rFonts w:ascii="Courier New" w:hAnsi="Courier New" w:cs="Courier New"/>
          <w:sz w:val="96"/>
          <w:szCs w:val="96"/>
        </w:rPr>
        <w:t xml:space="preserve">EXHIBIT </w:t>
      </w:r>
      <w:r>
        <w:rPr>
          <w:rFonts w:ascii="Courier New" w:hAnsi="Courier New" w:cs="Courier New"/>
          <w:sz w:val="96"/>
          <w:szCs w:val="96"/>
        </w:rPr>
        <w:t>A</w:t>
      </w:r>
      <w:bookmarkEnd w:id="24"/>
    </w:p>
    <w:p w14:paraId="5409E7C7" w14:textId="563A1E40" w:rsidR="00581E86" w:rsidRPr="00D52F09" w:rsidRDefault="00F52573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subTtlA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1B0D9C3B" w14:textId="77777777" w:rsidR="00581E86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42F3C3A" w14:textId="6983D47E" w:rsidR="00581E86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3267122" w14:textId="017BE142" w:rsidR="00581E86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4CF0D22" w14:textId="087D61A5" w:rsidR="00581E86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637746C" w14:textId="77777777" w:rsidR="00581E86" w:rsidRPr="00265486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87A0702" w14:textId="77777777" w:rsidR="00581E86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C6BC546" w14:textId="77777777" w:rsidR="00581E86" w:rsidRPr="00D52F09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D7BD756" w14:textId="77777777" w:rsidR="00581E86" w:rsidRPr="00D52F09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300CDF7" w14:textId="4D17A10D" w:rsidR="00581E86" w:rsidRPr="00D52F09" w:rsidRDefault="00581E86" w:rsidP="00581E8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0EA60C2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A8EDF20" w14:textId="1E8A5836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761290A2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1439807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92C2413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D70DD73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3DEC3183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293432E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2927AC0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87BEA9F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24E4AB8E" w14:textId="77777777" w:rsidR="00581E86" w:rsidRPr="0085359C" w:rsidRDefault="00581E86" w:rsidP="00581E86">
      <w:pPr>
        <w:spacing w:after="0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73963F99" w14:textId="62F2FE71" w:rsidR="00581E86" w:rsidRDefault="00581E86" w:rsidP="00F52573">
      <w:pPr>
        <w:rPr>
          <w:rFonts w:ascii="Courier New" w:hAnsi="Courier New" w:cs="Courier New"/>
          <w:b/>
        </w:rPr>
      </w:pPr>
    </w:p>
    <w:p w14:paraId="1F180E5E" w14:textId="77777777" w:rsidR="00F52573" w:rsidRDefault="00F52573" w:rsidP="00F52573">
      <w:pPr>
        <w:rPr>
          <w:rFonts w:ascii="Courier New" w:hAnsi="Courier New" w:cs="Courier New"/>
          <w:b/>
        </w:rPr>
      </w:pPr>
    </w:p>
    <w:p w14:paraId="79AA0EBB" w14:textId="77777777" w:rsidR="00581E86" w:rsidRDefault="00581E86" w:rsidP="00581E86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br w:type="page"/>
      </w:r>
    </w:p>
    <w:p w14:paraId="0C04135F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367EBAC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4C8D5E4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77C24C57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73F78E81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7B22D017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195EB7C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6F77A187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B7C9BB3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66DF75F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3B7CD14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D4362B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2D2FCAC6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D82C6C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3D117B24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62ADF7A8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702D13B" w14:textId="77777777" w:rsidR="00581E86" w:rsidRPr="00D52F09" w:rsidRDefault="00581E86" w:rsidP="00581E86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25" w:name="X00B"/>
      <w:r w:rsidRPr="00D52F09">
        <w:rPr>
          <w:rFonts w:ascii="Courier New" w:hAnsi="Courier New" w:cs="Courier New"/>
          <w:sz w:val="96"/>
          <w:szCs w:val="96"/>
        </w:rPr>
        <w:t xml:space="preserve">EXHIBIT </w:t>
      </w:r>
      <w:r>
        <w:rPr>
          <w:rFonts w:ascii="Courier New" w:hAnsi="Courier New" w:cs="Courier New"/>
          <w:sz w:val="96"/>
          <w:szCs w:val="96"/>
        </w:rPr>
        <w:t>B</w:t>
      </w:r>
      <w:bookmarkEnd w:id="25"/>
    </w:p>
    <w:p w14:paraId="78EBF367" w14:textId="0EA76EC5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subTtlB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0EE5ACA8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1D74C9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1160F00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64A2D85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6C11BD6" w14:textId="77777777" w:rsidR="00F52573" w:rsidRPr="00265486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955B663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842BF0A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3A7E2FC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ABBBD3B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F57588D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74ECE413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3EF6985A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153F7A75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3F49921A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0476C0BF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5ACD15EF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08CF54A9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14EF7AEA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424B1A3B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2264AA9A" w14:textId="77777777" w:rsidR="00581E86" w:rsidRDefault="00581E86" w:rsidP="00581E86">
      <w:pPr>
        <w:rPr>
          <w:rFonts w:ascii="Courier New" w:hAnsi="Courier New" w:cs="Courier New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br w:type="page"/>
      </w:r>
    </w:p>
    <w:p w14:paraId="04DCF0DA" w14:textId="39190FBC" w:rsidR="00581E86" w:rsidRDefault="00581E86" w:rsidP="00F52573">
      <w:pPr>
        <w:spacing w:after="0" w:line="480" w:lineRule="auto"/>
        <w:rPr>
          <w:rFonts w:ascii="Courier New" w:hAnsi="Courier New" w:cs="Courier New"/>
          <w:sz w:val="23"/>
          <w:szCs w:val="23"/>
        </w:rPr>
      </w:pPr>
    </w:p>
    <w:p w14:paraId="2B109365" w14:textId="77777777" w:rsidR="00581E86" w:rsidRDefault="00581E86" w:rsidP="00F52573">
      <w:pPr>
        <w:spacing w:after="0" w:line="480" w:lineRule="auto"/>
        <w:rPr>
          <w:rFonts w:ascii="Courier New" w:hAnsi="Courier New" w:cs="Courier New"/>
          <w:sz w:val="23"/>
          <w:szCs w:val="23"/>
        </w:rPr>
      </w:pPr>
    </w:p>
    <w:p w14:paraId="35F34602" w14:textId="77777777" w:rsidR="00581E86" w:rsidRPr="0085359C" w:rsidRDefault="00581E86" w:rsidP="00581E86">
      <w:pPr>
        <w:spacing w:after="0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50D19D08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48221B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F54FD5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A88D158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DD400C6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92E83AB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687E2BDB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B65709C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D9DFAC6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0AA3934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D612701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33222429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3FD21339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79383720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7CA7BECE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A4FF286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7817EB19" w14:textId="77777777" w:rsidR="00581E86" w:rsidRPr="00D52F09" w:rsidRDefault="00581E86" w:rsidP="00581E86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26" w:name="X00C"/>
      <w:r w:rsidRPr="00D52F09">
        <w:rPr>
          <w:rFonts w:ascii="Courier New" w:hAnsi="Courier New" w:cs="Courier New"/>
          <w:sz w:val="96"/>
          <w:szCs w:val="96"/>
        </w:rPr>
        <w:t xml:space="preserve">EXHIBIT </w:t>
      </w:r>
      <w:r>
        <w:rPr>
          <w:rFonts w:ascii="Courier New" w:hAnsi="Courier New" w:cs="Courier New"/>
          <w:sz w:val="96"/>
          <w:szCs w:val="96"/>
        </w:rPr>
        <w:t>C</w:t>
      </w:r>
      <w:bookmarkEnd w:id="26"/>
    </w:p>
    <w:p w14:paraId="512F81DD" w14:textId="2ECD14B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subTtlC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2695CBFC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BBF4E13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5230C56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C9D2C7D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4C08ACD" w14:textId="77777777" w:rsidR="00F52573" w:rsidRPr="00265486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999E10C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F5B4587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B87206A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9F34A36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572F34E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25ECAA37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034AC046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65BEEB0F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684C900A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5C3ECE8F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7087389C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0E93B1C2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53172755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3A4CC923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228C4A45" w14:textId="77777777" w:rsidR="00581E86" w:rsidRDefault="00581E86" w:rsidP="00581E86">
      <w:pPr>
        <w:rPr>
          <w:rFonts w:ascii="Courier New" w:hAnsi="Courier New" w:cs="Courier New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br w:type="page"/>
      </w:r>
    </w:p>
    <w:p w14:paraId="7B09F767" w14:textId="77777777" w:rsidR="00581E86" w:rsidRDefault="00581E86" w:rsidP="00581E86">
      <w:pPr>
        <w:rPr>
          <w:rFonts w:ascii="Courier New" w:hAnsi="Courier New" w:cs="Courier New"/>
          <w:b/>
        </w:rPr>
      </w:pPr>
    </w:p>
    <w:p w14:paraId="48652F6A" w14:textId="7E22C772" w:rsidR="00581E86" w:rsidRDefault="00581E86" w:rsidP="00F52573">
      <w:pPr>
        <w:rPr>
          <w:rFonts w:ascii="Courier New" w:hAnsi="Courier New" w:cs="Courier New"/>
          <w:b/>
        </w:rPr>
      </w:pPr>
    </w:p>
    <w:p w14:paraId="6CD8DF3B" w14:textId="77777777" w:rsidR="00581E86" w:rsidRDefault="00581E86" w:rsidP="00581E86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br w:type="page"/>
      </w:r>
    </w:p>
    <w:p w14:paraId="56F8BF96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FDABFBA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25F9FB11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221935F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D1F4EF8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525676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6FD7738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4D38924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52411633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25FD807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9370CB6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FEF58AB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3C295497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189EEEBD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24397FE2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4CEBD5EC" w14:textId="77777777" w:rsidR="00581E86" w:rsidRPr="0085359C" w:rsidRDefault="00581E86" w:rsidP="00581E86">
      <w:pPr>
        <w:spacing w:after="0"/>
        <w:jc w:val="center"/>
        <w:rPr>
          <w:rFonts w:ascii="Courier New" w:hAnsi="Courier New" w:cs="Courier New"/>
          <w:b/>
        </w:rPr>
      </w:pPr>
    </w:p>
    <w:p w14:paraId="0E7A89E4" w14:textId="77777777" w:rsidR="00581E86" w:rsidRPr="00D52F09" w:rsidRDefault="00581E86" w:rsidP="00581E86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27" w:name="X00D"/>
      <w:r w:rsidRPr="00D52F09">
        <w:rPr>
          <w:rFonts w:ascii="Courier New" w:hAnsi="Courier New" w:cs="Courier New"/>
          <w:sz w:val="96"/>
          <w:szCs w:val="96"/>
        </w:rPr>
        <w:t xml:space="preserve">EXHIBIT </w:t>
      </w:r>
      <w:r>
        <w:rPr>
          <w:rFonts w:ascii="Courier New" w:hAnsi="Courier New" w:cs="Courier New"/>
          <w:sz w:val="96"/>
          <w:szCs w:val="96"/>
        </w:rPr>
        <w:t>D</w:t>
      </w:r>
      <w:bookmarkEnd w:id="27"/>
    </w:p>
    <w:p w14:paraId="174A4C17" w14:textId="2EBDD390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subTtlD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1855D983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086312F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719B390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00A6CD6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AFE1932" w14:textId="77777777" w:rsidR="00F52573" w:rsidRPr="00265486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11969A2" w14:textId="77777777" w:rsidR="00F52573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6F636DC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EA34293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83E0B7E" w14:textId="77777777" w:rsidR="00F52573" w:rsidRPr="00D52F09" w:rsidRDefault="00F52573" w:rsidP="00F52573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F4BD7FC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7BA9B802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39052049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14B4583B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65A97C63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3215E192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0C7B5E55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73DE9082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3C5ABCD2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000A85DB" w14:textId="77777777" w:rsidR="00F52573" w:rsidRPr="0085359C" w:rsidRDefault="00F52573" w:rsidP="00F52573">
      <w:pPr>
        <w:spacing w:after="0"/>
        <w:jc w:val="center"/>
        <w:rPr>
          <w:rFonts w:ascii="Courier New" w:hAnsi="Courier New" w:cs="Courier New"/>
          <w:b/>
        </w:rPr>
      </w:pPr>
    </w:p>
    <w:p w14:paraId="78FFBD3A" w14:textId="77777777" w:rsidR="00581E86" w:rsidRDefault="00581E86" w:rsidP="00581E86">
      <w:pPr>
        <w:rPr>
          <w:rFonts w:ascii="Courier New" w:hAnsi="Courier New" w:cs="Courier New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br w:type="page"/>
      </w:r>
    </w:p>
    <w:p w14:paraId="060B5FD3" w14:textId="77777777" w:rsidR="00581E86" w:rsidRPr="00F52573" w:rsidRDefault="00581E86" w:rsidP="00581E86">
      <w:pPr>
        <w:rPr>
          <w:rFonts w:ascii="Courier New" w:hAnsi="Courier New" w:cs="Courier New"/>
          <w:b/>
          <w:color w:val="000000"/>
          <w:sz w:val="24"/>
        </w:rPr>
      </w:pPr>
    </w:p>
    <w:p w14:paraId="0663BC53" w14:textId="77777777" w:rsidR="00581E86" w:rsidRPr="00F52573" w:rsidRDefault="00581E86" w:rsidP="00581E86">
      <w:pPr>
        <w:rPr>
          <w:rFonts w:ascii="Courier New" w:hAnsi="Courier New" w:cs="Courier New"/>
          <w:b/>
          <w:color w:val="000000"/>
          <w:sz w:val="24"/>
        </w:rPr>
      </w:pPr>
    </w:p>
    <w:p w14:paraId="3B3C80DD" w14:textId="77777777" w:rsidR="00581E86" w:rsidRDefault="00581E86" w:rsidP="00581E86">
      <w:pPr>
        <w:rPr>
          <w:b/>
        </w:rPr>
      </w:pPr>
      <w:r>
        <w:rPr>
          <w:b/>
        </w:rPr>
        <w:br w:type="page"/>
      </w:r>
    </w:p>
    <w:p w14:paraId="0F28A07F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  <w:bookmarkStart w:id="28" w:name="PG37"/>
      <w:bookmarkEnd w:id="28"/>
    </w:p>
    <w:p w14:paraId="61F8F93D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277E8582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3BD498BB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65F402DE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5D1EDCAF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0404FDD8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4E8AF9E5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44A1A966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08EC746B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723ACF7C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5536C51A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3134566E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3FE48796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3D32663A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518885A7" w14:textId="77777777" w:rsidR="001E314C" w:rsidRPr="0085359C" w:rsidRDefault="001E314C" w:rsidP="001E314C">
      <w:pPr>
        <w:spacing w:after="0"/>
        <w:jc w:val="center"/>
        <w:rPr>
          <w:rFonts w:ascii="Courier New" w:hAnsi="Courier New" w:cs="Courier New"/>
          <w:b/>
        </w:rPr>
      </w:pPr>
    </w:p>
    <w:p w14:paraId="7D7C358D" w14:textId="576AEF5D" w:rsidR="001E314C" w:rsidRPr="00D52F09" w:rsidRDefault="001E314C" w:rsidP="001E314C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AFFIDAVIT</w:t>
      </w:r>
    </w:p>
    <w:p w14:paraId="211F52EB" w14:textId="3C6DAC6F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9BCBC0A" w14:textId="567CFC82" w:rsidR="001E314C" w:rsidRPr="00D52F09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886AE16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1D175C2" w14:textId="13EFED6F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B9F5F4E" w14:textId="76746581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180649" w14:textId="6A67102E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0B5D4EA" w14:textId="77777777" w:rsidR="001E314C" w:rsidRPr="00265486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AB61044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59AD2D2" w14:textId="77777777" w:rsidR="001E314C" w:rsidRPr="00D52F09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F96C57D" w14:textId="77777777" w:rsidR="001E314C" w:rsidRPr="00D52F09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6232858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DCFB34C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41E6A10" w14:textId="42EED31F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DD7C09B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904B726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4F31986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D271907" w14:textId="2E4C5F40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FF7D1DF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13B37EB" w14:textId="77777777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7DD1F64" w14:textId="73DADC8F" w:rsidR="001E314C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90A242F" w14:textId="77777777" w:rsidR="001E314C" w:rsidRPr="00D52F09" w:rsidRDefault="001E314C" w:rsidP="001E314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51AE549" w14:textId="77777777" w:rsidR="001E314C" w:rsidRPr="0085359C" w:rsidRDefault="001E314C" w:rsidP="001E314C">
      <w:pPr>
        <w:spacing w:after="0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6077AE55" w14:textId="77777777" w:rsidR="00950A97" w:rsidRDefault="00950A97" w:rsidP="00950A97">
      <w:pPr>
        <w:rPr>
          <w:rFonts w:ascii="Courier New" w:hAnsi="Courier New" w:cs="Courier New"/>
          <w:sz w:val="24"/>
          <w:szCs w:val="24"/>
        </w:rPr>
      </w:pPr>
    </w:p>
    <w:p w14:paraId="6EE4B0C7" w14:textId="616AB7A3" w:rsidR="00700D72" w:rsidRPr="004D7AA6" w:rsidRDefault="0084255F" w:rsidP="00700D72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PROSECUTOR’S OFFICE</w:t>
      </w:r>
    </w:p>
    <w:p w14:paraId="565EA93E" w14:textId="77777777" w:rsidR="00700D72" w:rsidRPr="00602568" w:rsidRDefault="00700D72" w:rsidP="00700D72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36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4"/>
        <w:gridCol w:w="432"/>
        <w:gridCol w:w="2124"/>
        <w:gridCol w:w="2700"/>
      </w:tblGrid>
      <w:tr w:rsidR="00EF11F8" w:rsidRPr="00602568" w14:paraId="082F4E70" w14:textId="77777777" w:rsidTr="001E314C">
        <w:trPr>
          <w:trHeight w:val="504"/>
        </w:trPr>
        <w:tc>
          <w:tcPr>
            <w:tcW w:w="4104" w:type="dxa"/>
          </w:tcPr>
          <w:p w14:paraId="088F9F8C" w14:textId="7D765971" w:rsidR="00EF11F8" w:rsidRPr="00602568" w:rsidRDefault="00EF11F8" w:rsidP="00EF11F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STATE OF FLORIDA</w:t>
            </w:r>
          </w:p>
        </w:tc>
        <w:tc>
          <w:tcPr>
            <w:tcW w:w="432" w:type="dxa"/>
            <w:vAlign w:val="center"/>
          </w:tcPr>
          <w:p w14:paraId="08E8602E" w14:textId="2D005B28" w:rsidR="00EF11F8" w:rsidRPr="00602568" w:rsidRDefault="00EF11F8" w:rsidP="00EF11F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55BE7F87" w14:textId="77777777" w:rsidR="00EF11F8" w:rsidRPr="00602568" w:rsidRDefault="00EF11F8" w:rsidP="00EF11F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EF11F8" w:rsidRPr="00602568" w14:paraId="36BA1646" w14:textId="77777777" w:rsidTr="001E314C">
        <w:trPr>
          <w:trHeight w:val="504"/>
        </w:trPr>
        <w:tc>
          <w:tcPr>
            <w:tcW w:w="4104" w:type="dxa"/>
            <w:vAlign w:val="center"/>
          </w:tcPr>
          <w:p w14:paraId="19E0E3D9" w14:textId="3A1B1D74" w:rsidR="00EF11F8" w:rsidRPr="00602568" w:rsidRDefault="00EF11F8" w:rsidP="00EF11F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  <w:r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432" w:type="dxa"/>
            <w:vAlign w:val="center"/>
          </w:tcPr>
          <w:p w14:paraId="6391C868" w14:textId="35F3B8C5" w:rsidR="00EF11F8" w:rsidRPr="00602568" w:rsidRDefault="00EF11F8" w:rsidP="00EF11F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6AC2300B" w14:textId="77777777" w:rsidR="00EF11F8" w:rsidRPr="00602568" w:rsidRDefault="00EF11F8" w:rsidP="00EF11F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EF11F8" w:rsidRPr="00602568" w14:paraId="5BAFCAB4" w14:textId="77777777" w:rsidTr="001E314C">
        <w:trPr>
          <w:trHeight w:val="504"/>
        </w:trPr>
        <w:tc>
          <w:tcPr>
            <w:tcW w:w="4104" w:type="dxa"/>
          </w:tcPr>
          <w:p w14:paraId="1BF55413" w14:textId="77777777" w:rsidR="00EF11F8" w:rsidRPr="00602568" w:rsidRDefault="00EF11F8" w:rsidP="00EF11F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2DA70BCF" w14:textId="53814879" w:rsidR="00EF11F8" w:rsidRPr="00602568" w:rsidRDefault="00EF11F8" w:rsidP="00EF11F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7C7CD2CC" w14:textId="77777777" w:rsidR="00EF11F8" w:rsidRPr="00757C4F" w:rsidRDefault="00EF11F8" w:rsidP="001E314C">
            <w:pPr>
              <w:pStyle w:val="Default"/>
              <w:ind w:left="1030" w:right="72"/>
              <w:jc w:val="right"/>
              <w:rPr>
                <w:rFonts w:ascii="Courier New" w:hAnsi="Courier New" w:cs="Courier New"/>
                <w:b/>
              </w:rPr>
            </w:pPr>
          </w:p>
        </w:tc>
      </w:tr>
      <w:tr w:rsidR="00EF11F8" w:rsidRPr="00602568" w14:paraId="00E8B85B" w14:textId="77777777" w:rsidTr="001E314C">
        <w:trPr>
          <w:trHeight w:val="504"/>
        </w:trPr>
        <w:tc>
          <w:tcPr>
            <w:tcW w:w="4104" w:type="dxa"/>
          </w:tcPr>
          <w:p w14:paraId="02003921" w14:textId="4C9F7505" w:rsidR="00EF11F8" w:rsidRPr="00602568" w:rsidRDefault="00EF11F8" w:rsidP="00EF11F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vs.</w:t>
            </w:r>
          </w:p>
        </w:tc>
        <w:tc>
          <w:tcPr>
            <w:tcW w:w="432" w:type="dxa"/>
            <w:vAlign w:val="center"/>
          </w:tcPr>
          <w:p w14:paraId="5D9C6361" w14:textId="1F32C9CB" w:rsidR="00EF11F8" w:rsidRPr="00602568" w:rsidRDefault="00EF11F8" w:rsidP="00EF11F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539D6984" w14:textId="5961398B" w:rsidR="00EF11F8" w:rsidRPr="00602568" w:rsidRDefault="00EF11F8" w:rsidP="00EF11F8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Case</w:t>
            </w:r>
            <w:r w:rsidRPr="00602568">
              <w:rPr>
                <w:rFonts w:ascii="Courier New" w:hAnsi="Courier New" w:cs="Courier New"/>
              </w:rPr>
              <w:t xml:space="preserve"> No</w:t>
            </w:r>
            <w:r>
              <w:rPr>
                <w:rFonts w:ascii="Courier New" w:hAnsi="Courier New" w:cs="Courier New"/>
              </w:rPr>
              <w:t xml:space="preserve"> (LT)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2700" w:type="dxa"/>
          </w:tcPr>
          <w:p w14:paraId="58E5BF4C" w14:textId="40E78BBB" w:rsidR="00EF11F8" w:rsidRPr="009C0A4E" w:rsidRDefault="00EF11F8" w:rsidP="00EF11F8">
            <w:pPr>
              <w:pStyle w:val="Default"/>
              <w:rPr>
                <w:rFonts w:ascii="Courier New" w:hAnsi="Courier New" w:cs="Courier New"/>
                <w:color w:val="auto"/>
              </w:rPr>
            </w:pPr>
          </w:p>
        </w:tc>
      </w:tr>
      <w:tr w:rsidR="00EF11F8" w:rsidRPr="00602568" w14:paraId="598005C9" w14:textId="77777777" w:rsidTr="001E314C">
        <w:trPr>
          <w:trHeight w:val="504"/>
        </w:trPr>
        <w:tc>
          <w:tcPr>
            <w:tcW w:w="4104" w:type="dxa"/>
          </w:tcPr>
          <w:p w14:paraId="7AF52431" w14:textId="77777777" w:rsidR="00EF11F8" w:rsidRPr="00602568" w:rsidRDefault="00EF11F8" w:rsidP="00EF11F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297A614B" w14:textId="74240E6D" w:rsidR="00EF11F8" w:rsidRPr="00602568" w:rsidRDefault="00EF11F8" w:rsidP="00EF11F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56F33211" w14:textId="0D30E184" w:rsidR="00EF11F8" w:rsidRPr="00602568" w:rsidRDefault="00EF11F8" w:rsidP="00EF11F8">
            <w:pPr>
              <w:pStyle w:val="Default"/>
              <w:ind w:right="-1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Division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2700" w:type="dxa"/>
          </w:tcPr>
          <w:p w14:paraId="4AD49C61" w14:textId="4312F26C" w:rsidR="00EF11F8" w:rsidRPr="009C0A4E" w:rsidRDefault="00EF11F8" w:rsidP="00EF11F8">
            <w:pPr>
              <w:pStyle w:val="Default"/>
              <w:ind w:right="-10"/>
              <w:rPr>
                <w:rFonts w:ascii="Courier New" w:hAnsi="Courier New" w:cs="Courier New"/>
                <w:color w:val="auto"/>
              </w:rPr>
            </w:pPr>
          </w:p>
        </w:tc>
      </w:tr>
      <w:tr w:rsidR="00EF11F8" w:rsidRPr="00602568" w14:paraId="4E895845" w14:textId="77777777" w:rsidTr="001E314C">
        <w:trPr>
          <w:trHeight w:val="504"/>
        </w:trPr>
        <w:tc>
          <w:tcPr>
            <w:tcW w:w="4104" w:type="dxa"/>
          </w:tcPr>
          <w:p w14:paraId="1F6AD3FA" w14:textId="036F8589" w:rsidR="00EF11F8" w:rsidRPr="00602568" w:rsidRDefault="00F52573" w:rsidP="00EF11F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6052DD22" w14:textId="45952636" w:rsidR="00EF11F8" w:rsidRPr="00602568" w:rsidRDefault="00EF11F8" w:rsidP="00EF11F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65FA4DD9" w14:textId="77777777" w:rsidR="00EF11F8" w:rsidRPr="00602568" w:rsidRDefault="00EF11F8" w:rsidP="00EF11F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EF11F8" w:rsidRPr="00602568" w14:paraId="2141D113" w14:textId="77777777" w:rsidTr="001E314C">
        <w:trPr>
          <w:trHeight w:val="504"/>
        </w:trPr>
        <w:tc>
          <w:tcPr>
            <w:tcW w:w="4104" w:type="dxa"/>
            <w:vAlign w:val="center"/>
          </w:tcPr>
          <w:p w14:paraId="060C3220" w14:textId="24E5717B" w:rsidR="00EF11F8" w:rsidRPr="00602568" w:rsidRDefault="00EF11F8" w:rsidP="00EF11F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Defendant,</w:t>
            </w:r>
          </w:p>
        </w:tc>
        <w:tc>
          <w:tcPr>
            <w:tcW w:w="432" w:type="dxa"/>
            <w:vAlign w:val="center"/>
          </w:tcPr>
          <w:p w14:paraId="1CEBAE0C" w14:textId="44E9310D" w:rsidR="00EF11F8" w:rsidRPr="00602568" w:rsidRDefault="00EF11F8" w:rsidP="00EF11F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824" w:type="dxa"/>
            <w:gridSpan w:val="2"/>
          </w:tcPr>
          <w:p w14:paraId="1880D396" w14:textId="77777777" w:rsidR="00EF11F8" w:rsidRPr="00602568" w:rsidRDefault="00EF11F8" w:rsidP="00EF11F8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4FE867D" w14:textId="77777777" w:rsidR="00700D72" w:rsidRDefault="00700D72" w:rsidP="00700D72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00D72" w14:paraId="12CCDC3F" w14:textId="77777777" w:rsidTr="001E314C">
        <w:trPr>
          <w:trHeight w:val="1080"/>
          <w:jc w:val="center"/>
        </w:trPr>
        <w:tc>
          <w:tcPr>
            <w:tcW w:w="9360" w:type="dxa"/>
            <w:vAlign w:val="center"/>
          </w:tcPr>
          <w:p w14:paraId="7E140F16" w14:textId="51EF6EEE" w:rsidR="00840DF5" w:rsidRDefault="009D34FA" w:rsidP="00581E8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AFFIDAVIT</w:t>
            </w:r>
          </w:p>
          <w:p w14:paraId="7F2127CF" w14:textId="5ECF5E99" w:rsidR="009D34FA" w:rsidRDefault="009D34FA" w:rsidP="00581E8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SUPPORT</w:t>
            </w:r>
            <w:r w:rsidR="00840DF5">
              <w:rPr>
                <w:b/>
                <w:bCs/>
                <w:sz w:val="28"/>
                <w:szCs w:val="28"/>
              </w:rPr>
              <w:t>ING</w:t>
            </w:r>
            <w:r>
              <w:rPr>
                <w:b/>
                <w:bCs/>
                <w:sz w:val="28"/>
                <w:szCs w:val="28"/>
              </w:rPr>
              <w:t xml:space="preserve"> A</w:t>
            </w:r>
            <w:r w:rsidR="00840DF5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CRIMINAL </w:t>
            </w:r>
            <w:r w:rsidR="00840DF5">
              <w:rPr>
                <w:b/>
                <w:bCs/>
                <w:sz w:val="28"/>
                <w:szCs w:val="28"/>
              </w:rPr>
              <w:t>CHARGE OF PERJURY</w:t>
            </w:r>
            <w:r>
              <w:rPr>
                <w:b/>
                <w:bCs/>
                <w:sz w:val="28"/>
                <w:szCs w:val="28"/>
              </w:rPr>
              <w:t xml:space="preserve"> AGAINST</w:t>
            </w:r>
          </w:p>
          <w:p w14:paraId="47DA0A60" w14:textId="531495E7" w:rsidR="009D34FA" w:rsidRPr="004158D8" w:rsidRDefault="009D34FA" w:rsidP="009D34FA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EDWARD GARY EARLY</w:t>
            </w:r>
          </w:p>
        </w:tc>
      </w:tr>
    </w:tbl>
    <w:p w14:paraId="582A086B" w14:textId="77777777" w:rsidR="00700D72" w:rsidRDefault="00700D72" w:rsidP="00700D72">
      <w:pPr>
        <w:rPr>
          <w:rFonts w:ascii="Courier New" w:hAnsi="Courier New" w:cs="Courier New"/>
          <w:sz w:val="24"/>
          <w:szCs w:val="24"/>
        </w:rPr>
      </w:pPr>
    </w:p>
    <w:p w14:paraId="5F91DF2A" w14:textId="5AE1ED76" w:rsidR="00700D72" w:rsidRDefault="00700D72" w:rsidP="00700D72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affiant, </w:t>
      </w:r>
      <w:r w:rsidR="00F52573">
        <w:rPr>
          <w:rFonts w:ascii="Courier New" w:hAnsi="Courier New" w:cs="Courier New"/>
        </w:rPr>
        <w:t>[</w:t>
      </w:r>
      <w:proofErr w:type="spellStart"/>
      <w:r w:rsidR="00F52573">
        <w:rPr>
          <w:rFonts w:ascii="Courier New" w:hAnsi="Courier New" w:cs="Courier New"/>
        </w:rPr>
        <w:t>plfName</w:t>
      </w:r>
      <w:proofErr w:type="spellEnd"/>
      <w:r w:rsidR="00F52573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swears or affirms as follows:</w:t>
      </w:r>
    </w:p>
    <w:p w14:paraId="7A2B367B" w14:textId="77777777" w:rsidR="00700D72" w:rsidRPr="009D7388" w:rsidRDefault="00700D72" w:rsidP="00700D72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66D5FFEC" w14:textId="77777777" w:rsidR="00700D72" w:rsidRDefault="00700D72" w:rsidP="00EA185B">
      <w:pPr>
        <w:pStyle w:val="Default"/>
        <w:numPr>
          <w:ilvl w:val="0"/>
          <w:numId w:val="1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3AC7E8A9" w14:textId="508D4216" w:rsidR="00700D72" w:rsidRDefault="00700D72" w:rsidP="00EA185B">
      <w:pPr>
        <w:pStyle w:val="Default"/>
        <w:numPr>
          <w:ilvl w:val="0"/>
          <w:numId w:val="1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am a </w:t>
      </w:r>
      <w:r w:rsidR="00EF11F8">
        <w:rPr>
          <w:rFonts w:ascii="Courier New" w:hAnsi="Courier New" w:cs="Courier New"/>
        </w:rPr>
        <w:t>civilian; a resident of Duval County, Florida.</w:t>
      </w:r>
    </w:p>
    <w:p w14:paraId="223572C3" w14:textId="77777777" w:rsidR="00700D72" w:rsidRDefault="00700D72" w:rsidP="00EA185B">
      <w:pPr>
        <w:pStyle w:val="Default"/>
        <w:numPr>
          <w:ilvl w:val="0"/>
          <w:numId w:val="1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faith.</w:t>
      </w:r>
    </w:p>
    <w:p w14:paraId="778074BC" w14:textId="77777777" w:rsidR="00700D72" w:rsidRPr="009D7388" w:rsidRDefault="00700D72" w:rsidP="00700D72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160B3E98" w14:textId="1D36C01E" w:rsidR="00700D72" w:rsidRDefault="00700D72" w:rsidP="00EA185B">
      <w:pPr>
        <w:pStyle w:val="Default"/>
        <w:numPr>
          <w:ilvl w:val="0"/>
          <w:numId w:val="1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have read the Division Rules (C</w:t>
      </w:r>
      <w:r w:rsidR="00EF11F8">
        <w:rPr>
          <w:rFonts w:ascii="Courier New" w:hAnsi="Courier New" w:cs="Courier New"/>
        </w:rPr>
        <w:t>R</w:t>
      </w:r>
      <w:r>
        <w:rPr>
          <w:rFonts w:ascii="Courier New" w:hAnsi="Courier New" w:cs="Courier New"/>
        </w:rPr>
        <w:t>-</w:t>
      </w:r>
      <w:r w:rsidR="00EF11F8">
        <w:rPr>
          <w:rFonts w:ascii="Courier New" w:hAnsi="Courier New" w:cs="Courier New"/>
        </w:rPr>
        <w:t>H</w:t>
      </w:r>
      <w:r>
        <w:rPr>
          <w:rFonts w:ascii="Courier New" w:hAnsi="Courier New" w:cs="Courier New"/>
        </w:rPr>
        <w:t xml:space="preserve">), the Florida Rules of </w:t>
      </w:r>
      <w:r w:rsidR="00EF11F8">
        <w:rPr>
          <w:rFonts w:ascii="Courier New" w:hAnsi="Courier New" w:cs="Courier New"/>
        </w:rPr>
        <w:t>Criminal</w:t>
      </w:r>
      <w:r>
        <w:rPr>
          <w:rFonts w:ascii="Courier New" w:hAnsi="Courier New" w:cs="Courier New"/>
        </w:rPr>
        <w:t xml:space="preserve"> Procedure, the Florida Rules of Judicial Administration, </w:t>
      </w:r>
      <w:r w:rsidR="009D34FA">
        <w:rPr>
          <w:rFonts w:ascii="Courier New" w:hAnsi="Courier New" w:cs="Courier New"/>
        </w:rPr>
        <w:t xml:space="preserve">the </w:t>
      </w:r>
      <w:r>
        <w:rPr>
          <w:rFonts w:ascii="Courier New" w:hAnsi="Courier New" w:cs="Courier New"/>
        </w:rPr>
        <w:t>Florida Rules of Appellate Procedure</w:t>
      </w:r>
      <w:r w:rsidR="00EF11F8">
        <w:rPr>
          <w:rFonts w:ascii="Courier New" w:hAnsi="Courier New" w:cs="Courier New"/>
        </w:rPr>
        <w:t>, and much more</w:t>
      </w:r>
      <w:r>
        <w:rPr>
          <w:rFonts w:ascii="Courier New" w:hAnsi="Courier New" w:cs="Courier New"/>
        </w:rPr>
        <w:t>.</w:t>
      </w:r>
    </w:p>
    <w:p w14:paraId="06A5FAF3" w14:textId="724729AE" w:rsidR="0009439B" w:rsidRPr="00611AB8" w:rsidRDefault="0009439B" w:rsidP="00BA28E8">
      <w:pPr>
        <w:pStyle w:val="Default"/>
        <w:numPr>
          <w:ilvl w:val="0"/>
          <w:numId w:val="1"/>
        </w:numPr>
        <w:spacing w:line="480" w:lineRule="auto"/>
        <w:ind w:right="540"/>
        <w:jc w:val="both"/>
        <w:rPr>
          <w:rFonts w:ascii="Courier New" w:hAnsi="Courier New" w:cs="Courier New"/>
          <w:b/>
          <w:u w:val="single"/>
        </w:rPr>
      </w:pPr>
      <w:r w:rsidRPr="00611AB8">
        <w:rPr>
          <w:rFonts w:ascii="Courier New" w:hAnsi="Courier New" w:cs="Courier New"/>
        </w:rPr>
        <w:t>The facts mentioned in this Affidavit are not a complete recitation of all the pertinent facts &amp; evidence surrounding Defendant’s conduct, but only are presented for a determination of Probable Cause for Perjury.</w:t>
      </w:r>
      <w:r w:rsidRPr="00611AB8">
        <w:rPr>
          <w:rFonts w:ascii="Courier New" w:hAnsi="Courier New" w:cs="Courier New"/>
          <w:b/>
          <w:u w:val="single"/>
        </w:rPr>
        <w:br w:type="page"/>
      </w:r>
    </w:p>
    <w:p w14:paraId="1BB65856" w14:textId="77777777" w:rsidR="0084255F" w:rsidRDefault="0084255F" w:rsidP="00700D72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</w:p>
    <w:p w14:paraId="1AE86582" w14:textId="786C58E6" w:rsidR="00700D72" w:rsidRPr="009D7388" w:rsidRDefault="00BF53D1" w:rsidP="00700D72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Description</w:t>
      </w:r>
      <w:r w:rsidR="0084255F">
        <w:rPr>
          <w:rFonts w:ascii="Courier New" w:hAnsi="Courier New" w:cs="Courier New"/>
          <w:b/>
          <w:u w:val="single"/>
        </w:rPr>
        <w:t xml:space="preserve"> (3.140(c)(4) Fla. R. Crim. P.)</w:t>
      </w:r>
    </w:p>
    <w:p w14:paraId="6E767FD4" w14:textId="3A2B5094" w:rsidR="00700D72" w:rsidRDefault="0009439B" w:rsidP="00EA185B">
      <w:pPr>
        <w:pStyle w:val="Default"/>
        <w:numPr>
          <w:ilvl w:val="0"/>
          <w:numId w:val="1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</w:t>
      </w:r>
      <w:r w:rsidR="00BF53D1">
        <w:rPr>
          <w:rFonts w:ascii="Courier New" w:hAnsi="Courier New" w:cs="Courier New"/>
        </w:rPr>
        <w:t xml:space="preserve">efendant, </w:t>
      </w:r>
      <w:r w:rsidR="00F52573">
        <w:rPr>
          <w:rFonts w:ascii="Courier New" w:hAnsi="Courier New" w:cs="Courier New"/>
        </w:rPr>
        <w:t>[</w:t>
      </w:r>
      <w:proofErr w:type="spellStart"/>
      <w:r w:rsidR="00F52573">
        <w:rPr>
          <w:rFonts w:ascii="Courier New" w:hAnsi="Courier New" w:cs="Courier New"/>
        </w:rPr>
        <w:t>defName</w:t>
      </w:r>
      <w:proofErr w:type="spellEnd"/>
      <w:r w:rsidR="00F52573">
        <w:rPr>
          <w:rFonts w:ascii="Courier New" w:hAnsi="Courier New" w:cs="Courier New"/>
        </w:rPr>
        <w:t>]</w:t>
      </w:r>
      <w:r w:rsidR="00BF53D1">
        <w:rPr>
          <w:rFonts w:ascii="Courier New" w:hAnsi="Courier New" w:cs="Courier New"/>
        </w:rPr>
        <w:t>, can be described as follows:</w:t>
      </w:r>
    </w:p>
    <w:tbl>
      <w:tblPr>
        <w:tblStyle w:val="TableGrid"/>
        <w:tblW w:w="0" w:type="auto"/>
        <w:tblInd w:w="144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5760"/>
      </w:tblGrid>
      <w:tr w:rsidR="00282312" w14:paraId="0F6D2D0A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4F56242B" w14:textId="5F46D6B8" w:rsidR="00282312" w:rsidRDefault="00BF53D1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Name:</w:t>
            </w:r>
          </w:p>
        </w:tc>
        <w:tc>
          <w:tcPr>
            <w:tcW w:w="5760" w:type="dxa"/>
            <w:vAlign w:val="center"/>
          </w:tcPr>
          <w:p w14:paraId="36B66C80" w14:textId="1B5379A9" w:rsidR="00282312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BF53D1" w14:paraId="201B2BCE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40AE1872" w14:textId="2FA4C5D9" w:rsidR="00BF53D1" w:rsidRDefault="00BF53D1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Race:</w:t>
            </w:r>
          </w:p>
        </w:tc>
        <w:tc>
          <w:tcPr>
            <w:tcW w:w="5760" w:type="dxa"/>
            <w:vAlign w:val="center"/>
          </w:tcPr>
          <w:p w14:paraId="71ECAFA4" w14:textId="5B4320A3" w:rsidR="00BF53D1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defRace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BF53D1" w14:paraId="1B5D9B27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306E5553" w14:textId="55FF78B2" w:rsidR="00BF53D1" w:rsidRDefault="00BF53D1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Gender:</w:t>
            </w:r>
          </w:p>
        </w:tc>
        <w:tc>
          <w:tcPr>
            <w:tcW w:w="5760" w:type="dxa"/>
            <w:vAlign w:val="center"/>
          </w:tcPr>
          <w:p w14:paraId="13CC3017" w14:textId="6CC432B9" w:rsidR="00BF53D1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defSex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BF53D1" w14:paraId="50FC79C2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1879B0FA" w14:textId="2D03280C" w:rsidR="00BF53D1" w:rsidRDefault="00BF53D1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DOB:</w:t>
            </w:r>
          </w:p>
        </w:tc>
        <w:tc>
          <w:tcPr>
            <w:tcW w:w="5760" w:type="dxa"/>
            <w:vAlign w:val="center"/>
          </w:tcPr>
          <w:p w14:paraId="0F8734AD" w14:textId="52CFC8C9" w:rsidR="00BF53D1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defDOB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BF53D1" w14:paraId="11D409AE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3C838928" w14:textId="3FE9162C" w:rsidR="00BF53D1" w:rsidRDefault="00BF53D1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Age:</w:t>
            </w:r>
          </w:p>
        </w:tc>
        <w:tc>
          <w:tcPr>
            <w:tcW w:w="5760" w:type="dxa"/>
            <w:vAlign w:val="center"/>
          </w:tcPr>
          <w:p w14:paraId="1D3192A8" w14:textId="77647F3F" w:rsidR="00BF53D1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defAge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571EF0" w14:paraId="3877BDFD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7C69795B" w14:textId="5FA3A840" w:rsidR="00571EF0" w:rsidRDefault="00571EF0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Height:</w:t>
            </w:r>
          </w:p>
        </w:tc>
        <w:tc>
          <w:tcPr>
            <w:tcW w:w="5760" w:type="dxa"/>
            <w:vAlign w:val="center"/>
          </w:tcPr>
          <w:p w14:paraId="75617FFB" w14:textId="540AE7BD" w:rsidR="00571EF0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defHeight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D8049F" w14:paraId="7A61FF98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1720518F" w14:textId="6AF109ED" w:rsidR="00D8049F" w:rsidRDefault="00D8049F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Weight:</w:t>
            </w:r>
          </w:p>
        </w:tc>
        <w:tc>
          <w:tcPr>
            <w:tcW w:w="5760" w:type="dxa"/>
            <w:vAlign w:val="center"/>
          </w:tcPr>
          <w:p w14:paraId="4DE58D13" w14:textId="39ADFDC6" w:rsidR="00D8049F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defWeight</w:t>
            </w:r>
            <w:proofErr w:type="spellEnd"/>
            <w:r>
              <w:rPr>
                <w:rFonts w:ascii="Courier New" w:hAnsi="Courier New" w:cs="Courier New"/>
              </w:rPr>
              <w:t xml:space="preserve">] </w:t>
            </w:r>
            <w:proofErr w:type="spellStart"/>
            <w:r>
              <w:rPr>
                <w:rFonts w:ascii="Courier New" w:hAnsi="Courier New" w:cs="Courier New"/>
              </w:rPr>
              <w:t>lbs</w:t>
            </w:r>
            <w:proofErr w:type="spellEnd"/>
          </w:p>
        </w:tc>
      </w:tr>
      <w:tr w:rsidR="00571EF0" w14:paraId="51444753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36414720" w14:textId="73644F45" w:rsidR="00571EF0" w:rsidRDefault="00571EF0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Hair:</w:t>
            </w:r>
          </w:p>
        </w:tc>
        <w:tc>
          <w:tcPr>
            <w:tcW w:w="5760" w:type="dxa"/>
            <w:vAlign w:val="center"/>
          </w:tcPr>
          <w:p w14:paraId="015266F4" w14:textId="421AED85" w:rsidR="00571EF0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defHair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0D5A56" w14:paraId="586426B5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177B3AD7" w14:textId="722A8BAD" w:rsidR="000D5A56" w:rsidRDefault="000D5A56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Eyes:</w:t>
            </w:r>
          </w:p>
        </w:tc>
        <w:tc>
          <w:tcPr>
            <w:tcW w:w="5760" w:type="dxa"/>
            <w:vAlign w:val="center"/>
          </w:tcPr>
          <w:p w14:paraId="6D8D14CE" w14:textId="5E433472" w:rsidR="000D5A56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defEyes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571EF0" w14:paraId="04AFAE3D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05E390E5" w14:textId="3B887C93" w:rsidR="00571EF0" w:rsidRDefault="00571EF0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Address:</w:t>
            </w:r>
          </w:p>
        </w:tc>
        <w:tc>
          <w:tcPr>
            <w:tcW w:w="5760" w:type="dxa"/>
            <w:vAlign w:val="center"/>
          </w:tcPr>
          <w:p w14:paraId="0B77BEC6" w14:textId="77777777" w:rsidR="00571EF0" w:rsidRPr="00F52573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F52573">
              <w:rPr>
                <w:rFonts w:ascii="Courier New" w:hAnsi="Courier New" w:cs="Courier New"/>
              </w:rPr>
              <w:t>[</w:t>
            </w:r>
            <w:proofErr w:type="spellStart"/>
            <w:r w:rsidRPr="00F52573">
              <w:rPr>
                <w:rFonts w:ascii="Courier New" w:hAnsi="Courier New" w:cs="Courier New"/>
              </w:rPr>
              <w:t>defAddr</w:t>
            </w:r>
            <w:proofErr w:type="spellEnd"/>
            <w:r w:rsidRPr="00F52573">
              <w:rPr>
                <w:rFonts w:ascii="Courier New" w:hAnsi="Courier New" w:cs="Courier New"/>
              </w:rPr>
              <w:t>]</w:t>
            </w:r>
          </w:p>
          <w:p w14:paraId="063A4682" w14:textId="7646BDA3" w:rsidR="00F52573" w:rsidRDefault="00F52573" w:rsidP="00282312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F52573">
              <w:rPr>
                <w:rFonts w:ascii="Courier New" w:hAnsi="Courier New" w:cs="Courier New"/>
              </w:rPr>
              <w:t>[</w:t>
            </w:r>
            <w:proofErr w:type="spellStart"/>
            <w:r w:rsidRPr="00F52573">
              <w:rPr>
                <w:rFonts w:ascii="Courier New" w:hAnsi="Courier New" w:cs="Courier New"/>
              </w:rPr>
              <w:t>defCity</w:t>
            </w:r>
            <w:proofErr w:type="spellEnd"/>
            <w:r w:rsidRPr="00F52573">
              <w:rPr>
                <w:rFonts w:ascii="Courier New" w:hAnsi="Courier New" w:cs="Courier New"/>
              </w:rPr>
              <w:t>], [</w:t>
            </w:r>
            <w:proofErr w:type="spellStart"/>
            <w:r w:rsidRPr="00F52573">
              <w:rPr>
                <w:rFonts w:ascii="Courier New" w:hAnsi="Courier New" w:cs="Courier New"/>
              </w:rPr>
              <w:t>defState</w:t>
            </w:r>
            <w:proofErr w:type="spellEnd"/>
            <w:r w:rsidRPr="00F52573">
              <w:rPr>
                <w:rFonts w:ascii="Courier New" w:hAnsi="Courier New" w:cs="Courier New"/>
              </w:rPr>
              <w:t>] [</w:t>
            </w:r>
            <w:proofErr w:type="spellStart"/>
            <w:r w:rsidRPr="00F52573">
              <w:rPr>
                <w:rFonts w:ascii="Courier New" w:hAnsi="Courier New" w:cs="Courier New"/>
              </w:rPr>
              <w:t>defZip</w:t>
            </w:r>
            <w:proofErr w:type="spellEnd"/>
          </w:p>
        </w:tc>
      </w:tr>
      <w:tr w:rsidR="006B60D8" w14:paraId="788AF4B7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66C54088" w14:textId="66B3C3D5" w:rsidR="006B60D8" w:rsidRDefault="006B60D8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Phone:</w:t>
            </w:r>
          </w:p>
        </w:tc>
        <w:tc>
          <w:tcPr>
            <w:tcW w:w="5760" w:type="dxa"/>
            <w:vAlign w:val="center"/>
          </w:tcPr>
          <w:p w14:paraId="38498BF4" w14:textId="063E3286" w:rsidR="006B60D8" w:rsidRDefault="00F52573" w:rsidP="00D8049F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defPhn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6B60D8" w14:paraId="2ADCE7E4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2CC2C96C" w14:textId="5C19D957" w:rsidR="006B60D8" w:rsidRDefault="006B60D8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Email:</w:t>
            </w:r>
          </w:p>
        </w:tc>
        <w:tc>
          <w:tcPr>
            <w:tcW w:w="5760" w:type="dxa"/>
            <w:vAlign w:val="center"/>
          </w:tcPr>
          <w:p w14:paraId="47B5F74C" w14:textId="363BCB01" w:rsidR="006B60D8" w:rsidRPr="00F52573" w:rsidRDefault="00CB687F" w:rsidP="00D8049F">
            <w:pPr>
              <w:pStyle w:val="Default"/>
              <w:rPr>
                <w:rFonts w:ascii="Courier New" w:hAnsi="Courier New" w:cs="Courier New"/>
              </w:rPr>
            </w:pPr>
            <w:hyperlink r:id="rId24" w:history="1">
              <w:r w:rsidR="00F52573" w:rsidRPr="00F52573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[</w:t>
              </w:r>
              <w:proofErr w:type="spellStart"/>
              <w:r w:rsidR="00F52573" w:rsidRPr="00F52573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defEml</w:t>
              </w:r>
              <w:proofErr w:type="spellEnd"/>
              <w:r w:rsidR="00F52573" w:rsidRPr="00F52573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]</w:t>
              </w:r>
            </w:hyperlink>
          </w:p>
        </w:tc>
      </w:tr>
      <w:tr w:rsidR="00D8049F" w14:paraId="0A704EEE" w14:textId="77777777" w:rsidTr="0084255F">
        <w:trPr>
          <w:trHeight w:val="504"/>
        </w:trPr>
        <w:tc>
          <w:tcPr>
            <w:tcW w:w="2160" w:type="dxa"/>
            <w:vAlign w:val="center"/>
          </w:tcPr>
          <w:p w14:paraId="65705962" w14:textId="7ACF18A2" w:rsidR="00D8049F" w:rsidRDefault="00D8049F" w:rsidP="00BF53D1">
            <w:pPr>
              <w:pStyle w:val="Default"/>
              <w:ind w:right="156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Next of Kin:</w:t>
            </w:r>
          </w:p>
        </w:tc>
        <w:tc>
          <w:tcPr>
            <w:tcW w:w="5760" w:type="dxa"/>
            <w:vAlign w:val="center"/>
          </w:tcPr>
          <w:p w14:paraId="2221EC3B" w14:textId="561A222D" w:rsidR="00D8049F" w:rsidRDefault="00F52573" w:rsidP="00D8049F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defSpouse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</w:tbl>
    <w:p w14:paraId="04672BF5" w14:textId="77777777" w:rsidR="00282312" w:rsidRDefault="00282312" w:rsidP="00282312">
      <w:pPr>
        <w:pStyle w:val="Default"/>
        <w:spacing w:line="480" w:lineRule="auto"/>
        <w:ind w:left="1080" w:right="540"/>
        <w:jc w:val="both"/>
        <w:rPr>
          <w:rFonts w:ascii="Courier New" w:hAnsi="Courier New" w:cs="Courier New"/>
        </w:rPr>
      </w:pPr>
    </w:p>
    <w:p w14:paraId="2EB04D65" w14:textId="6B01AE4A" w:rsidR="00611AB8" w:rsidRPr="00F85FB2" w:rsidRDefault="006B60D8" w:rsidP="00C5065E">
      <w:pPr>
        <w:pStyle w:val="Default"/>
        <w:numPr>
          <w:ilvl w:val="0"/>
          <w:numId w:val="1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 w:rsidRPr="00F85FB2">
        <w:rPr>
          <w:rFonts w:ascii="Courier New" w:hAnsi="Courier New" w:cs="Courier New"/>
        </w:rPr>
        <w:t xml:space="preserve">The above-listed data comes from (a) </w:t>
      </w:r>
      <w:r w:rsidR="00D8049F" w:rsidRPr="00F85FB2">
        <w:rPr>
          <w:rFonts w:ascii="Courier New" w:hAnsi="Courier New" w:cs="Courier New"/>
        </w:rPr>
        <w:t>personal knowledge</w:t>
      </w:r>
      <w:r w:rsidRPr="00F85FB2">
        <w:rPr>
          <w:rFonts w:ascii="Courier New" w:hAnsi="Courier New" w:cs="Courier New"/>
        </w:rPr>
        <w:t xml:space="preserve">; and (b) gathered </w:t>
      </w:r>
      <w:r w:rsidR="00D8049F" w:rsidRPr="00F85FB2">
        <w:rPr>
          <w:rFonts w:ascii="Courier New" w:hAnsi="Courier New" w:cs="Courier New"/>
        </w:rPr>
        <w:t>information</w:t>
      </w:r>
      <w:r w:rsidRPr="00F85FB2">
        <w:rPr>
          <w:rFonts w:ascii="Courier New" w:hAnsi="Courier New" w:cs="Courier New"/>
        </w:rPr>
        <w:t>.</w:t>
      </w:r>
      <w:r w:rsidR="00F52573" w:rsidRPr="00F85FB2">
        <w:rPr>
          <w:rFonts w:ascii="Courier New" w:hAnsi="Courier New" w:cs="Courier New"/>
        </w:rPr>
        <w:t xml:space="preserve"> </w:t>
      </w:r>
    </w:p>
    <w:p w14:paraId="59C91133" w14:textId="3A883DE0" w:rsidR="00F52573" w:rsidRDefault="00F52573">
      <w:pPr>
        <w:rPr>
          <w:rFonts w:ascii="Times New Roman" w:eastAsiaTheme="minorHAnsi" w:hAnsi="Times New Roman" w:cs="Times New Roman"/>
          <w:color w:val="000000"/>
          <w:sz w:val="23"/>
          <w:szCs w:val="23"/>
        </w:rPr>
      </w:pPr>
      <w:r>
        <w:rPr>
          <w:sz w:val="23"/>
          <w:szCs w:val="23"/>
        </w:rPr>
        <w:br w:type="page"/>
      </w:r>
    </w:p>
    <w:p w14:paraId="17BA90EC" w14:textId="77777777" w:rsidR="00700D72" w:rsidRDefault="00700D72" w:rsidP="00700D72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11A5C332" w14:textId="77777777" w:rsidR="00700D72" w:rsidRDefault="00700D72" w:rsidP="00700D72">
      <w:pPr>
        <w:pStyle w:val="Default"/>
        <w:jc w:val="both"/>
        <w:rPr>
          <w:sz w:val="23"/>
          <w:szCs w:val="23"/>
        </w:rPr>
      </w:pPr>
    </w:p>
    <w:p w14:paraId="1F3E1DB2" w14:textId="57844E26" w:rsidR="00700D72" w:rsidRPr="00DB0776" w:rsidRDefault="00700D72" w:rsidP="00700D72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 w:rsidR="00C37120">
        <w:rPr>
          <w:rFonts w:ascii="Tahoma" w:hAnsi="Tahoma" w:cs="Tahoma"/>
          <w:sz w:val="28"/>
          <w:szCs w:val="28"/>
        </w:rPr>
        <w:t xml:space="preserve">§92.525 FS and </w:t>
      </w:r>
      <w:r>
        <w:rPr>
          <w:rFonts w:ascii="Tahoma" w:hAnsi="Tahoma" w:cs="Tahoma"/>
          <w:sz w:val="28"/>
          <w:szCs w:val="28"/>
        </w:rPr>
        <w:t>28 USC §1746</w:t>
      </w:r>
    </w:p>
    <w:p w14:paraId="460B30A6" w14:textId="77777777" w:rsidR="00F52573" w:rsidRPr="00DB0776" w:rsidRDefault="00700D72" w:rsidP="00F52573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</w:t>
      </w:r>
      <w:r w:rsidR="00F52573">
        <w:rPr>
          <w:rFonts w:ascii="Tahoma" w:hAnsi="Tahoma" w:cs="Tahoma"/>
          <w:sz w:val="23"/>
          <w:szCs w:val="23"/>
        </w:rPr>
        <w:t>Executed on this [d] day of [MMM] [YYYY].</w:t>
      </w:r>
    </w:p>
    <w:p w14:paraId="36562041" w14:textId="77777777" w:rsidR="00F52573" w:rsidRPr="00DB0776" w:rsidRDefault="00F52573" w:rsidP="00F52573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F52573" w:rsidRPr="00DB0776" w14:paraId="1FB44D7C" w14:textId="77777777" w:rsidTr="00A16011">
        <w:trPr>
          <w:trHeight w:val="936"/>
        </w:trPr>
        <w:tc>
          <w:tcPr>
            <w:tcW w:w="5219" w:type="dxa"/>
          </w:tcPr>
          <w:p w14:paraId="21203030" w14:textId="77777777" w:rsidR="00F52573" w:rsidRPr="00DB0776" w:rsidRDefault="00F52573" w:rsidP="00A1601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6AE55B5B" w14:textId="77777777" w:rsidR="00F52573" w:rsidRPr="00DB0776" w:rsidRDefault="00F52573" w:rsidP="00A1601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Florida</w:t>
            </w:r>
          </w:p>
          <w:p w14:paraId="7BEE9B8E" w14:textId="77777777" w:rsidR="00F52573" w:rsidRDefault="00F52573" w:rsidP="00A1601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Duval County</w:t>
            </w:r>
          </w:p>
          <w:p w14:paraId="0BD28D33" w14:textId="77777777" w:rsidR="00F52573" w:rsidRPr="00DB0776" w:rsidRDefault="00F52573" w:rsidP="00A1601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77FA5AF" w14:textId="77777777" w:rsidR="00F52573" w:rsidRPr="00DB0776" w:rsidRDefault="00F52573" w:rsidP="00A1601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67040157" w14:textId="77777777" w:rsidR="00F52573" w:rsidRPr="00DB0776" w:rsidRDefault="00F52573" w:rsidP="00A16011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noProof/>
              </w:rPr>
              <w:drawing>
                <wp:inline distT="0" distB="0" distL="0" distR="0" wp14:anchorId="0B8CD058" wp14:editId="34216E20">
                  <wp:extent cx="366823" cy="685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23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[m]/[d]/[</w:t>
            </w:r>
            <w:proofErr w:type="spellStart"/>
            <w:r>
              <w:rPr>
                <w:rFonts w:ascii="Tahoma" w:hAnsi="Tahoma" w:cs="Tahoma"/>
                <w:color w:val="0000FF"/>
                <w:sz w:val="23"/>
                <w:szCs w:val="23"/>
              </w:rPr>
              <w:t>yyyy</w:t>
            </w:r>
            <w:proofErr w:type="spellEnd"/>
            <w:r>
              <w:rPr>
                <w:rFonts w:ascii="Tahoma" w:hAnsi="Tahoma" w:cs="Tahoma"/>
                <w:color w:val="0000FF"/>
                <w:sz w:val="23"/>
                <w:szCs w:val="23"/>
              </w:rPr>
              <w:t>]</w:t>
            </w:r>
          </w:p>
        </w:tc>
      </w:tr>
      <w:tr w:rsidR="00F52573" w:rsidRPr="00DB0776" w14:paraId="7AE0111B" w14:textId="77777777" w:rsidTr="00A16011">
        <w:tc>
          <w:tcPr>
            <w:tcW w:w="5219" w:type="dxa"/>
          </w:tcPr>
          <w:p w14:paraId="630D5095" w14:textId="77777777" w:rsidR="00F52573" w:rsidRPr="00DB0776" w:rsidRDefault="00F52573" w:rsidP="00A1601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10D9495C" w14:textId="77777777" w:rsidR="00F52573" w:rsidRPr="00DB0776" w:rsidRDefault="00F52573" w:rsidP="00A16011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Civilian/Affiant</w:t>
            </w:r>
          </w:p>
        </w:tc>
      </w:tr>
    </w:tbl>
    <w:p w14:paraId="00FD2BFA" w14:textId="77777777" w:rsidR="00F52573" w:rsidRDefault="00F52573" w:rsidP="00F52573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p w14:paraId="56CED499" w14:textId="77777777" w:rsidR="00CB687F" w:rsidRDefault="00CB687F" w:rsidP="00F52573">
      <w:pPr>
        <w:spacing w:line="360" w:lineRule="auto"/>
        <w:ind w:right="1440"/>
        <w:rPr>
          <w:rFonts w:ascii="Courier New" w:eastAsiaTheme="minorHAnsi" w:hAnsi="Courier New" w:cs="Courier New"/>
          <w:sz w:val="24"/>
          <w:szCs w:val="24"/>
        </w:rPr>
        <w:sectPr w:rsidR="00CB687F" w:rsidSect="00D26FEF"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CB687F" w:rsidRPr="000C3158" w14:paraId="137E0BF4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51269685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50695DAF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53BD598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CB687F" w:rsidRPr="000C3158" w14:paraId="5BCBB717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59D3A1F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71F8A2B" wp14:editId="10048BCF">
                  <wp:extent cx="4255477" cy="3657600"/>
                  <wp:effectExtent l="0" t="0" r="0" b="0"/>
                  <wp:docPr id="2" name="Picture 2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687F" w:rsidRPr="000C3158" w14:paraId="031437E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13BC28D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CA362DA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8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CB687F" w:rsidRPr="000C3158" w14:paraId="7392E3A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9B1C302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CB687F" w:rsidRPr="000C3158" w14:paraId="142D591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533F918" w14:textId="77777777" w:rsidR="00CB687F" w:rsidRPr="000C3158" w:rsidRDefault="00CB687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974452A" wp14:editId="1C8E223E">
                  <wp:extent cx="409575" cy="409575"/>
                  <wp:effectExtent l="0" t="0" r="9525" b="9525"/>
                  <wp:docPr id="6" name="Picture 6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5E80AED" w14:textId="77777777" w:rsidR="00CB687F" w:rsidRPr="000C3158" w:rsidRDefault="00CB687F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1F7ED95" w14:textId="77777777" w:rsidR="00CB687F" w:rsidRPr="000C3158" w:rsidRDefault="00CB687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F622B8C" w14:textId="77777777" w:rsidR="00CB687F" w:rsidRPr="000C3158" w:rsidRDefault="00CB687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3C47107" wp14:editId="7230DE79">
                  <wp:extent cx="409575" cy="409575"/>
                  <wp:effectExtent l="0" t="0" r="9525" b="9525"/>
                  <wp:docPr id="8" name="Picture 8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3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687F" w:rsidRPr="000C3158" w14:paraId="3E564F17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AC0109D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54A2C88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99B1A8D" w14:textId="77777777" w:rsidR="00CB687F" w:rsidRPr="000C3158" w:rsidRDefault="00CB687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5C5422A8" w14:textId="5DE93623" w:rsidR="004D3D50" w:rsidRDefault="004D3D50" w:rsidP="00F52573">
      <w:pPr>
        <w:spacing w:line="360" w:lineRule="auto"/>
        <w:ind w:right="1440"/>
        <w:rPr>
          <w:rFonts w:ascii="Courier New" w:eastAsiaTheme="minorHAnsi" w:hAnsi="Courier New" w:cs="Courier New"/>
          <w:sz w:val="24"/>
          <w:szCs w:val="24"/>
        </w:rPr>
      </w:pPr>
    </w:p>
    <w:sectPr w:rsidR="004D3D50" w:rsidSect="00CB687F">
      <w:footerReference w:type="default" r:id="rId33"/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E34CF" w14:textId="77777777" w:rsidR="00BD1DF2" w:rsidRDefault="00BD1DF2" w:rsidP="00B14050">
      <w:pPr>
        <w:spacing w:after="0" w:line="240" w:lineRule="auto"/>
      </w:pPr>
      <w:r>
        <w:separator/>
      </w:r>
    </w:p>
  </w:endnote>
  <w:endnote w:type="continuationSeparator" w:id="0">
    <w:p w14:paraId="3A1157E6" w14:textId="77777777" w:rsidR="00BD1DF2" w:rsidRDefault="00BD1DF2" w:rsidP="00B1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05776" w14:textId="77777777" w:rsidR="00CB687F" w:rsidRPr="00C41F43" w:rsidRDefault="00CB687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6482CB2" w14:textId="77777777" w:rsidR="00CB687F" w:rsidRDefault="00CB687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9E798E8" w14:textId="77777777" w:rsidR="00CB687F" w:rsidRPr="00FF6121" w:rsidRDefault="00CB687F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66470" w14:textId="44109E95" w:rsidR="00BD1DF2" w:rsidRPr="00A64E14" w:rsidRDefault="00BD1DF2" w:rsidP="00581E86">
    <w:pPr>
      <w:pStyle w:val="Footer"/>
      <w:jc w:val="right"/>
    </w:pPr>
    <w:r w:rsidRPr="00A64E14">
      <w:t xml:space="preserve">| </w:t>
    </w:r>
    <w:r w:rsidR="00CB687F">
      <w:fldChar w:fldCharType="begin"/>
    </w:r>
    <w:r w:rsidR="00CB687F">
      <w:instrText xml:space="preserve"> COMMENTS   \* MERGEFORMAT </w:instrText>
    </w:r>
    <w:r w:rsidR="00CB687F">
      <w:fldChar w:fldCharType="separate"/>
    </w:r>
    <w:r>
      <w:t>001</w:t>
    </w:r>
    <w:r w:rsidR="00CB687F">
      <w:fldChar w:fldCharType="end"/>
    </w:r>
    <w:r w:rsidRPr="00A64E14">
      <w:t xml:space="preserve"> | Page </w:t>
    </w:r>
    <w:r w:rsidRPr="00A64E14">
      <w:fldChar w:fldCharType="begin"/>
    </w:r>
    <w:r w:rsidRPr="00A64E14">
      <w:instrText xml:space="preserve"> PAGE  \* Arabic  \* MERGEFORMAT </w:instrText>
    </w:r>
    <w:r w:rsidRPr="00A64E14">
      <w:fldChar w:fldCharType="separate"/>
    </w:r>
    <w:r w:rsidRPr="00A64E14">
      <w:t>2</w:t>
    </w:r>
    <w:r w:rsidRPr="00A64E14">
      <w:fldChar w:fldCharType="end"/>
    </w:r>
    <w:r w:rsidRPr="00A64E14">
      <w:t xml:space="preserve"> of </w:t>
    </w:r>
    <w:r w:rsidR="00CB687F">
      <w:fldChar w:fldCharType="begin"/>
    </w:r>
    <w:r w:rsidR="00CB687F">
      <w:instrText xml:space="preserve"> NUMPAGES  \* Arabic  \* MERGEFORMAT </w:instrText>
    </w:r>
    <w:r w:rsidR="00CB687F">
      <w:fldChar w:fldCharType="separate"/>
    </w:r>
    <w:r>
      <w:rPr>
        <w:noProof/>
      </w:rPr>
      <w:t>25</w:t>
    </w:r>
    <w:r w:rsidR="00CB687F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6544C" w14:textId="79D2EFBA" w:rsidR="009F3631" w:rsidRDefault="00CB687F" w:rsidP="009F3631">
    <w:pPr>
      <w:pStyle w:val="Footer"/>
      <w:tabs>
        <w:tab w:val="clear" w:pos="9360"/>
        <w:tab w:val="left" w:pos="8100"/>
      </w:tabs>
      <w:jc w:val="center"/>
      <w:rPr>
        <w:rStyle w:val="Hyperlink"/>
        <w:color w:val="auto"/>
        <w:u w:val="none"/>
      </w:rPr>
    </w:pPr>
    <w:hyperlink r:id="rId1" w:history="1">
      <w:r w:rsidR="00BD1DF2" w:rsidRPr="00B5166E">
        <w:rPr>
          <w:rStyle w:val="Hyperlink"/>
          <w:color w:val="auto"/>
          <w:u w:val="none"/>
        </w:rPr>
        <w:t>www.TextBookDiscrimination.com</w:t>
      </w:r>
    </w:hyperlink>
  </w:p>
  <w:p w14:paraId="115ABA93" w14:textId="5D98AA33" w:rsidR="00BD1DF2" w:rsidRPr="00B5166E" w:rsidRDefault="00BD1DF2" w:rsidP="009F3631">
    <w:pPr>
      <w:pStyle w:val="Footer"/>
      <w:tabs>
        <w:tab w:val="clear" w:pos="9360"/>
        <w:tab w:val="left" w:pos="8100"/>
      </w:tabs>
      <w:jc w:val="center"/>
    </w:pPr>
    <w:r w:rsidRPr="00B5166E">
      <w:t xml:space="preserve">Page </w:t>
    </w:r>
    <w:r w:rsidRPr="00B5166E">
      <w:fldChar w:fldCharType="begin"/>
    </w:r>
    <w:r w:rsidRPr="00B5166E">
      <w:instrText xml:space="preserve"> PAGE  \* Arabic  \* MERGEFORMAT </w:instrText>
    </w:r>
    <w:r w:rsidRPr="00B5166E">
      <w:fldChar w:fldCharType="separate"/>
    </w:r>
    <w:r w:rsidRPr="00B5166E">
      <w:t>16</w:t>
    </w:r>
    <w:r w:rsidRPr="00B5166E">
      <w:fldChar w:fldCharType="end"/>
    </w:r>
    <w:r w:rsidRPr="00B5166E">
      <w:t xml:space="preserve"> of </w:t>
    </w:r>
    <w:r w:rsidR="00CB687F">
      <w:fldChar w:fldCharType="begin"/>
    </w:r>
    <w:r w:rsidR="00CB687F">
      <w:instrText xml:space="preserve"> NUMPAGES  \* Arabic  \* MERGEFORMAT </w:instrText>
    </w:r>
    <w:r w:rsidR="00CB687F">
      <w:fldChar w:fldCharType="separate"/>
    </w:r>
    <w:r w:rsidRPr="00B5166E">
      <w:t>35</w:t>
    </w:r>
    <w:r w:rsidR="00CB687F"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3CC5B" w14:textId="77777777" w:rsidR="00CB687F" w:rsidRPr="00C41F43" w:rsidRDefault="00CB687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73539765" w14:textId="77777777" w:rsidR="00CB687F" w:rsidRDefault="00CB687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8E403D0" w14:textId="77777777" w:rsidR="00CB687F" w:rsidRPr="00FF6121" w:rsidRDefault="00CB687F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7AA61" w14:textId="77777777" w:rsidR="00BD1DF2" w:rsidRDefault="00BD1DF2" w:rsidP="00B14050">
      <w:pPr>
        <w:spacing w:after="0" w:line="240" w:lineRule="auto"/>
      </w:pPr>
      <w:r>
        <w:separator/>
      </w:r>
    </w:p>
  </w:footnote>
  <w:footnote w:type="continuationSeparator" w:id="0">
    <w:p w14:paraId="31120097" w14:textId="77777777" w:rsidR="00BD1DF2" w:rsidRDefault="00BD1DF2" w:rsidP="00B14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9A3F5" w14:textId="0483ECE8" w:rsidR="00BD1DF2" w:rsidRPr="001E30AF" w:rsidRDefault="00BD1DF2" w:rsidP="00581E86">
    <w:pPr>
      <w:pStyle w:val="Header"/>
      <w:jc w:val="right"/>
      <w:rPr>
        <w:rFonts w:cstheme="minorHAnsi"/>
      </w:rPr>
    </w:pPr>
    <w:r w:rsidRPr="001E30AF">
      <w:rPr>
        <w:rFonts w:cstheme="minorHAnsi"/>
        <w:lang w:eastAsia="ja-JP"/>
      </w:rPr>
      <w:t xml:space="preserve"> </w:t>
    </w:r>
    <w:r w:rsidRPr="001E30AF">
      <w:rPr>
        <w:rFonts w:cstheme="minorHAnsi"/>
      </w:rPr>
      <w:t xml:space="preserve">| </w:t>
    </w:r>
    <w:sdt>
      <w:sdtPr>
        <w:rPr>
          <w:rFonts w:cstheme="minorHAnsi"/>
        </w:rPr>
        <w:alias w:val="Title"/>
        <w:tag w:val=""/>
        <w:id w:val="147841555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cstheme="minorHAnsi"/>
          </w:rPr>
          <w:t>Facts in Support of Criminal Complaint (Perjury)</w:t>
        </w:r>
      </w:sdtContent>
    </w:sdt>
    <w:r w:rsidRPr="001E30AF">
      <w:rPr>
        <w:rFonts w:cstheme="minorHAnsi"/>
      </w:rPr>
      <w:t xml:space="preserve"> | </w:t>
    </w:r>
    <w:sdt>
      <w:sdtPr>
        <w:rPr>
          <w:rFonts w:cstheme="minorHAnsi"/>
        </w:rPr>
        <w:alias w:val="Publish Date"/>
        <w:tag w:val=""/>
        <w:id w:val="17285937"/>
        <w:dataBinding w:prefixMappings="xmlns:ns0='http://schemas.microsoft.com/office/2006/coverPageProps' " w:xpath="/ns0:CoverPageProperties[1]/ns0:PublishDate[1]" w:storeItemID="{55AF091B-3C7A-41E3-B477-F2FDAA23CFDA}"/>
        <w:date w:fullDate="2021-11-17T00:00:00Z">
          <w:dateFormat w:val="M/d/yyyy"/>
          <w:lid w:val="en-US"/>
          <w:storeMappedDataAs w:val="dateTime"/>
          <w:calendar w:val="gregorian"/>
        </w:date>
      </w:sdtPr>
      <w:sdtEndPr/>
      <w:sdtContent>
        <w:r>
          <w:rPr>
            <w:rFonts w:cstheme="minorHAnsi"/>
          </w:rPr>
          <w:t>11/17/2021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F228D" w14:textId="61195675" w:rsidR="00BD1DF2" w:rsidRDefault="00BD1DF2" w:rsidP="00B5166E">
    <w:pPr>
      <w:pStyle w:val="Header"/>
      <w:jc w:val="right"/>
    </w:pPr>
    <w:bookmarkStart w:id="22" w:name="_Hlk74311718"/>
    <w:r>
      <w:t xml:space="preserve">| State v Early | </w:t>
    </w:r>
    <w:sdt>
      <w:sdtPr>
        <w:alias w:val="Title"/>
        <w:tag w:val=""/>
        <w:id w:val="-1361666353"/>
        <w:placeholder>
          <w:docPart w:val="9295A4C25A7B45368B91D126CC23022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Facts in Support of Criminal Complaint (Perjury)</w:t>
        </w:r>
      </w:sdtContent>
    </w:sdt>
    <w:r>
      <w:t xml:space="preserve"> | </w:t>
    </w:r>
    <w:sdt>
      <w:sdtPr>
        <w:alias w:val="Publish Date"/>
        <w:tag w:val=""/>
        <w:id w:val="-893195152"/>
        <w:placeholder>
          <w:docPart w:val="3961F3CA428E4ECDA8510C20B11FF0B1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21-11-17T00:00:00Z">
          <w:dateFormat w:val="M/d/yyyy"/>
          <w:lid w:val="en-US"/>
          <w:storeMappedDataAs w:val="dateTime"/>
          <w:calendar w:val="gregorian"/>
        </w:date>
      </w:sdtPr>
      <w:sdtEndPr/>
      <w:sdtContent>
        <w:r>
          <w:t>11/17/2021</w:t>
        </w:r>
      </w:sdtContent>
    </w:sdt>
    <w:bookmarkEnd w:id="2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90CA4"/>
    <w:multiLevelType w:val="hybridMultilevel"/>
    <w:tmpl w:val="F1E44560"/>
    <w:lvl w:ilvl="0" w:tplc="0DE465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15DAF"/>
    <w:multiLevelType w:val="hybridMultilevel"/>
    <w:tmpl w:val="21DEC1BC"/>
    <w:lvl w:ilvl="0" w:tplc="328A3E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E135B8"/>
    <w:multiLevelType w:val="hybridMultilevel"/>
    <w:tmpl w:val="147AF03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0377BC4"/>
    <w:multiLevelType w:val="hybridMultilevel"/>
    <w:tmpl w:val="2954EFB4"/>
    <w:lvl w:ilvl="0" w:tplc="31A01500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EB5485F"/>
    <w:multiLevelType w:val="hybridMultilevel"/>
    <w:tmpl w:val="73724276"/>
    <w:lvl w:ilvl="0" w:tplc="D792931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E5593"/>
    <w:multiLevelType w:val="hybridMultilevel"/>
    <w:tmpl w:val="964C4866"/>
    <w:lvl w:ilvl="0" w:tplc="05527E4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2242A12"/>
    <w:multiLevelType w:val="hybridMultilevel"/>
    <w:tmpl w:val="0302DB0E"/>
    <w:lvl w:ilvl="0" w:tplc="328A3E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50"/>
    <w:rsid w:val="00005338"/>
    <w:rsid w:val="00005793"/>
    <w:rsid w:val="00007C35"/>
    <w:rsid w:val="00007CD8"/>
    <w:rsid w:val="000109AF"/>
    <w:rsid w:val="00011460"/>
    <w:rsid w:val="00011EFB"/>
    <w:rsid w:val="00014734"/>
    <w:rsid w:val="00016775"/>
    <w:rsid w:val="00022A76"/>
    <w:rsid w:val="00024256"/>
    <w:rsid w:val="00024410"/>
    <w:rsid w:val="00024F65"/>
    <w:rsid w:val="00027FEB"/>
    <w:rsid w:val="00034D0C"/>
    <w:rsid w:val="000430C8"/>
    <w:rsid w:val="00046DD4"/>
    <w:rsid w:val="00052599"/>
    <w:rsid w:val="000533B8"/>
    <w:rsid w:val="0005491B"/>
    <w:rsid w:val="00056CC2"/>
    <w:rsid w:val="00061060"/>
    <w:rsid w:val="00061073"/>
    <w:rsid w:val="00064A59"/>
    <w:rsid w:val="00064EBD"/>
    <w:rsid w:val="00066626"/>
    <w:rsid w:val="00071944"/>
    <w:rsid w:val="0007293D"/>
    <w:rsid w:val="00076F0F"/>
    <w:rsid w:val="0008008C"/>
    <w:rsid w:val="00080E7E"/>
    <w:rsid w:val="00086BF2"/>
    <w:rsid w:val="00086DB1"/>
    <w:rsid w:val="00090B4B"/>
    <w:rsid w:val="00091977"/>
    <w:rsid w:val="00093A8D"/>
    <w:rsid w:val="00094021"/>
    <w:rsid w:val="00094059"/>
    <w:rsid w:val="0009439B"/>
    <w:rsid w:val="00095985"/>
    <w:rsid w:val="00097114"/>
    <w:rsid w:val="00097207"/>
    <w:rsid w:val="000A1018"/>
    <w:rsid w:val="000A4834"/>
    <w:rsid w:val="000A5BD5"/>
    <w:rsid w:val="000A6450"/>
    <w:rsid w:val="000B1530"/>
    <w:rsid w:val="000B58BE"/>
    <w:rsid w:val="000B5943"/>
    <w:rsid w:val="000B60DE"/>
    <w:rsid w:val="000D12A2"/>
    <w:rsid w:val="000D5A56"/>
    <w:rsid w:val="000D6A98"/>
    <w:rsid w:val="000E175F"/>
    <w:rsid w:val="000E26DD"/>
    <w:rsid w:val="000E7545"/>
    <w:rsid w:val="000F0F7B"/>
    <w:rsid w:val="000F78CD"/>
    <w:rsid w:val="001012A8"/>
    <w:rsid w:val="00102B22"/>
    <w:rsid w:val="001114CB"/>
    <w:rsid w:val="00112424"/>
    <w:rsid w:val="00113951"/>
    <w:rsid w:val="00114CDA"/>
    <w:rsid w:val="00117BF7"/>
    <w:rsid w:val="00121994"/>
    <w:rsid w:val="001224E1"/>
    <w:rsid w:val="00123BAF"/>
    <w:rsid w:val="0012496E"/>
    <w:rsid w:val="00125098"/>
    <w:rsid w:val="00133EDE"/>
    <w:rsid w:val="001342C9"/>
    <w:rsid w:val="001352C7"/>
    <w:rsid w:val="0013538C"/>
    <w:rsid w:val="00136F69"/>
    <w:rsid w:val="0014483B"/>
    <w:rsid w:val="00144B61"/>
    <w:rsid w:val="00144DE3"/>
    <w:rsid w:val="00150149"/>
    <w:rsid w:val="001553E9"/>
    <w:rsid w:val="00157183"/>
    <w:rsid w:val="0015719B"/>
    <w:rsid w:val="00165F74"/>
    <w:rsid w:val="00172D5C"/>
    <w:rsid w:val="00173A58"/>
    <w:rsid w:val="00174133"/>
    <w:rsid w:val="00175EC5"/>
    <w:rsid w:val="00177D19"/>
    <w:rsid w:val="00186296"/>
    <w:rsid w:val="001917F9"/>
    <w:rsid w:val="001918B3"/>
    <w:rsid w:val="00195299"/>
    <w:rsid w:val="00195832"/>
    <w:rsid w:val="001A7107"/>
    <w:rsid w:val="001A74E1"/>
    <w:rsid w:val="001B17AE"/>
    <w:rsid w:val="001B29E8"/>
    <w:rsid w:val="001B5699"/>
    <w:rsid w:val="001B5DBC"/>
    <w:rsid w:val="001C2904"/>
    <w:rsid w:val="001C405A"/>
    <w:rsid w:val="001C4737"/>
    <w:rsid w:val="001D0BFB"/>
    <w:rsid w:val="001D1DE8"/>
    <w:rsid w:val="001D439F"/>
    <w:rsid w:val="001D50B7"/>
    <w:rsid w:val="001D5413"/>
    <w:rsid w:val="001E1E2F"/>
    <w:rsid w:val="001E314C"/>
    <w:rsid w:val="001E65CD"/>
    <w:rsid w:val="001E76C2"/>
    <w:rsid w:val="001F4885"/>
    <w:rsid w:val="001F61E4"/>
    <w:rsid w:val="00202802"/>
    <w:rsid w:val="00206B02"/>
    <w:rsid w:val="00214913"/>
    <w:rsid w:val="00221279"/>
    <w:rsid w:val="00223114"/>
    <w:rsid w:val="00223670"/>
    <w:rsid w:val="002237A2"/>
    <w:rsid w:val="00226125"/>
    <w:rsid w:val="00227493"/>
    <w:rsid w:val="002279AF"/>
    <w:rsid w:val="00231090"/>
    <w:rsid w:val="00240E20"/>
    <w:rsid w:val="00243E98"/>
    <w:rsid w:val="00244071"/>
    <w:rsid w:val="002454C9"/>
    <w:rsid w:val="0025069E"/>
    <w:rsid w:val="002509B6"/>
    <w:rsid w:val="002514CE"/>
    <w:rsid w:val="002538FD"/>
    <w:rsid w:val="00253EE3"/>
    <w:rsid w:val="00254379"/>
    <w:rsid w:val="00260B11"/>
    <w:rsid w:val="00265486"/>
    <w:rsid w:val="00265FE0"/>
    <w:rsid w:val="002661C6"/>
    <w:rsid w:val="002676D2"/>
    <w:rsid w:val="00272A5E"/>
    <w:rsid w:val="0027318C"/>
    <w:rsid w:val="002743F4"/>
    <w:rsid w:val="002765DC"/>
    <w:rsid w:val="0027739B"/>
    <w:rsid w:val="00277B2A"/>
    <w:rsid w:val="002802DB"/>
    <w:rsid w:val="00282312"/>
    <w:rsid w:val="002859F3"/>
    <w:rsid w:val="00290835"/>
    <w:rsid w:val="002922D1"/>
    <w:rsid w:val="002928E6"/>
    <w:rsid w:val="0029494C"/>
    <w:rsid w:val="00295C4C"/>
    <w:rsid w:val="002961F4"/>
    <w:rsid w:val="0029696E"/>
    <w:rsid w:val="002A05C2"/>
    <w:rsid w:val="002B016A"/>
    <w:rsid w:val="002B1DE8"/>
    <w:rsid w:val="002B2B94"/>
    <w:rsid w:val="002B5CD4"/>
    <w:rsid w:val="002B7EB5"/>
    <w:rsid w:val="002C0E55"/>
    <w:rsid w:val="002C2D6E"/>
    <w:rsid w:val="002C5141"/>
    <w:rsid w:val="002D2A27"/>
    <w:rsid w:val="002D612B"/>
    <w:rsid w:val="002D7245"/>
    <w:rsid w:val="002E0CA7"/>
    <w:rsid w:val="002E3014"/>
    <w:rsid w:val="002F01EB"/>
    <w:rsid w:val="002F71F1"/>
    <w:rsid w:val="002F794F"/>
    <w:rsid w:val="00300D77"/>
    <w:rsid w:val="00301ACF"/>
    <w:rsid w:val="00303E6A"/>
    <w:rsid w:val="00307458"/>
    <w:rsid w:val="00307538"/>
    <w:rsid w:val="00311BD9"/>
    <w:rsid w:val="00315417"/>
    <w:rsid w:val="00322087"/>
    <w:rsid w:val="00324400"/>
    <w:rsid w:val="00325D79"/>
    <w:rsid w:val="00325FB8"/>
    <w:rsid w:val="003303A7"/>
    <w:rsid w:val="0033087E"/>
    <w:rsid w:val="00332DA0"/>
    <w:rsid w:val="00333720"/>
    <w:rsid w:val="00333ADA"/>
    <w:rsid w:val="003344CA"/>
    <w:rsid w:val="00334805"/>
    <w:rsid w:val="003374A4"/>
    <w:rsid w:val="003375D7"/>
    <w:rsid w:val="003378A8"/>
    <w:rsid w:val="00342A98"/>
    <w:rsid w:val="00342B4C"/>
    <w:rsid w:val="00343D3B"/>
    <w:rsid w:val="00344FC2"/>
    <w:rsid w:val="00346A52"/>
    <w:rsid w:val="00346B5D"/>
    <w:rsid w:val="00355F3E"/>
    <w:rsid w:val="00356A32"/>
    <w:rsid w:val="00360504"/>
    <w:rsid w:val="00363A3E"/>
    <w:rsid w:val="003649D8"/>
    <w:rsid w:val="003753A1"/>
    <w:rsid w:val="003756BB"/>
    <w:rsid w:val="0037618B"/>
    <w:rsid w:val="00377E74"/>
    <w:rsid w:val="00381C61"/>
    <w:rsid w:val="003958C0"/>
    <w:rsid w:val="00395F74"/>
    <w:rsid w:val="003A080A"/>
    <w:rsid w:val="003A151E"/>
    <w:rsid w:val="003A666D"/>
    <w:rsid w:val="003B18ED"/>
    <w:rsid w:val="003B1EE9"/>
    <w:rsid w:val="003B41C2"/>
    <w:rsid w:val="003B67CD"/>
    <w:rsid w:val="003B690A"/>
    <w:rsid w:val="003C05D5"/>
    <w:rsid w:val="003C194B"/>
    <w:rsid w:val="003C34F5"/>
    <w:rsid w:val="003C5C52"/>
    <w:rsid w:val="003D0AA1"/>
    <w:rsid w:val="003D4965"/>
    <w:rsid w:val="003E0112"/>
    <w:rsid w:val="003E20C9"/>
    <w:rsid w:val="003E2E25"/>
    <w:rsid w:val="003E42E1"/>
    <w:rsid w:val="003E5C60"/>
    <w:rsid w:val="003F0DB1"/>
    <w:rsid w:val="003F1C6D"/>
    <w:rsid w:val="003F2D8E"/>
    <w:rsid w:val="003F3E9B"/>
    <w:rsid w:val="003F5516"/>
    <w:rsid w:val="003F7614"/>
    <w:rsid w:val="004008A9"/>
    <w:rsid w:val="00400BE2"/>
    <w:rsid w:val="00403553"/>
    <w:rsid w:val="004036DE"/>
    <w:rsid w:val="00404D8A"/>
    <w:rsid w:val="00406292"/>
    <w:rsid w:val="004064CE"/>
    <w:rsid w:val="00406822"/>
    <w:rsid w:val="004100A8"/>
    <w:rsid w:val="0041130B"/>
    <w:rsid w:val="004119E5"/>
    <w:rsid w:val="004126A9"/>
    <w:rsid w:val="00414B29"/>
    <w:rsid w:val="00415D51"/>
    <w:rsid w:val="00420006"/>
    <w:rsid w:val="00422EEA"/>
    <w:rsid w:val="004252D1"/>
    <w:rsid w:val="00426DED"/>
    <w:rsid w:val="00426E03"/>
    <w:rsid w:val="004313FA"/>
    <w:rsid w:val="00432BA2"/>
    <w:rsid w:val="00433120"/>
    <w:rsid w:val="00440955"/>
    <w:rsid w:val="00443F8F"/>
    <w:rsid w:val="00445C6C"/>
    <w:rsid w:val="00450F67"/>
    <w:rsid w:val="00451450"/>
    <w:rsid w:val="00451469"/>
    <w:rsid w:val="00451E45"/>
    <w:rsid w:val="004523BD"/>
    <w:rsid w:val="00452966"/>
    <w:rsid w:val="00455509"/>
    <w:rsid w:val="00455755"/>
    <w:rsid w:val="00455C0F"/>
    <w:rsid w:val="00455F6A"/>
    <w:rsid w:val="00456292"/>
    <w:rsid w:val="0045633A"/>
    <w:rsid w:val="00461ACC"/>
    <w:rsid w:val="00465D79"/>
    <w:rsid w:val="004714B8"/>
    <w:rsid w:val="00472CBC"/>
    <w:rsid w:val="00473823"/>
    <w:rsid w:val="00474396"/>
    <w:rsid w:val="004777F9"/>
    <w:rsid w:val="004828BE"/>
    <w:rsid w:val="004861B8"/>
    <w:rsid w:val="00486818"/>
    <w:rsid w:val="00491EAD"/>
    <w:rsid w:val="00492FBF"/>
    <w:rsid w:val="00493B1C"/>
    <w:rsid w:val="0049534A"/>
    <w:rsid w:val="0049561B"/>
    <w:rsid w:val="004A0C26"/>
    <w:rsid w:val="004A1CD5"/>
    <w:rsid w:val="004A344C"/>
    <w:rsid w:val="004A4F51"/>
    <w:rsid w:val="004A7B55"/>
    <w:rsid w:val="004B5F20"/>
    <w:rsid w:val="004B6643"/>
    <w:rsid w:val="004B7978"/>
    <w:rsid w:val="004C05A8"/>
    <w:rsid w:val="004C097F"/>
    <w:rsid w:val="004D3D50"/>
    <w:rsid w:val="004D71BE"/>
    <w:rsid w:val="004D7F03"/>
    <w:rsid w:val="004E0DC4"/>
    <w:rsid w:val="004E1052"/>
    <w:rsid w:val="004E2E7C"/>
    <w:rsid w:val="004E2EFF"/>
    <w:rsid w:val="004E4663"/>
    <w:rsid w:val="004F01D6"/>
    <w:rsid w:val="004F0868"/>
    <w:rsid w:val="004F15AA"/>
    <w:rsid w:val="004F1E96"/>
    <w:rsid w:val="004F3D5E"/>
    <w:rsid w:val="004F3E8E"/>
    <w:rsid w:val="004F4BD7"/>
    <w:rsid w:val="004F4D67"/>
    <w:rsid w:val="004F4EB6"/>
    <w:rsid w:val="004F55AA"/>
    <w:rsid w:val="004F5D2B"/>
    <w:rsid w:val="004F6DCD"/>
    <w:rsid w:val="004F79B3"/>
    <w:rsid w:val="00500AF8"/>
    <w:rsid w:val="005070C8"/>
    <w:rsid w:val="005108D3"/>
    <w:rsid w:val="005112AE"/>
    <w:rsid w:val="00513E36"/>
    <w:rsid w:val="00514DD4"/>
    <w:rsid w:val="00516BC4"/>
    <w:rsid w:val="0052205A"/>
    <w:rsid w:val="005221E7"/>
    <w:rsid w:val="005230C6"/>
    <w:rsid w:val="005239F3"/>
    <w:rsid w:val="00524DB1"/>
    <w:rsid w:val="005260BE"/>
    <w:rsid w:val="00530B8C"/>
    <w:rsid w:val="00530DCE"/>
    <w:rsid w:val="005320DB"/>
    <w:rsid w:val="0053321B"/>
    <w:rsid w:val="00542E10"/>
    <w:rsid w:val="00543203"/>
    <w:rsid w:val="00544782"/>
    <w:rsid w:val="00546F6D"/>
    <w:rsid w:val="00547EA9"/>
    <w:rsid w:val="00550695"/>
    <w:rsid w:val="005506A2"/>
    <w:rsid w:val="0055188D"/>
    <w:rsid w:val="005531D0"/>
    <w:rsid w:val="0055464C"/>
    <w:rsid w:val="00554E90"/>
    <w:rsid w:val="00556229"/>
    <w:rsid w:val="00556530"/>
    <w:rsid w:val="00560AB9"/>
    <w:rsid w:val="00563320"/>
    <w:rsid w:val="00564615"/>
    <w:rsid w:val="00565A8C"/>
    <w:rsid w:val="00565D15"/>
    <w:rsid w:val="0056616A"/>
    <w:rsid w:val="00570CC7"/>
    <w:rsid w:val="00571EF0"/>
    <w:rsid w:val="00574F2B"/>
    <w:rsid w:val="005761C2"/>
    <w:rsid w:val="005775F3"/>
    <w:rsid w:val="00580724"/>
    <w:rsid w:val="005807B4"/>
    <w:rsid w:val="00581E86"/>
    <w:rsid w:val="00583360"/>
    <w:rsid w:val="00584BF6"/>
    <w:rsid w:val="0059016A"/>
    <w:rsid w:val="0059101B"/>
    <w:rsid w:val="005969E0"/>
    <w:rsid w:val="005A1E93"/>
    <w:rsid w:val="005A6676"/>
    <w:rsid w:val="005A795D"/>
    <w:rsid w:val="005B04D0"/>
    <w:rsid w:val="005B0680"/>
    <w:rsid w:val="005B13C5"/>
    <w:rsid w:val="005B2B4B"/>
    <w:rsid w:val="005B5593"/>
    <w:rsid w:val="005C1D5F"/>
    <w:rsid w:val="005C2DA2"/>
    <w:rsid w:val="005C38AC"/>
    <w:rsid w:val="005C7822"/>
    <w:rsid w:val="005C7C82"/>
    <w:rsid w:val="005D0251"/>
    <w:rsid w:val="005D230F"/>
    <w:rsid w:val="005D2582"/>
    <w:rsid w:val="005D2FDE"/>
    <w:rsid w:val="005D551B"/>
    <w:rsid w:val="005D72CD"/>
    <w:rsid w:val="005E257E"/>
    <w:rsid w:val="005E288E"/>
    <w:rsid w:val="005E7A79"/>
    <w:rsid w:val="005F2F26"/>
    <w:rsid w:val="005F3751"/>
    <w:rsid w:val="005F4E17"/>
    <w:rsid w:val="005F7245"/>
    <w:rsid w:val="0060631F"/>
    <w:rsid w:val="0060639A"/>
    <w:rsid w:val="006075AC"/>
    <w:rsid w:val="006108E1"/>
    <w:rsid w:val="00611AB8"/>
    <w:rsid w:val="00612D75"/>
    <w:rsid w:val="00612E2E"/>
    <w:rsid w:val="00616EB5"/>
    <w:rsid w:val="00620F7B"/>
    <w:rsid w:val="0062137B"/>
    <w:rsid w:val="0062141C"/>
    <w:rsid w:val="006219E8"/>
    <w:rsid w:val="00624B2F"/>
    <w:rsid w:val="0062725D"/>
    <w:rsid w:val="00640308"/>
    <w:rsid w:val="006413E7"/>
    <w:rsid w:val="006440AC"/>
    <w:rsid w:val="006448F5"/>
    <w:rsid w:val="00644CF0"/>
    <w:rsid w:val="006458B7"/>
    <w:rsid w:val="00651999"/>
    <w:rsid w:val="00652FD8"/>
    <w:rsid w:val="00655CB3"/>
    <w:rsid w:val="00661543"/>
    <w:rsid w:val="00661931"/>
    <w:rsid w:val="00662024"/>
    <w:rsid w:val="00665288"/>
    <w:rsid w:val="00665AEF"/>
    <w:rsid w:val="006661D2"/>
    <w:rsid w:val="006737D5"/>
    <w:rsid w:val="006749BA"/>
    <w:rsid w:val="00686366"/>
    <w:rsid w:val="006865EF"/>
    <w:rsid w:val="006866E3"/>
    <w:rsid w:val="00692D84"/>
    <w:rsid w:val="006962C0"/>
    <w:rsid w:val="00696AD6"/>
    <w:rsid w:val="00696D5A"/>
    <w:rsid w:val="00697C94"/>
    <w:rsid w:val="00697D10"/>
    <w:rsid w:val="006A0E38"/>
    <w:rsid w:val="006A7B19"/>
    <w:rsid w:val="006B60D8"/>
    <w:rsid w:val="006B6824"/>
    <w:rsid w:val="006C0385"/>
    <w:rsid w:val="006C193A"/>
    <w:rsid w:val="006C465A"/>
    <w:rsid w:val="006D1238"/>
    <w:rsid w:val="006D4529"/>
    <w:rsid w:val="006D53C3"/>
    <w:rsid w:val="006E0398"/>
    <w:rsid w:val="006F20A9"/>
    <w:rsid w:val="006F4951"/>
    <w:rsid w:val="006F6035"/>
    <w:rsid w:val="00700636"/>
    <w:rsid w:val="00700B62"/>
    <w:rsid w:val="00700D72"/>
    <w:rsid w:val="00700EC6"/>
    <w:rsid w:val="00701A1D"/>
    <w:rsid w:val="00704EFA"/>
    <w:rsid w:val="00705C8A"/>
    <w:rsid w:val="00705E8A"/>
    <w:rsid w:val="00711CED"/>
    <w:rsid w:val="0071727C"/>
    <w:rsid w:val="0072050B"/>
    <w:rsid w:val="00720FED"/>
    <w:rsid w:val="00721AAA"/>
    <w:rsid w:val="00721B20"/>
    <w:rsid w:val="0072731D"/>
    <w:rsid w:val="007304C0"/>
    <w:rsid w:val="00730E13"/>
    <w:rsid w:val="00732AC5"/>
    <w:rsid w:val="00741E50"/>
    <w:rsid w:val="00742B9F"/>
    <w:rsid w:val="00743BCD"/>
    <w:rsid w:val="007451BF"/>
    <w:rsid w:val="00745E1C"/>
    <w:rsid w:val="00746FD1"/>
    <w:rsid w:val="007472A0"/>
    <w:rsid w:val="00747F6A"/>
    <w:rsid w:val="00767088"/>
    <w:rsid w:val="00770D35"/>
    <w:rsid w:val="00771450"/>
    <w:rsid w:val="00772E65"/>
    <w:rsid w:val="00773B17"/>
    <w:rsid w:val="00776434"/>
    <w:rsid w:val="00780B35"/>
    <w:rsid w:val="00786501"/>
    <w:rsid w:val="00790EB9"/>
    <w:rsid w:val="00795E3C"/>
    <w:rsid w:val="00797E26"/>
    <w:rsid w:val="007B0A71"/>
    <w:rsid w:val="007B0F22"/>
    <w:rsid w:val="007B6300"/>
    <w:rsid w:val="007C338D"/>
    <w:rsid w:val="007C4E12"/>
    <w:rsid w:val="007C588C"/>
    <w:rsid w:val="007D01F3"/>
    <w:rsid w:val="007D02F4"/>
    <w:rsid w:val="007D2586"/>
    <w:rsid w:val="007D2B82"/>
    <w:rsid w:val="007F5627"/>
    <w:rsid w:val="007F5B2D"/>
    <w:rsid w:val="00802287"/>
    <w:rsid w:val="008029DC"/>
    <w:rsid w:val="00802D50"/>
    <w:rsid w:val="00802E17"/>
    <w:rsid w:val="00804B9A"/>
    <w:rsid w:val="00805088"/>
    <w:rsid w:val="0081007A"/>
    <w:rsid w:val="008100F1"/>
    <w:rsid w:val="0081267C"/>
    <w:rsid w:val="00814727"/>
    <w:rsid w:val="00815D72"/>
    <w:rsid w:val="00816AF1"/>
    <w:rsid w:val="008311F4"/>
    <w:rsid w:val="00834A82"/>
    <w:rsid w:val="00836BBC"/>
    <w:rsid w:val="00837362"/>
    <w:rsid w:val="008378A7"/>
    <w:rsid w:val="00840DF5"/>
    <w:rsid w:val="0084255F"/>
    <w:rsid w:val="008501E6"/>
    <w:rsid w:val="00854505"/>
    <w:rsid w:val="0085478B"/>
    <w:rsid w:val="00856557"/>
    <w:rsid w:val="00860EE4"/>
    <w:rsid w:val="00865219"/>
    <w:rsid w:val="00872D99"/>
    <w:rsid w:val="0087669F"/>
    <w:rsid w:val="008828EF"/>
    <w:rsid w:val="008829AE"/>
    <w:rsid w:val="00882A03"/>
    <w:rsid w:val="00883151"/>
    <w:rsid w:val="00883977"/>
    <w:rsid w:val="0088622C"/>
    <w:rsid w:val="008968D5"/>
    <w:rsid w:val="00897E3F"/>
    <w:rsid w:val="008A2F36"/>
    <w:rsid w:val="008A3BF2"/>
    <w:rsid w:val="008A59CE"/>
    <w:rsid w:val="008A6B31"/>
    <w:rsid w:val="008A7C2A"/>
    <w:rsid w:val="008B0EF7"/>
    <w:rsid w:val="008B13D1"/>
    <w:rsid w:val="008B2993"/>
    <w:rsid w:val="008B45B0"/>
    <w:rsid w:val="008C167F"/>
    <w:rsid w:val="008C2245"/>
    <w:rsid w:val="008C5D0B"/>
    <w:rsid w:val="008C71E9"/>
    <w:rsid w:val="008C73A3"/>
    <w:rsid w:val="008D0629"/>
    <w:rsid w:val="008D1BB9"/>
    <w:rsid w:val="008D2565"/>
    <w:rsid w:val="008D26CC"/>
    <w:rsid w:val="008D6C43"/>
    <w:rsid w:val="008D6C68"/>
    <w:rsid w:val="008D7C09"/>
    <w:rsid w:val="008E148A"/>
    <w:rsid w:val="008E2928"/>
    <w:rsid w:val="008E51B0"/>
    <w:rsid w:val="008E62F6"/>
    <w:rsid w:val="008F2AD4"/>
    <w:rsid w:val="008F3342"/>
    <w:rsid w:val="008F3617"/>
    <w:rsid w:val="008F695C"/>
    <w:rsid w:val="008F6AB7"/>
    <w:rsid w:val="00900B37"/>
    <w:rsid w:val="00900EC1"/>
    <w:rsid w:val="009038AB"/>
    <w:rsid w:val="00906223"/>
    <w:rsid w:val="00906359"/>
    <w:rsid w:val="00910765"/>
    <w:rsid w:val="009110D4"/>
    <w:rsid w:val="009140EB"/>
    <w:rsid w:val="00915C16"/>
    <w:rsid w:val="00920092"/>
    <w:rsid w:val="00921793"/>
    <w:rsid w:val="00921C04"/>
    <w:rsid w:val="00922B1A"/>
    <w:rsid w:val="00923852"/>
    <w:rsid w:val="00926796"/>
    <w:rsid w:val="0093012E"/>
    <w:rsid w:val="00932C91"/>
    <w:rsid w:val="00935C66"/>
    <w:rsid w:val="009363A2"/>
    <w:rsid w:val="009379F7"/>
    <w:rsid w:val="00937E1A"/>
    <w:rsid w:val="00946123"/>
    <w:rsid w:val="00947CCB"/>
    <w:rsid w:val="00950A97"/>
    <w:rsid w:val="00951FEF"/>
    <w:rsid w:val="0095272D"/>
    <w:rsid w:val="00953446"/>
    <w:rsid w:val="00955C9C"/>
    <w:rsid w:val="00960157"/>
    <w:rsid w:val="009655EC"/>
    <w:rsid w:val="00967E24"/>
    <w:rsid w:val="00967E5E"/>
    <w:rsid w:val="00975B9C"/>
    <w:rsid w:val="00975DDD"/>
    <w:rsid w:val="009763C1"/>
    <w:rsid w:val="009766FD"/>
    <w:rsid w:val="00977076"/>
    <w:rsid w:val="009809B2"/>
    <w:rsid w:val="00981D98"/>
    <w:rsid w:val="009833DC"/>
    <w:rsid w:val="009864EB"/>
    <w:rsid w:val="00986839"/>
    <w:rsid w:val="00993DFF"/>
    <w:rsid w:val="00996126"/>
    <w:rsid w:val="009B1BF8"/>
    <w:rsid w:val="009B3A88"/>
    <w:rsid w:val="009C0A4E"/>
    <w:rsid w:val="009C31F4"/>
    <w:rsid w:val="009C35A6"/>
    <w:rsid w:val="009D071C"/>
    <w:rsid w:val="009D08D4"/>
    <w:rsid w:val="009D1F80"/>
    <w:rsid w:val="009D2A12"/>
    <w:rsid w:val="009D344E"/>
    <w:rsid w:val="009D34FA"/>
    <w:rsid w:val="009D35CC"/>
    <w:rsid w:val="009E3F32"/>
    <w:rsid w:val="009E404F"/>
    <w:rsid w:val="009E4731"/>
    <w:rsid w:val="009E59C4"/>
    <w:rsid w:val="009E6C75"/>
    <w:rsid w:val="009F1EE4"/>
    <w:rsid w:val="009F1FA6"/>
    <w:rsid w:val="009F3631"/>
    <w:rsid w:val="009F428F"/>
    <w:rsid w:val="009F4B61"/>
    <w:rsid w:val="00A01F66"/>
    <w:rsid w:val="00A0609F"/>
    <w:rsid w:val="00A06A19"/>
    <w:rsid w:val="00A06FE9"/>
    <w:rsid w:val="00A070E2"/>
    <w:rsid w:val="00A16527"/>
    <w:rsid w:val="00A2133A"/>
    <w:rsid w:val="00A26417"/>
    <w:rsid w:val="00A31909"/>
    <w:rsid w:val="00A35BD8"/>
    <w:rsid w:val="00A36598"/>
    <w:rsid w:val="00A559CE"/>
    <w:rsid w:val="00A57876"/>
    <w:rsid w:val="00A63A43"/>
    <w:rsid w:val="00A65163"/>
    <w:rsid w:val="00A66FA5"/>
    <w:rsid w:val="00A70C12"/>
    <w:rsid w:val="00A73915"/>
    <w:rsid w:val="00A811EC"/>
    <w:rsid w:val="00A83627"/>
    <w:rsid w:val="00A8407D"/>
    <w:rsid w:val="00A90D39"/>
    <w:rsid w:val="00A91338"/>
    <w:rsid w:val="00A91EEE"/>
    <w:rsid w:val="00AA030D"/>
    <w:rsid w:val="00AA3747"/>
    <w:rsid w:val="00AA3922"/>
    <w:rsid w:val="00AA5C15"/>
    <w:rsid w:val="00AA6DDC"/>
    <w:rsid w:val="00AA77C3"/>
    <w:rsid w:val="00AB2050"/>
    <w:rsid w:val="00AB57C5"/>
    <w:rsid w:val="00AB62E2"/>
    <w:rsid w:val="00AC1FC7"/>
    <w:rsid w:val="00AC24AA"/>
    <w:rsid w:val="00AC492D"/>
    <w:rsid w:val="00AC5439"/>
    <w:rsid w:val="00AC592C"/>
    <w:rsid w:val="00AC6A50"/>
    <w:rsid w:val="00AD3CAB"/>
    <w:rsid w:val="00AD69AF"/>
    <w:rsid w:val="00AD6BAF"/>
    <w:rsid w:val="00AD6ED8"/>
    <w:rsid w:val="00AE1EDB"/>
    <w:rsid w:val="00AE29D4"/>
    <w:rsid w:val="00AE6519"/>
    <w:rsid w:val="00AF0B0E"/>
    <w:rsid w:val="00AF3DCA"/>
    <w:rsid w:val="00AF5BCB"/>
    <w:rsid w:val="00AF637C"/>
    <w:rsid w:val="00AF749C"/>
    <w:rsid w:val="00B01A05"/>
    <w:rsid w:val="00B030FC"/>
    <w:rsid w:val="00B03FE2"/>
    <w:rsid w:val="00B04F08"/>
    <w:rsid w:val="00B07FDE"/>
    <w:rsid w:val="00B121C7"/>
    <w:rsid w:val="00B126A7"/>
    <w:rsid w:val="00B13E0D"/>
    <w:rsid w:val="00B14050"/>
    <w:rsid w:val="00B15DA1"/>
    <w:rsid w:val="00B171E4"/>
    <w:rsid w:val="00B17299"/>
    <w:rsid w:val="00B21997"/>
    <w:rsid w:val="00B23111"/>
    <w:rsid w:val="00B24626"/>
    <w:rsid w:val="00B3136B"/>
    <w:rsid w:val="00B31774"/>
    <w:rsid w:val="00B34DCE"/>
    <w:rsid w:val="00B35C6A"/>
    <w:rsid w:val="00B36AD5"/>
    <w:rsid w:val="00B37BA0"/>
    <w:rsid w:val="00B435F1"/>
    <w:rsid w:val="00B438EC"/>
    <w:rsid w:val="00B44782"/>
    <w:rsid w:val="00B44A95"/>
    <w:rsid w:val="00B47E48"/>
    <w:rsid w:val="00B5166E"/>
    <w:rsid w:val="00B52A78"/>
    <w:rsid w:val="00B55A6B"/>
    <w:rsid w:val="00B5632D"/>
    <w:rsid w:val="00B5682B"/>
    <w:rsid w:val="00B606F1"/>
    <w:rsid w:val="00B62B2B"/>
    <w:rsid w:val="00B63AF8"/>
    <w:rsid w:val="00B67D6D"/>
    <w:rsid w:val="00B71089"/>
    <w:rsid w:val="00B714AA"/>
    <w:rsid w:val="00B7248D"/>
    <w:rsid w:val="00B750C2"/>
    <w:rsid w:val="00B75B73"/>
    <w:rsid w:val="00B86D56"/>
    <w:rsid w:val="00B870CB"/>
    <w:rsid w:val="00B956E3"/>
    <w:rsid w:val="00B96886"/>
    <w:rsid w:val="00B974F5"/>
    <w:rsid w:val="00BA0D8B"/>
    <w:rsid w:val="00BA28E8"/>
    <w:rsid w:val="00BA2DEC"/>
    <w:rsid w:val="00BA4D86"/>
    <w:rsid w:val="00BA73BD"/>
    <w:rsid w:val="00BA7400"/>
    <w:rsid w:val="00BB0F8B"/>
    <w:rsid w:val="00BB3A78"/>
    <w:rsid w:val="00BB4210"/>
    <w:rsid w:val="00BC3D8B"/>
    <w:rsid w:val="00BC6D75"/>
    <w:rsid w:val="00BD1DF2"/>
    <w:rsid w:val="00BE0139"/>
    <w:rsid w:val="00BE4336"/>
    <w:rsid w:val="00BF22D0"/>
    <w:rsid w:val="00BF2CC8"/>
    <w:rsid w:val="00BF53D1"/>
    <w:rsid w:val="00BF54D1"/>
    <w:rsid w:val="00BF6CB5"/>
    <w:rsid w:val="00C00BA8"/>
    <w:rsid w:val="00C107F6"/>
    <w:rsid w:val="00C228DB"/>
    <w:rsid w:val="00C22A03"/>
    <w:rsid w:val="00C22E08"/>
    <w:rsid w:val="00C232EC"/>
    <w:rsid w:val="00C237D3"/>
    <w:rsid w:val="00C24C53"/>
    <w:rsid w:val="00C30D0A"/>
    <w:rsid w:val="00C34B6C"/>
    <w:rsid w:val="00C3535D"/>
    <w:rsid w:val="00C355D2"/>
    <w:rsid w:val="00C37120"/>
    <w:rsid w:val="00C425FD"/>
    <w:rsid w:val="00C5065E"/>
    <w:rsid w:val="00C51E1A"/>
    <w:rsid w:val="00C521D2"/>
    <w:rsid w:val="00C575F0"/>
    <w:rsid w:val="00C61553"/>
    <w:rsid w:val="00C61A9C"/>
    <w:rsid w:val="00C61B4D"/>
    <w:rsid w:val="00C63184"/>
    <w:rsid w:val="00C6610A"/>
    <w:rsid w:val="00C70E95"/>
    <w:rsid w:val="00C71299"/>
    <w:rsid w:val="00C71E17"/>
    <w:rsid w:val="00C731B3"/>
    <w:rsid w:val="00C73428"/>
    <w:rsid w:val="00C76E54"/>
    <w:rsid w:val="00C772A1"/>
    <w:rsid w:val="00C805F3"/>
    <w:rsid w:val="00C811E2"/>
    <w:rsid w:val="00C86661"/>
    <w:rsid w:val="00C91C3A"/>
    <w:rsid w:val="00C92B0A"/>
    <w:rsid w:val="00C93F12"/>
    <w:rsid w:val="00C945AE"/>
    <w:rsid w:val="00C95169"/>
    <w:rsid w:val="00C9597B"/>
    <w:rsid w:val="00CA0CA3"/>
    <w:rsid w:val="00CA2E6B"/>
    <w:rsid w:val="00CA34DD"/>
    <w:rsid w:val="00CA3D69"/>
    <w:rsid w:val="00CA4EF7"/>
    <w:rsid w:val="00CA77F2"/>
    <w:rsid w:val="00CB1441"/>
    <w:rsid w:val="00CB1C6C"/>
    <w:rsid w:val="00CB28CF"/>
    <w:rsid w:val="00CB687F"/>
    <w:rsid w:val="00CC4524"/>
    <w:rsid w:val="00CC5589"/>
    <w:rsid w:val="00CC5CB7"/>
    <w:rsid w:val="00CC652D"/>
    <w:rsid w:val="00CD03EB"/>
    <w:rsid w:val="00CD256E"/>
    <w:rsid w:val="00CD2E4F"/>
    <w:rsid w:val="00CD6F93"/>
    <w:rsid w:val="00CD760B"/>
    <w:rsid w:val="00CE0CBB"/>
    <w:rsid w:val="00CE0DD0"/>
    <w:rsid w:val="00CE2224"/>
    <w:rsid w:val="00CE386B"/>
    <w:rsid w:val="00CF0915"/>
    <w:rsid w:val="00CF09A7"/>
    <w:rsid w:val="00CF2E37"/>
    <w:rsid w:val="00CF32C2"/>
    <w:rsid w:val="00CF58A6"/>
    <w:rsid w:val="00CF790B"/>
    <w:rsid w:val="00D0025F"/>
    <w:rsid w:val="00D0345C"/>
    <w:rsid w:val="00D04706"/>
    <w:rsid w:val="00D05FB4"/>
    <w:rsid w:val="00D118E5"/>
    <w:rsid w:val="00D151CD"/>
    <w:rsid w:val="00D16DF8"/>
    <w:rsid w:val="00D16EAD"/>
    <w:rsid w:val="00D16FCB"/>
    <w:rsid w:val="00D233A3"/>
    <w:rsid w:val="00D23916"/>
    <w:rsid w:val="00D24B09"/>
    <w:rsid w:val="00D2672C"/>
    <w:rsid w:val="00D26FEF"/>
    <w:rsid w:val="00D30954"/>
    <w:rsid w:val="00D32323"/>
    <w:rsid w:val="00D325F4"/>
    <w:rsid w:val="00D34341"/>
    <w:rsid w:val="00D34AA1"/>
    <w:rsid w:val="00D34BC9"/>
    <w:rsid w:val="00D35E5C"/>
    <w:rsid w:val="00D36B6C"/>
    <w:rsid w:val="00D41101"/>
    <w:rsid w:val="00D4213B"/>
    <w:rsid w:val="00D44551"/>
    <w:rsid w:val="00D515C8"/>
    <w:rsid w:val="00D526A8"/>
    <w:rsid w:val="00D60F95"/>
    <w:rsid w:val="00D6275F"/>
    <w:rsid w:val="00D649DA"/>
    <w:rsid w:val="00D66724"/>
    <w:rsid w:val="00D67CC2"/>
    <w:rsid w:val="00D70089"/>
    <w:rsid w:val="00D72457"/>
    <w:rsid w:val="00D73B88"/>
    <w:rsid w:val="00D762F3"/>
    <w:rsid w:val="00D8049F"/>
    <w:rsid w:val="00D87D65"/>
    <w:rsid w:val="00D923B1"/>
    <w:rsid w:val="00D94536"/>
    <w:rsid w:val="00D9769B"/>
    <w:rsid w:val="00DA25D0"/>
    <w:rsid w:val="00DB64EC"/>
    <w:rsid w:val="00DB6BE7"/>
    <w:rsid w:val="00DC0263"/>
    <w:rsid w:val="00DC2CC7"/>
    <w:rsid w:val="00DC3611"/>
    <w:rsid w:val="00DC3CCD"/>
    <w:rsid w:val="00DC43AB"/>
    <w:rsid w:val="00DC7E95"/>
    <w:rsid w:val="00DD1BD7"/>
    <w:rsid w:val="00DD6BE6"/>
    <w:rsid w:val="00DE05EB"/>
    <w:rsid w:val="00DE4654"/>
    <w:rsid w:val="00DE75A2"/>
    <w:rsid w:val="00DF041D"/>
    <w:rsid w:val="00DF383F"/>
    <w:rsid w:val="00DF62CF"/>
    <w:rsid w:val="00DF6C34"/>
    <w:rsid w:val="00DF7A66"/>
    <w:rsid w:val="00E006DB"/>
    <w:rsid w:val="00E008E1"/>
    <w:rsid w:val="00E01B8F"/>
    <w:rsid w:val="00E031C5"/>
    <w:rsid w:val="00E03E46"/>
    <w:rsid w:val="00E0460C"/>
    <w:rsid w:val="00E047B4"/>
    <w:rsid w:val="00E149AD"/>
    <w:rsid w:val="00E15228"/>
    <w:rsid w:val="00E15806"/>
    <w:rsid w:val="00E167D4"/>
    <w:rsid w:val="00E20E69"/>
    <w:rsid w:val="00E21A34"/>
    <w:rsid w:val="00E23F30"/>
    <w:rsid w:val="00E24CB4"/>
    <w:rsid w:val="00E26500"/>
    <w:rsid w:val="00E3256A"/>
    <w:rsid w:val="00E32BA6"/>
    <w:rsid w:val="00E35BC1"/>
    <w:rsid w:val="00E419F4"/>
    <w:rsid w:val="00E45376"/>
    <w:rsid w:val="00E46A3C"/>
    <w:rsid w:val="00E51B7A"/>
    <w:rsid w:val="00E54F65"/>
    <w:rsid w:val="00E554CC"/>
    <w:rsid w:val="00E602CE"/>
    <w:rsid w:val="00E6089C"/>
    <w:rsid w:val="00E61C11"/>
    <w:rsid w:val="00E631B5"/>
    <w:rsid w:val="00E66465"/>
    <w:rsid w:val="00E70017"/>
    <w:rsid w:val="00E71277"/>
    <w:rsid w:val="00E71E77"/>
    <w:rsid w:val="00E748FA"/>
    <w:rsid w:val="00E77A2E"/>
    <w:rsid w:val="00E804CB"/>
    <w:rsid w:val="00E83274"/>
    <w:rsid w:val="00E83AE4"/>
    <w:rsid w:val="00E8505F"/>
    <w:rsid w:val="00E901C3"/>
    <w:rsid w:val="00E907FC"/>
    <w:rsid w:val="00E93788"/>
    <w:rsid w:val="00E95FD3"/>
    <w:rsid w:val="00EA185B"/>
    <w:rsid w:val="00EA2FAB"/>
    <w:rsid w:val="00EA6ACD"/>
    <w:rsid w:val="00EA76E6"/>
    <w:rsid w:val="00EB21AF"/>
    <w:rsid w:val="00EB44C8"/>
    <w:rsid w:val="00EB63B7"/>
    <w:rsid w:val="00EB72BD"/>
    <w:rsid w:val="00EC1C04"/>
    <w:rsid w:val="00EC1EFE"/>
    <w:rsid w:val="00EC502C"/>
    <w:rsid w:val="00EC5785"/>
    <w:rsid w:val="00EC5C80"/>
    <w:rsid w:val="00EC7E8B"/>
    <w:rsid w:val="00ED003C"/>
    <w:rsid w:val="00ED3171"/>
    <w:rsid w:val="00ED52E3"/>
    <w:rsid w:val="00EE0EF9"/>
    <w:rsid w:val="00EE2903"/>
    <w:rsid w:val="00EE7805"/>
    <w:rsid w:val="00EF0692"/>
    <w:rsid w:val="00EF11F8"/>
    <w:rsid w:val="00F00B72"/>
    <w:rsid w:val="00F037AE"/>
    <w:rsid w:val="00F04014"/>
    <w:rsid w:val="00F06FB2"/>
    <w:rsid w:val="00F076C3"/>
    <w:rsid w:val="00F10647"/>
    <w:rsid w:val="00F17798"/>
    <w:rsid w:val="00F20471"/>
    <w:rsid w:val="00F26DA7"/>
    <w:rsid w:val="00F31292"/>
    <w:rsid w:val="00F31E4B"/>
    <w:rsid w:val="00F34872"/>
    <w:rsid w:val="00F34D5D"/>
    <w:rsid w:val="00F36457"/>
    <w:rsid w:val="00F36B49"/>
    <w:rsid w:val="00F418B2"/>
    <w:rsid w:val="00F42743"/>
    <w:rsid w:val="00F434A5"/>
    <w:rsid w:val="00F438FB"/>
    <w:rsid w:val="00F52573"/>
    <w:rsid w:val="00F531FF"/>
    <w:rsid w:val="00F535B3"/>
    <w:rsid w:val="00F60D64"/>
    <w:rsid w:val="00F620A0"/>
    <w:rsid w:val="00F6289D"/>
    <w:rsid w:val="00F64369"/>
    <w:rsid w:val="00F7160E"/>
    <w:rsid w:val="00F76652"/>
    <w:rsid w:val="00F85FB2"/>
    <w:rsid w:val="00F86070"/>
    <w:rsid w:val="00F932EC"/>
    <w:rsid w:val="00F9410E"/>
    <w:rsid w:val="00F95098"/>
    <w:rsid w:val="00FA0025"/>
    <w:rsid w:val="00FA5D57"/>
    <w:rsid w:val="00FA6542"/>
    <w:rsid w:val="00FA74B7"/>
    <w:rsid w:val="00FA7F84"/>
    <w:rsid w:val="00FB1436"/>
    <w:rsid w:val="00FB1810"/>
    <w:rsid w:val="00FB4846"/>
    <w:rsid w:val="00FB689E"/>
    <w:rsid w:val="00FC1A74"/>
    <w:rsid w:val="00FC2BB0"/>
    <w:rsid w:val="00FC3BF2"/>
    <w:rsid w:val="00FC5572"/>
    <w:rsid w:val="00FC6557"/>
    <w:rsid w:val="00FD10D5"/>
    <w:rsid w:val="00FD47A1"/>
    <w:rsid w:val="00FD7554"/>
    <w:rsid w:val="00FD7884"/>
    <w:rsid w:val="00FE0B2D"/>
    <w:rsid w:val="00FE1B6C"/>
    <w:rsid w:val="00FE33AC"/>
    <w:rsid w:val="00FF08C1"/>
    <w:rsid w:val="00FF2C18"/>
    <w:rsid w:val="00FF32D5"/>
    <w:rsid w:val="00FF5803"/>
    <w:rsid w:val="00FF6077"/>
    <w:rsid w:val="00FF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4C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050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05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50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50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B140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4050"/>
    <w:pPr>
      <w:ind w:left="720"/>
      <w:contextualSpacing/>
    </w:pPr>
  </w:style>
  <w:style w:type="paragraph" w:customStyle="1" w:styleId="Default">
    <w:name w:val="Default"/>
    <w:rsid w:val="00B14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9410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538FD"/>
    <w:rPr>
      <w:color w:val="954F72" w:themeColor="followedHyperlink"/>
      <w:u w:val="single"/>
    </w:rPr>
  </w:style>
  <w:style w:type="table" w:styleId="GridTable1Light">
    <w:name w:val="Grid Table 1 Light"/>
    <w:basedOn w:val="TableNormal"/>
    <w:uiPriority w:val="46"/>
    <w:rsid w:val="009C35A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7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eader" Target="header1.xm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Buy/Templates/?tbdMrkt" TargetMode="External"/><Relationship Id="rId33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Guides/Perjury.html?tmp" TargetMode="Externa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mailto:edward.early@doah.state.fl.us" TargetMode="External"/><Relationship Id="rId32" Type="http://schemas.openxmlformats.org/officeDocument/2006/relationships/hyperlink" Target="https://textbookdiscrimination.com/Shop/?tbdSm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footer" Target="footer3.xml"/><Relationship Id="rId28" Type="http://schemas.openxmlformats.org/officeDocument/2006/relationships/hyperlink" Target="https://textbookdiscrimination.com/?tbdMrkt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hyperlink" Target="https://textbookdiscrimination.com/Sell/Templates?tbdMrk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eader" Target="header2.xml"/><Relationship Id="rId27" Type="http://schemas.openxmlformats.org/officeDocument/2006/relationships/hyperlink" Target="https://textbookdiscrimination.com/Shop/?tbdMrkt" TargetMode="External"/><Relationship Id="rId30" Type="http://schemas.openxmlformats.org/officeDocument/2006/relationships/hyperlink" Target="https://textbookdiscrimination.com/Buy/Templates/?tbdMrkt" TargetMode="External"/><Relationship Id="rId35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5A4C25A7B45368B91D126CC230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2AB29-0470-459E-B4A1-88F6AEF7FEB5}"/>
      </w:docPartPr>
      <w:docPartBody>
        <w:p w:rsidR="001D089C" w:rsidRDefault="00BC16E1" w:rsidP="00BC16E1">
          <w:pPr>
            <w:pStyle w:val="9295A4C25A7B45368B91D126CC23022C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3961F3CA428E4ECDA8510C20B11FF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8F2EE-19B9-4782-8E10-6B4589A40C0D}"/>
      </w:docPartPr>
      <w:docPartBody>
        <w:p w:rsidR="001D089C" w:rsidRDefault="00BC16E1" w:rsidP="00BC16E1">
          <w:pPr>
            <w:pStyle w:val="3961F3CA428E4ECDA8510C20B11FF0B1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6E1"/>
    <w:rsid w:val="000D4690"/>
    <w:rsid w:val="001D089C"/>
    <w:rsid w:val="00232286"/>
    <w:rsid w:val="00354407"/>
    <w:rsid w:val="003C7464"/>
    <w:rsid w:val="00A307F8"/>
    <w:rsid w:val="00B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C16E1"/>
    <w:rPr>
      <w:color w:val="808080"/>
    </w:rPr>
  </w:style>
  <w:style w:type="paragraph" w:customStyle="1" w:styleId="9295A4C25A7B45368B91D126CC23022C">
    <w:name w:val="9295A4C25A7B45368B91D126CC23022C"/>
    <w:rsid w:val="00BC16E1"/>
  </w:style>
  <w:style w:type="paragraph" w:customStyle="1" w:styleId="3961F3CA428E4ECDA8510C20B11FF0B1">
    <w:name w:val="3961F3CA428E4ECDA8510C20B11FF0B1"/>
    <w:rsid w:val="00BC16E1"/>
  </w:style>
  <w:style w:type="paragraph" w:customStyle="1" w:styleId="0838A20E80C54F1FB285EBD6D512B021">
    <w:name w:val="0838A20E80C54F1FB285EBD6D512B021"/>
    <w:rsid w:val="00BC16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2021-11-17T00:00:00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0s_Affidavit_001_CrimComplaint.dotx</Template>
  <TotalTime>25</TotalTime>
  <Pages>24</Pages>
  <Words>1883</Words>
  <Characters>10737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Facts in Support of Criminal Complaint (Perjury)</vt:lpstr>
    </vt:vector>
  </TitlesOfParts>
  <Company>TBD Corporation</Company>
  <LinksUpToDate>false</LinksUpToDate>
  <CharactersWithSpaces>12595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Facts in Support of Criminal Complaint (Perjury)</dc:title>
  <dc:subject/>
  <dc:creator>TextBookDiscrimination.com®</dc:creator>
  <cp:keywords/>
  <dc:description>1.003</dc:description>
  <cp:lastModifiedBy>THNK</cp:lastModifiedBy>
  <cp:revision>6</cp:revision>
  <cp:lastPrinted>2021-11-18T16:09:00Z</cp:lastPrinted>
  <dcterms:created xsi:type="dcterms:W3CDTF">2021-11-24T01:29:00Z</dcterms:created>
  <dcterms:modified xsi:type="dcterms:W3CDTF">2025-02-07T22:38:00Z</dcterms:modified>
</cp:coreProperties>
</file>