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3304BE" w:rsidRPr="000C3158" w14:paraId="7F6B3526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p w14:paraId="5D55C1EE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DFDB5FB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93B34F3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3304BE" w:rsidRPr="000C3158" w14:paraId="75D32B6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EE30211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3D3CD98" wp14:editId="3F83084D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BE" w:rsidRPr="000C3158" w14:paraId="1CF15A3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134F778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806838C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0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3304BE" w:rsidRPr="000C3158" w14:paraId="475BE2E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21FC1D4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3304BE" w:rsidRPr="000C3158" w14:paraId="6D38BCE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B1C2EDA" w14:textId="77777777" w:rsidR="003304BE" w:rsidRPr="000C3158" w:rsidRDefault="003304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0E241C6" wp14:editId="23020D91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33E3BDB" w14:textId="77777777" w:rsidR="003304BE" w:rsidRPr="000C3158" w:rsidRDefault="003304B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58B3885" w14:textId="77777777" w:rsidR="003304BE" w:rsidRPr="000C3158" w:rsidRDefault="003304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90418D0" w14:textId="77777777" w:rsidR="003304BE" w:rsidRPr="000C3158" w:rsidRDefault="003304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0CF35D7" wp14:editId="48513B7E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BE" w:rsidRPr="000C3158" w14:paraId="681BE718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4B2CAFF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A226896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5131511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117D6D39" w14:textId="77777777" w:rsidR="003304BE" w:rsidRPr="000C3158" w:rsidRDefault="003304BE" w:rsidP="003304BE">
      <w:pPr>
        <w:jc w:val="center"/>
        <w:rPr>
          <w:rFonts w:ascii="Courier New" w:hAnsi="Courier New" w:cs="Courier New"/>
        </w:rPr>
        <w:sectPr w:rsidR="003304BE" w:rsidRPr="000C3158">
          <w:footerReference w:type="defaul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1"/>
    <w:p w14:paraId="7B3AB0E2" w14:textId="72C33449" w:rsidR="00AF2CA4" w:rsidRPr="0000123D" w:rsidRDefault="00583A3A" w:rsidP="003F4F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E1E1E"/>
          <w:sz w:val="20"/>
          <w:szCs w:val="20"/>
        </w:rPr>
      </w:pPr>
      <w:r>
        <w:rPr>
          <w:rFonts w:ascii="Times New Roman" w:eastAsia="Times New Roman" w:hAnsi="Times New Roman" w:cs="Times New Roman"/>
          <w:color w:val="1E1E1E"/>
          <w:sz w:val="20"/>
          <w:szCs w:val="20"/>
        </w:rPr>
        <w:lastRenderedPageBreak/>
        <w:t xml:space="preserve">IN THE CIRCUIT COURT OF THE </w:t>
      </w:r>
      <w:r w:rsidR="00A64A27">
        <w:rPr>
          <w:rFonts w:ascii="Times New Roman" w:eastAsia="Times New Roman" w:hAnsi="Times New Roman" w:cs="Times New Roman"/>
          <w:color w:val="1E1E1E"/>
          <w:sz w:val="20"/>
          <w:szCs w:val="20"/>
        </w:rPr>
        <w:t>[</w:t>
      </w:r>
      <w:proofErr w:type="spellStart"/>
      <w:r w:rsidR="00A64A27">
        <w:rPr>
          <w:rFonts w:ascii="Times New Roman" w:eastAsia="Times New Roman" w:hAnsi="Times New Roman" w:cs="Times New Roman"/>
          <w:color w:val="1E1E1E"/>
          <w:sz w:val="20"/>
          <w:szCs w:val="20"/>
        </w:rPr>
        <w:t>judNo</w:t>
      </w:r>
      <w:proofErr w:type="spellEnd"/>
      <w:r w:rsidR="00A64A27">
        <w:rPr>
          <w:rFonts w:ascii="Times New Roman" w:eastAsia="Times New Roman" w:hAnsi="Times New Roman" w:cs="Times New Roman"/>
          <w:color w:val="1E1E1E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color w:val="1E1E1E"/>
          <w:sz w:val="20"/>
          <w:szCs w:val="20"/>
        </w:rPr>
        <w:t xml:space="preserve"> JUDICIAL CIRCUIT</w:t>
      </w:r>
    </w:p>
    <w:p w14:paraId="31199EDD" w14:textId="1EBCC626" w:rsidR="003F4F3B" w:rsidRPr="0000123D" w:rsidRDefault="00583A3A" w:rsidP="003F4F3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1E1E1E"/>
          <w:sz w:val="20"/>
          <w:szCs w:val="20"/>
        </w:rPr>
      </w:pPr>
      <w:r>
        <w:rPr>
          <w:rFonts w:ascii="Times New Roman" w:eastAsia="Times New Roman" w:hAnsi="Times New Roman" w:cs="Times New Roman"/>
          <w:color w:val="1E1E1E"/>
          <w:sz w:val="20"/>
          <w:szCs w:val="20"/>
        </w:rPr>
        <w:t xml:space="preserve">IN AND FOR </w:t>
      </w:r>
      <w:r w:rsidR="00A64A27">
        <w:rPr>
          <w:rFonts w:ascii="Times New Roman" w:eastAsia="Times New Roman" w:hAnsi="Times New Roman" w:cs="Times New Roman"/>
          <w:color w:val="1E1E1E"/>
          <w:sz w:val="20"/>
          <w:szCs w:val="20"/>
        </w:rPr>
        <w:t>[county]</w:t>
      </w:r>
      <w:r>
        <w:rPr>
          <w:rFonts w:ascii="Times New Roman" w:eastAsia="Times New Roman" w:hAnsi="Times New Roman" w:cs="Times New Roman"/>
          <w:color w:val="1E1E1E"/>
          <w:sz w:val="20"/>
          <w:szCs w:val="20"/>
        </w:rPr>
        <w:t xml:space="preserve"> COUNTY, FLORIDA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5224"/>
        <w:gridCol w:w="1970"/>
      </w:tblGrid>
      <w:tr w:rsidR="003F4F3B" w14:paraId="24870203" w14:textId="77777777" w:rsidTr="003F4F3B">
        <w:tc>
          <w:tcPr>
            <w:tcW w:w="3596" w:type="dxa"/>
            <w:tcBorders>
              <w:bottom w:val="single" w:sz="4" w:space="0" w:color="auto"/>
            </w:tcBorders>
          </w:tcPr>
          <w:p w14:paraId="2D8DE586" w14:textId="1346DC57" w:rsidR="003F4F3B" w:rsidRPr="009272FF" w:rsidRDefault="003F4F3B" w:rsidP="00AF2CA4">
            <w:pP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5224" w:type="dxa"/>
          </w:tcPr>
          <w:p w14:paraId="37AB0E96" w14:textId="40F5B9DB" w:rsidR="003F4F3B" w:rsidRPr="0000123D" w:rsidRDefault="003F4F3B" w:rsidP="003F4F3B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CASE NO.</w:t>
            </w:r>
          </w:p>
        </w:tc>
        <w:tc>
          <w:tcPr>
            <w:tcW w:w="1970" w:type="dxa"/>
            <w:tcBorders>
              <w:bottom w:val="single" w:sz="4" w:space="0" w:color="auto"/>
            </w:tcBorders>
          </w:tcPr>
          <w:p w14:paraId="385B6037" w14:textId="49C67130" w:rsidR="003F4F3B" w:rsidRPr="009272FF" w:rsidRDefault="003F4F3B" w:rsidP="00AF2CA4">
            <w:pP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</w:pPr>
          </w:p>
        </w:tc>
      </w:tr>
      <w:tr w:rsidR="003F4F3B" w14:paraId="6AD02D2C" w14:textId="77777777" w:rsidTr="003F4F3B">
        <w:tc>
          <w:tcPr>
            <w:tcW w:w="3596" w:type="dxa"/>
            <w:tcBorders>
              <w:top w:val="single" w:sz="4" w:space="0" w:color="auto"/>
            </w:tcBorders>
          </w:tcPr>
          <w:p w14:paraId="58EC8953" w14:textId="7D3C6B9B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Plaintiff/Petitioner or in the Interest of</w:t>
            </w:r>
          </w:p>
        </w:tc>
        <w:tc>
          <w:tcPr>
            <w:tcW w:w="5224" w:type="dxa"/>
          </w:tcPr>
          <w:p w14:paraId="055D25B3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auto"/>
            </w:tcBorders>
          </w:tcPr>
          <w:p w14:paraId="617BF0C2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3F055E10" w14:textId="77777777" w:rsidTr="003F4F3B">
        <w:tc>
          <w:tcPr>
            <w:tcW w:w="3596" w:type="dxa"/>
          </w:tcPr>
          <w:p w14:paraId="1BE3B7E5" w14:textId="2350B8AB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vs.</w:t>
            </w:r>
          </w:p>
        </w:tc>
        <w:tc>
          <w:tcPr>
            <w:tcW w:w="5224" w:type="dxa"/>
          </w:tcPr>
          <w:p w14:paraId="0A1285E4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03A72A10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04D07EC9" w14:textId="77777777" w:rsidTr="003F4F3B">
        <w:tc>
          <w:tcPr>
            <w:tcW w:w="3596" w:type="dxa"/>
            <w:tcBorders>
              <w:bottom w:val="single" w:sz="4" w:space="0" w:color="auto"/>
            </w:tcBorders>
          </w:tcPr>
          <w:p w14:paraId="2EEDBCC4" w14:textId="207FC21C" w:rsidR="003F4F3B" w:rsidRPr="009272FF" w:rsidRDefault="003F4F3B" w:rsidP="003F4F3B">
            <w:pP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</w:rPr>
            </w:pPr>
          </w:p>
        </w:tc>
        <w:tc>
          <w:tcPr>
            <w:tcW w:w="5224" w:type="dxa"/>
          </w:tcPr>
          <w:p w14:paraId="716F7C0C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5CF6D830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4F3B" w14:paraId="3C345B89" w14:textId="77777777" w:rsidTr="003F4F3B">
        <w:tc>
          <w:tcPr>
            <w:tcW w:w="3596" w:type="dxa"/>
            <w:tcBorders>
              <w:top w:val="single" w:sz="4" w:space="0" w:color="auto"/>
            </w:tcBorders>
          </w:tcPr>
          <w:p w14:paraId="4CC4354C" w14:textId="0CF97BF2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123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Defendant/Respondent</w:t>
            </w:r>
          </w:p>
        </w:tc>
        <w:tc>
          <w:tcPr>
            <w:tcW w:w="5224" w:type="dxa"/>
          </w:tcPr>
          <w:p w14:paraId="1E3D8DF6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14:paraId="3A7BD8AE" w14:textId="77777777" w:rsidR="003F4F3B" w:rsidRPr="0000123D" w:rsidRDefault="003F4F3B" w:rsidP="003F4F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A61B65" w14:textId="0E5AB863" w:rsidR="003F4F3B" w:rsidRPr="0000123D" w:rsidRDefault="003F4F3B" w:rsidP="003F4F3B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00123D">
        <w:rPr>
          <w:rFonts w:ascii="Times New Roman" w:eastAsia="Times New Roman" w:hAnsi="Times New Roman" w:cs="Times New Roman"/>
          <w:sz w:val="20"/>
          <w:szCs w:val="20"/>
          <w:u w:val="single"/>
        </w:rPr>
        <w:t>APPLICATION FOR DETERMINATION OF CIVIL INDIGENT STATUS</w:t>
      </w:r>
    </w:p>
    <w:p w14:paraId="122AD65B" w14:textId="49D59A38" w:rsidR="003F4F3B" w:rsidRPr="00583A3A" w:rsidRDefault="003F4F3B" w:rsidP="0000123D">
      <w:pPr>
        <w:spacing w:after="0" w:line="240" w:lineRule="auto"/>
        <w:jc w:val="both"/>
        <w:rPr>
          <w:rFonts w:eastAsia="Times New Roman" w:cstheme="minorHAnsi"/>
          <w:sz w:val="20"/>
          <w:szCs w:val="20"/>
        </w:rPr>
      </w:pPr>
      <w:r w:rsidRPr="00583A3A">
        <w:rPr>
          <w:rFonts w:eastAsia="Times New Roman" w:cstheme="minorHAnsi"/>
          <w:b/>
          <w:sz w:val="20"/>
          <w:szCs w:val="20"/>
        </w:rPr>
        <w:t>Notice to applicant</w:t>
      </w:r>
      <w:r w:rsidRPr="00583A3A">
        <w:rPr>
          <w:rFonts w:eastAsia="Times New Roman" w:cstheme="minorHAnsi"/>
          <w:sz w:val="20"/>
          <w:szCs w:val="20"/>
        </w:rPr>
        <w:t>: if you qualify for civil indigence</w:t>
      </w:r>
      <w:r w:rsidR="00583A3A" w:rsidRPr="00583A3A">
        <w:rPr>
          <w:rFonts w:eastAsia="Times New Roman" w:cstheme="minorHAnsi"/>
          <w:sz w:val="20"/>
          <w:szCs w:val="20"/>
        </w:rPr>
        <w:t>,</w:t>
      </w:r>
      <w:r w:rsidRPr="00583A3A">
        <w:rPr>
          <w:rFonts w:eastAsia="Times New Roman" w:cstheme="minorHAnsi"/>
          <w:sz w:val="20"/>
          <w:szCs w:val="20"/>
        </w:rPr>
        <w:t xml:space="preserve"> </w:t>
      </w:r>
      <w:r w:rsidR="00583A3A" w:rsidRPr="00583A3A">
        <w:rPr>
          <w:rFonts w:eastAsia="Times New Roman" w:cstheme="minorHAnsi"/>
          <w:sz w:val="20"/>
          <w:szCs w:val="20"/>
        </w:rPr>
        <w:t>the filing and summons are waived; other costs and fees are not waived.</w:t>
      </w:r>
    </w:p>
    <w:p w14:paraId="52E9B86E" w14:textId="6B5531D8" w:rsidR="003F4F3B" w:rsidRPr="00E75AB1" w:rsidRDefault="003F4F3B" w:rsidP="00AF2CA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450"/>
        <w:gridCol w:w="90"/>
        <w:gridCol w:w="287"/>
        <w:gridCol w:w="576"/>
        <w:gridCol w:w="287"/>
        <w:gridCol w:w="576"/>
        <w:gridCol w:w="2234"/>
        <w:gridCol w:w="287"/>
        <w:gridCol w:w="576"/>
        <w:gridCol w:w="287"/>
        <w:gridCol w:w="576"/>
        <w:gridCol w:w="2229"/>
        <w:gridCol w:w="1077"/>
        <w:gridCol w:w="8"/>
      </w:tblGrid>
      <w:tr w:rsidR="003F4F3B" w:rsidRPr="00E75AB1" w14:paraId="1515738C" w14:textId="77777777" w:rsidTr="00AC7883">
        <w:trPr>
          <w:gridAfter w:val="1"/>
          <w:wAfter w:w="8" w:type="dxa"/>
        </w:trPr>
        <w:tc>
          <w:tcPr>
            <w:tcW w:w="1260" w:type="dxa"/>
          </w:tcPr>
          <w:p w14:paraId="7DD6D19B" w14:textId="58EA8FE1" w:rsidR="003F4F3B" w:rsidRPr="00E75AB1" w:rsidRDefault="003F4F3B" w:rsidP="003F4F3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I have 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5342497" w14:textId="6046711B" w:rsidR="003F4F3B" w:rsidRPr="009272FF" w:rsidRDefault="003F4F3B" w:rsidP="003F4F3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9082" w:type="dxa"/>
            <w:gridSpan w:val="12"/>
          </w:tcPr>
          <w:p w14:paraId="1966BAB5" w14:textId="3FC1A3C6" w:rsidR="003F4F3B" w:rsidRPr="00E75AB1" w:rsidRDefault="00AC7883" w:rsidP="003F4F3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b/>
                <w:sz w:val="18"/>
                <w:szCs w:val="18"/>
              </w:rPr>
              <w:t>dependents.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(include only those persons you list on your US Income tax return.)</w:t>
            </w:r>
          </w:p>
        </w:tc>
      </w:tr>
      <w:tr w:rsidR="00AC7883" w:rsidRPr="00E75AB1" w14:paraId="25A4D477" w14:textId="77777777" w:rsidTr="00AC7883">
        <w:tc>
          <w:tcPr>
            <w:tcW w:w="1800" w:type="dxa"/>
            <w:gridSpan w:val="3"/>
          </w:tcPr>
          <w:p w14:paraId="35F6F7A7" w14:textId="537ED01D" w:rsidR="00AC7883" w:rsidRPr="00E75AB1" w:rsidRDefault="00AC7883" w:rsidP="00AC7883">
            <w:pPr>
              <w:jc w:val="right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Are you Married?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5E8794FD" w14:textId="77777777" w:rsidR="00AC7883" w:rsidRPr="009272FF" w:rsidRDefault="00AC7883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126B8727" w14:textId="6347C796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422CA375" w14:textId="096DF6D9" w:rsidR="00AC7883" w:rsidRPr="009272FF" w:rsidRDefault="00AC7883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45879380" w14:textId="2236F453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234" w:type="dxa"/>
          </w:tcPr>
          <w:p w14:paraId="7D3260B9" w14:textId="4E95866B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Does your spouse work?</w:t>
            </w: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10B5A780" w14:textId="77777777" w:rsidR="00AC7883" w:rsidRPr="009272FF" w:rsidRDefault="00AC7883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23E78A94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87" w:type="dxa"/>
            <w:tcBorders>
              <w:bottom w:val="single" w:sz="4" w:space="0" w:color="auto"/>
            </w:tcBorders>
          </w:tcPr>
          <w:p w14:paraId="04BC28A2" w14:textId="77777777" w:rsidR="00AC7883" w:rsidRPr="009272FF" w:rsidRDefault="00AC7883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416F92A9" w14:textId="77777777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229" w:type="dxa"/>
          </w:tcPr>
          <w:p w14:paraId="705A45FE" w14:textId="7688E753" w:rsidR="00AC7883" w:rsidRPr="00E75AB1" w:rsidRDefault="00AC7883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Annual Spouse Income?</w:t>
            </w:r>
          </w:p>
        </w:tc>
        <w:tc>
          <w:tcPr>
            <w:tcW w:w="1085" w:type="dxa"/>
            <w:gridSpan w:val="2"/>
            <w:tcBorders>
              <w:bottom w:val="single" w:sz="4" w:space="0" w:color="auto"/>
            </w:tcBorders>
          </w:tcPr>
          <w:p w14:paraId="72FE6CE7" w14:textId="4541284F" w:rsidR="00AC7883" w:rsidRPr="009272FF" w:rsidRDefault="00AC7883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>$</w:t>
            </w:r>
          </w:p>
        </w:tc>
      </w:tr>
    </w:tbl>
    <w:p w14:paraId="1305D89C" w14:textId="77777777" w:rsidR="00755DE1" w:rsidRPr="00E75AB1" w:rsidRDefault="00755DE1" w:rsidP="00755DE1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0"/>
        <w:gridCol w:w="900"/>
        <w:gridCol w:w="1350"/>
        <w:gridCol w:w="7020"/>
      </w:tblGrid>
      <w:tr w:rsidR="00886288" w:rsidRPr="00E75AB1" w14:paraId="23E1DF5C" w14:textId="77777777" w:rsidTr="0056684E">
        <w:tc>
          <w:tcPr>
            <w:tcW w:w="2430" w:type="dxa"/>
            <w:gridSpan w:val="2"/>
          </w:tcPr>
          <w:p w14:paraId="285338ED" w14:textId="37076E3A" w:rsidR="00886288" w:rsidRPr="00E75AB1" w:rsidRDefault="00886288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a net income of</w:t>
            </w:r>
            <w:r w:rsidR="0056684E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$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BBBA5E8" w14:textId="5AA394BC" w:rsidR="00886288" w:rsidRPr="009272FF" w:rsidRDefault="00886288" w:rsidP="00113127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7020" w:type="dxa"/>
          </w:tcPr>
          <w:p w14:paraId="77697607" w14:textId="6A683432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paid </w:t>
            </w: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</w:t>
            </w:r>
            <w:r w:rsidR="00B56FCB"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weekly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every two weeks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semi-monthly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monthly (</w:t>
            </w:r>
            <w:r w:rsidR="00E56D8B"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yearly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other</w:t>
            </w:r>
          </w:p>
        </w:tc>
      </w:tr>
      <w:tr w:rsidR="00886288" w:rsidRPr="00E75AB1" w14:paraId="547508B0" w14:textId="77777777" w:rsidTr="00886288">
        <w:tc>
          <w:tcPr>
            <w:tcW w:w="1530" w:type="dxa"/>
            <w:tcBorders>
              <w:bottom w:val="single" w:sz="4" w:space="0" w:color="auto"/>
            </w:tcBorders>
          </w:tcPr>
          <w:p w14:paraId="5D76AF39" w14:textId="77777777" w:rsidR="00886288" w:rsidRPr="009272FF" w:rsidRDefault="00886288" w:rsidP="00886288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9270" w:type="dxa"/>
            <w:gridSpan w:val="3"/>
          </w:tcPr>
          <w:p w14:paraId="361165A4" w14:textId="77777777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886288" w:rsidRPr="00E75AB1" w14:paraId="69E2C51A" w14:textId="77777777" w:rsidTr="00886288">
        <w:tc>
          <w:tcPr>
            <w:tcW w:w="10800" w:type="dxa"/>
            <w:gridSpan w:val="4"/>
          </w:tcPr>
          <w:p w14:paraId="7E9D0C03" w14:textId="320461A2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(Net income is your total income including salary, wages, bonuses, commissions, allowances, overtime, tips and similar payments, minus deductions required by law and other court-ordered payments such as child support.)</w:t>
            </w:r>
          </w:p>
        </w:tc>
      </w:tr>
    </w:tbl>
    <w:p w14:paraId="4BCD5CCB" w14:textId="334770B9" w:rsidR="00886288" w:rsidRPr="00E75AB1" w:rsidRDefault="00886288" w:rsidP="00886288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180"/>
        <w:gridCol w:w="648"/>
        <w:gridCol w:w="936"/>
        <w:gridCol w:w="576"/>
        <w:gridCol w:w="236"/>
        <w:gridCol w:w="3456"/>
        <w:gridCol w:w="628"/>
        <w:gridCol w:w="20"/>
        <w:gridCol w:w="936"/>
        <w:gridCol w:w="484"/>
        <w:gridCol w:w="20"/>
      </w:tblGrid>
      <w:tr w:rsidR="00886288" w:rsidRPr="00E75AB1" w14:paraId="088E3469" w14:textId="4562846C" w:rsidTr="00E75AB1">
        <w:trPr>
          <w:gridAfter w:val="1"/>
          <w:wAfter w:w="20" w:type="dxa"/>
        </w:trPr>
        <w:tc>
          <w:tcPr>
            <w:tcW w:w="2700" w:type="dxa"/>
          </w:tcPr>
          <w:p w14:paraId="206DB8B5" w14:textId="2DC8CEA8" w:rsidR="00886288" w:rsidRPr="00E75AB1" w:rsidRDefault="00886288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other income paid</w:t>
            </w:r>
          </w:p>
        </w:tc>
        <w:tc>
          <w:tcPr>
            <w:tcW w:w="6660" w:type="dxa"/>
            <w:gridSpan w:val="7"/>
          </w:tcPr>
          <w:p w14:paraId="6E748E91" w14:textId="7113391B" w:rsidR="00886288" w:rsidRPr="00E75AB1" w:rsidRDefault="00886288" w:rsidP="00886288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weekly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every two weeks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semi-monthly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monthly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yearly 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other</w:t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</w:tcPr>
          <w:p w14:paraId="6F7F0803" w14:textId="77777777" w:rsidR="00886288" w:rsidRPr="009272FF" w:rsidRDefault="00886288" w:rsidP="00886288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</w:tr>
      <w:tr w:rsidR="00886288" w:rsidRPr="00E75AB1" w14:paraId="75459839" w14:textId="77777777" w:rsidTr="00E75AB1">
        <w:trPr>
          <w:gridAfter w:val="1"/>
          <w:wAfter w:w="20" w:type="dxa"/>
        </w:trPr>
        <w:tc>
          <w:tcPr>
            <w:tcW w:w="10800" w:type="dxa"/>
            <w:gridSpan w:val="11"/>
          </w:tcPr>
          <w:p w14:paraId="303B7D60" w14:textId="522060DA" w:rsidR="00886288" w:rsidRPr="00E75AB1" w:rsidRDefault="00886288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(Circle “Yes” and fill in the amount if you have this kind of income, otherwise circle “No”)</w:t>
            </w:r>
          </w:p>
        </w:tc>
      </w:tr>
      <w:tr w:rsidR="00886288" w:rsidRPr="00E75AB1" w14:paraId="7FCFEA3D" w14:textId="77777777" w:rsidTr="00E75AB1">
        <w:tc>
          <w:tcPr>
            <w:tcW w:w="2880" w:type="dxa"/>
            <w:gridSpan w:val="2"/>
          </w:tcPr>
          <w:p w14:paraId="7454CAC4" w14:textId="5EDB1C78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Second Job</w:t>
            </w:r>
          </w:p>
        </w:tc>
        <w:tc>
          <w:tcPr>
            <w:tcW w:w="648" w:type="dxa"/>
            <w:vAlign w:val="center"/>
          </w:tcPr>
          <w:p w14:paraId="73F3AAB3" w14:textId="128E337C" w:rsidR="00886288" w:rsidRPr="00E75AB1" w:rsidRDefault="00384CE8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  <w:r w:rsidR="00BD06DB"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65E88BA3" w14:textId="77777777" w:rsidR="00886288" w:rsidRPr="009272FF" w:rsidRDefault="00886288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2541DABC" w14:textId="13C10F3D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6A713510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140D8DB1" w14:textId="1B6122CA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Veterans’ benefits</w:t>
            </w:r>
          </w:p>
        </w:tc>
        <w:tc>
          <w:tcPr>
            <w:tcW w:w="648" w:type="dxa"/>
            <w:gridSpan w:val="2"/>
            <w:vAlign w:val="center"/>
          </w:tcPr>
          <w:p w14:paraId="670181D6" w14:textId="1851B830" w:rsidR="00886288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3FDED3F8" w14:textId="77777777" w:rsidR="00886288" w:rsidRPr="009272FF" w:rsidRDefault="00886288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276BA24" w14:textId="5BD7D0DB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886288" w:rsidRPr="00E75AB1" w14:paraId="5682904C" w14:textId="77777777" w:rsidTr="00E75AB1">
        <w:tc>
          <w:tcPr>
            <w:tcW w:w="2880" w:type="dxa"/>
            <w:gridSpan w:val="2"/>
          </w:tcPr>
          <w:p w14:paraId="665A2D54" w14:textId="45D062EA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Social Security benefits</w:t>
            </w:r>
          </w:p>
        </w:tc>
        <w:tc>
          <w:tcPr>
            <w:tcW w:w="648" w:type="dxa"/>
            <w:vAlign w:val="center"/>
          </w:tcPr>
          <w:p w14:paraId="2C89E36E" w14:textId="08918B6D" w:rsidR="00886288" w:rsidRPr="00E75AB1" w:rsidRDefault="00886288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40E6CCBA" w14:textId="24F6E5CF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7148C645" w14:textId="18BFCF9D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0FEB48F2" w14:textId="77777777" w:rsidR="00886288" w:rsidRPr="00E75AB1" w:rsidRDefault="00886288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505A1367" w14:textId="4D377E85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Workers compensation</w:t>
            </w:r>
          </w:p>
        </w:tc>
        <w:tc>
          <w:tcPr>
            <w:tcW w:w="648" w:type="dxa"/>
            <w:gridSpan w:val="2"/>
            <w:vAlign w:val="center"/>
          </w:tcPr>
          <w:p w14:paraId="2AA725B2" w14:textId="1213CA8E" w:rsidR="00886288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5DD7E2" w14:textId="061F680B" w:rsidR="00886288" w:rsidRPr="009272FF" w:rsidRDefault="00886288" w:rsidP="00AF2CA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502FD81C" w14:textId="017445AB" w:rsidR="00886288" w:rsidRPr="00E75AB1" w:rsidRDefault="00BD06DB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77AEC18" w14:textId="77777777" w:rsidTr="00E75AB1">
        <w:tc>
          <w:tcPr>
            <w:tcW w:w="2880" w:type="dxa"/>
            <w:gridSpan w:val="2"/>
          </w:tcPr>
          <w:p w14:paraId="6AD1F894" w14:textId="4D4F5122" w:rsidR="00BD06DB" w:rsidRPr="00E75AB1" w:rsidRDefault="00BD06DB" w:rsidP="00BD06DB">
            <w:pPr>
              <w:ind w:left="72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For you</w:t>
            </w:r>
          </w:p>
        </w:tc>
        <w:tc>
          <w:tcPr>
            <w:tcW w:w="648" w:type="dxa"/>
            <w:vAlign w:val="center"/>
          </w:tcPr>
          <w:p w14:paraId="143A320A" w14:textId="482247FA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79E6F3E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341E6D8C" w14:textId="3F3061E3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0E5D6D67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313ABE38" w14:textId="2E9A8344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Income from absent family members</w:t>
            </w:r>
          </w:p>
        </w:tc>
        <w:tc>
          <w:tcPr>
            <w:tcW w:w="648" w:type="dxa"/>
            <w:gridSpan w:val="2"/>
            <w:vAlign w:val="center"/>
          </w:tcPr>
          <w:p w14:paraId="35A02DDB" w14:textId="79C07598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D0BF749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2F1A855C" w14:textId="1CBA28F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847A4E0" w14:textId="77777777" w:rsidTr="00E75AB1">
        <w:tc>
          <w:tcPr>
            <w:tcW w:w="2880" w:type="dxa"/>
            <w:gridSpan w:val="2"/>
          </w:tcPr>
          <w:p w14:paraId="067BE4E4" w14:textId="1CA8FFF8" w:rsidR="00BD06DB" w:rsidRPr="00E75AB1" w:rsidRDefault="00BD06DB" w:rsidP="00BD06DB">
            <w:pPr>
              <w:ind w:left="72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For child(ren)</w:t>
            </w:r>
          </w:p>
        </w:tc>
        <w:tc>
          <w:tcPr>
            <w:tcW w:w="648" w:type="dxa"/>
            <w:vAlign w:val="center"/>
          </w:tcPr>
          <w:p w14:paraId="5A08B73F" w14:textId="1D8D4009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1B6AE37A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6EA56EE6" w14:textId="3E282160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B9C5481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1762C8E2" w14:textId="715D4AA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Stocks/bonds</w:t>
            </w:r>
          </w:p>
        </w:tc>
        <w:tc>
          <w:tcPr>
            <w:tcW w:w="648" w:type="dxa"/>
            <w:gridSpan w:val="2"/>
            <w:vAlign w:val="center"/>
          </w:tcPr>
          <w:p w14:paraId="43C14EC8" w14:textId="45ADF975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F82FD6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1501522" w14:textId="64A15802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1B6906E1" w14:textId="77777777" w:rsidTr="00E75AB1">
        <w:tc>
          <w:tcPr>
            <w:tcW w:w="2880" w:type="dxa"/>
            <w:gridSpan w:val="2"/>
          </w:tcPr>
          <w:p w14:paraId="0C98A745" w14:textId="6733801D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Unemployment compensation</w:t>
            </w:r>
          </w:p>
        </w:tc>
        <w:tc>
          <w:tcPr>
            <w:tcW w:w="648" w:type="dxa"/>
            <w:vAlign w:val="center"/>
          </w:tcPr>
          <w:p w14:paraId="5755C221" w14:textId="5FC9EE64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10055172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371233A5" w14:textId="24952689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0540161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41C5C82B" w14:textId="7F04A6C6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Rental income</w:t>
            </w:r>
          </w:p>
        </w:tc>
        <w:tc>
          <w:tcPr>
            <w:tcW w:w="648" w:type="dxa"/>
            <w:gridSpan w:val="2"/>
            <w:vAlign w:val="center"/>
          </w:tcPr>
          <w:p w14:paraId="5B9D02F8" w14:textId="7443E7A0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187CCC5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41C771E4" w14:textId="2CC30BD6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4C05834E" w14:textId="77777777" w:rsidTr="00E75AB1">
        <w:tc>
          <w:tcPr>
            <w:tcW w:w="2880" w:type="dxa"/>
            <w:gridSpan w:val="2"/>
          </w:tcPr>
          <w:p w14:paraId="0426CA3E" w14:textId="25F04B38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Union payments</w:t>
            </w:r>
          </w:p>
        </w:tc>
        <w:tc>
          <w:tcPr>
            <w:tcW w:w="648" w:type="dxa"/>
            <w:vAlign w:val="center"/>
          </w:tcPr>
          <w:p w14:paraId="5F29641E" w14:textId="2B1F9F11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1F2CA8F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6A51ACDC" w14:textId="08F41443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A6156C0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6349F3FE" w14:textId="51B6E370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Dividends or interest</w:t>
            </w:r>
          </w:p>
        </w:tc>
        <w:tc>
          <w:tcPr>
            <w:tcW w:w="648" w:type="dxa"/>
            <w:gridSpan w:val="2"/>
            <w:vAlign w:val="center"/>
          </w:tcPr>
          <w:p w14:paraId="272234DC" w14:textId="0A3A7B95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652B0BD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D53342E" w14:textId="51A9E4B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2AC82FE4" w14:textId="77777777" w:rsidTr="00E75AB1">
        <w:tc>
          <w:tcPr>
            <w:tcW w:w="2880" w:type="dxa"/>
            <w:gridSpan w:val="2"/>
          </w:tcPr>
          <w:p w14:paraId="4C4D0312" w14:textId="7A949A62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Retirement/pensions</w:t>
            </w:r>
          </w:p>
        </w:tc>
        <w:tc>
          <w:tcPr>
            <w:tcW w:w="648" w:type="dxa"/>
            <w:vAlign w:val="center"/>
          </w:tcPr>
          <w:p w14:paraId="417BA70D" w14:textId="382D4489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FC46B93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6D5FB5AD" w14:textId="38A01372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0BC98E6F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4E69F10B" w14:textId="3FC187EA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 kinds of income not on the list</w:t>
            </w:r>
          </w:p>
        </w:tc>
        <w:tc>
          <w:tcPr>
            <w:tcW w:w="648" w:type="dxa"/>
            <w:gridSpan w:val="2"/>
            <w:vAlign w:val="center"/>
          </w:tcPr>
          <w:p w14:paraId="51512017" w14:textId="2F0100FB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3048FE2E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B4BECCB" w14:textId="7DB8F1E2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BD06DB" w:rsidRPr="00E75AB1" w14:paraId="619096E1" w14:textId="77777777" w:rsidTr="00E75AB1">
        <w:tc>
          <w:tcPr>
            <w:tcW w:w="2880" w:type="dxa"/>
            <w:gridSpan w:val="2"/>
          </w:tcPr>
          <w:p w14:paraId="330DFDA2" w14:textId="321897E4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Trusts</w:t>
            </w:r>
          </w:p>
        </w:tc>
        <w:tc>
          <w:tcPr>
            <w:tcW w:w="648" w:type="dxa"/>
            <w:vAlign w:val="center"/>
          </w:tcPr>
          <w:p w14:paraId="3AC7F71C" w14:textId="77560248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245FBD0C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07E440F7" w14:textId="317ABEBC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5A9D01C5" w14:textId="77777777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456" w:type="dxa"/>
          </w:tcPr>
          <w:p w14:paraId="5459CBB1" w14:textId="61627991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Gifts</w:t>
            </w:r>
          </w:p>
        </w:tc>
        <w:tc>
          <w:tcPr>
            <w:tcW w:w="648" w:type="dxa"/>
            <w:gridSpan w:val="2"/>
            <w:vAlign w:val="center"/>
          </w:tcPr>
          <w:p w14:paraId="13E81913" w14:textId="281BED6F" w:rsidR="00BD06DB" w:rsidRPr="00E75AB1" w:rsidRDefault="00BD06DB" w:rsidP="00BD06DB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4A16A43A" w14:textId="77777777" w:rsidR="00BD06DB" w:rsidRPr="009272FF" w:rsidRDefault="00BD06DB" w:rsidP="00BD06DB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1A712FE" w14:textId="3B247964" w:rsidR="00BD06DB" w:rsidRPr="00E75AB1" w:rsidRDefault="00BD06DB" w:rsidP="00BD06DB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</w:tbl>
    <w:p w14:paraId="6779EE41" w14:textId="4454B350" w:rsidR="00BD06DB" w:rsidRPr="00E75AB1" w:rsidRDefault="00BD06DB" w:rsidP="00AF2CA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  <w:r w:rsidRPr="00E75AB1">
        <w:rPr>
          <w:rFonts w:asciiTheme="majorHAnsi" w:eastAsia="Times New Roman" w:hAnsiTheme="majorHAnsi" w:cs="Times New Roman"/>
          <w:sz w:val="18"/>
          <w:szCs w:val="18"/>
        </w:rPr>
        <w:t xml:space="preserve">I understand that I will be required to make payments for fees and costs to the clerk in accordance with </w:t>
      </w:r>
      <w:r w:rsidR="00A00F4F" w:rsidRPr="00E75AB1">
        <w:rPr>
          <w:rFonts w:asciiTheme="majorHAnsi" w:eastAsia="Times New Roman" w:hAnsiTheme="majorHAnsi" w:cs="Times New Roman"/>
          <w:sz w:val="18"/>
          <w:szCs w:val="18"/>
        </w:rPr>
        <w:t>§</w:t>
      </w:r>
      <w:r w:rsidRPr="00E75AB1">
        <w:rPr>
          <w:rFonts w:asciiTheme="majorHAnsi" w:eastAsia="Times New Roman" w:hAnsiTheme="majorHAnsi" w:cs="Times New Roman"/>
          <w:sz w:val="18"/>
          <w:szCs w:val="18"/>
        </w:rPr>
        <w:t xml:space="preserve">57.082(5), Florida Statutes, as provided by law, </w:t>
      </w:r>
      <w:r w:rsidRPr="00E75AB1">
        <w:rPr>
          <w:rFonts w:asciiTheme="majorHAnsi" w:eastAsia="Times New Roman" w:hAnsiTheme="majorHAnsi" w:cs="Times New Roman"/>
          <w:sz w:val="18"/>
          <w:szCs w:val="18"/>
          <w:u w:val="words"/>
        </w:rPr>
        <w:t>although I may agree to pay more if I choose to do so</w:t>
      </w:r>
      <w:r w:rsidRPr="00E75AB1">
        <w:rPr>
          <w:rFonts w:asciiTheme="majorHAnsi" w:eastAsia="Times New Roman" w:hAnsiTheme="majorHAnsi" w:cs="Times New Roman"/>
          <w:sz w:val="18"/>
          <w:szCs w:val="18"/>
        </w:rPr>
        <w:t>.</w:t>
      </w:r>
    </w:p>
    <w:p w14:paraId="442050E8" w14:textId="2907840F" w:rsidR="004868E4" w:rsidRPr="00E75AB1" w:rsidRDefault="004868E4" w:rsidP="004868E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Style w:val="TableGrid"/>
        <w:tblW w:w="10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"/>
        <w:gridCol w:w="648"/>
        <w:gridCol w:w="936"/>
        <w:gridCol w:w="576"/>
        <w:gridCol w:w="236"/>
        <w:gridCol w:w="3544"/>
        <w:gridCol w:w="648"/>
        <w:gridCol w:w="882"/>
        <w:gridCol w:w="450"/>
        <w:gridCol w:w="54"/>
      </w:tblGrid>
      <w:tr w:rsidR="004868E4" w:rsidRPr="00E75AB1" w14:paraId="23E25CA9" w14:textId="77777777" w:rsidTr="00E75AB1">
        <w:trPr>
          <w:gridAfter w:val="1"/>
          <w:wAfter w:w="54" w:type="dxa"/>
        </w:trPr>
        <w:tc>
          <w:tcPr>
            <w:tcW w:w="2160" w:type="dxa"/>
          </w:tcPr>
          <w:p w14:paraId="26CCB4F1" w14:textId="6146D162" w:rsidR="004868E4" w:rsidRPr="00E75AB1" w:rsidRDefault="004868E4" w:rsidP="0011312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other assets:</w:t>
            </w:r>
          </w:p>
        </w:tc>
        <w:tc>
          <w:tcPr>
            <w:tcW w:w="8640" w:type="dxa"/>
            <w:gridSpan w:val="9"/>
          </w:tcPr>
          <w:p w14:paraId="203ECA44" w14:textId="7F0058FD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(Circle “Yes” and fill in the value of the property, otherwise circle “No”)</w:t>
            </w:r>
          </w:p>
        </w:tc>
      </w:tr>
      <w:tr w:rsidR="004868E4" w:rsidRPr="00E75AB1" w14:paraId="10C0FF4A" w14:textId="77777777" w:rsidTr="00AE2D87">
        <w:tc>
          <w:tcPr>
            <w:tcW w:w="2880" w:type="dxa"/>
            <w:gridSpan w:val="2"/>
          </w:tcPr>
          <w:p w14:paraId="67887EF3" w14:textId="3FFE8E2A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Cash</w:t>
            </w:r>
          </w:p>
        </w:tc>
        <w:tc>
          <w:tcPr>
            <w:tcW w:w="648" w:type="dxa"/>
            <w:vAlign w:val="center"/>
          </w:tcPr>
          <w:p w14:paraId="7A7B1D85" w14:textId="77777777" w:rsidR="004868E4" w:rsidRPr="00E75AB1" w:rsidRDefault="004868E4" w:rsidP="00113127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60287113" w14:textId="77777777" w:rsidR="004868E4" w:rsidRPr="009272FF" w:rsidRDefault="004868E4" w:rsidP="00113127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0A86C630" w14:textId="13750F56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6F6DE292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6599F1A6" w14:textId="4EB2363F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Savings account</w:t>
            </w:r>
          </w:p>
        </w:tc>
        <w:tc>
          <w:tcPr>
            <w:tcW w:w="648" w:type="dxa"/>
            <w:vAlign w:val="center"/>
          </w:tcPr>
          <w:p w14:paraId="5DD85BD3" w14:textId="44B00879" w:rsidR="004868E4" w:rsidRPr="00E75AB1" w:rsidRDefault="004868E4" w:rsidP="00113127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14:paraId="5047846B" w14:textId="3041E080" w:rsidR="004868E4" w:rsidRPr="009272FF" w:rsidRDefault="004868E4" w:rsidP="00113127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2AFE3BF" w14:textId="7777777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1F4A2329" w14:textId="77777777" w:rsidTr="00AE2D87">
        <w:tc>
          <w:tcPr>
            <w:tcW w:w="2880" w:type="dxa"/>
            <w:gridSpan w:val="2"/>
          </w:tcPr>
          <w:p w14:paraId="3C7C3273" w14:textId="11056999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Bank account(s)</w:t>
            </w:r>
          </w:p>
        </w:tc>
        <w:tc>
          <w:tcPr>
            <w:tcW w:w="648" w:type="dxa"/>
            <w:vAlign w:val="center"/>
          </w:tcPr>
          <w:p w14:paraId="03A847A3" w14:textId="2D244CCF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69D0F43B" w14:textId="190C114C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1036683C" w14:textId="3CC3248A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12496F6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642D52D" w14:textId="6FBAF095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Stocks/bonds</w:t>
            </w:r>
          </w:p>
        </w:tc>
        <w:tc>
          <w:tcPr>
            <w:tcW w:w="648" w:type="dxa"/>
            <w:vAlign w:val="center"/>
          </w:tcPr>
          <w:p w14:paraId="6CF8D944" w14:textId="75F7E5E4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21B3EF34" w14:textId="77777777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EEC6E24" w14:textId="6A4E6078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0DD49D3D" w14:textId="77777777" w:rsidTr="00AE2D87">
        <w:tc>
          <w:tcPr>
            <w:tcW w:w="2880" w:type="dxa"/>
            <w:gridSpan w:val="2"/>
            <w:vMerge w:val="restart"/>
          </w:tcPr>
          <w:p w14:paraId="7A33ABB1" w14:textId="70E1C571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Certificates of deposit or money market accounts</w:t>
            </w:r>
          </w:p>
        </w:tc>
        <w:tc>
          <w:tcPr>
            <w:tcW w:w="648" w:type="dxa"/>
            <w:vAlign w:val="center"/>
          </w:tcPr>
          <w:p w14:paraId="2B4E904D" w14:textId="12C8360C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</w:tcPr>
          <w:p w14:paraId="00029C2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7F2CAD19" w14:textId="255D9920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6FF995BC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4F24C73" w14:textId="4F19F4DE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Homestead Real Property</w:t>
            </w:r>
            <w:r w:rsidR="00933664">
              <w:rPr>
                <w:rFonts w:asciiTheme="majorHAnsi" w:eastAsia="Times New Roman" w:hAnsiTheme="majorHAnsi" w:cs="Times New Roman"/>
                <w:sz w:val="18"/>
                <w:szCs w:val="18"/>
              </w:rPr>
              <w:t>*</w:t>
            </w:r>
          </w:p>
        </w:tc>
        <w:tc>
          <w:tcPr>
            <w:tcW w:w="648" w:type="dxa"/>
            <w:vAlign w:val="center"/>
          </w:tcPr>
          <w:p w14:paraId="6E6BBB0E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35F3FBC7" w14:textId="77777777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C0EC626" w14:textId="0151C8C6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69368D74" w14:textId="77777777" w:rsidTr="00E75AB1">
        <w:tc>
          <w:tcPr>
            <w:tcW w:w="2880" w:type="dxa"/>
            <w:gridSpan w:val="2"/>
            <w:vMerge/>
          </w:tcPr>
          <w:p w14:paraId="30A0E356" w14:textId="31A7DEE8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648" w:type="dxa"/>
            <w:vAlign w:val="center"/>
          </w:tcPr>
          <w:p w14:paraId="273E1A3C" w14:textId="0CA46039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48127EC" w14:textId="77777777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39E53E16" w14:textId="4B62CD95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2A8B920F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76F088A" w14:textId="31D3C244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Motor Vehicle</w:t>
            </w:r>
            <w:r w:rsidR="00933664">
              <w:rPr>
                <w:rFonts w:asciiTheme="majorHAnsi" w:eastAsia="Times New Roman" w:hAnsiTheme="majorHAnsi" w:cs="Times New Roman"/>
                <w:sz w:val="18"/>
                <w:szCs w:val="18"/>
              </w:rPr>
              <w:t>*</w:t>
            </w:r>
          </w:p>
        </w:tc>
        <w:tc>
          <w:tcPr>
            <w:tcW w:w="648" w:type="dxa"/>
            <w:vAlign w:val="center"/>
          </w:tcPr>
          <w:p w14:paraId="09A76DBA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77293901" w14:textId="77777777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037CE3A9" w14:textId="3990066F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4868E4" w:rsidRPr="00E75AB1" w14:paraId="07A79695" w14:textId="77777777" w:rsidTr="00933664">
        <w:tc>
          <w:tcPr>
            <w:tcW w:w="2880" w:type="dxa"/>
            <w:gridSpan w:val="2"/>
          </w:tcPr>
          <w:p w14:paraId="6CDD8AC8" w14:textId="598676DB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Boats*</w:t>
            </w:r>
          </w:p>
        </w:tc>
        <w:tc>
          <w:tcPr>
            <w:tcW w:w="648" w:type="dxa"/>
            <w:vAlign w:val="center"/>
          </w:tcPr>
          <w:p w14:paraId="0A220D3A" w14:textId="1318BD56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14:paraId="57621334" w14:textId="77777777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76" w:type="dxa"/>
          </w:tcPr>
          <w:p w14:paraId="6887A760" w14:textId="2875A7B8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  <w:tc>
          <w:tcPr>
            <w:tcW w:w="236" w:type="dxa"/>
          </w:tcPr>
          <w:p w14:paraId="372D06E3" w14:textId="77777777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56DF35A" w14:textId="23D06779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Non-homestead real property/real estate</w:t>
            </w:r>
            <w:r w:rsidR="00933664">
              <w:rPr>
                <w:rFonts w:asciiTheme="majorHAnsi" w:eastAsia="Times New Roman" w:hAnsiTheme="majorHAnsi" w:cs="Times New Roman"/>
                <w:sz w:val="18"/>
                <w:szCs w:val="18"/>
              </w:rPr>
              <w:t>*</w:t>
            </w:r>
          </w:p>
        </w:tc>
        <w:tc>
          <w:tcPr>
            <w:tcW w:w="648" w:type="dxa"/>
            <w:vAlign w:val="center"/>
          </w:tcPr>
          <w:p w14:paraId="761DA912" w14:textId="77777777" w:rsidR="004868E4" w:rsidRPr="00E75AB1" w:rsidRDefault="004868E4" w:rsidP="004868E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6AEC0E86" w14:textId="77777777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7CF61599" w14:textId="65539422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  <w:tr w:rsidR="00933664" w:rsidRPr="00E75AB1" w14:paraId="44614970" w14:textId="77777777" w:rsidTr="00933664">
        <w:tc>
          <w:tcPr>
            <w:tcW w:w="2880" w:type="dxa"/>
            <w:gridSpan w:val="2"/>
          </w:tcPr>
          <w:p w14:paraId="20AEB278" w14:textId="77777777" w:rsidR="00933664" w:rsidRPr="00E75AB1" w:rsidRDefault="00933664" w:rsidP="0093366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648" w:type="dxa"/>
            <w:vAlign w:val="center"/>
          </w:tcPr>
          <w:p w14:paraId="69015D57" w14:textId="77777777" w:rsidR="00933664" w:rsidRPr="00E75AB1" w:rsidRDefault="00933664" w:rsidP="0093366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4" w:space="0" w:color="auto"/>
              <w:bottom w:val="dotted" w:sz="4" w:space="0" w:color="auto"/>
            </w:tcBorders>
          </w:tcPr>
          <w:p w14:paraId="7466B1D6" w14:textId="77777777" w:rsidR="00933664" w:rsidRPr="00E75AB1" w:rsidRDefault="00933664" w:rsidP="0093366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576" w:type="dxa"/>
          </w:tcPr>
          <w:p w14:paraId="22C159C7" w14:textId="77777777" w:rsidR="00933664" w:rsidRDefault="00933664" w:rsidP="00933664">
            <w:pPr>
              <w:rPr>
                <w:rFonts w:asciiTheme="majorHAnsi" w:eastAsia="Times New Roman" w:hAnsiTheme="majorHAnsi" w:cs="Times New Roman"/>
                <w:noProof/>
                <w:sz w:val="18"/>
                <w:szCs w:val="18"/>
              </w:rPr>
            </w:pPr>
          </w:p>
        </w:tc>
        <w:tc>
          <w:tcPr>
            <w:tcW w:w="236" w:type="dxa"/>
          </w:tcPr>
          <w:p w14:paraId="6E9DE4A8" w14:textId="77777777" w:rsidR="00933664" w:rsidRPr="00E75AB1" w:rsidRDefault="00933664" w:rsidP="0093366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3A59F82B" w14:textId="2192FF6A" w:rsidR="00933664" w:rsidRPr="00E75AB1" w:rsidRDefault="00933664" w:rsidP="0093366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>
              <w:rPr>
                <w:rFonts w:asciiTheme="majorHAnsi" w:eastAsia="Times New Roman" w:hAnsiTheme="majorHAnsi" w:cs="Times New Roman"/>
                <w:sz w:val="18"/>
                <w:szCs w:val="18"/>
              </w:rPr>
              <w:t>Other assets*</w:t>
            </w:r>
          </w:p>
        </w:tc>
        <w:tc>
          <w:tcPr>
            <w:tcW w:w="648" w:type="dxa"/>
            <w:vAlign w:val="center"/>
          </w:tcPr>
          <w:p w14:paraId="28925C45" w14:textId="4DDB4F1F" w:rsidR="00933664" w:rsidRPr="00E75AB1" w:rsidRDefault="00933664" w:rsidP="00933664">
            <w:pPr>
              <w:jc w:val="center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 $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11EA83F5" w14:textId="77777777" w:rsidR="00933664" w:rsidRPr="009272FF" w:rsidRDefault="00933664" w:rsidP="0093366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504" w:type="dxa"/>
            <w:gridSpan w:val="2"/>
          </w:tcPr>
          <w:p w14:paraId="6CD50D04" w14:textId="5266D06A" w:rsidR="00933664" w:rsidRDefault="00933664" w:rsidP="00933664">
            <w:pPr>
              <w:rPr>
                <w:rFonts w:asciiTheme="majorHAnsi" w:eastAsia="Times New Roman" w:hAnsiTheme="majorHAnsi" w:cs="Times New Roman"/>
                <w:noProof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No</w:t>
            </w:r>
          </w:p>
        </w:tc>
      </w:tr>
    </w:tbl>
    <w:p w14:paraId="6F4D69A3" w14:textId="1CCCF0B0" w:rsidR="004868E4" w:rsidRPr="00E75AB1" w:rsidRDefault="004868E4" w:rsidP="004868E4">
      <w:pPr>
        <w:spacing w:after="0" w:line="240" w:lineRule="auto"/>
        <w:rPr>
          <w:rFonts w:asciiTheme="majorHAnsi" w:eastAsia="Times New Roman" w:hAnsiTheme="majorHAnsi" w:cs="Times New Roman"/>
          <w:sz w:val="18"/>
          <w:szCs w:val="18"/>
        </w:rPr>
      </w:pPr>
      <w:r w:rsidRPr="00E75AB1">
        <w:rPr>
          <w:rFonts w:asciiTheme="majorHAnsi" w:eastAsia="Times New Roman" w:hAnsiTheme="majorHAnsi" w:cs="Times New Roman"/>
          <w:sz w:val="18"/>
          <w:szCs w:val="18"/>
        </w:rPr>
        <w:t>*show loans on these assets in paragraph 5.</w:t>
      </w: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60"/>
        <w:gridCol w:w="720"/>
        <w:gridCol w:w="144"/>
        <w:gridCol w:w="126"/>
        <w:gridCol w:w="900"/>
        <w:gridCol w:w="450"/>
        <w:gridCol w:w="918"/>
        <w:gridCol w:w="18"/>
        <w:gridCol w:w="54"/>
        <w:gridCol w:w="792"/>
        <w:gridCol w:w="1427"/>
        <w:gridCol w:w="157"/>
        <w:gridCol w:w="707"/>
        <w:gridCol w:w="229"/>
        <w:gridCol w:w="108"/>
        <w:gridCol w:w="792"/>
        <w:gridCol w:w="432"/>
        <w:gridCol w:w="504"/>
        <w:gridCol w:w="360"/>
        <w:gridCol w:w="882"/>
      </w:tblGrid>
      <w:tr w:rsidR="004868E4" w:rsidRPr="00E75AB1" w14:paraId="1B825EB6" w14:textId="77777777" w:rsidTr="004868E4">
        <w:tc>
          <w:tcPr>
            <w:tcW w:w="7920" w:type="dxa"/>
            <w:gridSpan w:val="16"/>
          </w:tcPr>
          <w:p w14:paraId="13FDC31B" w14:textId="293DB987" w:rsidR="004868E4" w:rsidRPr="00E75AB1" w:rsidRDefault="004868E4" w:rsidP="00113127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Check one: I </w:t>
            </w: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(</w:t>
            </w:r>
            <w:r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</w:t>
            </w:r>
            <w:proofErr w:type="gramEnd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DO (</w:t>
            </w:r>
            <w:r w:rsidR="00636BF3" w:rsidRPr="009272FF"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) DO NOT expect to receive more assets in the near future. The asset is</w:t>
            </w:r>
          </w:p>
        </w:tc>
        <w:tc>
          <w:tcPr>
            <w:tcW w:w="2970" w:type="dxa"/>
            <w:gridSpan w:val="5"/>
            <w:tcBorders>
              <w:bottom w:val="single" w:sz="4" w:space="0" w:color="auto"/>
            </w:tcBorders>
          </w:tcPr>
          <w:p w14:paraId="42C1AFCF" w14:textId="3DDAF535" w:rsidR="004868E4" w:rsidRPr="009272FF" w:rsidRDefault="004868E4" w:rsidP="00113127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</w:tr>
      <w:tr w:rsidR="004868E4" w:rsidRPr="00E75AB1" w14:paraId="7E5B4695" w14:textId="77777777" w:rsidTr="00A00F4F">
        <w:tc>
          <w:tcPr>
            <w:tcW w:w="3510" w:type="dxa"/>
            <w:gridSpan w:val="7"/>
          </w:tcPr>
          <w:p w14:paraId="53B56087" w14:textId="77777777" w:rsidR="004868E4" w:rsidRPr="00E75AB1" w:rsidRDefault="004868E4" w:rsidP="004868E4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total liabilities, and debts of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7044FA93" w14:textId="400336DA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2430" w:type="dxa"/>
            <w:gridSpan w:val="4"/>
          </w:tcPr>
          <w:p w14:paraId="214DC9F2" w14:textId="71504DF6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as follows: Motor Vehicle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40491C29" w14:textId="565C159F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14:paraId="4FCA232A" w14:textId="1D9F8D63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Home $</w:t>
            </w:r>
          </w:p>
        </w:tc>
        <w:tc>
          <w:tcPr>
            <w:tcW w:w="936" w:type="dxa"/>
            <w:gridSpan w:val="2"/>
            <w:tcBorders>
              <w:bottom w:val="single" w:sz="4" w:space="0" w:color="auto"/>
            </w:tcBorders>
          </w:tcPr>
          <w:p w14:paraId="18B3ED09" w14:textId="77777777" w:rsidR="004868E4" w:rsidRPr="009272FF" w:rsidRDefault="004868E4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1242" w:type="dxa"/>
            <w:gridSpan w:val="2"/>
          </w:tcPr>
          <w:p w14:paraId="00EBA980" w14:textId="104C423E" w:rsidR="004868E4" w:rsidRPr="00E75AB1" w:rsidRDefault="004868E4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 Real</w:t>
            </w:r>
          </w:p>
        </w:tc>
      </w:tr>
      <w:tr w:rsidR="00A00F4F" w:rsidRPr="00E75AB1" w14:paraId="4DEDAB32" w14:textId="52BB3A96" w:rsidTr="00A00F4F">
        <w:tc>
          <w:tcPr>
            <w:tcW w:w="1170" w:type="dxa"/>
            <w:gridSpan w:val="2"/>
          </w:tcPr>
          <w:p w14:paraId="15E52AF3" w14:textId="6F6F4995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Property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13AD7C4E" w14:textId="77777777" w:rsidR="00A00F4F" w:rsidRPr="009272FF" w:rsidRDefault="00A00F4F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2394" w:type="dxa"/>
            <w:gridSpan w:val="4"/>
          </w:tcPr>
          <w:p w14:paraId="01866F84" w14:textId="1651A53E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Child Support paid direct $</w:t>
            </w:r>
          </w:p>
        </w:tc>
        <w:tc>
          <w:tcPr>
            <w:tcW w:w="864" w:type="dxa"/>
            <w:gridSpan w:val="3"/>
            <w:tcBorders>
              <w:bottom w:val="single" w:sz="4" w:space="0" w:color="auto"/>
            </w:tcBorders>
          </w:tcPr>
          <w:p w14:paraId="1D70D0C1" w14:textId="77777777" w:rsidR="00A00F4F" w:rsidRPr="009272FF" w:rsidRDefault="00A00F4F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1427" w:type="dxa"/>
          </w:tcPr>
          <w:p w14:paraId="0C053FA1" w14:textId="37EFD087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Credit Cards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4066B55A" w14:textId="25B65918" w:rsidR="00A00F4F" w:rsidRPr="009272FF" w:rsidRDefault="00A00F4F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1561" w:type="dxa"/>
            <w:gridSpan w:val="4"/>
          </w:tcPr>
          <w:p w14:paraId="3F48262F" w14:textId="5C1476B8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Medical Bills $</w:t>
            </w:r>
          </w:p>
        </w:tc>
        <w:tc>
          <w:tcPr>
            <w:tcW w:w="864" w:type="dxa"/>
            <w:gridSpan w:val="2"/>
            <w:tcBorders>
              <w:bottom w:val="single" w:sz="4" w:space="0" w:color="auto"/>
            </w:tcBorders>
          </w:tcPr>
          <w:p w14:paraId="12B8B8E4" w14:textId="5F84A983" w:rsidR="00A00F4F" w:rsidRPr="009272FF" w:rsidRDefault="00A00F4F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882" w:type="dxa"/>
          </w:tcPr>
          <w:p w14:paraId="73C367F0" w14:textId="0CAA85E5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Cost of</w:t>
            </w:r>
          </w:p>
        </w:tc>
      </w:tr>
      <w:tr w:rsidR="00A00F4F" w:rsidRPr="00E75AB1" w14:paraId="3DC69151" w14:textId="77777777" w:rsidTr="00A00F4F">
        <w:tc>
          <w:tcPr>
            <w:tcW w:w="2160" w:type="dxa"/>
            <w:gridSpan w:val="5"/>
          </w:tcPr>
          <w:p w14:paraId="1AF901C0" w14:textId="153C22CA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medicines (monthly) $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0A67751" w14:textId="77777777" w:rsidR="00A00F4F" w:rsidRPr="009272FF" w:rsidRDefault="00A00F4F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7830" w:type="dxa"/>
            <w:gridSpan w:val="15"/>
          </w:tcPr>
          <w:p w14:paraId="5B1B34D4" w14:textId="515B8FBF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A00F4F" w:rsidRPr="00E75AB1" w14:paraId="2EBA7429" w14:textId="77777777" w:rsidTr="00A00F4F">
        <w:tc>
          <w:tcPr>
            <w:tcW w:w="810" w:type="dxa"/>
          </w:tcPr>
          <w:p w14:paraId="6C211604" w14:textId="0DE01686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Other$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</w:tcPr>
          <w:p w14:paraId="2BF2422C" w14:textId="7F67DE7A" w:rsidR="00A00F4F" w:rsidRPr="009272FF" w:rsidRDefault="00A00F4F" w:rsidP="004868E4">
            <w:pPr>
              <w:rPr>
                <w:rFonts w:asciiTheme="majorHAnsi" w:eastAsia="Times New Roman" w:hAnsiTheme="majorHAnsi" w:cs="Times New Roman"/>
                <w:color w:val="0000FF"/>
                <w:sz w:val="18"/>
                <w:szCs w:val="18"/>
              </w:rPr>
            </w:pPr>
          </w:p>
        </w:tc>
        <w:tc>
          <w:tcPr>
            <w:tcW w:w="9000" w:type="dxa"/>
            <w:gridSpan w:val="18"/>
          </w:tcPr>
          <w:p w14:paraId="4C56885F" w14:textId="0684B3CC" w:rsidR="00A00F4F" w:rsidRPr="00E75AB1" w:rsidRDefault="00A00F4F" w:rsidP="004868E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</w:p>
        </w:tc>
      </w:tr>
      <w:tr w:rsidR="00A00F4F" w:rsidRPr="00E75AB1" w14:paraId="43FD318D" w14:textId="77777777" w:rsidTr="00A00F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B16D9CB" w14:textId="5BF72857" w:rsidR="00A00F4F" w:rsidRPr="00E75AB1" w:rsidRDefault="00A00F4F" w:rsidP="00A00F4F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I have a private lawyer in this case</w:t>
            </w:r>
          </w:p>
        </w:tc>
        <w:tc>
          <w:tcPr>
            <w:tcW w:w="639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D731BC4" w14:textId="4D565A35" w:rsidR="00A00F4F" w:rsidRPr="00E75AB1" w:rsidRDefault="00A00F4F" w:rsidP="00AF2CA4">
            <w:pPr>
              <w:rPr>
                <w:rFonts w:asciiTheme="majorHAnsi" w:eastAsia="Times New Roman" w:hAnsiTheme="majorHAnsi" w:cs="Times New Roman"/>
                <w:sz w:val="18"/>
                <w:szCs w:val="18"/>
              </w:rPr>
            </w:pPr>
            <w:proofErr w:type="gramStart"/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>Yes</w:t>
            </w:r>
            <w:r w:rsidR="00B56FCB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</w:t>
            </w:r>
            <w:r w:rsidRPr="00E75AB1">
              <w:rPr>
                <w:rFonts w:asciiTheme="majorHAnsi" w:eastAsia="Times New Roman" w:hAnsiTheme="majorHAnsi" w:cs="Times New Roman"/>
                <w:sz w:val="18"/>
                <w:szCs w:val="18"/>
              </w:rPr>
              <w:t xml:space="preserve"> No</w:t>
            </w:r>
            <w:proofErr w:type="gramEnd"/>
          </w:p>
        </w:tc>
      </w:tr>
    </w:tbl>
    <w:p w14:paraId="62D5B051" w14:textId="77777777" w:rsidR="00E75AB1" w:rsidRDefault="00E75AB1" w:rsidP="00A00F4F">
      <w:pPr>
        <w:spacing w:after="0" w:line="240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14:paraId="74448658" w14:textId="0B5BFBC0" w:rsidR="00A00F4F" w:rsidRDefault="00A00F4F" w:rsidP="00A00F4F">
      <w:pPr>
        <w:spacing w:after="0" w:line="240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  <w:r>
        <w:rPr>
          <w:rFonts w:asciiTheme="majorHAnsi" w:eastAsia="Times New Roman" w:hAnsiTheme="majorHAnsi" w:cs="Times New Roman"/>
          <w:sz w:val="20"/>
          <w:szCs w:val="20"/>
        </w:rPr>
        <w:t xml:space="preserve">A person who knowingly provides false information to the clerk or the court in seeking a determination of indigent status under s. 57.082, F.S. commits a misdemeanor of the first degree punishable as provided in s775.082, F.S. or s. 775.083, F.S. </w:t>
      </w:r>
      <w:r w:rsidRPr="00A00F4F">
        <w:rPr>
          <w:rFonts w:asciiTheme="majorHAnsi" w:eastAsia="Times New Roman" w:hAnsiTheme="majorHAnsi" w:cs="Times New Roman"/>
          <w:b/>
          <w:sz w:val="20"/>
          <w:szCs w:val="20"/>
        </w:rPr>
        <w:t>I attest that the information I have provided on this application is true and accurate to the best of my knowledge</w:t>
      </w:r>
      <w:r>
        <w:rPr>
          <w:rFonts w:asciiTheme="majorHAnsi" w:eastAsia="Times New Roman" w:hAnsiTheme="majorHAnsi" w:cs="Times New Roman"/>
          <w:sz w:val="20"/>
          <w:szCs w:val="20"/>
        </w:rPr>
        <w:t>.</w:t>
      </w:r>
    </w:p>
    <w:p w14:paraId="0CC5DB9A" w14:textId="35BDCC18" w:rsidR="00A00F4F" w:rsidRDefault="00A00F4F" w:rsidP="00AF2CA4">
      <w:pPr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1530"/>
        <w:gridCol w:w="1350"/>
        <w:gridCol w:w="1080"/>
        <w:gridCol w:w="540"/>
        <w:gridCol w:w="450"/>
        <w:gridCol w:w="360"/>
        <w:gridCol w:w="533"/>
        <w:gridCol w:w="1087"/>
        <w:gridCol w:w="457"/>
        <w:gridCol w:w="2053"/>
        <w:gridCol w:w="10"/>
      </w:tblGrid>
      <w:tr w:rsidR="00B241A1" w14:paraId="65A19F09" w14:textId="77777777" w:rsidTr="00891E7F">
        <w:trPr>
          <w:gridAfter w:val="1"/>
          <w:wAfter w:w="10" w:type="dxa"/>
        </w:trPr>
        <w:tc>
          <w:tcPr>
            <w:tcW w:w="1350" w:type="dxa"/>
          </w:tcPr>
          <w:p w14:paraId="2783E45D" w14:textId="4BA74AB8" w:rsidR="00B241A1" w:rsidRDefault="00B241A1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Signed on</w:t>
            </w:r>
          </w:p>
        </w:tc>
        <w:tc>
          <w:tcPr>
            <w:tcW w:w="3960" w:type="dxa"/>
            <w:gridSpan w:val="3"/>
            <w:tcBorders>
              <w:bottom w:val="single" w:sz="4" w:space="0" w:color="auto"/>
            </w:tcBorders>
          </w:tcPr>
          <w:p w14:paraId="54449CE3" w14:textId="74003815" w:rsidR="00B241A1" w:rsidRPr="009272FF" w:rsidRDefault="00B241A1" w:rsidP="00B56FCB">
            <w:pPr>
              <w:jc w:val="right"/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540" w:type="dxa"/>
          </w:tcPr>
          <w:p w14:paraId="67439996" w14:textId="34B84FB6" w:rsidR="00B241A1" w:rsidRDefault="00B241A1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20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718AE3DD" w14:textId="4774687A" w:rsidR="00B241A1" w:rsidRPr="009272FF" w:rsidRDefault="00B241A1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360" w:type="dxa"/>
          </w:tcPr>
          <w:p w14:paraId="78548513" w14:textId="77777777" w:rsidR="00B241A1" w:rsidRDefault="00B241A1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130" w:type="dxa"/>
            <w:gridSpan w:val="4"/>
            <w:tcBorders>
              <w:bottom w:val="single" w:sz="4" w:space="0" w:color="auto"/>
            </w:tcBorders>
          </w:tcPr>
          <w:p w14:paraId="5D822A67" w14:textId="77777777" w:rsidR="00B241A1" w:rsidRPr="009272FF" w:rsidRDefault="00B241A1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</w:tr>
      <w:tr w:rsidR="00A00F4F" w14:paraId="04166D7D" w14:textId="77777777" w:rsidTr="004F72B5">
        <w:tc>
          <w:tcPr>
            <w:tcW w:w="1350" w:type="dxa"/>
            <w:tcBorders>
              <w:bottom w:val="single" w:sz="4" w:space="0" w:color="auto"/>
            </w:tcBorders>
          </w:tcPr>
          <w:p w14:paraId="127CF966" w14:textId="4ECEF0FF" w:rsidR="00A00F4F" w:rsidRPr="009272FF" w:rsidRDefault="00A00F4F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1530" w:type="dxa"/>
          </w:tcPr>
          <w:p w14:paraId="5F787E7E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4"/>
            <w:tcBorders>
              <w:bottom w:val="single" w:sz="4" w:space="0" w:color="auto"/>
            </w:tcBorders>
          </w:tcPr>
          <w:p w14:paraId="3DD0F848" w14:textId="57D8EB0F" w:rsidR="00A00F4F" w:rsidRPr="009272FF" w:rsidRDefault="00A00F4F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360" w:type="dxa"/>
          </w:tcPr>
          <w:p w14:paraId="14D1A72B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140" w:type="dxa"/>
            <w:gridSpan w:val="5"/>
          </w:tcPr>
          <w:p w14:paraId="4A06DB43" w14:textId="6B9948D8" w:rsidR="00A00F4F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Signature of Applicant for Indigent Status</w:t>
            </w:r>
          </w:p>
        </w:tc>
      </w:tr>
      <w:tr w:rsidR="004F72B5" w14:paraId="504C5364" w14:textId="77777777" w:rsidTr="004F72B5">
        <w:tc>
          <w:tcPr>
            <w:tcW w:w="1350" w:type="dxa"/>
            <w:tcBorders>
              <w:top w:val="single" w:sz="4" w:space="0" w:color="auto"/>
            </w:tcBorders>
          </w:tcPr>
          <w:p w14:paraId="6382793F" w14:textId="4D180FC3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Date of Birth</w:t>
            </w:r>
          </w:p>
        </w:tc>
        <w:tc>
          <w:tcPr>
            <w:tcW w:w="1530" w:type="dxa"/>
          </w:tcPr>
          <w:p w14:paraId="1F725143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4"/>
            <w:tcBorders>
              <w:top w:val="single" w:sz="4" w:space="0" w:color="auto"/>
            </w:tcBorders>
          </w:tcPr>
          <w:p w14:paraId="5402C914" w14:textId="7C40E6F3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Driver’s License or ID Number</w:t>
            </w:r>
          </w:p>
        </w:tc>
        <w:tc>
          <w:tcPr>
            <w:tcW w:w="360" w:type="dxa"/>
          </w:tcPr>
          <w:p w14:paraId="09E8EB98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2077" w:type="dxa"/>
            <w:gridSpan w:val="3"/>
          </w:tcPr>
          <w:p w14:paraId="7A691FBD" w14:textId="093440CE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Print Full Legal Name</w:t>
            </w:r>
          </w:p>
        </w:tc>
        <w:tc>
          <w:tcPr>
            <w:tcW w:w="2063" w:type="dxa"/>
            <w:gridSpan w:val="2"/>
            <w:tcBorders>
              <w:bottom w:val="single" w:sz="4" w:space="0" w:color="auto"/>
            </w:tcBorders>
          </w:tcPr>
          <w:p w14:paraId="47A2EC34" w14:textId="37BE7704" w:rsidR="004F72B5" w:rsidRPr="009272FF" w:rsidRDefault="004F72B5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</w:tr>
      <w:tr w:rsidR="004F72B5" w14:paraId="0F0949B1" w14:textId="77777777" w:rsidTr="004F72B5">
        <w:tc>
          <w:tcPr>
            <w:tcW w:w="1350" w:type="dxa"/>
          </w:tcPr>
          <w:p w14:paraId="61C6DEEC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14:paraId="2562E91D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420" w:type="dxa"/>
            <w:gridSpan w:val="4"/>
          </w:tcPr>
          <w:p w14:paraId="5E95CE28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3412BF74" w14:textId="77777777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1620" w:type="dxa"/>
            <w:gridSpan w:val="2"/>
          </w:tcPr>
          <w:p w14:paraId="4E47A6B2" w14:textId="4A23E2E1" w:rsidR="004F72B5" w:rsidRDefault="004F72B5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Phone Number: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14:paraId="2DD2E789" w14:textId="20E8A2C1" w:rsidR="004F72B5" w:rsidRPr="009272FF" w:rsidRDefault="004F72B5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</w:tr>
      <w:tr w:rsidR="00A00F4F" w14:paraId="284035D7" w14:textId="77777777" w:rsidTr="004F72B5">
        <w:trPr>
          <w:gridAfter w:val="1"/>
          <w:wAfter w:w="10" w:type="dxa"/>
        </w:trPr>
        <w:tc>
          <w:tcPr>
            <w:tcW w:w="6300" w:type="dxa"/>
            <w:gridSpan w:val="6"/>
            <w:tcBorders>
              <w:bottom w:val="single" w:sz="4" w:space="0" w:color="auto"/>
            </w:tcBorders>
          </w:tcPr>
          <w:p w14:paraId="4AA4C4D6" w14:textId="17B898D6" w:rsidR="00B56FCB" w:rsidRPr="009272FF" w:rsidRDefault="00B56FCB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893" w:type="dxa"/>
            <w:gridSpan w:val="2"/>
          </w:tcPr>
          <w:p w14:paraId="2E201086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597" w:type="dxa"/>
            <w:gridSpan w:val="3"/>
          </w:tcPr>
          <w:p w14:paraId="1F26A2CC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A00F4F" w14:paraId="5721ACDF" w14:textId="77777777" w:rsidTr="00B241A1">
        <w:trPr>
          <w:gridAfter w:val="1"/>
          <w:wAfter w:w="10" w:type="dxa"/>
        </w:trPr>
        <w:tc>
          <w:tcPr>
            <w:tcW w:w="6300" w:type="dxa"/>
            <w:gridSpan w:val="6"/>
            <w:tcBorders>
              <w:top w:val="single" w:sz="4" w:space="0" w:color="auto"/>
            </w:tcBorders>
          </w:tcPr>
          <w:p w14:paraId="47BD4EC0" w14:textId="2BD462D4" w:rsidR="00A00F4F" w:rsidRDefault="00B241A1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Address: Street, City, State, Zip Code</w:t>
            </w:r>
          </w:p>
        </w:tc>
        <w:tc>
          <w:tcPr>
            <w:tcW w:w="893" w:type="dxa"/>
            <w:gridSpan w:val="2"/>
          </w:tcPr>
          <w:p w14:paraId="4482FA16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597" w:type="dxa"/>
            <w:gridSpan w:val="3"/>
          </w:tcPr>
          <w:p w14:paraId="6FC0EBC4" w14:textId="77777777" w:rsidR="00A00F4F" w:rsidRDefault="00A00F4F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</w:tr>
      <w:tr w:rsidR="00B241A1" w14:paraId="70B3257B" w14:textId="77777777" w:rsidTr="00B241A1">
        <w:trPr>
          <w:gridAfter w:val="1"/>
          <w:wAfter w:w="10" w:type="dxa"/>
        </w:trPr>
        <w:tc>
          <w:tcPr>
            <w:tcW w:w="4230" w:type="dxa"/>
            <w:gridSpan w:val="3"/>
          </w:tcPr>
          <w:p w14:paraId="121A12B3" w14:textId="263B3323" w:rsidR="00B241A1" w:rsidRDefault="00B241A1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This form was completed with the assistance of:</w:t>
            </w:r>
          </w:p>
        </w:tc>
        <w:tc>
          <w:tcPr>
            <w:tcW w:w="6560" w:type="dxa"/>
            <w:gridSpan w:val="8"/>
            <w:tcBorders>
              <w:bottom w:val="single" w:sz="4" w:space="0" w:color="auto"/>
            </w:tcBorders>
          </w:tcPr>
          <w:p w14:paraId="3D974EB4" w14:textId="77777777" w:rsidR="00B241A1" w:rsidRPr="009272FF" w:rsidRDefault="00B241A1" w:rsidP="00AF2CA4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</w:tr>
      <w:tr w:rsidR="00B241A1" w14:paraId="6B526AF5" w14:textId="77777777" w:rsidTr="00B241A1">
        <w:trPr>
          <w:gridAfter w:val="1"/>
          <w:wAfter w:w="10" w:type="dxa"/>
        </w:trPr>
        <w:tc>
          <w:tcPr>
            <w:tcW w:w="4230" w:type="dxa"/>
            <w:gridSpan w:val="3"/>
          </w:tcPr>
          <w:p w14:paraId="20A1A866" w14:textId="77777777" w:rsidR="00B241A1" w:rsidRDefault="00B241A1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6560" w:type="dxa"/>
            <w:gridSpan w:val="8"/>
            <w:tcBorders>
              <w:top w:val="single" w:sz="4" w:space="0" w:color="auto"/>
            </w:tcBorders>
          </w:tcPr>
          <w:p w14:paraId="74C60248" w14:textId="634DAB4E" w:rsidR="00B241A1" w:rsidRDefault="00B241A1" w:rsidP="00AF2CA4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Clerk/Deputy Clerk/</w:t>
            </w:r>
            <w:proofErr w:type="gramStart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Other</w:t>
            </w:r>
            <w:proofErr w:type="gramEnd"/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 authorized person</w:t>
            </w:r>
          </w:p>
        </w:tc>
      </w:tr>
    </w:tbl>
    <w:p w14:paraId="4D4B8F4E" w14:textId="73C6AAA1" w:rsidR="00E75AB1" w:rsidRDefault="00E75AB1" w:rsidP="00AF2CA4">
      <w:pPr>
        <w:spacing w:after="0" w:line="240" w:lineRule="auto"/>
        <w:rPr>
          <w:rFonts w:asciiTheme="majorHAnsi" w:eastAsia="Times New Roman" w:hAnsiTheme="majorHAnsi" w:cs="Times New Roman"/>
          <w:sz w:val="20"/>
          <w:szCs w:val="20"/>
        </w:rPr>
      </w:pPr>
    </w:p>
    <w:p w14:paraId="57C3209A" w14:textId="359966B6" w:rsidR="00A00F4F" w:rsidRPr="007B6350" w:rsidRDefault="00E75AB1" w:rsidP="00E75AB1">
      <w:pPr>
        <w:jc w:val="center"/>
        <w:rPr>
          <w:rFonts w:asciiTheme="majorHAnsi" w:eastAsia="Times New Roman" w:hAnsiTheme="majorHAnsi" w:cs="Times New Roman"/>
          <w:b/>
          <w:sz w:val="24"/>
          <w:szCs w:val="24"/>
        </w:rPr>
      </w:pPr>
      <w:r>
        <w:rPr>
          <w:rFonts w:asciiTheme="majorHAnsi" w:eastAsia="Times New Roman" w:hAnsiTheme="majorHAnsi" w:cs="Times New Roman"/>
          <w:sz w:val="20"/>
          <w:szCs w:val="20"/>
        </w:rPr>
        <w:br w:type="page"/>
      </w:r>
      <w:r w:rsidRPr="007B6350">
        <w:rPr>
          <w:rFonts w:asciiTheme="majorHAnsi" w:eastAsia="Times New Roman" w:hAnsiTheme="majorHAnsi" w:cs="Times New Roman"/>
          <w:b/>
          <w:sz w:val="24"/>
          <w:szCs w:val="24"/>
        </w:rPr>
        <w:lastRenderedPageBreak/>
        <w:t>CLERK’S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7B6350" w14:paraId="56471CCD" w14:textId="77777777" w:rsidTr="007B6350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33F843A0" w14:textId="2D5FD41B" w:rsidR="007B6350" w:rsidRPr="00572E9D" w:rsidRDefault="007B6350" w:rsidP="00E75AB1">
            <w:pPr>
              <w:rPr>
                <w:rFonts w:asciiTheme="majorHAnsi" w:eastAsia="Times New Roman" w:hAnsiTheme="majorHAnsi" w:cs="Times New Roman"/>
                <w:sz w:val="19"/>
                <w:szCs w:val="19"/>
              </w:rPr>
            </w:pPr>
            <w:r w:rsidRPr="00572E9D">
              <w:rPr>
                <w:rFonts w:asciiTheme="majorHAnsi" w:eastAsia="Times New Roman" w:hAnsiTheme="majorHAnsi" w:cs="Times New Roman"/>
                <w:sz w:val="19"/>
                <w:szCs w:val="19"/>
              </w:rPr>
              <w:t xml:space="preserve">Based on the information in this Application, I have determined the applicant to be </w:t>
            </w:r>
            <w:proofErr w:type="gramStart"/>
            <w:r w:rsidRPr="00572E9D">
              <w:rPr>
                <w:rFonts w:asciiTheme="majorHAnsi" w:eastAsia="Times New Roman" w:hAnsiTheme="majorHAnsi" w:cs="Times New Roman"/>
                <w:sz w:val="19"/>
                <w:szCs w:val="19"/>
              </w:rPr>
              <w:t>(  )</w:t>
            </w:r>
            <w:proofErr w:type="gramEnd"/>
            <w:r w:rsidRPr="00572E9D">
              <w:rPr>
                <w:rFonts w:asciiTheme="majorHAnsi" w:eastAsia="Times New Roman" w:hAnsiTheme="majorHAnsi" w:cs="Times New Roman"/>
                <w:sz w:val="19"/>
                <w:szCs w:val="19"/>
              </w:rPr>
              <w:t xml:space="preserve"> Indigent (  ) Not Indigent, according to s. 57.082, FS.</w:t>
            </w:r>
          </w:p>
        </w:tc>
      </w:tr>
    </w:tbl>
    <w:p w14:paraId="0C145CAB" w14:textId="77777777" w:rsidR="000C04C6" w:rsidRDefault="000C04C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3960"/>
        <w:gridCol w:w="540"/>
        <w:gridCol w:w="450"/>
        <w:gridCol w:w="450"/>
        <w:gridCol w:w="2025"/>
        <w:gridCol w:w="2025"/>
      </w:tblGrid>
      <w:tr w:rsidR="000C04C6" w14:paraId="39C40290" w14:textId="209AA32E" w:rsidTr="000C04C6">
        <w:tc>
          <w:tcPr>
            <w:tcW w:w="1350" w:type="dxa"/>
          </w:tcPr>
          <w:p w14:paraId="35BE3AAA" w14:textId="47F512E5" w:rsidR="000C04C6" w:rsidRDefault="000C04C6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Dated on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vAlign w:val="center"/>
          </w:tcPr>
          <w:p w14:paraId="3BA728D5" w14:textId="55C66D2D" w:rsidR="000C04C6" w:rsidRPr="009272FF" w:rsidRDefault="000C04C6" w:rsidP="000C04C6">
            <w:pPr>
              <w:jc w:val="right"/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540" w:type="dxa"/>
          </w:tcPr>
          <w:p w14:paraId="16D6596F" w14:textId="77777777" w:rsidR="000C04C6" w:rsidRDefault="000C04C6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20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3831B9F0" w14:textId="77777777" w:rsidR="000C04C6" w:rsidRPr="009272FF" w:rsidRDefault="000C04C6" w:rsidP="00113127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450" w:type="dxa"/>
          </w:tcPr>
          <w:p w14:paraId="28FE81ED" w14:textId="77777777" w:rsidR="000C04C6" w:rsidRDefault="000C04C6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050" w:type="dxa"/>
            <w:gridSpan w:val="2"/>
            <w:tcBorders>
              <w:bottom w:val="single" w:sz="4" w:space="0" w:color="auto"/>
            </w:tcBorders>
          </w:tcPr>
          <w:p w14:paraId="6772E98F" w14:textId="77777777" w:rsidR="000C04C6" w:rsidRPr="009272FF" w:rsidRDefault="000C04C6" w:rsidP="00113127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</w:tr>
      <w:tr w:rsidR="000C04C6" w14:paraId="71E7CEEE" w14:textId="77777777" w:rsidTr="000C04C6">
        <w:tc>
          <w:tcPr>
            <w:tcW w:w="1350" w:type="dxa"/>
          </w:tcPr>
          <w:p w14:paraId="60696759" w14:textId="78AB30FD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960" w:type="dxa"/>
            <w:vAlign w:val="center"/>
          </w:tcPr>
          <w:p w14:paraId="46AEB180" w14:textId="77777777" w:rsidR="000C04C6" w:rsidRDefault="000C04C6" w:rsidP="00436612">
            <w:pPr>
              <w:jc w:val="right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14:paraId="36DC521E" w14:textId="64FA7D70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3D4721D7" w14:textId="77777777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6CE9FFE2" w14:textId="77777777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050" w:type="dxa"/>
            <w:gridSpan w:val="2"/>
          </w:tcPr>
          <w:p w14:paraId="680A6594" w14:textId="7BBE6A76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Clerk of the Circuit Court</w:t>
            </w:r>
          </w:p>
        </w:tc>
      </w:tr>
      <w:tr w:rsidR="000C04C6" w14:paraId="2E31B873" w14:textId="77777777" w:rsidTr="000C04C6">
        <w:tc>
          <w:tcPr>
            <w:tcW w:w="1350" w:type="dxa"/>
          </w:tcPr>
          <w:p w14:paraId="11A3F1F5" w14:textId="77777777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3960" w:type="dxa"/>
            <w:vAlign w:val="center"/>
          </w:tcPr>
          <w:p w14:paraId="5985F4DB" w14:textId="77777777" w:rsidR="000C04C6" w:rsidRDefault="000C04C6" w:rsidP="00436612">
            <w:pPr>
              <w:jc w:val="right"/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14:paraId="030F5FE3" w14:textId="77777777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7FDE3145" w14:textId="77777777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</w:p>
        </w:tc>
        <w:tc>
          <w:tcPr>
            <w:tcW w:w="450" w:type="dxa"/>
          </w:tcPr>
          <w:p w14:paraId="0A1531E9" w14:textId="510D0C23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By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14:paraId="75553D3A" w14:textId="77777777" w:rsidR="000C04C6" w:rsidRPr="009272FF" w:rsidRDefault="000C04C6" w:rsidP="00436612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  <w:tc>
          <w:tcPr>
            <w:tcW w:w="2025" w:type="dxa"/>
          </w:tcPr>
          <w:p w14:paraId="6A287C34" w14:textId="7761DE2C" w:rsidR="000C04C6" w:rsidRDefault="000C04C6" w:rsidP="00436612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, Deputy Clerk</w:t>
            </w:r>
          </w:p>
        </w:tc>
      </w:tr>
    </w:tbl>
    <w:p w14:paraId="72F12D2C" w14:textId="77777777" w:rsidR="00E75AB1" w:rsidRDefault="00E75AB1" w:rsidP="00E75AB1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5490"/>
      </w:tblGrid>
      <w:tr w:rsidR="00E75AB1" w14:paraId="56760A57" w14:textId="77777777" w:rsidTr="00E75AB1">
        <w:tc>
          <w:tcPr>
            <w:tcW w:w="10800" w:type="dxa"/>
            <w:gridSpan w:val="2"/>
          </w:tcPr>
          <w:p w14:paraId="4914B99F" w14:textId="1C678431" w:rsidR="00E75AB1" w:rsidRDefault="00E75AB1" w:rsidP="000C04C6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 w:rsidRPr="00E75AB1"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  <w:t xml:space="preserve">APPLICANTS FOUND NOT TO BE INDIGENT MAY SEEK REVIEW BY </w:t>
            </w:r>
            <w:r w:rsidR="000C04C6">
              <w:rPr>
                <w:rFonts w:asciiTheme="majorHAnsi" w:eastAsia="Times New Roman" w:hAnsiTheme="majorHAnsi" w:cs="Times New Roman"/>
                <w:b/>
                <w:sz w:val="20"/>
                <w:szCs w:val="20"/>
              </w:rPr>
              <w:t xml:space="preserve">A JUDGE BY ASKING FOR A HEARING TIME. </w:t>
            </w: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>THERE IS NO FEE FOR THIS REVIEW.</w:t>
            </w:r>
          </w:p>
        </w:tc>
      </w:tr>
      <w:tr w:rsidR="00E75AB1" w14:paraId="64B807BD" w14:textId="77777777" w:rsidTr="000C04C6">
        <w:tc>
          <w:tcPr>
            <w:tcW w:w="5310" w:type="dxa"/>
          </w:tcPr>
          <w:p w14:paraId="789E0979" w14:textId="4065BB4C" w:rsidR="00E75AB1" w:rsidRDefault="00E75AB1" w:rsidP="00113127">
            <w:pPr>
              <w:rPr>
                <w:rFonts w:asciiTheme="majorHAnsi" w:eastAsia="Times New Roman" w:hAnsiTheme="majorHAnsi" w:cs="Times New Roman"/>
                <w:sz w:val="20"/>
                <w:szCs w:val="20"/>
              </w:rPr>
            </w:pPr>
            <w:r>
              <w:rPr>
                <w:rFonts w:asciiTheme="majorHAnsi" w:eastAsia="Times New Roman" w:hAnsiTheme="majorHAnsi" w:cs="Times New Roman"/>
                <w:sz w:val="20"/>
                <w:szCs w:val="20"/>
              </w:rPr>
              <w:t xml:space="preserve">Sign here if you want the </w:t>
            </w:r>
            <w:r w:rsidR="000C04C6">
              <w:rPr>
                <w:rFonts w:asciiTheme="majorHAnsi" w:eastAsia="Times New Roman" w:hAnsiTheme="majorHAnsi" w:cs="Times New Roman"/>
                <w:sz w:val="20"/>
                <w:szCs w:val="20"/>
              </w:rPr>
              <w:t>judge to review the clerk’s decision</w:t>
            </w:r>
          </w:p>
        </w:tc>
        <w:tc>
          <w:tcPr>
            <w:tcW w:w="5490" w:type="dxa"/>
            <w:tcBorders>
              <w:bottom w:val="single" w:sz="4" w:space="0" w:color="auto"/>
            </w:tcBorders>
          </w:tcPr>
          <w:p w14:paraId="32F10E22" w14:textId="6543E466" w:rsidR="00E75AB1" w:rsidRPr="009272FF" w:rsidRDefault="00E75AB1" w:rsidP="00113127">
            <w:pPr>
              <w:rPr>
                <w:rFonts w:asciiTheme="majorHAnsi" w:eastAsia="Times New Roman" w:hAnsiTheme="majorHAnsi" w:cs="Times New Roman"/>
                <w:color w:val="0000FF"/>
                <w:sz w:val="20"/>
                <w:szCs w:val="20"/>
              </w:rPr>
            </w:pPr>
          </w:p>
        </w:tc>
      </w:tr>
    </w:tbl>
    <w:p w14:paraId="3BE6D143" w14:textId="68EEA984" w:rsidR="00B23FF9" w:rsidRDefault="00B23FF9" w:rsidP="00E75AB1">
      <w:pPr>
        <w:rPr>
          <w:rFonts w:asciiTheme="majorHAnsi" w:eastAsia="Times New Roman" w:hAnsiTheme="majorHAnsi" w:cs="Times New Roman"/>
          <w:sz w:val="20"/>
          <w:szCs w:val="20"/>
        </w:rPr>
      </w:pPr>
    </w:p>
    <w:p w14:paraId="26EA1555" w14:textId="77777777" w:rsidR="00B23FF9" w:rsidRDefault="00B23FF9">
      <w:pPr>
        <w:rPr>
          <w:rFonts w:asciiTheme="majorHAnsi" w:eastAsia="Times New Roman" w:hAnsiTheme="majorHAnsi" w:cs="Times New Roman"/>
          <w:sz w:val="20"/>
          <w:szCs w:val="20"/>
        </w:rPr>
      </w:pPr>
      <w:r>
        <w:rPr>
          <w:rFonts w:asciiTheme="majorHAnsi" w:eastAsia="Times New Roman" w:hAnsiTheme="majorHAnsi" w:cs="Times New Roman"/>
          <w:sz w:val="20"/>
          <w:szCs w:val="20"/>
        </w:rPr>
        <w:br w:type="page"/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7"/>
        <w:gridCol w:w="6933"/>
      </w:tblGrid>
      <w:tr w:rsidR="00B23FF9" w14:paraId="0B33BCFB" w14:textId="77777777" w:rsidTr="00DC5DE3">
        <w:trPr>
          <w:trHeight w:val="504"/>
        </w:trPr>
        <w:tc>
          <w:tcPr>
            <w:tcW w:w="2427" w:type="dxa"/>
            <w:vAlign w:val="center"/>
          </w:tcPr>
          <w:p w14:paraId="7D411253" w14:textId="77777777" w:rsidR="00B23FF9" w:rsidRPr="008079FE" w:rsidRDefault="00B23FF9" w:rsidP="00DC5DE3">
            <w:pPr>
              <w:pStyle w:val="Default"/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</w:pPr>
            <w:r w:rsidRPr="008079FE"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  <w:lastRenderedPageBreak/>
              <w:t>How-To Guide</w:t>
            </w:r>
          </w:p>
        </w:tc>
        <w:tc>
          <w:tcPr>
            <w:tcW w:w="6933" w:type="dxa"/>
            <w:vAlign w:val="center"/>
          </w:tcPr>
          <w:p w14:paraId="4469000D" w14:textId="398A5340" w:rsidR="00B23FF9" w:rsidRPr="008079FE" w:rsidRDefault="003304BE" w:rsidP="00DC5DE3">
            <w:pPr>
              <w:pStyle w:val="Default"/>
              <w:rPr>
                <w:rFonts w:ascii="Courier New" w:hAnsi="Courier New" w:cs="Courier New"/>
                <w:bCs/>
              </w:rPr>
            </w:pPr>
            <w:hyperlink r:id="rId17" w:history="1">
              <w:r w:rsidR="00B23FF9">
                <w:rPr>
                  <w:rStyle w:val="Hyperlink"/>
                  <w:rFonts w:ascii="Century Schoolbook" w:hAnsi="Century Schoolbook" w:cs="Courier New"/>
                  <w:bCs/>
                  <w:sz w:val="20"/>
                  <w:szCs w:val="20"/>
                </w:rPr>
                <w:t>TextBookDiscrimination.com/Guides/Indigence/</w:t>
              </w:r>
              <w:proofErr w:type="spellStart"/>
              <w:r w:rsidR="00B23FF9">
                <w:rPr>
                  <w:rStyle w:val="Hyperlink"/>
                  <w:rFonts w:ascii="Century Schoolbook" w:hAnsi="Century Schoolbook" w:cs="Courier New"/>
                  <w:bCs/>
                  <w:sz w:val="20"/>
                  <w:szCs w:val="20"/>
                </w:rPr>
                <w:t>S</w:t>
              </w:r>
              <w:r w:rsidR="00B23FF9">
                <w:rPr>
                  <w:rStyle w:val="Hyperlink"/>
                  <w:rFonts w:ascii="Century Schoolbook" w:hAnsi="Century Schoolbook"/>
                  <w:bCs/>
                </w:rPr>
                <w:t>tate_</w:t>
              </w:r>
              <w:r w:rsidR="00B23FF9">
                <w:rPr>
                  <w:rStyle w:val="Hyperlink"/>
                  <w:rFonts w:ascii="Century Schoolbook" w:hAnsi="Century Schoolbook" w:cs="Courier New"/>
                  <w:bCs/>
                  <w:sz w:val="20"/>
                  <w:szCs w:val="20"/>
                </w:rPr>
                <w:t>ACI</w:t>
              </w:r>
              <w:proofErr w:type="spellEnd"/>
            </w:hyperlink>
          </w:p>
        </w:tc>
      </w:tr>
      <w:tr w:rsidR="00B23FF9" w14:paraId="600AE22E" w14:textId="77777777" w:rsidTr="00DC5DE3">
        <w:trPr>
          <w:trHeight w:val="504"/>
        </w:trPr>
        <w:tc>
          <w:tcPr>
            <w:tcW w:w="2427" w:type="dxa"/>
            <w:vAlign w:val="center"/>
          </w:tcPr>
          <w:p w14:paraId="143D4383" w14:textId="77777777" w:rsidR="00B23FF9" w:rsidRPr="008079FE" w:rsidRDefault="00B23FF9" w:rsidP="00DC5DE3">
            <w:pPr>
              <w:pStyle w:val="Default"/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</w:pPr>
            <w:r w:rsidRPr="008079FE"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  <w:t>Samples</w:t>
            </w:r>
          </w:p>
        </w:tc>
        <w:tc>
          <w:tcPr>
            <w:tcW w:w="6933" w:type="dxa"/>
            <w:vAlign w:val="center"/>
          </w:tcPr>
          <w:p w14:paraId="0D53B9C8" w14:textId="3F843B57" w:rsidR="00B23FF9" w:rsidRPr="008079FE" w:rsidRDefault="003304BE" w:rsidP="00DC5DE3">
            <w:pPr>
              <w:pStyle w:val="Default"/>
              <w:rPr>
                <w:rFonts w:ascii="Courier New" w:hAnsi="Courier New" w:cs="Courier New"/>
                <w:bCs/>
              </w:rPr>
            </w:pPr>
            <w:hyperlink r:id="rId18" w:history="1">
              <w:r w:rsidR="00B23FF9">
                <w:rPr>
                  <w:rStyle w:val="Hyperlink"/>
                  <w:rFonts w:ascii="Century Schoolbook" w:hAnsi="Century Schoolbook" w:cs="Courier New"/>
                  <w:bCs/>
                  <w:sz w:val="20"/>
                  <w:szCs w:val="20"/>
                </w:rPr>
                <w:t>TextBookDiscrimination.com/Files/Indigence</w:t>
              </w:r>
            </w:hyperlink>
          </w:p>
        </w:tc>
      </w:tr>
      <w:tr w:rsidR="00B23FF9" w14:paraId="0B78941B" w14:textId="77777777" w:rsidTr="00DC5DE3">
        <w:trPr>
          <w:trHeight w:val="504"/>
        </w:trPr>
        <w:tc>
          <w:tcPr>
            <w:tcW w:w="2427" w:type="dxa"/>
            <w:vAlign w:val="center"/>
          </w:tcPr>
          <w:p w14:paraId="1C93E537" w14:textId="77777777" w:rsidR="00B23FF9" w:rsidRPr="008079FE" w:rsidRDefault="00B23FF9" w:rsidP="00DC5DE3">
            <w:pPr>
              <w:pStyle w:val="Default"/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</w:pPr>
            <w:r w:rsidRPr="008079FE">
              <w:rPr>
                <w:rFonts w:ascii="Courier New" w:hAnsi="Courier New" w:cs="Courier New"/>
                <w:b/>
                <w:bCs/>
                <w:sz w:val="20"/>
                <w:szCs w:val="20"/>
                <w:u w:val="single"/>
              </w:rPr>
              <w:t>Templates</w:t>
            </w:r>
          </w:p>
        </w:tc>
        <w:tc>
          <w:tcPr>
            <w:tcW w:w="6933" w:type="dxa"/>
            <w:vAlign w:val="center"/>
          </w:tcPr>
          <w:p w14:paraId="70CD3509" w14:textId="144B2A44" w:rsidR="00B23FF9" w:rsidRPr="008079FE" w:rsidRDefault="003304BE" w:rsidP="00DC5DE3">
            <w:pPr>
              <w:pStyle w:val="Default"/>
              <w:rPr>
                <w:rFonts w:ascii="Courier New" w:hAnsi="Courier New" w:cs="Courier New"/>
                <w:bCs/>
              </w:rPr>
            </w:pPr>
            <w:hyperlink r:id="rId19" w:history="1">
              <w:r w:rsidR="00B23FF9">
                <w:rPr>
                  <w:rStyle w:val="Hyperlink"/>
                  <w:rFonts w:ascii="Century Schoolbook" w:hAnsi="Century Schoolbook" w:cs="Courier New"/>
                  <w:bCs/>
                  <w:sz w:val="20"/>
                  <w:szCs w:val="20"/>
                </w:rPr>
                <w:t>TextBookDiscrimination.com/Templates/</w:t>
              </w:r>
            </w:hyperlink>
          </w:p>
        </w:tc>
      </w:tr>
    </w:tbl>
    <w:p w14:paraId="26134B43" w14:textId="77777777" w:rsidR="003304BE" w:rsidRDefault="003304BE" w:rsidP="00B23FF9">
      <w:pPr>
        <w:pStyle w:val="Default"/>
        <w:spacing w:before="240" w:after="240"/>
        <w:rPr>
          <w:rFonts w:ascii="Courier New" w:hAnsi="Courier New" w:cs="Courier New"/>
          <w:bCs/>
        </w:rPr>
        <w:sectPr w:rsidR="003304BE" w:rsidSect="00AF2CA4">
          <w:footerReference w:type="default" r:id="rId20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3304BE" w:rsidRPr="000C3158" w14:paraId="28BAF0A1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C6014A1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D04230E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2C19D44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3304BE" w:rsidRPr="000C3158" w14:paraId="7DACC2F5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6AE0970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FA388E7" wp14:editId="1FC7EC59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4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4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BE" w:rsidRPr="000C3158" w14:paraId="3E41160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7C036D3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4042660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4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3304BE" w:rsidRPr="000C3158" w14:paraId="58E0870C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1F6EC9F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3304BE" w:rsidRPr="000C3158" w14:paraId="785386C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8A9B7CB" w14:textId="77777777" w:rsidR="003304BE" w:rsidRPr="000C3158" w:rsidRDefault="003304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3C2D16C" wp14:editId="73E8F3D3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1FCB7D1" w14:textId="77777777" w:rsidR="003304BE" w:rsidRPr="000C3158" w:rsidRDefault="003304B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724BB4C" w14:textId="77777777" w:rsidR="003304BE" w:rsidRPr="000C3158" w:rsidRDefault="003304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7321B71" w14:textId="77777777" w:rsidR="003304BE" w:rsidRPr="000C3158" w:rsidRDefault="003304B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ADECC74" wp14:editId="60566012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04BE" w:rsidRPr="000C3158" w14:paraId="427D0F7D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76774FD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6FFD3F9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F73A490" w14:textId="77777777" w:rsidR="003304BE" w:rsidRPr="000C3158" w:rsidRDefault="003304B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2BD690C6" w14:textId="02738DCB" w:rsidR="00B23FF9" w:rsidRPr="007362C2" w:rsidRDefault="00B23FF9" w:rsidP="00B23FF9">
      <w:pPr>
        <w:pStyle w:val="Default"/>
        <w:spacing w:before="240" w:after="240"/>
        <w:rPr>
          <w:rFonts w:ascii="Courier New" w:hAnsi="Courier New" w:cs="Courier New"/>
          <w:bCs/>
        </w:rPr>
      </w:pPr>
      <w:bookmarkStart w:id="2" w:name="_GoBack"/>
      <w:bookmarkEnd w:id="2"/>
    </w:p>
    <w:sectPr w:rsidR="00B23FF9" w:rsidRPr="007362C2" w:rsidSect="003304BE">
      <w:footerReference w:type="default" r:id="rId2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2CEFA3" w14:textId="77777777" w:rsidR="003304BE" w:rsidRDefault="003304BE" w:rsidP="003304BE">
      <w:pPr>
        <w:spacing w:after="0" w:line="240" w:lineRule="auto"/>
      </w:pPr>
      <w:r>
        <w:separator/>
      </w:r>
    </w:p>
  </w:endnote>
  <w:endnote w:type="continuationSeparator" w:id="0">
    <w:p w14:paraId="6B9D6198" w14:textId="77777777" w:rsidR="003304BE" w:rsidRDefault="003304BE" w:rsidP="00330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42810" w14:textId="77777777" w:rsidR="00CE33EF" w:rsidRPr="00C41F43" w:rsidRDefault="003304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7061DF1A" w14:textId="77777777" w:rsidR="00CE33EF" w:rsidRDefault="003304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5B8DADC" w14:textId="77777777" w:rsidR="00FF6121" w:rsidRPr="00FF6121" w:rsidRDefault="003304B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16751" w14:textId="2FA57DC5" w:rsidR="003304BE" w:rsidRPr="003304BE" w:rsidRDefault="003304BE" w:rsidP="003304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07BE3" w14:textId="77777777" w:rsidR="003304BE" w:rsidRPr="00C41F43" w:rsidRDefault="003304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498D9C24" w14:textId="77777777" w:rsidR="003304BE" w:rsidRDefault="003304B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8ABE17A" w14:textId="77777777" w:rsidR="003304BE" w:rsidRPr="00FF6121" w:rsidRDefault="003304B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946F9" w14:textId="77777777" w:rsidR="003304BE" w:rsidRDefault="003304BE" w:rsidP="003304BE">
      <w:pPr>
        <w:spacing w:after="0" w:line="240" w:lineRule="auto"/>
      </w:pPr>
      <w:r>
        <w:separator/>
      </w:r>
    </w:p>
  </w:footnote>
  <w:footnote w:type="continuationSeparator" w:id="0">
    <w:p w14:paraId="0901FB19" w14:textId="77777777" w:rsidR="003304BE" w:rsidRDefault="003304BE" w:rsidP="00330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E68EA"/>
    <w:multiLevelType w:val="hybridMultilevel"/>
    <w:tmpl w:val="C1F69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161B"/>
    <w:multiLevelType w:val="hybridMultilevel"/>
    <w:tmpl w:val="9FEA6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CA4"/>
    <w:rsid w:val="0000123D"/>
    <w:rsid w:val="000472D2"/>
    <w:rsid w:val="000C04C6"/>
    <w:rsid w:val="00302E55"/>
    <w:rsid w:val="003304BE"/>
    <w:rsid w:val="00384CE8"/>
    <w:rsid w:val="003F4F3B"/>
    <w:rsid w:val="00450EC2"/>
    <w:rsid w:val="004868E4"/>
    <w:rsid w:val="004F72B5"/>
    <w:rsid w:val="0056684E"/>
    <w:rsid w:val="00572E9D"/>
    <w:rsid w:val="00583A3A"/>
    <w:rsid w:val="005F16E3"/>
    <w:rsid w:val="00636BF3"/>
    <w:rsid w:val="00755DE1"/>
    <w:rsid w:val="007B6350"/>
    <w:rsid w:val="00886288"/>
    <w:rsid w:val="009272FF"/>
    <w:rsid w:val="00933664"/>
    <w:rsid w:val="0095500D"/>
    <w:rsid w:val="009F204A"/>
    <w:rsid w:val="00A00F4F"/>
    <w:rsid w:val="00A64A27"/>
    <w:rsid w:val="00AC7883"/>
    <w:rsid w:val="00AE2D87"/>
    <w:rsid w:val="00AF2CA4"/>
    <w:rsid w:val="00B23FF9"/>
    <w:rsid w:val="00B241A1"/>
    <w:rsid w:val="00B56FCB"/>
    <w:rsid w:val="00BD06DB"/>
    <w:rsid w:val="00C756C7"/>
    <w:rsid w:val="00C97C5D"/>
    <w:rsid w:val="00E56D8B"/>
    <w:rsid w:val="00E73E39"/>
    <w:rsid w:val="00E7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24D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2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F2C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CA4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3F4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F3B"/>
    <w:pPr>
      <w:ind w:left="720"/>
      <w:contextualSpacing/>
    </w:pPr>
  </w:style>
  <w:style w:type="paragraph" w:customStyle="1" w:styleId="Default">
    <w:name w:val="Default"/>
    <w:rsid w:val="00B23F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04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4BE"/>
  </w:style>
  <w:style w:type="paragraph" w:styleId="Header">
    <w:name w:val="header"/>
    <w:basedOn w:val="Normal"/>
    <w:link w:val="HeaderChar"/>
    <w:uiPriority w:val="99"/>
    <w:unhideWhenUsed/>
    <w:rsid w:val="003304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hop/?tbdMrkt" TargetMode="External"/><Relationship Id="rId13" Type="http://schemas.openxmlformats.org/officeDocument/2006/relationships/hyperlink" Target="https://textbookdiscrimination.com/Buy/Templates/?tbdMrkt" TargetMode="External"/><Relationship Id="rId18" Type="http://schemas.openxmlformats.org/officeDocument/2006/relationships/hyperlink" Target="https://textbookdiscrimination.com/Files/Indigence?tbdTmp" TargetMode="External"/><Relationship Id="rId26" Type="http://schemas.openxmlformats.org/officeDocument/2006/relationships/hyperlink" Target="https://textbookdiscrimination.com/Buy/Templates/?tbdMrk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xtbookdiscrimination.com/Buy/Templates/?tbdMrkt" TargetMode="External"/><Relationship Id="rId7" Type="http://schemas.openxmlformats.org/officeDocument/2006/relationships/hyperlink" Target="https://textbookdiscrimination.com/Sell/Templates?tbdMrkt" TargetMode="External"/><Relationship Id="rId12" Type="http://schemas.openxmlformats.org/officeDocument/2006/relationships/hyperlink" Target="https://textbookdiscrimination.com/Sell/Templates?tbdMrkt" TargetMode="External"/><Relationship Id="rId17" Type="http://schemas.openxmlformats.org/officeDocument/2006/relationships/hyperlink" Target="https://textbookdiscrimination.com/Guides/Indigence/State_ACI?tbdTmp" TargetMode="External"/><Relationship Id="rId25" Type="http://schemas.openxmlformats.org/officeDocument/2006/relationships/hyperlink" Target="https://textbookdiscrimination.com/Sell/Templates?tbdMrkt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oter" Target="footer2.xm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yperlink" Target="https://textbookdiscrimination.com/?tbdMrk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xtbookdiscrimination.com/Shop/?tbdSmp" TargetMode="External"/><Relationship Id="rId23" Type="http://schemas.openxmlformats.org/officeDocument/2006/relationships/hyperlink" Target="https://textbookdiscrimination.com/Shop/?tbdMrkt" TargetMode="External"/><Relationship Id="rId28" Type="http://schemas.openxmlformats.org/officeDocument/2006/relationships/hyperlink" Target="https://textbookdiscrimination.com/Shop/?tbdSmp" TargetMode="External"/><Relationship Id="rId10" Type="http://schemas.openxmlformats.org/officeDocument/2006/relationships/hyperlink" Target="https://textbookdiscrimination.com/?tbdMrkt" TargetMode="External"/><Relationship Id="rId19" Type="http://schemas.openxmlformats.org/officeDocument/2006/relationships/hyperlink" Target="https://textbookdiscrimination.com/Templates/Duval/1d_Application_001_Indigency.dotx?tbdTmp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1d_Application_001_Indigency.dotx</Template>
  <TotalTime>13</TotalTime>
  <Pages>5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Civil Indigence</vt:lpstr>
    </vt:vector>
  </TitlesOfParts>
  <Company>TBD Corporation</Company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Civil Indigence</dc:title>
  <dc:subject>Legal</dc:subject>
  <dc:creator>TextBookDiscrimination.com®</dc:creator>
  <cp:keywords>Litigation; Discrimination; Civil; Legal; Lawsuits; ADA; ADEA; EPA; FCRA; FFHA; FHA; GINA; Title VII; EPA; FCHR; DOAH; </cp:keywords>
  <dc:description/>
  <cp:lastModifiedBy>THNK</cp:lastModifiedBy>
  <cp:revision>9</cp:revision>
  <cp:lastPrinted>2020-06-30T21:47:00Z</cp:lastPrinted>
  <dcterms:created xsi:type="dcterms:W3CDTF">2020-11-20T01:43:00Z</dcterms:created>
  <dcterms:modified xsi:type="dcterms:W3CDTF">2025-02-07T22:36:00Z</dcterms:modified>
  <cp:category>Civil Rights</cp:category>
</cp:coreProperties>
</file>