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370C70" w:rsidRPr="000C3158" w14:paraId="62886ADF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C3E9D1B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91DFC95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E6FCFEC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370C70" w:rsidRPr="000C3158" w14:paraId="056568DC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678DA8F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4ABA0EC" wp14:editId="27497C71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C70" w:rsidRPr="000C3158" w14:paraId="286D9EB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E746949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2F7D32F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370C70" w:rsidRPr="000C3158" w14:paraId="08C8BBE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06EE15F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70C70" w:rsidRPr="000C3158" w14:paraId="76A1E99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7DD3DD9" w14:textId="77777777" w:rsidR="00370C70" w:rsidRPr="000C3158" w:rsidRDefault="00370C7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937B472" wp14:editId="7912587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D9A78C3" w14:textId="77777777" w:rsidR="00370C70" w:rsidRPr="000C3158" w:rsidRDefault="00370C70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A179CE4" w14:textId="77777777" w:rsidR="00370C70" w:rsidRPr="000C3158" w:rsidRDefault="00370C7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6EABEAF" w14:textId="77777777" w:rsidR="00370C70" w:rsidRPr="000C3158" w:rsidRDefault="00370C7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FD9ED3B" wp14:editId="766EDC41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C70" w:rsidRPr="000C3158" w14:paraId="004BF6D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C8BDBB1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C77DCDB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D60A94D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7D4895E6" w14:textId="77777777" w:rsidR="00370C70" w:rsidRPr="000C3158" w:rsidRDefault="00370C70" w:rsidP="00370C70">
      <w:pPr>
        <w:jc w:val="center"/>
        <w:rPr>
          <w:rFonts w:ascii="Courier New" w:hAnsi="Courier New" w:cs="Courier New"/>
        </w:rPr>
        <w:sectPr w:rsidR="00370C70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473EEBEC" w14:textId="77777777" w:rsidR="004038A8" w:rsidRDefault="004038A8" w:rsidP="004038A8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IN THE CIRCUIT COURT, [</w:t>
      </w:r>
      <w:proofErr w:type="spellStart"/>
      <w:r>
        <w:rPr>
          <w:rFonts w:ascii="Courier New" w:hAnsi="Courier New" w:cs="Courier New"/>
          <w:bCs/>
        </w:rPr>
        <w:t>circNum</w:t>
      </w:r>
      <w:proofErr w:type="spellEnd"/>
      <w:r>
        <w:rPr>
          <w:rFonts w:ascii="Courier New" w:hAnsi="Courier New" w:cs="Courier New"/>
          <w:bCs/>
        </w:rPr>
        <w:t xml:space="preserve">] JUDICIAL CIRCUIT, </w:t>
      </w:r>
    </w:p>
    <w:p w14:paraId="53ED9F6A" w14:textId="77777777" w:rsidR="004038A8" w:rsidRPr="004D7AA6" w:rsidRDefault="004038A8" w:rsidP="004038A8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IN AND FOR [county] COUNTY, FLORIDA</w:t>
      </w:r>
    </w:p>
    <w:p w14:paraId="5E0987D0" w14:textId="77777777" w:rsidR="004038A8" w:rsidRPr="00602568" w:rsidRDefault="004038A8" w:rsidP="004038A8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84"/>
        <w:gridCol w:w="432"/>
        <w:gridCol w:w="2124"/>
        <w:gridCol w:w="3060"/>
      </w:tblGrid>
      <w:tr w:rsidR="004038A8" w:rsidRPr="00602568" w14:paraId="14F1260F" w14:textId="77777777" w:rsidTr="00D4002A">
        <w:trPr>
          <w:trHeight w:val="504"/>
        </w:trPr>
        <w:tc>
          <w:tcPr>
            <w:tcW w:w="5184" w:type="dxa"/>
          </w:tcPr>
          <w:p w14:paraId="2EAC1C64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1BC9FC66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2EE4A741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038A8" w:rsidRPr="00602568" w14:paraId="6369798D" w14:textId="77777777" w:rsidTr="00D4002A">
        <w:trPr>
          <w:trHeight w:val="504"/>
        </w:trPr>
        <w:tc>
          <w:tcPr>
            <w:tcW w:w="5184" w:type="dxa"/>
            <w:vAlign w:val="center"/>
          </w:tcPr>
          <w:p w14:paraId="024DBED5" w14:textId="77777777" w:rsidR="004038A8" w:rsidRPr="00602568" w:rsidRDefault="004038A8" w:rsidP="00D4002A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432" w:type="dxa"/>
            <w:vAlign w:val="center"/>
          </w:tcPr>
          <w:p w14:paraId="7B9E9963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0E6F6B06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038A8" w:rsidRPr="00602568" w14:paraId="31858049" w14:textId="77777777" w:rsidTr="00D4002A">
        <w:trPr>
          <w:trHeight w:val="504"/>
        </w:trPr>
        <w:tc>
          <w:tcPr>
            <w:tcW w:w="5184" w:type="dxa"/>
          </w:tcPr>
          <w:p w14:paraId="60691526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3A5D4778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278B9951" w14:textId="77777777" w:rsidR="004038A8" w:rsidRPr="00757C4F" w:rsidRDefault="004038A8" w:rsidP="00D4002A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4038A8" w:rsidRPr="00602568" w14:paraId="1BC7946A" w14:textId="77777777" w:rsidTr="00D4002A">
        <w:trPr>
          <w:trHeight w:val="504"/>
        </w:trPr>
        <w:tc>
          <w:tcPr>
            <w:tcW w:w="5184" w:type="dxa"/>
          </w:tcPr>
          <w:p w14:paraId="69972B69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vs.</w:t>
            </w:r>
          </w:p>
        </w:tc>
        <w:tc>
          <w:tcPr>
            <w:tcW w:w="432" w:type="dxa"/>
            <w:vAlign w:val="center"/>
          </w:tcPr>
          <w:p w14:paraId="67695281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4E8F0644" w14:textId="77777777" w:rsidR="004038A8" w:rsidRPr="00602568" w:rsidRDefault="004038A8" w:rsidP="00D4002A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</w:t>
            </w:r>
            <w:r w:rsidRPr="00602568">
              <w:rPr>
                <w:rFonts w:ascii="Courier New" w:hAnsi="Courier New" w:cs="Courier New"/>
              </w:rPr>
              <w:t xml:space="preserve"> No</w:t>
            </w:r>
            <w:r>
              <w:rPr>
                <w:rFonts w:ascii="Courier New" w:hAnsi="Courier New" w:cs="Courier New"/>
              </w:rPr>
              <w:t xml:space="preserve"> (LT)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060" w:type="dxa"/>
          </w:tcPr>
          <w:p w14:paraId="5FF02BA7" w14:textId="77777777" w:rsidR="004038A8" w:rsidRPr="009C0A4E" w:rsidRDefault="004038A8" w:rsidP="00D4002A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caseNo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]</w:t>
            </w:r>
          </w:p>
        </w:tc>
      </w:tr>
      <w:tr w:rsidR="004038A8" w:rsidRPr="00602568" w14:paraId="2A7F6341" w14:textId="77777777" w:rsidTr="00D4002A">
        <w:trPr>
          <w:trHeight w:val="504"/>
        </w:trPr>
        <w:tc>
          <w:tcPr>
            <w:tcW w:w="5184" w:type="dxa"/>
          </w:tcPr>
          <w:p w14:paraId="52956BD1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49560B70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0501B1B7" w14:textId="77777777" w:rsidR="004038A8" w:rsidRPr="00602568" w:rsidRDefault="004038A8" w:rsidP="00D4002A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060" w:type="dxa"/>
          </w:tcPr>
          <w:p w14:paraId="2D0B6DC8" w14:textId="77777777" w:rsidR="004038A8" w:rsidRPr="009C0A4E" w:rsidRDefault="004038A8" w:rsidP="00D4002A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caseDiv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]</w:t>
            </w:r>
          </w:p>
        </w:tc>
      </w:tr>
      <w:tr w:rsidR="004038A8" w:rsidRPr="00602568" w14:paraId="54E17FA9" w14:textId="77777777" w:rsidTr="00D4002A">
        <w:trPr>
          <w:trHeight w:val="504"/>
        </w:trPr>
        <w:tc>
          <w:tcPr>
            <w:tcW w:w="5184" w:type="dxa"/>
          </w:tcPr>
          <w:p w14:paraId="740F8708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12BC369E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598816DA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038A8" w:rsidRPr="00602568" w14:paraId="3B830C71" w14:textId="77777777" w:rsidTr="00D4002A">
        <w:trPr>
          <w:trHeight w:val="504"/>
        </w:trPr>
        <w:tc>
          <w:tcPr>
            <w:tcW w:w="5184" w:type="dxa"/>
            <w:vAlign w:val="center"/>
          </w:tcPr>
          <w:p w14:paraId="69EB67C2" w14:textId="77777777" w:rsidR="004038A8" w:rsidRPr="00602568" w:rsidRDefault="004038A8" w:rsidP="00D4002A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</w:tcPr>
          <w:p w14:paraId="06F876DD" w14:textId="77777777" w:rsidR="004038A8" w:rsidRPr="00602568" w:rsidRDefault="004038A8" w:rsidP="00D4002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04F4B9A8" w14:textId="77777777" w:rsidR="004038A8" w:rsidRPr="00602568" w:rsidRDefault="004038A8" w:rsidP="00D4002A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4D209BC" w14:textId="77777777" w:rsidR="00A559CE" w:rsidRDefault="00A559CE" w:rsidP="00A559CE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14050" w14:paraId="670B6C7C" w14:textId="77777777" w:rsidTr="004E2EFF">
        <w:trPr>
          <w:trHeight w:val="1080"/>
        </w:trPr>
        <w:tc>
          <w:tcPr>
            <w:tcW w:w="10790" w:type="dxa"/>
            <w:vAlign w:val="center"/>
          </w:tcPr>
          <w:p w14:paraId="66F1D87F" w14:textId="60966CA4" w:rsidR="006D1238" w:rsidRPr="005910A8" w:rsidRDefault="005910A8" w:rsidP="006D123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5910A8">
              <w:rPr>
                <w:b/>
                <w:bCs/>
                <w:sz w:val="28"/>
                <w:szCs w:val="28"/>
              </w:rPr>
              <w:t>PROCESS SERVICE MEMORANDUM</w:t>
            </w:r>
          </w:p>
        </w:tc>
      </w:tr>
      <w:bookmarkEnd w:id="0"/>
    </w:tbl>
    <w:p w14:paraId="36A0D163" w14:textId="77777777" w:rsidR="00E24CB4" w:rsidRDefault="00E24CB4" w:rsidP="00E24CB4">
      <w:pPr>
        <w:pStyle w:val="Default"/>
        <w:rPr>
          <w:rFonts w:ascii="Courier New" w:hAnsi="Courier New" w:cs="Courier New"/>
        </w:rPr>
      </w:pPr>
    </w:p>
    <w:p w14:paraId="528D947C" w14:textId="77777777" w:rsidR="00E24CB4" w:rsidRPr="00705BAC" w:rsidRDefault="00E24CB4" w:rsidP="00E24CB4">
      <w:pPr>
        <w:pStyle w:val="Default"/>
        <w:spacing w:line="276" w:lineRule="auto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TO:</w:t>
      </w:r>
      <w:r w:rsidRPr="00705BAC">
        <w:rPr>
          <w:rFonts w:ascii="Courier New" w:hAnsi="Courier New" w:cs="Courier New"/>
          <w:b/>
        </w:rPr>
        <w:tab/>
      </w:r>
    </w:p>
    <w:p w14:paraId="6D5821FD" w14:textId="1464B6D3" w:rsidR="000678ED" w:rsidRPr="004038A8" w:rsidRDefault="00DF32D5" w:rsidP="00E24CB4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 xml:space="preserve">Sheriff of </w:t>
      </w:r>
      <w:r w:rsidR="004038A8" w:rsidRPr="004038A8">
        <w:rPr>
          <w:rFonts w:ascii="Courier New" w:hAnsi="Courier New" w:cs="Courier New"/>
          <w:sz w:val="22"/>
          <w:szCs w:val="22"/>
        </w:rPr>
        <w:t>[county]</w:t>
      </w:r>
      <w:r w:rsidRPr="004038A8">
        <w:rPr>
          <w:rFonts w:ascii="Courier New" w:hAnsi="Courier New" w:cs="Courier New"/>
          <w:sz w:val="22"/>
          <w:szCs w:val="22"/>
        </w:rPr>
        <w:t xml:space="preserve"> County, Florida</w:t>
      </w:r>
      <w:r w:rsidR="00DD1A55" w:rsidRPr="004038A8">
        <w:rPr>
          <w:rFonts w:ascii="Courier New" w:hAnsi="Courier New" w:cs="Courier New"/>
          <w:sz w:val="22"/>
          <w:szCs w:val="22"/>
        </w:rPr>
        <w:t xml:space="preserve"> | </w:t>
      </w:r>
      <w:r w:rsidR="00CA7586" w:rsidRPr="004038A8">
        <w:rPr>
          <w:rFonts w:ascii="Courier New" w:hAnsi="Courier New" w:cs="Courier New"/>
          <w:sz w:val="22"/>
          <w:szCs w:val="22"/>
        </w:rPr>
        <w:t xml:space="preserve">Civil Processing </w:t>
      </w:r>
      <w:r w:rsidR="000678ED" w:rsidRPr="004038A8">
        <w:rPr>
          <w:rFonts w:ascii="Courier New" w:hAnsi="Courier New" w:cs="Courier New"/>
          <w:sz w:val="22"/>
          <w:szCs w:val="22"/>
        </w:rPr>
        <w:t>Division</w:t>
      </w:r>
    </w:p>
    <w:p w14:paraId="381CEFF8" w14:textId="67F3993C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074A7016" w14:textId="78B44D63" w:rsidR="000678ED" w:rsidRPr="00705BAC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PLEASE SERVE:</w:t>
      </w:r>
    </w:p>
    <w:p w14:paraId="507525D1" w14:textId="77777777" w:rsidR="004038A8" w:rsidRPr="004038A8" w:rsidRDefault="004038A8" w:rsidP="004038A8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defName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393897E5" w14:textId="77777777" w:rsidR="004038A8" w:rsidRPr="004038A8" w:rsidRDefault="004038A8" w:rsidP="004038A8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defAddr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4B280548" w14:textId="77777777" w:rsidR="004038A8" w:rsidRPr="004038A8" w:rsidRDefault="004038A8" w:rsidP="004038A8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defCity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], 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defState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 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defZip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595F73DF" w14:textId="77777777" w:rsidR="004038A8" w:rsidRPr="004038A8" w:rsidRDefault="004038A8" w:rsidP="004038A8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c/o 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regAgnt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1D5635B2" w14:textId="77777777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0F56BC0B" w14:textId="0A792DFD" w:rsidR="000678ED" w:rsidRPr="00705BAC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IF THE PARTY TO BE SERVED OWNS, HAS, AND/OR IS KNOWN TO HAVE GUNS OR OTHER WEAPONS, DESCRIBE WHAT TYPE OF WEAPON(S):</w:t>
      </w:r>
    </w:p>
    <w:p w14:paraId="62F15E8E" w14:textId="1F873E4E" w:rsidR="000678ED" w:rsidRDefault="00C63A84" w:rsidP="000678ED">
      <w:pPr>
        <w:pStyle w:val="Default"/>
        <w:spacing w:line="276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 </w:t>
      </w:r>
    </w:p>
    <w:p w14:paraId="4C052FE2" w14:textId="77777777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7E0AC5B1" w14:textId="4F495956" w:rsidR="000678ED" w:rsidRPr="00705BAC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SPECIAL INSTRUCTIONS:</w:t>
      </w:r>
    </w:p>
    <w:p w14:paraId="19FA5F12" w14:textId="77777777" w:rsidR="004038A8" w:rsidRPr="00363866" w:rsidRDefault="004038A8" w:rsidP="004038A8">
      <w:pPr>
        <w:pStyle w:val="Default"/>
        <w:numPr>
          <w:ilvl w:val="0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>If you buzz the gate, the security guard should let you in.</w:t>
      </w:r>
    </w:p>
    <w:p w14:paraId="351DE74B" w14:textId="77777777" w:rsidR="004038A8" w:rsidRPr="00363866" w:rsidRDefault="004038A8" w:rsidP="004038A8">
      <w:pPr>
        <w:pStyle w:val="Default"/>
        <w:numPr>
          <w:ilvl w:val="1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 xml:space="preserve">If the guard refuses, however, then please deliver the </w:t>
      </w:r>
      <w:r w:rsidRPr="00363866">
        <w:rPr>
          <w:rFonts w:ascii="Courier New" w:hAnsi="Courier New" w:cs="Courier New"/>
          <w:b/>
          <w:sz w:val="22"/>
          <w:szCs w:val="22"/>
        </w:rPr>
        <w:t>summons</w:t>
      </w:r>
      <w:r w:rsidRPr="00363866">
        <w:rPr>
          <w:rFonts w:ascii="Courier New" w:hAnsi="Courier New" w:cs="Courier New"/>
          <w:sz w:val="22"/>
          <w:szCs w:val="22"/>
        </w:rPr>
        <w:t xml:space="preserve"> to anyone on the service list (attached).</w:t>
      </w:r>
    </w:p>
    <w:p w14:paraId="573EF319" w14:textId="77777777" w:rsidR="004038A8" w:rsidRPr="00363866" w:rsidRDefault="004038A8" w:rsidP="004038A8">
      <w:pPr>
        <w:pStyle w:val="Default"/>
        <w:numPr>
          <w:ilvl w:val="0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>Please send Plaintiff a copy of the return service.</w:t>
      </w:r>
    </w:p>
    <w:p w14:paraId="2500F188" w14:textId="2C9291B0" w:rsidR="004038A8" w:rsidRPr="00363866" w:rsidRDefault="004038A8" w:rsidP="004038A8">
      <w:pPr>
        <w:pStyle w:val="Default"/>
        <w:numPr>
          <w:ilvl w:val="0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>Please take notice of the attached certificate of civil indigence; entitling Plaintiff to service free of charge.</w:t>
      </w:r>
    </w:p>
    <w:p w14:paraId="474A651A" w14:textId="6AE575AA" w:rsidR="00E24CB4" w:rsidRDefault="00E24CB4" w:rsidP="000678ED">
      <w:pPr>
        <w:pStyle w:val="Default"/>
        <w:spacing w:line="276" w:lineRule="auto"/>
        <w:ind w:left="720"/>
        <w:jc w:val="both"/>
        <w:rPr>
          <w:rFonts w:ascii="Courier New" w:hAnsi="Courier New" w:cs="Courier New"/>
        </w:rPr>
      </w:pPr>
    </w:p>
    <w:p w14:paraId="721808CC" w14:textId="047826D2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  <w:r w:rsidRPr="00705BAC">
        <w:rPr>
          <w:rFonts w:ascii="Courier New" w:hAnsi="Courier New" w:cs="Courier New"/>
          <w:b/>
        </w:rPr>
        <w:t>DATED:</w:t>
      </w:r>
      <w:r>
        <w:rPr>
          <w:rFonts w:ascii="Courier New" w:hAnsi="Courier New" w:cs="Courier New"/>
        </w:rPr>
        <w:t xml:space="preserve"> </w:t>
      </w:r>
      <w:r w:rsidR="004038A8">
        <w:rPr>
          <w:rFonts w:ascii="Courier New" w:hAnsi="Courier New" w:cs="Courier New"/>
        </w:rPr>
        <w:t>[MMM]</w:t>
      </w:r>
      <w:r>
        <w:rPr>
          <w:rFonts w:ascii="Courier New" w:hAnsi="Courier New" w:cs="Courier New"/>
        </w:rPr>
        <w:t xml:space="preserve"> </w:t>
      </w:r>
      <w:r w:rsidR="004038A8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, </w:t>
      </w:r>
      <w:r w:rsidR="004038A8">
        <w:rPr>
          <w:rFonts w:ascii="Courier New" w:hAnsi="Courier New" w:cs="Courier New"/>
        </w:rPr>
        <w:t>[YYYY]</w:t>
      </w:r>
    </w:p>
    <w:tbl>
      <w:tblPr>
        <w:tblStyle w:val="TableGrid"/>
        <w:tblW w:w="5760" w:type="dxa"/>
        <w:tblInd w:w="43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</w:tblGrid>
      <w:tr w:rsidR="00E24CB4" w14:paraId="37B27949" w14:textId="77777777" w:rsidTr="00377E74">
        <w:tc>
          <w:tcPr>
            <w:tcW w:w="5760" w:type="dxa"/>
            <w:tcBorders>
              <w:bottom w:val="single" w:sz="4" w:space="0" w:color="auto"/>
            </w:tcBorders>
          </w:tcPr>
          <w:p w14:paraId="326A6BB3" w14:textId="1DEFBB14" w:rsidR="00E24CB4" w:rsidRDefault="00E24CB4" w:rsidP="00377E74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</w:p>
        </w:tc>
      </w:tr>
      <w:tr w:rsidR="00E24CB4" w14:paraId="3EB2AF4B" w14:textId="77777777" w:rsidTr="00377E74">
        <w:tc>
          <w:tcPr>
            <w:tcW w:w="5760" w:type="dxa"/>
            <w:tcBorders>
              <w:top w:val="single" w:sz="4" w:space="0" w:color="auto"/>
            </w:tcBorders>
          </w:tcPr>
          <w:p w14:paraId="6A1E221D" w14:textId="26914FB1" w:rsidR="000678ED" w:rsidRDefault="004038A8" w:rsidP="000678ED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  <w:r w:rsidR="000678ED">
              <w:rPr>
                <w:rFonts w:ascii="Courier New" w:hAnsi="Courier New" w:cs="Courier New"/>
              </w:rPr>
              <w:t xml:space="preserve"> (Plaintiff)</w:t>
            </w:r>
          </w:p>
          <w:p w14:paraId="4A3118D5" w14:textId="7D0A97C1" w:rsidR="000678ED" w:rsidRDefault="004038A8" w:rsidP="000678ED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plfAddr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2E952500" w14:textId="634094BB" w:rsidR="000678ED" w:rsidRDefault="004038A8" w:rsidP="000678ED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plfCity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  <w:r w:rsidR="000678ED">
              <w:rPr>
                <w:rFonts w:ascii="Courier New" w:hAnsi="Courier New" w:cs="Courier New"/>
              </w:rPr>
              <w:t xml:space="preserve">, </w:t>
            </w: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plfState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  <w:r w:rsidR="000678ED">
              <w:rPr>
                <w:rFonts w:ascii="Courier New" w:hAnsi="Courier New" w:cs="Courier New"/>
              </w:rPr>
              <w:t xml:space="preserve">, </w:t>
            </w: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plfZip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2E375BB2" w14:textId="47A96FCA" w:rsidR="000678ED" w:rsidRDefault="004038A8" w:rsidP="000678ED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plfPhn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54E3B564" w14:textId="3FD56705" w:rsidR="000678ED" w:rsidRDefault="004038A8" w:rsidP="000678ED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plfEml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54A1CA1E" w14:textId="77777777" w:rsidR="004038A8" w:rsidRPr="007810C8" w:rsidRDefault="004038A8" w:rsidP="004038A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4038A8" w:rsidRPr="007810C8" w14:paraId="0C16CFF8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5DD3B890" w14:textId="0DFE57DD" w:rsidR="004038A8" w:rsidRPr="00005777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E5C5A16" w14:textId="14A4385E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bookmarkStart w:id="3" w:name="_GoBack"/>
            <w:bookmarkEnd w:id="3"/>
          </w:p>
          <w:p w14:paraId="57F8B570" w14:textId="1FE47FB5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B557368" w14:textId="5E559E43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839684D" w14:textId="77777777" w:rsidR="004038A8" w:rsidRPr="007810C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6D630DD7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36B62349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8E2D365" w14:textId="4FA64D36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0D4B7D6" w14:textId="52E5456A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B9D672E" w14:textId="49006678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08C32C5" w14:textId="40E5DB7A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E00C084" w14:textId="77777777" w:rsidR="004038A8" w:rsidRPr="00E4136C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6DE64A1D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66854528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5B68A0B3" w14:textId="7A7E2548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7E9E00C" w14:textId="61EF22FF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2451137" w14:textId="59367EDF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EB23130" w14:textId="22367B1E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48E30300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7F6EA3F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6F5DA56D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30929BF" w14:textId="1756EE10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1936BF0" w14:textId="40521AC7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FA0B114" w14:textId="40D4D204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2B60C67" w14:textId="20E806AA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7B302FA5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2A0D6D0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7E57EBAA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179BBB4C" w14:textId="01FB4356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C6D1346" w14:textId="4AFDC2F3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F8934E8" w14:textId="59295301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DBF5EE8" w14:textId="51695AD1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FFCBD01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6DEB7E44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40A4B708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F8959AD" w14:textId="42462811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34224AF" w14:textId="63A0B58E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B85F12B" w14:textId="5B279FC6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C81BCD0" w14:textId="3E1890E2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45CFDD64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526D2802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2008E2D1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2A37D80E" w14:textId="3816CAE7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B684F0D" w14:textId="184CCDD8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BAD87E1" w14:textId="7EC2D49F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B429AA1" w14:textId="75F40C69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2B8758B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9821FC0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14466391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B38CE74" w14:textId="5AEF7919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D550EAE" w14:textId="64D6D237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321218C" w14:textId="1DD8AC8C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910C6C2" w14:textId="33FC6C1C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3ED16784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27D1976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8A8" w:rsidRPr="007810C8" w14:paraId="71040833" w14:textId="77777777" w:rsidTr="00D4002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C456362" w14:textId="5C751649" w:rsidR="004038A8" w:rsidRPr="00005777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D025C2D" w14:textId="6E461ED3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E96FF51" w14:textId="24CFFA28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1CD9F84" w14:textId="313DA599" w:rsidR="004038A8" w:rsidRDefault="004038A8" w:rsidP="004038A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31C406D" w14:textId="77777777" w:rsidR="004038A8" w:rsidRDefault="004038A8" w:rsidP="00D4002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DE04D59" w14:textId="77777777" w:rsidR="004038A8" w:rsidRPr="007810C8" w:rsidRDefault="004038A8" w:rsidP="00D4002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2BB878F" w14:textId="77777777" w:rsidR="004038A8" w:rsidRDefault="004038A8" w:rsidP="004038A8">
      <w:pPr>
        <w:pStyle w:val="Default"/>
        <w:jc w:val="both"/>
        <w:rPr>
          <w:rFonts w:ascii="Courier New" w:hAnsi="Courier New" w:cs="Courier New"/>
        </w:rPr>
      </w:pPr>
    </w:p>
    <w:p w14:paraId="1D9C0092" w14:textId="77777777" w:rsidR="004B557C" w:rsidRDefault="004B557C" w:rsidP="004B557C">
      <w:pPr>
        <w:spacing w:before="240"/>
        <w:rPr>
          <w:rFonts w:ascii="Courier New" w:hAnsi="Courier New" w:cs="Courier New"/>
          <w:bCs/>
        </w:rPr>
      </w:pPr>
      <w:bookmarkStart w:id="4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773291CE" w14:textId="77777777" w:rsidR="00370C70" w:rsidRDefault="00370C70" w:rsidP="004B557C">
      <w:pPr>
        <w:pStyle w:val="Default"/>
        <w:spacing w:before="240" w:after="240"/>
        <w:ind w:left="720"/>
        <w:rPr>
          <w:rStyle w:val="Hyperlink"/>
          <w:rFonts w:ascii="Century Schoolbook" w:hAnsi="Century Schoolbook" w:cs="Courier New"/>
          <w:bCs/>
          <w:sz w:val="20"/>
          <w:szCs w:val="20"/>
        </w:rPr>
        <w:sectPr w:rsidR="00370C70" w:rsidSect="00D26FEF">
          <w:footerReference w:type="default" r:id="rId18"/>
          <w:footerReference w:type="first" r:id="rId19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  <w:hyperlink r:id="rId20" w:history="1">
        <w:r w:rsidR="004B557C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TextBookDiscrimination.com/Guides/ProcService.html</w:t>
        </w:r>
      </w:hyperlink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370C70" w:rsidRPr="000C3158" w14:paraId="7A891392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0CB8D3A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BF5B4FF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C2D8D0D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370C70" w:rsidRPr="000C3158" w14:paraId="386A544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7C0BEF2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2C3A93C" wp14:editId="07404B40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C70" w:rsidRPr="000C3158" w14:paraId="27B323A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231210E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1CE056F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370C70" w:rsidRPr="000C3158" w14:paraId="2188FD6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E6B9D94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70C70" w:rsidRPr="000C3158" w14:paraId="4F89407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F6EFD17" w14:textId="77777777" w:rsidR="00370C70" w:rsidRPr="000C3158" w:rsidRDefault="00370C7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89391AB" wp14:editId="60482888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FF0218F" w14:textId="77777777" w:rsidR="00370C70" w:rsidRPr="000C3158" w:rsidRDefault="00370C70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A4472B8" w14:textId="77777777" w:rsidR="00370C70" w:rsidRPr="000C3158" w:rsidRDefault="00370C7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EF1DBC6" w14:textId="77777777" w:rsidR="00370C70" w:rsidRPr="000C3158" w:rsidRDefault="00370C7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B47DA53" wp14:editId="1E8F71B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C70" w:rsidRPr="000C3158" w14:paraId="489C9F2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F7A6FFD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727328B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5CB0571" w14:textId="77777777" w:rsidR="00370C70" w:rsidRPr="000C3158" w:rsidRDefault="00370C7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4CE9651" w14:textId="3CDCA1A8" w:rsidR="004B557C" w:rsidRDefault="004B557C" w:rsidP="004B557C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</w:p>
    <w:bookmarkEnd w:id="4"/>
    <w:sectPr w:rsidR="004B557C" w:rsidSect="00370C70">
      <w:footerReference w:type="default" r:id="rId29"/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377E74" w:rsidRDefault="00377E74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377E74" w:rsidRDefault="00377E74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49211" w14:textId="77777777" w:rsidR="00370C70" w:rsidRPr="00C41F43" w:rsidRDefault="00370C7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86451BE" w14:textId="77777777" w:rsidR="00370C70" w:rsidRDefault="00370C7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BA0CF5F" w14:textId="77777777" w:rsidR="00370C70" w:rsidRPr="00FF6121" w:rsidRDefault="00370C70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C5599" w14:textId="45433D57" w:rsidR="00377E74" w:rsidRPr="00231090" w:rsidRDefault="00377E74" w:rsidP="009C35A6">
    <w:pPr>
      <w:pStyle w:val="Footer"/>
      <w:jc w:val="right"/>
    </w:pPr>
    <w:r>
      <w:t xml:space="preserve"> | </w:t>
    </w:r>
    <w:r>
      <w:fldChar w:fldCharType="begin"/>
    </w:r>
    <w:r>
      <w:instrText xml:space="preserve"> PAGE  \* Arabic  \* MERGEFORMAT </w:instrText>
    </w:r>
    <w:r>
      <w:fldChar w:fldCharType="separate"/>
    </w:r>
    <w:r w:rsidR="00DD1A55">
      <w:rPr>
        <w:noProof/>
      </w:rPr>
      <w:t>2</w:t>
    </w:r>
    <w:r>
      <w:fldChar w:fldCharType="end"/>
    </w:r>
    <w:r>
      <w:t xml:space="preserve"> OF </w:t>
    </w:r>
    <w:r w:rsidR="00370C70">
      <w:fldChar w:fldCharType="begin"/>
    </w:r>
    <w:r w:rsidR="00370C70">
      <w:instrText xml:space="preserve"> SECTIONPAGES  \* Arabic  \* MERGEFORMAT </w:instrText>
    </w:r>
    <w:r w:rsidR="00370C70">
      <w:fldChar w:fldCharType="separate"/>
    </w:r>
    <w:r w:rsidR="00370C70">
      <w:rPr>
        <w:noProof/>
      </w:rPr>
      <w:t>2</w:t>
    </w:r>
    <w:r w:rsidR="00370C70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60675" w14:textId="68005694" w:rsidR="00E0667C" w:rsidRDefault="00E0667C" w:rsidP="00E0667C">
    <w:pPr>
      <w:pStyle w:val="Footer"/>
      <w:jc w:val="right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B00285">
      <w:rPr>
        <w:noProof/>
      </w:rPr>
      <w:t>1</w:t>
    </w:r>
    <w:r>
      <w:fldChar w:fldCharType="end"/>
    </w:r>
    <w:r>
      <w:t xml:space="preserve"> of </w:t>
    </w:r>
    <w:r w:rsidR="00370C70">
      <w:fldChar w:fldCharType="begin"/>
    </w:r>
    <w:r w:rsidR="00370C70">
      <w:instrText xml:space="preserve"> NUMPAGES  \* Arabic  \* MERGEFORMAT </w:instrText>
    </w:r>
    <w:r w:rsidR="00370C70">
      <w:fldChar w:fldCharType="separate"/>
    </w:r>
    <w:r w:rsidR="00B00285">
      <w:rPr>
        <w:noProof/>
      </w:rPr>
      <w:t>1</w:t>
    </w:r>
    <w:r w:rsidR="00370C70"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AC2AB" w14:textId="77777777" w:rsidR="00370C70" w:rsidRPr="00C41F43" w:rsidRDefault="00370C7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7DAC249" w14:textId="77777777" w:rsidR="00370C70" w:rsidRDefault="00370C7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E5C2BC8" w14:textId="77777777" w:rsidR="00370C70" w:rsidRPr="00FF6121" w:rsidRDefault="00370C70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377E74" w:rsidRDefault="00377E74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377E74" w:rsidRDefault="00377E74" w:rsidP="00B14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5740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393"/>
    <w:multiLevelType w:val="hybridMultilevel"/>
    <w:tmpl w:val="4CE080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964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A41"/>
    <w:multiLevelType w:val="hybridMultilevel"/>
    <w:tmpl w:val="08BC6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9688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B6B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94D9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0C1341"/>
    <w:multiLevelType w:val="hybridMultilevel"/>
    <w:tmpl w:val="682E210A"/>
    <w:lvl w:ilvl="0" w:tplc="75001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B85B9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421F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C35B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BF04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D7323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A64A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731FA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C430E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9566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F35FBC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C286D2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0260C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5B691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171712"/>
    <w:multiLevelType w:val="hybridMultilevel"/>
    <w:tmpl w:val="7FC2DC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49C2A7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D354F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5721B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930D4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2F066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363EDE"/>
    <w:multiLevelType w:val="hybridMultilevel"/>
    <w:tmpl w:val="79B23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5F75A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8E0C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E6649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4C1814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3FF853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EF415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8B7B6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01293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3D57E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3D65A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CC2F4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89788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A772A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AB7B0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A24130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ADB03E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3E3EF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10427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AB784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E35C5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170EDB"/>
    <w:multiLevelType w:val="hybridMultilevel"/>
    <w:tmpl w:val="A09041CC"/>
    <w:lvl w:ilvl="0" w:tplc="D46481D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2D8028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D249E8"/>
    <w:multiLevelType w:val="hybridMultilevel"/>
    <w:tmpl w:val="9C32B9E4"/>
    <w:lvl w:ilvl="0" w:tplc="2632A2E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555274C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8E6E2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1B19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131A6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197DA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DA69C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FB59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CD4112"/>
    <w:multiLevelType w:val="hybridMultilevel"/>
    <w:tmpl w:val="7502682A"/>
    <w:lvl w:ilvl="0" w:tplc="1D3273A2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 w15:restartNumberingAfterBreak="0">
    <w:nsid w:val="665174C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D0052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FF0E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7A0207"/>
    <w:multiLevelType w:val="hybridMultilevel"/>
    <w:tmpl w:val="2DBABA5E"/>
    <w:lvl w:ilvl="0" w:tplc="AB9637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6837615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8E733D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A538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B805A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C611A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DA1125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B50EA7"/>
    <w:multiLevelType w:val="hybridMultilevel"/>
    <w:tmpl w:val="264EC02A"/>
    <w:lvl w:ilvl="0" w:tplc="A640532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E701DE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F612B41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6FFD19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804CD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D038E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4621F1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69464C0"/>
    <w:multiLevelType w:val="hybridMultilevel"/>
    <w:tmpl w:val="A3C8CE40"/>
    <w:lvl w:ilvl="0" w:tplc="391069B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9FC02B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8E49DF"/>
    <w:multiLevelType w:val="hybridMultilevel"/>
    <w:tmpl w:val="555E7FDC"/>
    <w:lvl w:ilvl="0" w:tplc="4CE4606A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7C116A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5B2F2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B050D"/>
    <w:multiLevelType w:val="hybridMultilevel"/>
    <w:tmpl w:val="CFB4E0C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2" w15:restartNumberingAfterBreak="0">
    <w:nsid w:val="7EED288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76"/>
  </w:num>
  <w:num w:numId="4">
    <w:abstractNumId w:val="60"/>
  </w:num>
  <w:num w:numId="5">
    <w:abstractNumId w:val="70"/>
  </w:num>
  <w:num w:numId="6">
    <w:abstractNumId w:val="29"/>
  </w:num>
  <w:num w:numId="7">
    <w:abstractNumId w:val="38"/>
  </w:num>
  <w:num w:numId="8">
    <w:abstractNumId w:val="12"/>
  </w:num>
  <w:num w:numId="9">
    <w:abstractNumId w:val="72"/>
  </w:num>
  <w:num w:numId="10">
    <w:abstractNumId w:val="64"/>
  </w:num>
  <w:num w:numId="11">
    <w:abstractNumId w:val="46"/>
  </w:num>
  <w:num w:numId="12">
    <w:abstractNumId w:val="30"/>
  </w:num>
  <w:num w:numId="13">
    <w:abstractNumId w:val="25"/>
  </w:num>
  <w:num w:numId="14">
    <w:abstractNumId w:val="51"/>
  </w:num>
  <w:num w:numId="15">
    <w:abstractNumId w:val="49"/>
  </w:num>
  <w:num w:numId="16">
    <w:abstractNumId w:val="17"/>
  </w:num>
  <w:num w:numId="17">
    <w:abstractNumId w:val="18"/>
  </w:num>
  <w:num w:numId="18">
    <w:abstractNumId w:val="27"/>
  </w:num>
  <w:num w:numId="19">
    <w:abstractNumId w:val="77"/>
  </w:num>
  <w:num w:numId="20">
    <w:abstractNumId w:val="47"/>
  </w:num>
  <w:num w:numId="21">
    <w:abstractNumId w:val="9"/>
  </w:num>
  <w:num w:numId="22">
    <w:abstractNumId w:val="59"/>
  </w:num>
  <w:num w:numId="23">
    <w:abstractNumId w:val="45"/>
  </w:num>
  <w:num w:numId="24">
    <w:abstractNumId w:val="15"/>
  </w:num>
  <w:num w:numId="25">
    <w:abstractNumId w:val="55"/>
  </w:num>
  <w:num w:numId="26">
    <w:abstractNumId w:val="5"/>
  </w:num>
  <w:num w:numId="27">
    <w:abstractNumId w:val="11"/>
  </w:num>
  <w:num w:numId="28">
    <w:abstractNumId w:val="6"/>
  </w:num>
  <w:num w:numId="29">
    <w:abstractNumId w:val="68"/>
  </w:num>
  <w:num w:numId="30">
    <w:abstractNumId w:val="42"/>
  </w:num>
  <w:num w:numId="31">
    <w:abstractNumId w:val="40"/>
  </w:num>
  <w:num w:numId="32">
    <w:abstractNumId w:val="36"/>
  </w:num>
  <w:num w:numId="33">
    <w:abstractNumId w:val="43"/>
  </w:num>
  <w:num w:numId="34">
    <w:abstractNumId w:val="13"/>
  </w:num>
  <w:num w:numId="35">
    <w:abstractNumId w:val="14"/>
  </w:num>
  <w:num w:numId="36">
    <w:abstractNumId w:val="0"/>
  </w:num>
  <w:num w:numId="37">
    <w:abstractNumId w:val="24"/>
  </w:num>
  <w:num w:numId="38">
    <w:abstractNumId w:val="44"/>
  </w:num>
  <w:num w:numId="39">
    <w:abstractNumId w:val="26"/>
  </w:num>
  <w:num w:numId="40">
    <w:abstractNumId w:val="22"/>
  </w:num>
  <w:num w:numId="41">
    <w:abstractNumId w:val="56"/>
  </w:num>
  <w:num w:numId="42">
    <w:abstractNumId w:val="52"/>
  </w:num>
  <w:num w:numId="43">
    <w:abstractNumId w:val="28"/>
  </w:num>
  <w:num w:numId="44">
    <w:abstractNumId w:val="75"/>
  </w:num>
  <w:num w:numId="45">
    <w:abstractNumId w:val="54"/>
  </w:num>
  <w:num w:numId="46">
    <w:abstractNumId w:val="20"/>
  </w:num>
  <w:num w:numId="47">
    <w:abstractNumId w:val="73"/>
  </w:num>
  <w:num w:numId="48">
    <w:abstractNumId w:val="82"/>
  </w:num>
  <w:num w:numId="49">
    <w:abstractNumId w:val="39"/>
  </w:num>
  <w:num w:numId="50">
    <w:abstractNumId w:val="33"/>
  </w:num>
  <w:num w:numId="51">
    <w:abstractNumId w:val="79"/>
  </w:num>
  <w:num w:numId="52">
    <w:abstractNumId w:val="32"/>
  </w:num>
  <w:num w:numId="53">
    <w:abstractNumId w:val="53"/>
  </w:num>
  <w:num w:numId="54">
    <w:abstractNumId w:val="41"/>
  </w:num>
  <w:num w:numId="55">
    <w:abstractNumId w:val="2"/>
  </w:num>
  <w:num w:numId="56">
    <w:abstractNumId w:val="8"/>
  </w:num>
  <w:num w:numId="57">
    <w:abstractNumId w:val="61"/>
  </w:num>
  <w:num w:numId="58">
    <w:abstractNumId w:val="66"/>
  </w:num>
  <w:num w:numId="59">
    <w:abstractNumId w:val="63"/>
  </w:num>
  <w:num w:numId="60">
    <w:abstractNumId w:val="74"/>
  </w:num>
  <w:num w:numId="61">
    <w:abstractNumId w:val="10"/>
  </w:num>
  <w:num w:numId="62">
    <w:abstractNumId w:val="19"/>
  </w:num>
  <w:num w:numId="63">
    <w:abstractNumId w:val="37"/>
  </w:num>
  <w:num w:numId="64">
    <w:abstractNumId w:val="65"/>
  </w:num>
  <w:num w:numId="65">
    <w:abstractNumId w:val="16"/>
  </w:num>
  <w:num w:numId="66">
    <w:abstractNumId w:val="23"/>
  </w:num>
  <w:num w:numId="67">
    <w:abstractNumId w:val="67"/>
  </w:num>
  <w:num w:numId="68">
    <w:abstractNumId w:val="35"/>
  </w:num>
  <w:num w:numId="69">
    <w:abstractNumId w:val="4"/>
  </w:num>
  <w:num w:numId="70">
    <w:abstractNumId w:val="80"/>
  </w:num>
  <w:num w:numId="71">
    <w:abstractNumId w:val="57"/>
  </w:num>
  <w:num w:numId="72">
    <w:abstractNumId w:val="34"/>
  </w:num>
  <w:num w:numId="73">
    <w:abstractNumId w:val="81"/>
  </w:num>
  <w:num w:numId="74">
    <w:abstractNumId w:val="78"/>
  </w:num>
  <w:num w:numId="75">
    <w:abstractNumId w:val="69"/>
  </w:num>
  <w:num w:numId="76">
    <w:abstractNumId w:val="50"/>
  </w:num>
  <w:num w:numId="77">
    <w:abstractNumId w:val="58"/>
  </w:num>
  <w:num w:numId="78">
    <w:abstractNumId w:val="3"/>
  </w:num>
  <w:num w:numId="79">
    <w:abstractNumId w:val="48"/>
  </w:num>
  <w:num w:numId="80">
    <w:abstractNumId w:val="21"/>
  </w:num>
  <w:num w:numId="81">
    <w:abstractNumId w:val="31"/>
  </w:num>
  <w:num w:numId="82">
    <w:abstractNumId w:val="71"/>
  </w:num>
  <w:num w:numId="83">
    <w:abstractNumId w:val="62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50"/>
    <w:rsid w:val="00005793"/>
    <w:rsid w:val="00007CD8"/>
    <w:rsid w:val="000109AF"/>
    <w:rsid w:val="00011460"/>
    <w:rsid w:val="00011EFB"/>
    <w:rsid w:val="00014734"/>
    <w:rsid w:val="00016775"/>
    <w:rsid w:val="00024F65"/>
    <w:rsid w:val="00027FEB"/>
    <w:rsid w:val="00034D0C"/>
    <w:rsid w:val="000430C8"/>
    <w:rsid w:val="00046DD4"/>
    <w:rsid w:val="00052599"/>
    <w:rsid w:val="0005491B"/>
    <w:rsid w:val="00056CC2"/>
    <w:rsid w:val="00061073"/>
    <w:rsid w:val="00064A59"/>
    <w:rsid w:val="00064EBD"/>
    <w:rsid w:val="000678ED"/>
    <w:rsid w:val="00071944"/>
    <w:rsid w:val="0007293D"/>
    <w:rsid w:val="00076F0F"/>
    <w:rsid w:val="0008008C"/>
    <w:rsid w:val="00080E7E"/>
    <w:rsid w:val="00086BF2"/>
    <w:rsid w:val="00086DB1"/>
    <w:rsid w:val="00090B4B"/>
    <w:rsid w:val="00093A8D"/>
    <w:rsid w:val="00094021"/>
    <w:rsid w:val="00094059"/>
    <w:rsid w:val="00095985"/>
    <w:rsid w:val="00097114"/>
    <w:rsid w:val="00097207"/>
    <w:rsid w:val="000A1018"/>
    <w:rsid w:val="000A4834"/>
    <w:rsid w:val="000A5BD5"/>
    <w:rsid w:val="000A6450"/>
    <w:rsid w:val="000B5943"/>
    <w:rsid w:val="000B60DE"/>
    <w:rsid w:val="000D6A98"/>
    <w:rsid w:val="000E175F"/>
    <w:rsid w:val="000E26DD"/>
    <w:rsid w:val="000E7545"/>
    <w:rsid w:val="000F0F7B"/>
    <w:rsid w:val="000F78CD"/>
    <w:rsid w:val="001012A8"/>
    <w:rsid w:val="00102B22"/>
    <w:rsid w:val="001114CB"/>
    <w:rsid w:val="00112424"/>
    <w:rsid w:val="00114CDA"/>
    <w:rsid w:val="00117BF7"/>
    <w:rsid w:val="00121994"/>
    <w:rsid w:val="001224E1"/>
    <w:rsid w:val="00123BAF"/>
    <w:rsid w:val="0012496E"/>
    <w:rsid w:val="00125098"/>
    <w:rsid w:val="00133EDE"/>
    <w:rsid w:val="001352C7"/>
    <w:rsid w:val="0013538C"/>
    <w:rsid w:val="0014483B"/>
    <w:rsid w:val="00144B61"/>
    <w:rsid w:val="00150149"/>
    <w:rsid w:val="001553E9"/>
    <w:rsid w:val="00157183"/>
    <w:rsid w:val="00173A58"/>
    <w:rsid w:val="00175EC5"/>
    <w:rsid w:val="00177D19"/>
    <w:rsid w:val="00195299"/>
    <w:rsid w:val="00195832"/>
    <w:rsid w:val="001A7107"/>
    <w:rsid w:val="001B17AE"/>
    <w:rsid w:val="001B29E8"/>
    <w:rsid w:val="001B5699"/>
    <w:rsid w:val="001B5DBC"/>
    <w:rsid w:val="001C405A"/>
    <w:rsid w:val="001D1DE8"/>
    <w:rsid w:val="001D50B7"/>
    <w:rsid w:val="001E1E2F"/>
    <w:rsid w:val="00223114"/>
    <w:rsid w:val="002237A2"/>
    <w:rsid w:val="002279AF"/>
    <w:rsid w:val="00231090"/>
    <w:rsid w:val="00240E20"/>
    <w:rsid w:val="00243E98"/>
    <w:rsid w:val="0025069E"/>
    <w:rsid w:val="002509B6"/>
    <w:rsid w:val="002514CE"/>
    <w:rsid w:val="002538FD"/>
    <w:rsid w:val="00253EE3"/>
    <w:rsid w:val="00254379"/>
    <w:rsid w:val="00260B11"/>
    <w:rsid w:val="00265486"/>
    <w:rsid w:val="00265FE0"/>
    <w:rsid w:val="002661C6"/>
    <w:rsid w:val="002676D2"/>
    <w:rsid w:val="00272A5E"/>
    <w:rsid w:val="002743F4"/>
    <w:rsid w:val="00277B2A"/>
    <w:rsid w:val="002859F3"/>
    <w:rsid w:val="00290835"/>
    <w:rsid w:val="002922D1"/>
    <w:rsid w:val="00295C4C"/>
    <w:rsid w:val="002961F4"/>
    <w:rsid w:val="0029696E"/>
    <w:rsid w:val="002B016A"/>
    <w:rsid w:val="002B1DE8"/>
    <w:rsid w:val="002B2B94"/>
    <w:rsid w:val="002B5CD4"/>
    <w:rsid w:val="002B7EB5"/>
    <w:rsid w:val="002D2A27"/>
    <w:rsid w:val="002D612B"/>
    <w:rsid w:val="002D7245"/>
    <w:rsid w:val="002E0CA7"/>
    <w:rsid w:val="002E3014"/>
    <w:rsid w:val="002F01EB"/>
    <w:rsid w:val="002F794F"/>
    <w:rsid w:val="00300D77"/>
    <w:rsid w:val="00301ACF"/>
    <w:rsid w:val="00303E6A"/>
    <w:rsid w:val="00307458"/>
    <w:rsid w:val="00307538"/>
    <w:rsid w:val="00311BD9"/>
    <w:rsid w:val="00315417"/>
    <w:rsid w:val="00322087"/>
    <w:rsid w:val="00324400"/>
    <w:rsid w:val="00325D79"/>
    <w:rsid w:val="0033087E"/>
    <w:rsid w:val="00332DA0"/>
    <w:rsid w:val="00333720"/>
    <w:rsid w:val="00333ADA"/>
    <w:rsid w:val="003344CA"/>
    <w:rsid w:val="003375D7"/>
    <w:rsid w:val="003378A8"/>
    <w:rsid w:val="00342A98"/>
    <w:rsid w:val="00344FC2"/>
    <w:rsid w:val="00346A52"/>
    <w:rsid w:val="00356A32"/>
    <w:rsid w:val="00360504"/>
    <w:rsid w:val="00363A3E"/>
    <w:rsid w:val="003649D8"/>
    <w:rsid w:val="00370C70"/>
    <w:rsid w:val="003753A1"/>
    <w:rsid w:val="003756BB"/>
    <w:rsid w:val="00377E74"/>
    <w:rsid w:val="00381C61"/>
    <w:rsid w:val="003958C0"/>
    <w:rsid w:val="003A080A"/>
    <w:rsid w:val="003A151E"/>
    <w:rsid w:val="003A666D"/>
    <w:rsid w:val="003B1EE9"/>
    <w:rsid w:val="003B690A"/>
    <w:rsid w:val="003C05D5"/>
    <w:rsid w:val="003C194B"/>
    <w:rsid w:val="003C34F5"/>
    <w:rsid w:val="003C5C52"/>
    <w:rsid w:val="003D0AA1"/>
    <w:rsid w:val="003D4965"/>
    <w:rsid w:val="003E20C9"/>
    <w:rsid w:val="003E2E25"/>
    <w:rsid w:val="003E42E1"/>
    <w:rsid w:val="003E5C60"/>
    <w:rsid w:val="003F3E9B"/>
    <w:rsid w:val="004008A9"/>
    <w:rsid w:val="00403553"/>
    <w:rsid w:val="004038A8"/>
    <w:rsid w:val="00404D8A"/>
    <w:rsid w:val="00406292"/>
    <w:rsid w:val="004064CE"/>
    <w:rsid w:val="004100A8"/>
    <w:rsid w:val="0041130B"/>
    <w:rsid w:val="004126A9"/>
    <w:rsid w:val="00414B29"/>
    <w:rsid w:val="00415D51"/>
    <w:rsid w:val="00420006"/>
    <w:rsid w:val="00422EEA"/>
    <w:rsid w:val="004252D1"/>
    <w:rsid w:val="00426DED"/>
    <w:rsid w:val="00426E03"/>
    <w:rsid w:val="004313FA"/>
    <w:rsid w:val="00432BA2"/>
    <w:rsid w:val="00443F8F"/>
    <w:rsid w:val="00451450"/>
    <w:rsid w:val="00451469"/>
    <w:rsid w:val="00451E45"/>
    <w:rsid w:val="004523BD"/>
    <w:rsid w:val="00455509"/>
    <w:rsid w:val="00455755"/>
    <w:rsid w:val="00455C0F"/>
    <w:rsid w:val="00455F6A"/>
    <w:rsid w:val="00461ACC"/>
    <w:rsid w:val="00465D79"/>
    <w:rsid w:val="004714B8"/>
    <w:rsid w:val="00473823"/>
    <w:rsid w:val="004777F9"/>
    <w:rsid w:val="004828BE"/>
    <w:rsid w:val="00492FBF"/>
    <w:rsid w:val="00493B1C"/>
    <w:rsid w:val="0049534A"/>
    <w:rsid w:val="0049561B"/>
    <w:rsid w:val="004A1CD5"/>
    <w:rsid w:val="004B557C"/>
    <w:rsid w:val="004B6643"/>
    <w:rsid w:val="004B7978"/>
    <w:rsid w:val="004C097F"/>
    <w:rsid w:val="004D71BE"/>
    <w:rsid w:val="004E1052"/>
    <w:rsid w:val="004E2EFF"/>
    <w:rsid w:val="004E4663"/>
    <w:rsid w:val="004F01D6"/>
    <w:rsid w:val="004F1E96"/>
    <w:rsid w:val="004F3D5E"/>
    <w:rsid w:val="004F4BD7"/>
    <w:rsid w:val="004F4D67"/>
    <w:rsid w:val="004F4EB6"/>
    <w:rsid w:val="004F5D2B"/>
    <w:rsid w:val="004F6DCD"/>
    <w:rsid w:val="004F79B3"/>
    <w:rsid w:val="00500AF8"/>
    <w:rsid w:val="005070C8"/>
    <w:rsid w:val="00513E36"/>
    <w:rsid w:val="00514DD4"/>
    <w:rsid w:val="00516BC4"/>
    <w:rsid w:val="0052205A"/>
    <w:rsid w:val="005221E7"/>
    <w:rsid w:val="005230C6"/>
    <w:rsid w:val="005239F3"/>
    <w:rsid w:val="005260BE"/>
    <w:rsid w:val="00530B8C"/>
    <w:rsid w:val="00530DCE"/>
    <w:rsid w:val="005320DB"/>
    <w:rsid w:val="0053321B"/>
    <w:rsid w:val="00542E10"/>
    <w:rsid w:val="00543203"/>
    <w:rsid w:val="00546F6D"/>
    <w:rsid w:val="00547EA9"/>
    <w:rsid w:val="0055464C"/>
    <w:rsid w:val="00554E90"/>
    <w:rsid w:val="00556530"/>
    <w:rsid w:val="00560AB9"/>
    <w:rsid w:val="00563320"/>
    <w:rsid w:val="00565A8C"/>
    <w:rsid w:val="00565D15"/>
    <w:rsid w:val="0056616A"/>
    <w:rsid w:val="00570CC7"/>
    <w:rsid w:val="00574F2B"/>
    <w:rsid w:val="005761C2"/>
    <w:rsid w:val="005775F3"/>
    <w:rsid w:val="00580724"/>
    <w:rsid w:val="00583360"/>
    <w:rsid w:val="0059101B"/>
    <w:rsid w:val="005910A8"/>
    <w:rsid w:val="005969E0"/>
    <w:rsid w:val="005A1E93"/>
    <w:rsid w:val="005A6676"/>
    <w:rsid w:val="005B04D0"/>
    <w:rsid w:val="005B0680"/>
    <w:rsid w:val="005B13C5"/>
    <w:rsid w:val="005B2B4B"/>
    <w:rsid w:val="005B5593"/>
    <w:rsid w:val="005C1D5F"/>
    <w:rsid w:val="005C7822"/>
    <w:rsid w:val="005C7C82"/>
    <w:rsid w:val="005D0251"/>
    <w:rsid w:val="005D230F"/>
    <w:rsid w:val="005D2FDE"/>
    <w:rsid w:val="005D551B"/>
    <w:rsid w:val="005D72CD"/>
    <w:rsid w:val="005E257E"/>
    <w:rsid w:val="005E7A79"/>
    <w:rsid w:val="005F2F26"/>
    <w:rsid w:val="005F4E17"/>
    <w:rsid w:val="005F7245"/>
    <w:rsid w:val="0060631F"/>
    <w:rsid w:val="0060639A"/>
    <w:rsid w:val="00616EB5"/>
    <w:rsid w:val="0062141C"/>
    <w:rsid w:val="006219E8"/>
    <w:rsid w:val="00624B2F"/>
    <w:rsid w:val="00640308"/>
    <w:rsid w:val="006413E7"/>
    <w:rsid w:val="006440AC"/>
    <w:rsid w:val="006448F5"/>
    <w:rsid w:val="006458B7"/>
    <w:rsid w:val="00651999"/>
    <w:rsid w:val="00655CB3"/>
    <w:rsid w:val="00662024"/>
    <w:rsid w:val="00665AEF"/>
    <w:rsid w:val="006661D2"/>
    <w:rsid w:val="006749BA"/>
    <w:rsid w:val="00686366"/>
    <w:rsid w:val="006865EF"/>
    <w:rsid w:val="006866E3"/>
    <w:rsid w:val="006962C0"/>
    <w:rsid w:val="00697C94"/>
    <w:rsid w:val="006A0E38"/>
    <w:rsid w:val="006A7B19"/>
    <w:rsid w:val="006B6824"/>
    <w:rsid w:val="006C0385"/>
    <w:rsid w:val="006C193A"/>
    <w:rsid w:val="006C465A"/>
    <w:rsid w:val="006D1238"/>
    <w:rsid w:val="006D4529"/>
    <w:rsid w:val="006D53C3"/>
    <w:rsid w:val="006F20A9"/>
    <w:rsid w:val="006F6035"/>
    <w:rsid w:val="00700636"/>
    <w:rsid w:val="00700B62"/>
    <w:rsid w:val="00700EC6"/>
    <w:rsid w:val="00701A1D"/>
    <w:rsid w:val="00704EFA"/>
    <w:rsid w:val="00705BAC"/>
    <w:rsid w:val="00705E8A"/>
    <w:rsid w:val="00711286"/>
    <w:rsid w:val="00711CED"/>
    <w:rsid w:val="0071727C"/>
    <w:rsid w:val="00721AAA"/>
    <w:rsid w:val="00721B20"/>
    <w:rsid w:val="007304C0"/>
    <w:rsid w:val="00730E13"/>
    <w:rsid w:val="00732AC5"/>
    <w:rsid w:val="00741E50"/>
    <w:rsid w:val="00742B9F"/>
    <w:rsid w:val="007451BF"/>
    <w:rsid w:val="00745E1C"/>
    <w:rsid w:val="00746FD1"/>
    <w:rsid w:val="00747F6A"/>
    <w:rsid w:val="00767088"/>
    <w:rsid w:val="00771450"/>
    <w:rsid w:val="00773B17"/>
    <w:rsid w:val="00776434"/>
    <w:rsid w:val="00786501"/>
    <w:rsid w:val="007B0F22"/>
    <w:rsid w:val="007C338D"/>
    <w:rsid w:val="007C4E12"/>
    <w:rsid w:val="007C588C"/>
    <w:rsid w:val="007D01F3"/>
    <w:rsid w:val="007D02F4"/>
    <w:rsid w:val="007D2586"/>
    <w:rsid w:val="00802287"/>
    <w:rsid w:val="008029DC"/>
    <w:rsid w:val="00802D50"/>
    <w:rsid w:val="00802E17"/>
    <w:rsid w:val="0081007A"/>
    <w:rsid w:val="00814727"/>
    <w:rsid w:val="00815D72"/>
    <w:rsid w:val="008170B0"/>
    <w:rsid w:val="008311F4"/>
    <w:rsid w:val="00836BBC"/>
    <w:rsid w:val="00837362"/>
    <w:rsid w:val="008378A7"/>
    <w:rsid w:val="008501E6"/>
    <w:rsid w:val="00850288"/>
    <w:rsid w:val="00856557"/>
    <w:rsid w:val="00860EE4"/>
    <w:rsid w:val="0087669F"/>
    <w:rsid w:val="008828EF"/>
    <w:rsid w:val="00882A03"/>
    <w:rsid w:val="00883977"/>
    <w:rsid w:val="008968D5"/>
    <w:rsid w:val="00897E3F"/>
    <w:rsid w:val="008A59CE"/>
    <w:rsid w:val="008A5EAD"/>
    <w:rsid w:val="008A6B31"/>
    <w:rsid w:val="008B0EF7"/>
    <w:rsid w:val="008B2993"/>
    <w:rsid w:val="008C167F"/>
    <w:rsid w:val="008C5D0B"/>
    <w:rsid w:val="008C71E9"/>
    <w:rsid w:val="008C73A3"/>
    <w:rsid w:val="008D0629"/>
    <w:rsid w:val="008D2565"/>
    <w:rsid w:val="008D6C68"/>
    <w:rsid w:val="008D7C09"/>
    <w:rsid w:val="008E2928"/>
    <w:rsid w:val="008E62F6"/>
    <w:rsid w:val="008F2AD4"/>
    <w:rsid w:val="008F6AB7"/>
    <w:rsid w:val="009001B6"/>
    <w:rsid w:val="009038AB"/>
    <w:rsid w:val="00906223"/>
    <w:rsid w:val="00906359"/>
    <w:rsid w:val="00910765"/>
    <w:rsid w:val="009110D4"/>
    <w:rsid w:val="00915C16"/>
    <w:rsid w:val="00920092"/>
    <w:rsid w:val="00921793"/>
    <w:rsid w:val="00921C04"/>
    <w:rsid w:val="00922B1A"/>
    <w:rsid w:val="00926796"/>
    <w:rsid w:val="00932C91"/>
    <w:rsid w:val="009363A2"/>
    <w:rsid w:val="009379F7"/>
    <w:rsid w:val="00937E1A"/>
    <w:rsid w:val="00946123"/>
    <w:rsid w:val="00947CCB"/>
    <w:rsid w:val="0095272D"/>
    <w:rsid w:val="00955C9C"/>
    <w:rsid w:val="00960157"/>
    <w:rsid w:val="009655EC"/>
    <w:rsid w:val="00967E24"/>
    <w:rsid w:val="00967E5E"/>
    <w:rsid w:val="009766FD"/>
    <w:rsid w:val="009833DC"/>
    <w:rsid w:val="009864EB"/>
    <w:rsid w:val="00986839"/>
    <w:rsid w:val="00993DFF"/>
    <w:rsid w:val="00996126"/>
    <w:rsid w:val="009B0C35"/>
    <w:rsid w:val="009B1BF8"/>
    <w:rsid w:val="009B3A88"/>
    <w:rsid w:val="009C0A4E"/>
    <w:rsid w:val="009C35A6"/>
    <w:rsid w:val="009D08D4"/>
    <w:rsid w:val="009E3F32"/>
    <w:rsid w:val="009E404F"/>
    <w:rsid w:val="009E4731"/>
    <w:rsid w:val="009E6C75"/>
    <w:rsid w:val="009F1FA6"/>
    <w:rsid w:val="009F4B61"/>
    <w:rsid w:val="00A01F66"/>
    <w:rsid w:val="00A16527"/>
    <w:rsid w:val="00A2133A"/>
    <w:rsid w:val="00A26417"/>
    <w:rsid w:val="00A31909"/>
    <w:rsid w:val="00A35BD8"/>
    <w:rsid w:val="00A36598"/>
    <w:rsid w:val="00A559CE"/>
    <w:rsid w:val="00A57876"/>
    <w:rsid w:val="00A63A43"/>
    <w:rsid w:val="00A65163"/>
    <w:rsid w:val="00A66FA5"/>
    <w:rsid w:val="00A811EC"/>
    <w:rsid w:val="00A83627"/>
    <w:rsid w:val="00A8407D"/>
    <w:rsid w:val="00A90D39"/>
    <w:rsid w:val="00A91338"/>
    <w:rsid w:val="00A91EEE"/>
    <w:rsid w:val="00AA3747"/>
    <w:rsid w:val="00AA3922"/>
    <w:rsid w:val="00AA5C15"/>
    <w:rsid w:val="00AA6DDC"/>
    <w:rsid w:val="00AB2050"/>
    <w:rsid w:val="00AB57C5"/>
    <w:rsid w:val="00AB62E2"/>
    <w:rsid w:val="00AC1FC7"/>
    <w:rsid w:val="00AC24AA"/>
    <w:rsid w:val="00AC492D"/>
    <w:rsid w:val="00AC592C"/>
    <w:rsid w:val="00AD69AF"/>
    <w:rsid w:val="00AD6BAF"/>
    <w:rsid w:val="00AE1EDB"/>
    <w:rsid w:val="00AF0B0E"/>
    <w:rsid w:val="00AF4859"/>
    <w:rsid w:val="00AF5BCB"/>
    <w:rsid w:val="00AF749C"/>
    <w:rsid w:val="00B00285"/>
    <w:rsid w:val="00B030FC"/>
    <w:rsid w:val="00B04F08"/>
    <w:rsid w:val="00B121C7"/>
    <w:rsid w:val="00B126A7"/>
    <w:rsid w:val="00B14050"/>
    <w:rsid w:val="00B15DA1"/>
    <w:rsid w:val="00B17299"/>
    <w:rsid w:val="00B21997"/>
    <w:rsid w:val="00B3136B"/>
    <w:rsid w:val="00B31774"/>
    <w:rsid w:val="00B34DCE"/>
    <w:rsid w:val="00B36AD5"/>
    <w:rsid w:val="00B37BA0"/>
    <w:rsid w:val="00B435F1"/>
    <w:rsid w:val="00B438EC"/>
    <w:rsid w:val="00B44A95"/>
    <w:rsid w:val="00B47E48"/>
    <w:rsid w:val="00B52A78"/>
    <w:rsid w:val="00B55A6B"/>
    <w:rsid w:val="00B5632D"/>
    <w:rsid w:val="00B5682B"/>
    <w:rsid w:val="00B62B2B"/>
    <w:rsid w:val="00B63AF8"/>
    <w:rsid w:val="00B67D6D"/>
    <w:rsid w:val="00B71089"/>
    <w:rsid w:val="00B714AA"/>
    <w:rsid w:val="00B750C2"/>
    <w:rsid w:val="00B75B73"/>
    <w:rsid w:val="00B86D56"/>
    <w:rsid w:val="00B870CB"/>
    <w:rsid w:val="00B956E3"/>
    <w:rsid w:val="00BA0D8B"/>
    <w:rsid w:val="00BA2DEC"/>
    <w:rsid w:val="00BA4D86"/>
    <w:rsid w:val="00BA73BD"/>
    <w:rsid w:val="00BA7400"/>
    <w:rsid w:val="00BB0F8B"/>
    <w:rsid w:val="00BB3A78"/>
    <w:rsid w:val="00BB4210"/>
    <w:rsid w:val="00BC3D8B"/>
    <w:rsid w:val="00BC6D75"/>
    <w:rsid w:val="00BE4336"/>
    <w:rsid w:val="00BF22D0"/>
    <w:rsid w:val="00BF2CC8"/>
    <w:rsid w:val="00BF54D1"/>
    <w:rsid w:val="00BF6CB5"/>
    <w:rsid w:val="00C107F6"/>
    <w:rsid w:val="00C22E08"/>
    <w:rsid w:val="00C232EC"/>
    <w:rsid w:val="00C24C53"/>
    <w:rsid w:val="00C30D0A"/>
    <w:rsid w:val="00C3535D"/>
    <w:rsid w:val="00C425FD"/>
    <w:rsid w:val="00C51E1A"/>
    <w:rsid w:val="00C521D2"/>
    <w:rsid w:val="00C61553"/>
    <w:rsid w:val="00C61A9C"/>
    <w:rsid w:val="00C61B4D"/>
    <w:rsid w:val="00C63184"/>
    <w:rsid w:val="00C63A84"/>
    <w:rsid w:val="00C6610A"/>
    <w:rsid w:val="00C70E95"/>
    <w:rsid w:val="00C71299"/>
    <w:rsid w:val="00C71E17"/>
    <w:rsid w:val="00C731B3"/>
    <w:rsid w:val="00C73428"/>
    <w:rsid w:val="00C76E54"/>
    <w:rsid w:val="00C772A1"/>
    <w:rsid w:val="00C811E2"/>
    <w:rsid w:val="00C91C3A"/>
    <w:rsid w:val="00C93F12"/>
    <w:rsid w:val="00C945AE"/>
    <w:rsid w:val="00CA0CA3"/>
    <w:rsid w:val="00CA34DD"/>
    <w:rsid w:val="00CA3D69"/>
    <w:rsid w:val="00CA4EF7"/>
    <w:rsid w:val="00CA7586"/>
    <w:rsid w:val="00CA77F2"/>
    <w:rsid w:val="00CB1441"/>
    <w:rsid w:val="00CB1C6C"/>
    <w:rsid w:val="00CB28CF"/>
    <w:rsid w:val="00CC4524"/>
    <w:rsid w:val="00CC5589"/>
    <w:rsid w:val="00CD03EB"/>
    <w:rsid w:val="00CD256E"/>
    <w:rsid w:val="00CD2E4F"/>
    <w:rsid w:val="00CD760B"/>
    <w:rsid w:val="00CE0CBB"/>
    <w:rsid w:val="00CF2E37"/>
    <w:rsid w:val="00CF32C2"/>
    <w:rsid w:val="00CF58A6"/>
    <w:rsid w:val="00D0025F"/>
    <w:rsid w:val="00D0345C"/>
    <w:rsid w:val="00D04706"/>
    <w:rsid w:val="00D05FB4"/>
    <w:rsid w:val="00D16EAD"/>
    <w:rsid w:val="00D23916"/>
    <w:rsid w:val="00D24B09"/>
    <w:rsid w:val="00D26FEF"/>
    <w:rsid w:val="00D32323"/>
    <w:rsid w:val="00D325F4"/>
    <w:rsid w:val="00D41101"/>
    <w:rsid w:val="00D44551"/>
    <w:rsid w:val="00D515C8"/>
    <w:rsid w:val="00D526A8"/>
    <w:rsid w:val="00D60F95"/>
    <w:rsid w:val="00D6275F"/>
    <w:rsid w:val="00D649DA"/>
    <w:rsid w:val="00D67CC2"/>
    <w:rsid w:val="00D70089"/>
    <w:rsid w:val="00D72457"/>
    <w:rsid w:val="00D73B88"/>
    <w:rsid w:val="00D923B1"/>
    <w:rsid w:val="00D94536"/>
    <w:rsid w:val="00D9769B"/>
    <w:rsid w:val="00DA25D0"/>
    <w:rsid w:val="00DB64EC"/>
    <w:rsid w:val="00DC0263"/>
    <w:rsid w:val="00DC3CCD"/>
    <w:rsid w:val="00DD1A55"/>
    <w:rsid w:val="00DD1BD7"/>
    <w:rsid w:val="00DD6BE6"/>
    <w:rsid w:val="00DE05EB"/>
    <w:rsid w:val="00DE75A2"/>
    <w:rsid w:val="00DF32D5"/>
    <w:rsid w:val="00DF6E6D"/>
    <w:rsid w:val="00DF7A66"/>
    <w:rsid w:val="00E006DB"/>
    <w:rsid w:val="00E03E46"/>
    <w:rsid w:val="00E0460C"/>
    <w:rsid w:val="00E047B4"/>
    <w:rsid w:val="00E0667C"/>
    <w:rsid w:val="00E149AD"/>
    <w:rsid w:val="00E15228"/>
    <w:rsid w:val="00E15806"/>
    <w:rsid w:val="00E20E69"/>
    <w:rsid w:val="00E21A34"/>
    <w:rsid w:val="00E24CB4"/>
    <w:rsid w:val="00E32BA6"/>
    <w:rsid w:val="00E35BC1"/>
    <w:rsid w:val="00E45376"/>
    <w:rsid w:val="00E46A3C"/>
    <w:rsid w:val="00E54F65"/>
    <w:rsid w:val="00E554CC"/>
    <w:rsid w:val="00E61C11"/>
    <w:rsid w:val="00E631B5"/>
    <w:rsid w:val="00E66465"/>
    <w:rsid w:val="00E70017"/>
    <w:rsid w:val="00E71E77"/>
    <w:rsid w:val="00E748FA"/>
    <w:rsid w:val="00E77A2E"/>
    <w:rsid w:val="00E804CB"/>
    <w:rsid w:val="00E83274"/>
    <w:rsid w:val="00E83AE4"/>
    <w:rsid w:val="00E93788"/>
    <w:rsid w:val="00E95FD3"/>
    <w:rsid w:val="00EA76E6"/>
    <w:rsid w:val="00EB21AF"/>
    <w:rsid w:val="00EB44C8"/>
    <w:rsid w:val="00EC1C04"/>
    <w:rsid w:val="00EC5C80"/>
    <w:rsid w:val="00EC7E8B"/>
    <w:rsid w:val="00ED003C"/>
    <w:rsid w:val="00ED3171"/>
    <w:rsid w:val="00EE0EF9"/>
    <w:rsid w:val="00EE2903"/>
    <w:rsid w:val="00EE7805"/>
    <w:rsid w:val="00F00B72"/>
    <w:rsid w:val="00F037AE"/>
    <w:rsid w:val="00F04014"/>
    <w:rsid w:val="00F06FB2"/>
    <w:rsid w:val="00F076C3"/>
    <w:rsid w:val="00F10647"/>
    <w:rsid w:val="00F17798"/>
    <w:rsid w:val="00F20471"/>
    <w:rsid w:val="00F31E4B"/>
    <w:rsid w:val="00F34872"/>
    <w:rsid w:val="00F34D5D"/>
    <w:rsid w:val="00F36457"/>
    <w:rsid w:val="00F42743"/>
    <w:rsid w:val="00F434A5"/>
    <w:rsid w:val="00F531FF"/>
    <w:rsid w:val="00F60D64"/>
    <w:rsid w:val="00F86070"/>
    <w:rsid w:val="00F932EC"/>
    <w:rsid w:val="00F9410E"/>
    <w:rsid w:val="00F95098"/>
    <w:rsid w:val="00FA0025"/>
    <w:rsid w:val="00FA6542"/>
    <w:rsid w:val="00FA7F84"/>
    <w:rsid w:val="00FB1436"/>
    <w:rsid w:val="00FB4846"/>
    <w:rsid w:val="00FB689E"/>
    <w:rsid w:val="00FC1A74"/>
    <w:rsid w:val="00FC2BB0"/>
    <w:rsid w:val="00FC5572"/>
    <w:rsid w:val="00FD47A1"/>
    <w:rsid w:val="00FD7554"/>
    <w:rsid w:val="00FD7884"/>
    <w:rsid w:val="00FE0B2D"/>
    <w:rsid w:val="00FE1B6C"/>
    <w:rsid w:val="00FE33AC"/>
    <w:rsid w:val="00FF2C18"/>
    <w:rsid w:val="00FF32D5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  <w:style w:type="table" w:styleId="GridTable1Light">
    <w:name w:val="Grid Table 1 Light"/>
    <w:basedOn w:val="TableNormal"/>
    <w:uiPriority w:val="46"/>
    <w:rsid w:val="009C35A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textbookdiscrimination.com/Buy/Templates/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Buy/Templates/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Guides/ProcService.html?tmp" TargetMode="External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2020-06-30T00:00:00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1l_Notice_007_ProcServMemo.dotx</Template>
  <TotalTime>4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Summons</vt:lpstr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Summons</dc:title>
  <dc:subject/>
  <dc:creator>TextBookDiscrimination.com</dc:creator>
  <cp:keywords/>
  <dc:description>002</dc:description>
  <cp:lastModifiedBy>THNK</cp:lastModifiedBy>
  <cp:revision>5</cp:revision>
  <cp:lastPrinted>2020-07-16T14:29:00Z</cp:lastPrinted>
  <dcterms:created xsi:type="dcterms:W3CDTF">2020-11-23T17:12:00Z</dcterms:created>
  <dcterms:modified xsi:type="dcterms:W3CDTF">2025-02-07T22:38:00Z</dcterms:modified>
</cp:coreProperties>
</file>