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06BA0" w:rsidRPr="000C3158" w14:paraId="38B68E47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535843059"/>
          <w:bookmarkStart w:id="2" w:name="_Hlk189836588"/>
          <w:bookmarkStart w:id="3" w:name="_Hlk189836733"/>
          <w:bookmarkStart w:id="4" w:name="_GoBack"/>
          <w:bookmarkEnd w:id="4"/>
          <w:p w14:paraId="72A0BBAA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1B4C52DC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5A137D30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1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06BA0" w:rsidRPr="000C3158" w14:paraId="2E58CBAE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E7D0C97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F6B7A29" wp14:editId="393A7261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9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9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BA0" w:rsidRPr="000C3158" w14:paraId="0D886F46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1F8AAF59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2675BAB5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2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06BA0" w:rsidRPr="000C3158" w14:paraId="0F89048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62188C7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06BA0" w:rsidRPr="000C3158" w14:paraId="681233F0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168048ED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1242B3E8" wp14:editId="23FC7565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27A6C4F" w14:textId="77777777" w:rsidR="00A06BA0" w:rsidRPr="000C3158" w:rsidRDefault="00A06BA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D9A0617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58E86FB4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7305A51" wp14:editId="050598DD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9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9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BA0" w:rsidRPr="000C3158" w14:paraId="0E613678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D5F7F71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3A8D230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E9467DC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2"/>
    </w:tbl>
    <w:p w14:paraId="42736160" w14:textId="77777777" w:rsidR="00A06BA0" w:rsidRPr="000C3158" w:rsidRDefault="00A06BA0" w:rsidP="00A06BA0">
      <w:pPr>
        <w:jc w:val="center"/>
        <w:rPr>
          <w:rFonts w:ascii="Courier New" w:hAnsi="Courier New" w:cs="Courier New"/>
        </w:rPr>
        <w:sectPr w:rsidR="00A06BA0" w:rsidRPr="000C3158">
          <w:footerReference w:type="default" r:id="rId1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"/>
    <w:p w14:paraId="334AC745" w14:textId="77777777" w:rsidR="009665A5" w:rsidRDefault="009665A5" w:rsidP="009665A5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IN THE CIRCUIT COURT, [</w:t>
      </w:r>
      <w:proofErr w:type="spellStart"/>
      <w:r>
        <w:rPr>
          <w:rFonts w:ascii="Courier New" w:hAnsi="Courier New" w:cs="Courier New"/>
          <w:bCs/>
        </w:rPr>
        <w:t>circNum</w:t>
      </w:r>
      <w:proofErr w:type="spellEnd"/>
      <w:r>
        <w:rPr>
          <w:rFonts w:ascii="Courier New" w:hAnsi="Courier New" w:cs="Courier New"/>
          <w:bCs/>
        </w:rPr>
        <w:t xml:space="preserve">] JUDICIAL CIRCUIT, </w:t>
      </w:r>
    </w:p>
    <w:p w14:paraId="30F24DA3" w14:textId="56CB6CC5" w:rsidR="008434CD" w:rsidRPr="004D7AA6" w:rsidRDefault="009665A5" w:rsidP="009665A5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IN AND FOR [county] COUNTY, FLORIDA</w:t>
      </w:r>
    </w:p>
    <w:p w14:paraId="5A992B26" w14:textId="77777777" w:rsidR="008434CD" w:rsidRPr="00602568" w:rsidRDefault="008434CD" w:rsidP="008434CD">
      <w:pPr>
        <w:pStyle w:val="Default"/>
        <w:rPr>
          <w:rFonts w:ascii="Courier New" w:hAnsi="Courier New" w:cs="Courier New"/>
        </w:rPr>
      </w:pPr>
    </w:p>
    <w:tbl>
      <w:tblPr>
        <w:tblStyle w:val="TableGrid"/>
        <w:tblW w:w="97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361"/>
        <w:gridCol w:w="2339"/>
        <w:gridCol w:w="2340"/>
      </w:tblGrid>
      <w:tr w:rsidR="008434CD" w:rsidRPr="00602568" w14:paraId="5FAC8440" w14:textId="77777777" w:rsidTr="00CF23C1">
        <w:trPr>
          <w:trHeight w:val="504"/>
          <w:jc w:val="center"/>
        </w:trPr>
        <w:tc>
          <w:tcPr>
            <w:tcW w:w="4680" w:type="dxa"/>
          </w:tcPr>
          <w:p w14:paraId="41192ED7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7E26C65E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3095034E" w14:textId="77777777" w:rsidR="008434CD" w:rsidRPr="00F917E4" w:rsidRDefault="008434CD" w:rsidP="00CF23C1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</w:p>
        </w:tc>
      </w:tr>
      <w:tr w:rsidR="002B7DDD" w:rsidRPr="00602568" w14:paraId="26BB22E0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85A7EF0" w14:textId="17F219C1" w:rsidR="002B7DDD" w:rsidRPr="00602568" w:rsidRDefault="009665A5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  <w:r w:rsidR="002B7DDD">
              <w:rPr>
                <w:rFonts w:ascii="Courier New" w:hAnsi="Courier New" w:cs="Courier New"/>
              </w:rPr>
              <w:t>/Appellant</w:t>
            </w:r>
          </w:p>
        </w:tc>
        <w:tc>
          <w:tcPr>
            <w:tcW w:w="361" w:type="dxa"/>
            <w:vAlign w:val="center"/>
          </w:tcPr>
          <w:p w14:paraId="42C4A869" w14:textId="77777777" w:rsidR="002B7DDD" w:rsidRPr="00602568" w:rsidRDefault="002B7DD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D7D9B4A" w14:textId="61196F83" w:rsidR="002B7DDD" w:rsidRPr="002B7DDD" w:rsidRDefault="002B7DDD" w:rsidP="00CF23C1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</w:rPr>
            </w:pPr>
          </w:p>
        </w:tc>
      </w:tr>
      <w:tr w:rsidR="002B7DDD" w:rsidRPr="00602568" w14:paraId="2275304C" w14:textId="77777777" w:rsidTr="006A01E3">
        <w:trPr>
          <w:trHeight w:val="504"/>
          <w:jc w:val="center"/>
        </w:trPr>
        <w:tc>
          <w:tcPr>
            <w:tcW w:w="4680" w:type="dxa"/>
          </w:tcPr>
          <w:p w14:paraId="7435BFAB" w14:textId="77777777" w:rsidR="002B7DDD" w:rsidRPr="00602568" w:rsidRDefault="002B7DD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4D06EA39" w14:textId="77777777" w:rsidR="002B7DDD" w:rsidRPr="00602568" w:rsidRDefault="002B7DD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4992DEAB" w14:textId="703843B7" w:rsidR="002B7DDD" w:rsidRPr="00F915B7" w:rsidRDefault="002B7DD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</w:p>
        </w:tc>
      </w:tr>
      <w:tr w:rsidR="008434CD" w:rsidRPr="00602568" w14:paraId="1D91ED18" w14:textId="77777777" w:rsidTr="00CF23C1">
        <w:trPr>
          <w:trHeight w:val="504"/>
          <w:jc w:val="center"/>
        </w:trPr>
        <w:tc>
          <w:tcPr>
            <w:tcW w:w="4680" w:type="dxa"/>
          </w:tcPr>
          <w:p w14:paraId="04CA95D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AE36F2F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22D579C" w14:textId="0A530391" w:rsidR="008434CD" w:rsidRPr="00602568" w:rsidRDefault="008434CD" w:rsidP="00CF23C1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Case No</w:t>
            </w:r>
            <w:r w:rsidR="009665A5">
              <w:rPr>
                <w:rFonts w:ascii="Courier New" w:hAnsi="Courier New" w:cs="Courier New"/>
              </w:rPr>
              <w:t xml:space="preserve"> (LT)</w:t>
            </w:r>
            <w:r>
              <w:rPr>
                <w:rFonts w:ascii="Courier New" w:hAnsi="Courier New" w:cs="Courier New"/>
              </w:rPr>
              <w:t>:</w:t>
            </w:r>
          </w:p>
        </w:tc>
        <w:tc>
          <w:tcPr>
            <w:tcW w:w="2340" w:type="dxa"/>
          </w:tcPr>
          <w:p w14:paraId="1086C721" w14:textId="6CDD15BE" w:rsidR="008434CD" w:rsidRPr="00602568" w:rsidRDefault="008434CD" w:rsidP="00CF23C1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 w:rsidR="002B7DDD">
              <w:rPr>
                <w:rFonts w:ascii="Courier New" w:hAnsi="Courier New" w:cs="Courier New"/>
              </w:rPr>
              <w:t>case</w:t>
            </w:r>
            <w:r>
              <w:rPr>
                <w:rFonts w:ascii="Courier New" w:hAnsi="Courier New" w:cs="Courier New"/>
              </w:rPr>
              <w:t>No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4453BC40" w14:textId="77777777" w:rsidTr="008434CD">
        <w:trPr>
          <w:trHeight w:val="504"/>
          <w:jc w:val="center"/>
        </w:trPr>
        <w:tc>
          <w:tcPr>
            <w:tcW w:w="4680" w:type="dxa"/>
          </w:tcPr>
          <w:p w14:paraId="02417CBA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55A983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8A1CD6" w14:textId="4422F5B2" w:rsidR="008434CD" w:rsidRPr="00602568" w:rsidRDefault="00F22FF2" w:rsidP="00CF23C1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Division:</w:t>
            </w:r>
          </w:p>
        </w:tc>
        <w:tc>
          <w:tcPr>
            <w:tcW w:w="2340" w:type="dxa"/>
          </w:tcPr>
          <w:p w14:paraId="1F8ECCCE" w14:textId="4A5A4878" w:rsidR="008434CD" w:rsidRPr="00602568" w:rsidRDefault="00F22FF2" w:rsidP="008434CD">
            <w:pPr>
              <w:pStyle w:val="Default"/>
              <w:ind w:right="26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caseDiv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8434CD" w:rsidRPr="00602568" w14:paraId="56A448A5" w14:textId="77777777" w:rsidTr="00CF23C1">
        <w:trPr>
          <w:trHeight w:val="504"/>
          <w:jc w:val="center"/>
        </w:trPr>
        <w:tc>
          <w:tcPr>
            <w:tcW w:w="4680" w:type="dxa"/>
          </w:tcPr>
          <w:p w14:paraId="5B69ACAE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012695B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D6068E0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8434CD" w:rsidRPr="00602568" w14:paraId="5751BFE8" w14:textId="77777777" w:rsidTr="00CF23C1">
        <w:trPr>
          <w:trHeight w:val="504"/>
          <w:jc w:val="center"/>
        </w:trPr>
        <w:tc>
          <w:tcPr>
            <w:tcW w:w="4680" w:type="dxa"/>
            <w:vAlign w:val="center"/>
          </w:tcPr>
          <w:p w14:paraId="7783BF4D" w14:textId="13CE016D" w:rsidR="008434CD" w:rsidRPr="00602568" w:rsidRDefault="009665A5" w:rsidP="00CF23C1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  <w:r w:rsidR="002B7DDD">
              <w:rPr>
                <w:rFonts w:ascii="Courier New" w:hAnsi="Courier New" w:cs="Courier New"/>
              </w:rPr>
              <w:t>/Appellee</w:t>
            </w:r>
          </w:p>
        </w:tc>
        <w:tc>
          <w:tcPr>
            <w:tcW w:w="361" w:type="dxa"/>
            <w:vAlign w:val="center"/>
          </w:tcPr>
          <w:p w14:paraId="144ED341" w14:textId="77777777" w:rsidR="008434CD" w:rsidRPr="00602568" w:rsidRDefault="008434CD" w:rsidP="00CF23C1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F0B15D8" w14:textId="77777777" w:rsidR="008434CD" w:rsidRPr="00602568" w:rsidRDefault="008434CD" w:rsidP="00CF23C1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763C0936" w14:textId="77777777" w:rsidR="008434CD" w:rsidRDefault="008434CD" w:rsidP="008434CD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20"/>
      </w:tblGrid>
      <w:tr w:rsidR="008434CD" w14:paraId="6E9AFD8D" w14:textId="77777777" w:rsidTr="00CF23C1">
        <w:trPr>
          <w:trHeight w:val="1080"/>
          <w:jc w:val="center"/>
        </w:trPr>
        <w:tc>
          <w:tcPr>
            <w:tcW w:w="9720" w:type="dxa"/>
            <w:vAlign w:val="center"/>
          </w:tcPr>
          <w:p w14:paraId="783A45F7" w14:textId="196EBEC3" w:rsidR="008434CD" w:rsidRPr="004158D8" w:rsidRDefault="009665A5" w:rsidP="00CF23C1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</w:t>
            </w:r>
            <w:r w:rsidR="008434CD" w:rsidRPr="00703EB3">
              <w:rPr>
                <w:b/>
                <w:bCs/>
                <w:sz w:val="28"/>
                <w:szCs w:val="28"/>
              </w:rPr>
              <w:t xml:space="preserve">’S </w:t>
            </w:r>
            <w:r w:rsidR="008434CD">
              <w:rPr>
                <w:b/>
                <w:bCs/>
                <w:sz w:val="28"/>
                <w:szCs w:val="28"/>
              </w:rPr>
              <w:t>NOTICE OF APPEAL</w:t>
            </w:r>
          </w:p>
        </w:tc>
      </w:tr>
      <w:bookmarkEnd w:id="0"/>
    </w:tbl>
    <w:p w14:paraId="7371395B" w14:textId="77777777" w:rsidR="008434CD" w:rsidRDefault="008434CD" w:rsidP="008434CD">
      <w:pPr>
        <w:rPr>
          <w:rFonts w:ascii="Courier New" w:hAnsi="Courier New" w:cs="Courier New"/>
          <w:sz w:val="24"/>
          <w:szCs w:val="24"/>
        </w:rPr>
      </w:pPr>
    </w:p>
    <w:p w14:paraId="59B23DBC" w14:textId="6CBB2E03" w:rsidR="008434CD" w:rsidRDefault="008434CD" w:rsidP="008434CD">
      <w:pPr>
        <w:pStyle w:val="Default"/>
        <w:spacing w:line="480" w:lineRule="auto"/>
        <w:ind w:left="720" w:right="540"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PLEASE TAKE NOTICE that </w:t>
      </w:r>
      <w:r w:rsidR="00E445A6">
        <w:rPr>
          <w:rFonts w:ascii="Courier New" w:hAnsi="Courier New" w:cs="Courier New"/>
        </w:rPr>
        <w:t>Plaintiff</w:t>
      </w:r>
      <w:r>
        <w:rPr>
          <w:rFonts w:ascii="Courier New" w:hAnsi="Courier New" w:cs="Courier New"/>
        </w:rPr>
        <w:t>/Appellant</w:t>
      </w:r>
      <w:r w:rsidRPr="00703EB3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703EB3">
        <w:rPr>
          <w:rFonts w:ascii="Courier New" w:hAnsi="Courier New" w:cs="Courier New"/>
        </w:rPr>
        <w:t xml:space="preserve">, on this </w:t>
      </w:r>
      <w:r>
        <w:rPr>
          <w:rFonts w:ascii="Courier New" w:hAnsi="Courier New" w:cs="Courier New"/>
        </w:rPr>
        <w:t>[d]</w:t>
      </w:r>
      <w:r w:rsidRPr="00703EB3">
        <w:rPr>
          <w:rFonts w:ascii="Courier New" w:hAnsi="Courier New" w:cs="Courier New"/>
        </w:rPr>
        <w:t xml:space="preserve"> day of </w:t>
      </w:r>
      <w:r>
        <w:rPr>
          <w:rFonts w:ascii="Courier New" w:hAnsi="Courier New" w:cs="Courier New"/>
        </w:rPr>
        <w:t>[MMM]</w:t>
      </w:r>
      <w:r w:rsidRPr="00703EB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[YYYY]</w:t>
      </w:r>
      <w:r w:rsidRPr="00703EB3">
        <w:rPr>
          <w:rFonts w:ascii="Courier New" w:hAnsi="Courier New" w:cs="Courier New"/>
        </w:rPr>
        <w:t xml:space="preserve">, respectfully </w:t>
      </w:r>
      <w:r>
        <w:rPr>
          <w:rFonts w:ascii="Courier New" w:hAnsi="Courier New" w:cs="Courier New"/>
        </w:rPr>
        <w:t>appeals to the [</w:t>
      </w:r>
      <w:proofErr w:type="spellStart"/>
      <w:r>
        <w:rPr>
          <w:rFonts w:ascii="Courier New" w:hAnsi="Courier New" w:cs="Courier New"/>
        </w:rPr>
        <w:t>appDist</w:t>
      </w:r>
      <w:proofErr w:type="spellEnd"/>
      <w:r>
        <w:rPr>
          <w:rFonts w:ascii="Courier New" w:hAnsi="Courier New" w:cs="Courier New"/>
        </w:rPr>
        <w:t>], the following order:</w:t>
      </w:r>
    </w:p>
    <w:tbl>
      <w:tblPr>
        <w:tblStyle w:val="TableGrid"/>
        <w:tblW w:w="9720" w:type="dxa"/>
        <w:tblInd w:w="540" w:type="dxa"/>
        <w:tblLook w:val="04A0" w:firstRow="1" w:lastRow="0" w:firstColumn="1" w:lastColumn="0" w:noHBand="0" w:noVBand="1"/>
      </w:tblPr>
      <w:tblGrid>
        <w:gridCol w:w="720"/>
        <w:gridCol w:w="7560"/>
        <w:gridCol w:w="1440"/>
      </w:tblGrid>
      <w:tr w:rsidR="008434CD" w14:paraId="2126F841" w14:textId="77777777" w:rsidTr="00CF23C1">
        <w:trPr>
          <w:trHeight w:val="648"/>
        </w:trPr>
        <w:tc>
          <w:tcPr>
            <w:tcW w:w="720" w:type="dxa"/>
            <w:vAlign w:val="center"/>
          </w:tcPr>
          <w:p w14:paraId="4D52E35F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Dkt</w:t>
            </w:r>
            <w:proofErr w:type="spellEnd"/>
          </w:p>
        </w:tc>
        <w:tc>
          <w:tcPr>
            <w:tcW w:w="7560" w:type="dxa"/>
            <w:vAlign w:val="center"/>
          </w:tcPr>
          <w:p w14:paraId="7FE98135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Title</w:t>
            </w:r>
          </w:p>
        </w:tc>
        <w:tc>
          <w:tcPr>
            <w:tcW w:w="1440" w:type="dxa"/>
            <w:vAlign w:val="center"/>
          </w:tcPr>
          <w:p w14:paraId="3C0EDC52" w14:textId="77777777" w:rsidR="008434CD" w:rsidRPr="00000214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Date Rendered</w:t>
            </w:r>
          </w:p>
        </w:tc>
      </w:tr>
      <w:tr w:rsidR="008434CD" w14:paraId="311E3CE2" w14:textId="77777777" w:rsidTr="00CF23C1">
        <w:trPr>
          <w:trHeight w:val="504"/>
        </w:trPr>
        <w:tc>
          <w:tcPr>
            <w:tcW w:w="720" w:type="dxa"/>
            <w:vAlign w:val="center"/>
          </w:tcPr>
          <w:p w14:paraId="6F0E8D82" w14:textId="77777777" w:rsidR="008434CD" w:rsidRPr="00BD56B1" w:rsidRDefault="008434CD" w:rsidP="00CF23C1">
            <w:pPr>
              <w:jc w:val="right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[#]</w:t>
            </w:r>
          </w:p>
        </w:tc>
        <w:tc>
          <w:tcPr>
            <w:tcW w:w="7560" w:type="dxa"/>
            <w:vAlign w:val="center"/>
          </w:tcPr>
          <w:p w14:paraId="1C57A166" w14:textId="77777777" w:rsidR="008434CD" w:rsidRPr="00BD56B1" w:rsidRDefault="008434CD" w:rsidP="00CF23C1">
            <w:pPr>
              <w:rPr>
                <w:rFonts w:ascii="Courier New" w:hAnsi="Courier New" w:cs="Courier New"/>
                <w:b/>
                <w:i/>
                <w:sz w:val="24"/>
                <w:szCs w:val="24"/>
              </w:rPr>
            </w:pP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“</w:t>
            </w:r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orderTitle</w:t>
            </w:r>
            <w:proofErr w:type="spellEnd"/>
            <w:r>
              <w:rPr>
                <w:rFonts w:ascii="Courier New" w:hAnsi="Courier New" w:cs="Courier New"/>
                <w:b/>
                <w:i/>
                <w:sz w:val="24"/>
                <w:szCs w:val="24"/>
              </w:rPr>
              <w:t>]</w:t>
            </w:r>
            <w:r w:rsidRPr="00BD56B1">
              <w:rPr>
                <w:rFonts w:ascii="Courier New" w:hAnsi="Courier New" w:cs="Courier New"/>
                <w:b/>
                <w:i/>
                <w:sz w:val="24"/>
                <w:szCs w:val="24"/>
              </w:rPr>
              <w:t>”</w:t>
            </w:r>
          </w:p>
        </w:tc>
        <w:tc>
          <w:tcPr>
            <w:tcW w:w="1440" w:type="dxa"/>
            <w:vAlign w:val="center"/>
          </w:tcPr>
          <w:p w14:paraId="68D7928E" w14:textId="77777777" w:rsidR="008434CD" w:rsidRPr="00BD56B1" w:rsidRDefault="008434CD" w:rsidP="00CF23C1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dtRndr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</w:rPr>
              <w:t>]</w:t>
            </w:r>
          </w:p>
        </w:tc>
      </w:tr>
    </w:tbl>
    <w:p w14:paraId="70128822" w14:textId="41F86267" w:rsidR="008434CD" w:rsidRDefault="008434CD" w:rsidP="008434CD">
      <w:pPr>
        <w:pStyle w:val="Default"/>
        <w:spacing w:after="240"/>
        <w:ind w:left="1440" w:right="540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Nature of appealed order ≈ [</w:t>
      </w:r>
      <w:proofErr w:type="spellStart"/>
      <w:r>
        <w:rPr>
          <w:rFonts w:ascii="Courier New" w:hAnsi="Courier New" w:cs="Courier New"/>
        </w:rPr>
        <w:t>ordType</w:t>
      </w:r>
      <w:proofErr w:type="spellEnd"/>
      <w:r>
        <w:rPr>
          <w:rFonts w:ascii="Courier New" w:hAnsi="Courier New" w:cs="Courier New"/>
        </w:rPr>
        <w:t>]</w:t>
      </w:r>
    </w:p>
    <w:p w14:paraId="70E3EDE5" w14:textId="68A32E7C" w:rsidR="008434CD" w:rsidRDefault="008434CD" w:rsidP="008434CD">
      <w:pPr>
        <w:pStyle w:val="Default"/>
        <w:spacing w:after="240"/>
        <w:ind w:left="720" w:right="5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conformed copy of which is attached in accordance with Rule 9.030(b)(1)(c) Fla. R. App. </w:t>
      </w:r>
      <w:proofErr w:type="gramStart"/>
      <w:r>
        <w:rPr>
          <w:rFonts w:ascii="Courier New" w:hAnsi="Courier New" w:cs="Courier New"/>
        </w:rPr>
        <w:t>P..</w:t>
      </w:r>
      <w:proofErr w:type="gramEnd"/>
      <w:r>
        <w:rPr>
          <w:rFonts w:ascii="Courier New" w:hAnsi="Courier New" w:cs="Courier New"/>
        </w:rPr>
        <w:t xml:space="preserve"> Likewise, a Certificate of Civil Indigency is attached pursuant to Rule 9.430(a) Fla. R. App. P.</w:t>
      </w:r>
    </w:p>
    <w:p w14:paraId="1C400931" w14:textId="77777777" w:rsidR="008434CD" w:rsidRDefault="008434CD" w:rsidP="008434CD">
      <w:pPr>
        <w:pStyle w:val="Default"/>
        <w:spacing w:after="240"/>
        <w:ind w:left="720" w:right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(Please see </w:t>
      </w:r>
      <w:r w:rsidRPr="004B3A3F">
        <w:rPr>
          <w:rFonts w:ascii="Courier New" w:hAnsi="Courier New" w:cs="Courier New"/>
          <w:b/>
          <w:u w:val="single"/>
        </w:rPr>
        <w:t>Order #1</w:t>
      </w:r>
      <w:r>
        <w:rPr>
          <w:rFonts w:ascii="Courier New" w:hAnsi="Courier New" w:cs="Courier New"/>
        </w:rPr>
        <w:t xml:space="preserve"> and </w:t>
      </w:r>
      <w:r>
        <w:rPr>
          <w:rFonts w:ascii="Courier New" w:hAnsi="Courier New" w:cs="Courier New"/>
          <w:b/>
          <w:u w:val="single"/>
        </w:rPr>
        <w:t>Addendum</w:t>
      </w:r>
      <w:r w:rsidRPr="004B3A3F">
        <w:rPr>
          <w:rFonts w:ascii="Courier New" w:hAnsi="Courier New" w:cs="Courier New"/>
          <w:b/>
          <w:u w:val="single"/>
        </w:rPr>
        <w:t xml:space="preserve"> A</w:t>
      </w:r>
      <w:r>
        <w:rPr>
          <w:rFonts w:ascii="Courier New" w:hAnsi="Courier New" w:cs="Courier New"/>
        </w:rPr>
        <w:t>, respectively)</w:t>
      </w:r>
    </w:p>
    <w:p w14:paraId="5FAD6AA6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>Respectfully</w:t>
      </w:r>
      <w:r>
        <w:rPr>
          <w:rFonts w:ascii="Courier New" w:hAnsi="Courier New" w:cs="Courier New"/>
        </w:rPr>
        <w:t xml:space="preserve"> </w:t>
      </w:r>
      <w:r w:rsidRPr="007810C8">
        <w:rPr>
          <w:rFonts w:ascii="Courier New" w:hAnsi="Courier New" w:cs="Courier New"/>
        </w:rPr>
        <w:t>submitted,</w:t>
      </w:r>
    </w:p>
    <w:p w14:paraId="1AE157F2" w14:textId="77777777" w:rsidR="008434CD" w:rsidRPr="007810C8" w:rsidRDefault="008434CD" w:rsidP="008434CD">
      <w:pPr>
        <w:pStyle w:val="Default"/>
        <w:rPr>
          <w:rFonts w:ascii="Courier New" w:hAnsi="Courier New" w:cs="Courier New"/>
        </w:rPr>
      </w:pPr>
    </w:p>
    <w:p w14:paraId="51F79922" w14:textId="77777777" w:rsidR="008434CD" w:rsidRPr="00EC58B0" w:rsidRDefault="008434CD" w:rsidP="008434CD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22BA8C5D" w14:textId="77777777" w:rsidR="008434CD" w:rsidRPr="004C6F92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69A78B8C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5BA169CD" w14:textId="77777777" w:rsidR="008434CD" w:rsidRPr="007810C8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5A64C58C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66FB7129" w14:textId="77777777" w:rsidR="008434CD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573121E9" w14:textId="77777777" w:rsidR="008434CD" w:rsidRPr="004B3A3F" w:rsidRDefault="008434CD" w:rsidP="008434C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  <w:r>
        <w:rPr>
          <w:sz w:val="28"/>
          <w:szCs w:val="28"/>
        </w:rPr>
        <w:br w:type="page"/>
      </w:r>
    </w:p>
    <w:p w14:paraId="69C6A881" w14:textId="77777777" w:rsidR="004D74BF" w:rsidRPr="008434CD" w:rsidRDefault="004D74BF" w:rsidP="004D74BF">
      <w:pPr>
        <w:pStyle w:val="Default"/>
        <w:jc w:val="both"/>
        <w:rPr>
          <w:rFonts w:ascii="Courier New" w:hAnsi="Courier New" w:cs="Courier New"/>
          <w:color w:val="auto"/>
        </w:rPr>
      </w:pPr>
    </w:p>
    <w:p w14:paraId="72ACF523" w14:textId="77777777" w:rsidR="004D74BF" w:rsidRPr="008434CD" w:rsidRDefault="004D74BF" w:rsidP="004D74BF">
      <w:pPr>
        <w:pStyle w:val="Default"/>
        <w:jc w:val="center"/>
        <w:rPr>
          <w:rFonts w:ascii="Courier New" w:hAnsi="Courier New" w:cs="Courier New"/>
          <w:b/>
          <w:bCs/>
          <w:u w:val="single"/>
        </w:rPr>
      </w:pPr>
      <w:r w:rsidRPr="008434CD">
        <w:rPr>
          <w:rFonts w:ascii="Courier New" w:hAnsi="Courier New" w:cs="Courier New"/>
          <w:b/>
          <w:bCs/>
          <w:u w:val="single"/>
        </w:rPr>
        <w:t>CERTIFICATE OF SERVICE</w:t>
      </w:r>
    </w:p>
    <w:p w14:paraId="70453A38" w14:textId="77777777" w:rsidR="004D74BF" w:rsidRPr="008434CD" w:rsidRDefault="004D74BF" w:rsidP="004D74BF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</w:p>
    <w:p w14:paraId="2AD775F3" w14:textId="4CD001E7" w:rsidR="004D74BF" w:rsidRDefault="004D74BF" w:rsidP="00104138">
      <w:pPr>
        <w:pStyle w:val="Default"/>
        <w:spacing w:after="240" w:line="480" w:lineRule="auto"/>
        <w:jc w:val="both"/>
        <w:rPr>
          <w:rFonts w:ascii="Courier New" w:hAnsi="Courier New" w:cs="Courier New"/>
          <w:color w:val="auto"/>
        </w:rPr>
      </w:pPr>
      <w:r w:rsidRPr="008434CD">
        <w:rPr>
          <w:rFonts w:ascii="Courier New" w:hAnsi="Courier New" w:cs="Courier New"/>
          <w:color w:val="auto"/>
        </w:rPr>
        <w:t xml:space="preserve">I HEREBY CERTIFY that on this </w:t>
      </w:r>
      <w:r w:rsidR="008434CD">
        <w:rPr>
          <w:rFonts w:ascii="Courier New" w:hAnsi="Courier New" w:cs="Courier New"/>
          <w:color w:val="auto"/>
        </w:rPr>
        <w:t>[D]</w:t>
      </w:r>
      <w:r w:rsidR="005E6856" w:rsidRPr="008434CD">
        <w:rPr>
          <w:rFonts w:ascii="Courier New" w:hAnsi="Courier New" w:cs="Courier New"/>
          <w:color w:val="auto"/>
        </w:rPr>
        <w:t xml:space="preserve"> </w:t>
      </w:r>
      <w:r w:rsidRPr="008434CD">
        <w:rPr>
          <w:rFonts w:ascii="Courier New" w:hAnsi="Courier New" w:cs="Courier New"/>
          <w:color w:val="auto"/>
        </w:rPr>
        <w:t xml:space="preserve">day of </w:t>
      </w:r>
      <w:r w:rsidR="008434CD">
        <w:rPr>
          <w:rFonts w:ascii="Courier New" w:hAnsi="Courier New" w:cs="Courier New"/>
          <w:color w:val="auto"/>
        </w:rPr>
        <w:t>[MMM] [YYYY]</w:t>
      </w:r>
      <w:r w:rsidRPr="008434CD">
        <w:rPr>
          <w:rFonts w:ascii="Courier New" w:hAnsi="Courier New" w:cs="Courier New"/>
          <w:color w:val="auto"/>
        </w:rPr>
        <w:t xml:space="preserve">, I </w:t>
      </w:r>
      <w:r w:rsidR="009A5AEC" w:rsidRPr="008434CD">
        <w:rPr>
          <w:rFonts w:ascii="Courier New" w:hAnsi="Courier New" w:cs="Courier New"/>
          <w:color w:val="auto"/>
        </w:rPr>
        <w:t>delivered a true and correct copy of the foregoing to the following (via email)</w:t>
      </w:r>
      <w:r w:rsidRPr="008434CD">
        <w:rPr>
          <w:rFonts w:ascii="Courier New" w:hAnsi="Courier New" w:cs="Courier New"/>
          <w:color w:val="auto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5035"/>
      </w:tblGrid>
      <w:tr w:rsidR="00104138" w:rsidRPr="007810C8" w14:paraId="5F8E710A" w14:textId="77777777" w:rsidTr="00CF23C1">
        <w:tc>
          <w:tcPr>
            <w:tcW w:w="5035" w:type="dxa"/>
          </w:tcPr>
          <w:p w14:paraId="275EF9CC" w14:textId="77777777" w:rsidR="00104138" w:rsidRPr="007810C8" w:rsidRDefault="00104138" w:rsidP="00CF23C1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01A1BD10" w14:textId="59D61532" w:rsidR="00104138" w:rsidRPr="007810C8" w:rsidRDefault="00104138" w:rsidP="00CF23C1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/s/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34DEB9E6" w14:textId="77777777" w:rsidR="00104138" w:rsidRPr="007810C8" w:rsidRDefault="00104138" w:rsidP="00CF23C1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769372B8" w14:textId="77777777" w:rsidR="00104138" w:rsidRPr="00005777" w:rsidRDefault="00104138" w:rsidP="00104138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605"/>
      </w:tblGrid>
      <w:tr w:rsidR="00104138" w14:paraId="03383211" w14:textId="77777777" w:rsidTr="00CF23C1">
        <w:trPr>
          <w:trHeight w:val="1224"/>
        </w:trPr>
        <w:tc>
          <w:tcPr>
            <w:tcW w:w="6480" w:type="dxa"/>
          </w:tcPr>
          <w:p w14:paraId="11A4FC86" w14:textId="77777777" w:rsidR="00104138" w:rsidRPr="00D270F3" w:rsidRDefault="00104138" w:rsidP="00CF23C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17867F1" w14:textId="77777777" w:rsidR="00104138" w:rsidRDefault="00104138" w:rsidP="00CF23C1">
            <w:pPr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</w:tr>
    </w:tbl>
    <w:p w14:paraId="786A167C" w14:textId="77777777" w:rsidR="00A072BE" w:rsidRDefault="00A072BE" w:rsidP="00A072BE">
      <w:pPr>
        <w:spacing w:before="240"/>
        <w:rPr>
          <w:rFonts w:ascii="Courier New" w:hAnsi="Courier New" w:cs="Courier New"/>
          <w:bCs/>
        </w:rPr>
      </w:pPr>
      <w:bookmarkStart w:id="5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18ED7CC6" w14:textId="295D5031" w:rsidR="00A072BE" w:rsidRDefault="00A06BA0" w:rsidP="00A072BE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A072BE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TextBookDiscrimination.com/Guides/NoticeAppeal.html</w:t>
        </w:r>
      </w:hyperlink>
    </w:p>
    <w:bookmarkEnd w:id="5"/>
    <w:p w14:paraId="1DE55B6B" w14:textId="77777777" w:rsidR="00104138" w:rsidRPr="007810C8" w:rsidRDefault="00104138" w:rsidP="00104138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0"/>
        <w:gridCol w:w="3590"/>
      </w:tblGrid>
      <w:tr w:rsidR="004D74BF" w:rsidRPr="008434CD" w14:paraId="648529EE" w14:textId="77777777" w:rsidTr="00104138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6C60D8E9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5A6E53A3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558B6AC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608B6672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5EE618AD" w14:textId="77777777" w:rsidR="00104138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3C4D88F4" w14:textId="77777777" w:rsidR="00104138" w:rsidRPr="00E4136C" w:rsidRDefault="00104138" w:rsidP="00104138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58BC5E5" w14:textId="77777777" w:rsidR="00104138" w:rsidRDefault="00104138" w:rsidP="00104138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2FC973A9" w14:textId="47E30C6F" w:rsidR="004D74BF" w:rsidRPr="008434CD" w:rsidRDefault="004D74BF" w:rsidP="00DD0164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590" w:type="dxa"/>
          </w:tcPr>
          <w:p w14:paraId="3BA5D911" w14:textId="5E33A015" w:rsidR="004D74BF" w:rsidRPr="008434CD" w:rsidRDefault="004D74BF" w:rsidP="00DD0164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4D74BF" w:rsidRPr="008434CD" w14:paraId="0AF21D15" w14:textId="77777777" w:rsidTr="00104138">
        <w:tc>
          <w:tcPr>
            <w:tcW w:w="6480" w:type="dxa"/>
            <w:tcBorders>
              <w:top w:val="single" w:sz="4" w:space="0" w:color="auto"/>
            </w:tcBorders>
          </w:tcPr>
          <w:p w14:paraId="63A6779C" w14:textId="77777777" w:rsidR="004D74BF" w:rsidRPr="008434CD" w:rsidRDefault="004D74BF" w:rsidP="00DD0164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44787F2" w14:textId="4347A402" w:rsidR="004D74BF" w:rsidRPr="008434CD" w:rsidRDefault="00104138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clerkName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="004D74BF" w:rsidRPr="008434CD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47371473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271848D6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69AEF109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7761E86B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021E3E45" w14:textId="77777777" w:rsidR="004D74BF" w:rsidRPr="008434CD" w:rsidRDefault="004D74BF" w:rsidP="00DD0164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34CD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8434CD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8434CD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  <w:p w14:paraId="5D479809" w14:textId="77777777" w:rsidR="004D74BF" w:rsidRPr="008434CD" w:rsidRDefault="004D74BF" w:rsidP="00DD0164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  <w:tc>
          <w:tcPr>
            <w:tcW w:w="3590" w:type="dxa"/>
          </w:tcPr>
          <w:p w14:paraId="1EA0693D" w14:textId="77777777" w:rsidR="004D74BF" w:rsidRPr="008434CD" w:rsidRDefault="004D74BF" w:rsidP="00DD0164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7634390F" w14:textId="6F7B3DF9" w:rsidR="004D74BF" w:rsidRDefault="004D74BF" w:rsidP="004D74BF">
      <w:pPr>
        <w:spacing w:after="0"/>
        <w:ind w:right="900"/>
      </w:pPr>
    </w:p>
    <w:p w14:paraId="5150FCB8" w14:textId="6B261472" w:rsidR="00DE59D6" w:rsidRDefault="00DE59D6" w:rsidP="005A7D13">
      <w:pPr>
        <w:ind w:left="720" w:right="5040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br w:type="page"/>
      </w:r>
    </w:p>
    <w:bookmarkEnd w:id="1"/>
    <w:p w14:paraId="1E1052A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3401880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F8D10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0789E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E68C99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50B863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29DC2D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F09AA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F6A505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C97DDC2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9234D5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A5BEC9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038FFD61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5F81F4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AD47A4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463B1F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FAEFEB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ORDER #1</w:t>
      </w:r>
    </w:p>
    <w:p w14:paraId="176F605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6D0C978" w14:textId="6ED21E38" w:rsidR="008434CD" w:rsidRDefault="009665A5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[county] County Circuit Court</w:t>
      </w:r>
      <w:r w:rsidR="00E71FA7">
        <w:rPr>
          <w:rFonts w:ascii="Courier New" w:hAnsi="Courier New" w:cs="Courier New"/>
          <w:sz w:val="24"/>
          <w:szCs w:val="24"/>
        </w:rPr>
        <w:t>, Florida</w:t>
      </w:r>
    </w:p>
    <w:p w14:paraId="32CDD9D6" w14:textId="6A04CF90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 w:rsidR="00E71FA7">
        <w:rPr>
          <w:rFonts w:ascii="Courier New" w:hAnsi="Courier New" w:cs="Courier New"/>
          <w:sz w:val="24"/>
          <w:szCs w:val="24"/>
        </w:rPr>
        <w:t>case</w:t>
      </w:r>
      <w:r>
        <w:rPr>
          <w:rFonts w:ascii="Courier New" w:hAnsi="Courier New" w:cs="Courier New"/>
          <w:sz w:val="24"/>
          <w:szCs w:val="24"/>
        </w:rPr>
        <w:t>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E2AA708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556B1E6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49F3B625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259F915E" w14:textId="2EDD0479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989A83" w14:textId="77777777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i/>
          <w:sz w:val="24"/>
          <w:szCs w:val="24"/>
        </w:rPr>
        <w:t>orderTitle</w:t>
      </w:r>
      <w:proofErr w:type="spellEnd"/>
      <w:r>
        <w:rPr>
          <w:rFonts w:ascii="Courier New" w:hAnsi="Courier New" w:cs="Courier New"/>
          <w:i/>
          <w:sz w:val="24"/>
          <w:szCs w:val="24"/>
        </w:rPr>
        <w:t>]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7A6C8BD9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3DF234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0817DC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2C3CAD5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C49316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F94F80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D6BD0D8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37C54F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3299558C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3F739A6D" w14:textId="77777777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p w14:paraId="50F814C6" w14:textId="77777777" w:rsidR="008434CD" w:rsidRPr="00B369C1" w:rsidRDefault="008434CD" w:rsidP="008434CD">
      <w:pPr>
        <w:spacing w:line="480" w:lineRule="auto"/>
        <w:rPr>
          <w:rFonts w:ascii="Courier New" w:hAnsi="Courier New" w:cs="Courier New"/>
          <w:b/>
          <w:sz w:val="24"/>
          <w:szCs w:val="24"/>
        </w:rPr>
      </w:pPr>
      <w:r w:rsidRPr="00B369C1">
        <w:rPr>
          <w:rFonts w:ascii="Courier New" w:hAnsi="Courier New" w:cs="Courier New"/>
          <w:b/>
          <w:sz w:val="24"/>
          <w:szCs w:val="24"/>
        </w:rPr>
        <w:br w:type="page"/>
      </w:r>
    </w:p>
    <w:p w14:paraId="5841CD3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F6A9649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714708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62D7DD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A41DE5F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BFCDBF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2E8FA3C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78B6F66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B3D6EEE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ED54FE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7866B6D7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17814E38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56A2746A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158D795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38533723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6B77028B" w14:textId="77777777" w:rsidR="008434CD" w:rsidRPr="0085359C" w:rsidRDefault="008434CD" w:rsidP="008434CD">
      <w:pPr>
        <w:spacing w:after="0"/>
        <w:jc w:val="center"/>
        <w:rPr>
          <w:rFonts w:ascii="Courier New" w:hAnsi="Courier New" w:cs="Courier New"/>
          <w:b/>
        </w:rPr>
      </w:pPr>
    </w:p>
    <w:p w14:paraId="4FA97D9D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r>
        <w:rPr>
          <w:rFonts w:ascii="Courier New" w:hAnsi="Courier New" w:cs="Courier New"/>
          <w:sz w:val="96"/>
          <w:szCs w:val="96"/>
        </w:rPr>
        <w:t>ADDENDUM A</w:t>
      </w:r>
    </w:p>
    <w:p w14:paraId="3444D84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A984A9" w14:textId="424DCE51" w:rsidR="00E71FA7" w:rsidRDefault="00E445A6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[county] County Circuit Court, Florida</w:t>
      </w:r>
    </w:p>
    <w:p w14:paraId="761853E7" w14:textId="4FC6CEBE" w:rsidR="008434CD" w:rsidRDefault="00E71FA7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caseNo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18F63D78" w14:textId="77777777" w:rsidR="00E71FA7" w:rsidRDefault="00E71FA7" w:rsidP="00E71FA7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E57C56C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[</w:t>
      </w:r>
      <w:proofErr w:type="spellStart"/>
      <w:r>
        <w:rPr>
          <w:rFonts w:ascii="Courier New" w:hAnsi="Courier New" w:cs="Courier New"/>
          <w:sz w:val="24"/>
          <w:szCs w:val="24"/>
        </w:rPr>
        <w:t>dtRndr</w:t>
      </w:r>
      <w:proofErr w:type="spellEnd"/>
      <w:r>
        <w:rPr>
          <w:rFonts w:ascii="Courier New" w:hAnsi="Courier New" w:cs="Courier New"/>
          <w:sz w:val="24"/>
          <w:szCs w:val="24"/>
        </w:rPr>
        <w:t>]</w:t>
      </w:r>
    </w:p>
    <w:p w14:paraId="283D877E" w14:textId="77777777" w:rsidR="008434CD" w:rsidRPr="00265486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5B83BCA5" w14:textId="70014FE0" w:rsidR="008434CD" w:rsidRPr="00686745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7E8F7E8" w14:textId="7B4F5E2E" w:rsidR="008434CD" w:rsidRPr="00B369C1" w:rsidRDefault="008434CD" w:rsidP="008434CD">
      <w:pPr>
        <w:spacing w:after="0"/>
        <w:jc w:val="center"/>
        <w:rPr>
          <w:rFonts w:ascii="Courier New" w:hAnsi="Courier New" w:cs="Courier New"/>
          <w:i/>
          <w:sz w:val="24"/>
          <w:szCs w:val="24"/>
        </w:rPr>
      </w:pPr>
      <w:r w:rsidRPr="00B369C1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Certificate of Indigence</w:t>
      </w:r>
      <w:r w:rsidRPr="00B369C1">
        <w:rPr>
          <w:rFonts w:ascii="Courier New" w:hAnsi="Courier New" w:cs="Courier New"/>
          <w:i/>
          <w:sz w:val="24"/>
          <w:szCs w:val="24"/>
        </w:rPr>
        <w:t>”</w:t>
      </w:r>
    </w:p>
    <w:p w14:paraId="6F7B63A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AC19B2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462BBDF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ACE3DBE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52372CB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BF7CE9A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CBDE9B3" w14:textId="77777777" w:rsidR="008434CD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CBB4654" w14:textId="77777777" w:rsidR="008434CD" w:rsidRPr="00D52F09" w:rsidRDefault="008434CD" w:rsidP="008434C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85D73C" w14:textId="77777777" w:rsidR="008434CD" w:rsidRDefault="008434CD" w:rsidP="008434CD">
      <w:pPr>
        <w:spacing w:after="0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br w:type="page"/>
      </w:r>
    </w:p>
    <w:p w14:paraId="3F2976BB" w14:textId="77777777" w:rsidR="00A06BA0" w:rsidRDefault="00A06BA0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  <w:sectPr w:rsidR="00A06BA0" w:rsidSect="00740C14">
          <w:headerReference w:type="default" r:id="rId20"/>
          <w:footerReference w:type="default" r:id="rId21"/>
          <w:type w:val="continuous"/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</w:p>
    <w:p w14:paraId="34BCC4E4" w14:textId="77777777" w:rsidR="00A06BA0" w:rsidRDefault="00A06BA0" w:rsidP="00A06BA0">
      <w:pPr>
        <w:jc w:val="center"/>
        <w:sectPr w:rsidR="00A06BA0">
          <w:footerReference w:type="default" r:id="rId2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A06BA0" w:rsidRPr="000C3158" w14:paraId="4035D37A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48DA3A51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76FC06F2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3DA363BB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A06BA0" w:rsidRPr="000C3158" w14:paraId="274A292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BFEC14A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11F6F65F" wp14:editId="4A564EBD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6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6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BA0" w:rsidRPr="000C3158" w14:paraId="16341C52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319549E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DD02BFB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6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A06BA0" w:rsidRPr="000C3158" w14:paraId="74910466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82F2AFC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A06BA0" w:rsidRPr="000C3158" w14:paraId="476CFD7B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A62AABF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C177349" wp14:editId="5AAEB46C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63D5E98" w14:textId="77777777" w:rsidR="00A06BA0" w:rsidRPr="000C3158" w:rsidRDefault="00A06BA0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6B62B4C6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4BDFBAD" w14:textId="77777777" w:rsidR="00A06BA0" w:rsidRPr="000C3158" w:rsidRDefault="00A06BA0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B4C8BA4" wp14:editId="42960ECF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6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6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6BA0" w:rsidRPr="000C3158" w14:paraId="067A31C4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B452529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6AF68B0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501D1F" w14:textId="77777777" w:rsidR="00A06BA0" w:rsidRPr="000C3158" w:rsidRDefault="00A06BA0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30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649F0704" w14:textId="18A2F8A4" w:rsidR="008434CD" w:rsidRPr="00B369C1" w:rsidRDefault="008434CD" w:rsidP="008434CD">
      <w:pPr>
        <w:spacing w:after="0" w:line="480" w:lineRule="auto"/>
        <w:rPr>
          <w:rFonts w:ascii="Courier New" w:hAnsi="Courier New" w:cs="Courier New"/>
          <w:sz w:val="24"/>
          <w:szCs w:val="24"/>
        </w:rPr>
      </w:pPr>
    </w:p>
    <w:sectPr w:rsidR="008434CD" w:rsidRPr="00B369C1" w:rsidSect="00A06BA0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EE647" w14:textId="77777777" w:rsidR="00FD7B7E" w:rsidRDefault="00FD7B7E">
      <w:pPr>
        <w:spacing w:after="0" w:line="240" w:lineRule="auto"/>
      </w:pPr>
      <w:r>
        <w:separator/>
      </w:r>
    </w:p>
  </w:endnote>
  <w:endnote w:type="continuationSeparator" w:id="0">
    <w:p w14:paraId="2B9CC683" w14:textId="77777777" w:rsidR="00FD7B7E" w:rsidRDefault="00FD7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61C0B" w14:textId="77777777" w:rsidR="00A06BA0" w:rsidRPr="00C41F43" w:rsidRDefault="00A06BA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52EAFF5" w14:textId="77777777" w:rsidR="00A06BA0" w:rsidRDefault="00A06BA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2B211B4D" w14:textId="77777777" w:rsidR="00A06BA0" w:rsidRPr="00FF6121" w:rsidRDefault="00A06BA0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925259" w14:textId="5B908B91" w:rsidR="00075C7D" w:rsidRDefault="00A06BA0" w:rsidP="00075C7D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8434CD" w:rsidRPr="00263FBB">
        <w:rPr>
          <w:rStyle w:val="Hyperlink"/>
          <w:color w:val="auto"/>
          <w:u w:val="none"/>
        </w:rPr>
        <w:t>www.TextBookDiscrimination.com</w:t>
      </w:r>
    </w:hyperlink>
  </w:p>
  <w:p w14:paraId="728BC3CB" w14:textId="35CDFA3E" w:rsidR="00FD7B7E" w:rsidRPr="008434CD" w:rsidRDefault="00075C7D" w:rsidP="00075C7D">
    <w:pPr>
      <w:pStyle w:val="Footer"/>
      <w:jc w:val="center"/>
    </w:pPr>
    <w:r>
      <w:t xml:space="preserve">Page </w:t>
    </w:r>
    <w:r w:rsidR="008434CD">
      <w:fldChar w:fldCharType="begin"/>
    </w:r>
    <w:r w:rsidR="008434CD">
      <w:instrText xml:space="preserve"> PAGE  \* Arabic  \* MERGEFORMAT </w:instrText>
    </w:r>
    <w:r w:rsidR="008434CD">
      <w:fldChar w:fldCharType="separate"/>
    </w:r>
    <w:r w:rsidR="008434CD">
      <w:t>3</w:t>
    </w:r>
    <w:r w:rsidR="008434CD">
      <w:fldChar w:fldCharType="end"/>
    </w:r>
    <w:r w:rsidR="008434CD">
      <w:t xml:space="preserve"> of </w:t>
    </w:r>
    <w:fldSimple w:instr=" NUMPAGES  \* Arabic  \* MERGEFORMAT ">
      <w:r w:rsidR="008434CD">
        <w:t>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2FB56" w14:textId="77777777" w:rsidR="00A06BA0" w:rsidRPr="00C41F43" w:rsidRDefault="00A06BA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0030C772" w14:textId="77777777" w:rsidR="00A06BA0" w:rsidRDefault="00A06BA0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A60128A" w14:textId="77777777" w:rsidR="00A06BA0" w:rsidRPr="00FF6121" w:rsidRDefault="00A06BA0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E9333" w14:textId="77777777" w:rsidR="00FD7B7E" w:rsidRDefault="00FD7B7E">
      <w:pPr>
        <w:spacing w:after="0" w:line="240" w:lineRule="auto"/>
      </w:pPr>
      <w:r>
        <w:separator/>
      </w:r>
    </w:p>
  </w:footnote>
  <w:footnote w:type="continuationSeparator" w:id="0">
    <w:p w14:paraId="091A1B1F" w14:textId="77777777" w:rsidR="00FD7B7E" w:rsidRDefault="00FD7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C15FA2" w14:textId="15FDB840" w:rsidR="00FD7B7E" w:rsidRPr="008434CD" w:rsidRDefault="008434CD" w:rsidP="008434CD">
    <w:pPr>
      <w:pStyle w:val="Header"/>
      <w:jc w:val="right"/>
    </w:pPr>
    <w:r>
      <w:t>[</w:t>
    </w:r>
    <w:proofErr w:type="spellStart"/>
    <w:r w:rsidR="00E71FA7">
      <w:t>case</w:t>
    </w:r>
    <w:r>
      <w:t>No</w:t>
    </w:r>
    <w:proofErr w:type="spellEnd"/>
    <w:r>
      <w:t>] | [</w:t>
    </w:r>
    <w:proofErr w:type="spellStart"/>
    <w:r>
      <w:t>plfShrtNm</w:t>
    </w:r>
    <w:proofErr w:type="spellEnd"/>
    <w:r>
      <w:t>] v [</w:t>
    </w:r>
    <w:proofErr w:type="spellStart"/>
    <w:r>
      <w:t>defShrtNm</w:t>
    </w:r>
    <w:proofErr w:type="spellEnd"/>
    <w:r>
      <w:t xml:space="preserve">] | </w:t>
    </w:r>
    <w:sdt>
      <w:sdtPr>
        <w:alias w:val="Title"/>
        <w:tag w:val=""/>
        <w:id w:val="811524350"/>
        <w:placeholder>
          <w:docPart w:val="00A37585936C4E84A60140CEE2371CB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t>Notice of Appeal</w:t>
        </w:r>
      </w:sdtContent>
    </w:sdt>
    <w:r>
      <w:t xml:space="preserve"> | </w:t>
    </w:r>
    <w:sdt>
      <w:sdtPr>
        <w:alias w:val="Publish Date"/>
        <w:tag w:val=""/>
        <w:id w:val="-773792511"/>
        <w:placeholder>
          <w:docPart w:val="341F8F84C7344970BB57DB1D1F3D7F3F"/>
        </w:placeholder>
        <w:dataBinding w:prefixMappings="xmlns:ns0='http://schemas.microsoft.com/office/2006/coverPageProps' " w:xpath="/ns0:CoverPageProperties[1]/ns0:PublishDate[1]" w:storeItemID="{55AF091B-3C7A-41E3-B477-F2FDAA23CFDA}"/>
        <w:date>
          <w:dateFormat w:val="M/d/yyyy"/>
          <w:lid w:val="en-US"/>
          <w:storeMappedDataAs w:val="dateTime"/>
          <w:calendar w:val="gregorian"/>
        </w:date>
      </w:sdtPr>
      <w:sdtEndPr/>
      <w:sdtContent>
        <w:r>
          <w:t>[M]/[D]/[YYYY]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329C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10AB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26D8C"/>
    <w:multiLevelType w:val="hybridMultilevel"/>
    <w:tmpl w:val="124A057E"/>
    <w:lvl w:ilvl="0" w:tplc="3D625B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A30E19"/>
    <w:multiLevelType w:val="hybridMultilevel"/>
    <w:tmpl w:val="BCB63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A5C92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E19D9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3266B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3380B"/>
    <w:multiLevelType w:val="hybridMultilevel"/>
    <w:tmpl w:val="42620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84801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E1B8D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A2DEF"/>
    <w:multiLevelType w:val="hybridMultilevel"/>
    <w:tmpl w:val="CEC05BB8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3AC7CB6"/>
    <w:multiLevelType w:val="hybridMultilevel"/>
    <w:tmpl w:val="5380A93A"/>
    <w:lvl w:ilvl="0" w:tplc="69CC47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44A358C"/>
    <w:multiLevelType w:val="hybridMultilevel"/>
    <w:tmpl w:val="0E78913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4585A2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4A1C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0676F5"/>
    <w:multiLevelType w:val="hybridMultilevel"/>
    <w:tmpl w:val="AA0AEED0"/>
    <w:lvl w:ilvl="0" w:tplc="7578ECB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F41B4A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81AB8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E13B3A"/>
    <w:multiLevelType w:val="hybridMultilevel"/>
    <w:tmpl w:val="C16CDC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02A5081"/>
    <w:multiLevelType w:val="hybridMultilevel"/>
    <w:tmpl w:val="B9EC075E"/>
    <w:lvl w:ilvl="0" w:tplc="AB8EE38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3E447F"/>
    <w:multiLevelType w:val="hybridMultilevel"/>
    <w:tmpl w:val="02746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86593"/>
    <w:multiLevelType w:val="hybridMultilevel"/>
    <w:tmpl w:val="014076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DC11D9"/>
    <w:multiLevelType w:val="hybridMultilevel"/>
    <w:tmpl w:val="CEA4E362"/>
    <w:lvl w:ilvl="0" w:tplc="F0DE2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1F3ADA"/>
    <w:multiLevelType w:val="hybridMultilevel"/>
    <w:tmpl w:val="DADE24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62B080B"/>
    <w:multiLevelType w:val="hybridMultilevel"/>
    <w:tmpl w:val="9C780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E842E9"/>
    <w:multiLevelType w:val="hybridMultilevel"/>
    <w:tmpl w:val="46E2DDBC"/>
    <w:lvl w:ilvl="0" w:tplc="6EB0F180">
      <w:start w:val="1"/>
      <w:numFmt w:val="upperLetter"/>
      <w:lvlText w:val="%1.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9B12FB"/>
    <w:multiLevelType w:val="hybridMultilevel"/>
    <w:tmpl w:val="E366867C"/>
    <w:lvl w:ilvl="0" w:tplc="B9662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C4A68"/>
    <w:multiLevelType w:val="hybridMultilevel"/>
    <w:tmpl w:val="4C98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C56414"/>
    <w:multiLevelType w:val="hybridMultilevel"/>
    <w:tmpl w:val="512A2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1588C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0351AF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D56101"/>
    <w:multiLevelType w:val="hybridMultilevel"/>
    <w:tmpl w:val="8A94FAB4"/>
    <w:lvl w:ilvl="0" w:tplc="30021CEA">
      <w:start w:val="8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6E806408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EE50F2"/>
    <w:multiLevelType w:val="hybridMultilevel"/>
    <w:tmpl w:val="384628DA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0985197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C5396"/>
    <w:multiLevelType w:val="hybridMultilevel"/>
    <w:tmpl w:val="EA0C5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775D81"/>
    <w:multiLevelType w:val="hybridMultilevel"/>
    <w:tmpl w:val="E03E4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87896"/>
    <w:multiLevelType w:val="hybridMultilevel"/>
    <w:tmpl w:val="05D8A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38"/>
  </w:num>
  <w:num w:numId="4">
    <w:abstractNumId w:val="17"/>
  </w:num>
  <w:num w:numId="5">
    <w:abstractNumId w:val="19"/>
  </w:num>
  <w:num w:numId="6">
    <w:abstractNumId w:val="34"/>
  </w:num>
  <w:num w:numId="7">
    <w:abstractNumId w:val="29"/>
  </w:num>
  <w:num w:numId="8">
    <w:abstractNumId w:val="5"/>
  </w:num>
  <w:num w:numId="9">
    <w:abstractNumId w:val="10"/>
  </w:num>
  <w:num w:numId="10">
    <w:abstractNumId w:val="18"/>
  </w:num>
  <w:num w:numId="11">
    <w:abstractNumId w:val="12"/>
  </w:num>
  <w:num w:numId="12">
    <w:abstractNumId w:val="21"/>
  </w:num>
  <w:num w:numId="13">
    <w:abstractNumId w:val="2"/>
  </w:num>
  <w:num w:numId="14">
    <w:abstractNumId w:val="3"/>
  </w:num>
  <w:num w:numId="15">
    <w:abstractNumId w:val="27"/>
  </w:num>
  <w:num w:numId="16">
    <w:abstractNumId w:val="15"/>
  </w:num>
  <w:num w:numId="17">
    <w:abstractNumId w:val="8"/>
  </w:num>
  <w:num w:numId="18">
    <w:abstractNumId w:val="20"/>
  </w:num>
  <w:num w:numId="19">
    <w:abstractNumId w:val="24"/>
  </w:num>
  <w:num w:numId="20">
    <w:abstractNumId w:val="28"/>
  </w:num>
  <w:num w:numId="21">
    <w:abstractNumId w:val="11"/>
  </w:num>
  <w:num w:numId="22">
    <w:abstractNumId w:val="22"/>
  </w:num>
  <w:num w:numId="23">
    <w:abstractNumId w:val="26"/>
  </w:num>
  <w:num w:numId="24">
    <w:abstractNumId w:val="23"/>
  </w:num>
  <w:num w:numId="25">
    <w:abstractNumId w:val="32"/>
  </w:num>
  <w:num w:numId="26">
    <w:abstractNumId w:val="13"/>
  </w:num>
  <w:num w:numId="27">
    <w:abstractNumId w:val="9"/>
  </w:num>
  <w:num w:numId="28">
    <w:abstractNumId w:val="6"/>
  </w:num>
  <w:num w:numId="29">
    <w:abstractNumId w:val="16"/>
  </w:num>
  <w:num w:numId="30">
    <w:abstractNumId w:val="4"/>
  </w:num>
  <w:num w:numId="31">
    <w:abstractNumId w:val="1"/>
  </w:num>
  <w:num w:numId="32">
    <w:abstractNumId w:val="30"/>
  </w:num>
  <w:num w:numId="33">
    <w:abstractNumId w:val="0"/>
  </w:num>
  <w:num w:numId="34">
    <w:abstractNumId w:val="33"/>
  </w:num>
  <w:num w:numId="35">
    <w:abstractNumId w:val="36"/>
  </w:num>
  <w:num w:numId="36">
    <w:abstractNumId w:val="35"/>
  </w:num>
  <w:num w:numId="37">
    <w:abstractNumId w:val="31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C53"/>
    <w:rsid w:val="00002543"/>
    <w:rsid w:val="000040CC"/>
    <w:rsid w:val="00010072"/>
    <w:rsid w:val="000101F4"/>
    <w:rsid w:val="00012528"/>
    <w:rsid w:val="00012542"/>
    <w:rsid w:val="00015D15"/>
    <w:rsid w:val="00016A09"/>
    <w:rsid w:val="000205ED"/>
    <w:rsid w:val="0002249D"/>
    <w:rsid w:val="00023014"/>
    <w:rsid w:val="0002358F"/>
    <w:rsid w:val="000235BD"/>
    <w:rsid w:val="00023E53"/>
    <w:rsid w:val="0002430D"/>
    <w:rsid w:val="0003284A"/>
    <w:rsid w:val="000330E2"/>
    <w:rsid w:val="00035E3A"/>
    <w:rsid w:val="00036B03"/>
    <w:rsid w:val="00040011"/>
    <w:rsid w:val="00040188"/>
    <w:rsid w:val="00040306"/>
    <w:rsid w:val="00043DC9"/>
    <w:rsid w:val="00044D6C"/>
    <w:rsid w:val="00044FC0"/>
    <w:rsid w:val="00046DDC"/>
    <w:rsid w:val="000473F0"/>
    <w:rsid w:val="00051001"/>
    <w:rsid w:val="00052D24"/>
    <w:rsid w:val="00053A84"/>
    <w:rsid w:val="00054269"/>
    <w:rsid w:val="0006016F"/>
    <w:rsid w:val="0006204B"/>
    <w:rsid w:val="00064351"/>
    <w:rsid w:val="00066B06"/>
    <w:rsid w:val="00070A68"/>
    <w:rsid w:val="00072E8F"/>
    <w:rsid w:val="00074161"/>
    <w:rsid w:val="000744B7"/>
    <w:rsid w:val="00075C7D"/>
    <w:rsid w:val="000761E5"/>
    <w:rsid w:val="00077B82"/>
    <w:rsid w:val="000810BF"/>
    <w:rsid w:val="000829CB"/>
    <w:rsid w:val="0008352C"/>
    <w:rsid w:val="000853D5"/>
    <w:rsid w:val="000872C9"/>
    <w:rsid w:val="000901C5"/>
    <w:rsid w:val="0009591C"/>
    <w:rsid w:val="000967FA"/>
    <w:rsid w:val="000A2C32"/>
    <w:rsid w:val="000A2F54"/>
    <w:rsid w:val="000A5383"/>
    <w:rsid w:val="000A6BA1"/>
    <w:rsid w:val="000B0719"/>
    <w:rsid w:val="000B10CB"/>
    <w:rsid w:val="000B1F6F"/>
    <w:rsid w:val="000B3810"/>
    <w:rsid w:val="000B46B2"/>
    <w:rsid w:val="000B4993"/>
    <w:rsid w:val="000B4B33"/>
    <w:rsid w:val="000B59A2"/>
    <w:rsid w:val="000B5D6B"/>
    <w:rsid w:val="000B6E69"/>
    <w:rsid w:val="000C346E"/>
    <w:rsid w:val="000C451C"/>
    <w:rsid w:val="000C4A29"/>
    <w:rsid w:val="000C6C62"/>
    <w:rsid w:val="000D1AA5"/>
    <w:rsid w:val="000D2F20"/>
    <w:rsid w:val="000D4A43"/>
    <w:rsid w:val="000D5C1B"/>
    <w:rsid w:val="000D6631"/>
    <w:rsid w:val="000D77FC"/>
    <w:rsid w:val="000E1D7F"/>
    <w:rsid w:val="000E30AB"/>
    <w:rsid w:val="000E45F3"/>
    <w:rsid w:val="000E57D7"/>
    <w:rsid w:val="000E628F"/>
    <w:rsid w:val="000E7501"/>
    <w:rsid w:val="000F2EB9"/>
    <w:rsid w:val="0010006A"/>
    <w:rsid w:val="001005C1"/>
    <w:rsid w:val="00100F4F"/>
    <w:rsid w:val="00102DE9"/>
    <w:rsid w:val="00104138"/>
    <w:rsid w:val="0010782C"/>
    <w:rsid w:val="0011066A"/>
    <w:rsid w:val="001112A8"/>
    <w:rsid w:val="0011190A"/>
    <w:rsid w:val="00112176"/>
    <w:rsid w:val="001126AB"/>
    <w:rsid w:val="001128E1"/>
    <w:rsid w:val="00113FF2"/>
    <w:rsid w:val="0011578A"/>
    <w:rsid w:val="00116377"/>
    <w:rsid w:val="00117C67"/>
    <w:rsid w:val="0012020B"/>
    <w:rsid w:val="00120C66"/>
    <w:rsid w:val="00121181"/>
    <w:rsid w:val="00121CBD"/>
    <w:rsid w:val="00121FEC"/>
    <w:rsid w:val="001223D3"/>
    <w:rsid w:val="00131620"/>
    <w:rsid w:val="00131D8F"/>
    <w:rsid w:val="00132B6B"/>
    <w:rsid w:val="00135837"/>
    <w:rsid w:val="00135FF3"/>
    <w:rsid w:val="00140756"/>
    <w:rsid w:val="00140BBE"/>
    <w:rsid w:val="00140DD6"/>
    <w:rsid w:val="00144301"/>
    <w:rsid w:val="00145DA3"/>
    <w:rsid w:val="00146016"/>
    <w:rsid w:val="001472CF"/>
    <w:rsid w:val="001506F5"/>
    <w:rsid w:val="00151933"/>
    <w:rsid w:val="00153E5C"/>
    <w:rsid w:val="00154BDA"/>
    <w:rsid w:val="00154D12"/>
    <w:rsid w:val="00155F07"/>
    <w:rsid w:val="0015728B"/>
    <w:rsid w:val="00157BCB"/>
    <w:rsid w:val="00160915"/>
    <w:rsid w:val="0016098E"/>
    <w:rsid w:val="001621A4"/>
    <w:rsid w:val="001622AD"/>
    <w:rsid w:val="001629D9"/>
    <w:rsid w:val="001643DB"/>
    <w:rsid w:val="00165282"/>
    <w:rsid w:val="0016607F"/>
    <w:rsid w:val="00167655"/>
    <w:rsid w:val="00175019"/>
    <w:rsid w:val="001759AF"/>
    <w:rsid w:val="00176888"/>
    <w:rsid w:val="00180011"/>
    <w:rsid w:val="00181DDD"/>
    <w:rsid w:val="00183FC1"/>
    <w:rsid w:val="00184F85"/>
    <w:rsid w:val="00187699"/>
    <w:rsid w:val="00187C52"/>
    <w:rsid w:val="0019129A"/>
    <w:rsid w:val="001918B2"/>
    <w:rsid w:val="00192649"/>
    <w:rsid w:val="00192B68"/>
    <w:rsid w:val="00193D2C"/>
    <w:rsid w:val="00194B99"/>
    <w:rsid w:val="0019581A"/>
    <w:rsid w:val="0019605E"/>
    <w:rsid w:val="00197F21"/>
    <w:rsid w:val="001A2626"/>
    <w:rsid w:val="001A30FE"/>
    <w:rsid w:val="001A3B87"/>
    <w:rsid w:val="001A6B49"/>
    <w:rsid w:val="001A72B8"/>
    <w:rsid w:val="001A7634"/>
    <w:rsid w:val="001A77BF"/>
    <w:rsid w:val="001A7B11"/>
    <w:rsid w:val="001B0AC6"/>
    <w:rsid w:val="001B0C6B"/>
    <w:rsid w:val="001B142C"/>
    <w:rsid w:val="001B2B0A"/>
    <w:rsid w:val="001B3DA0"/>
    <w:rsid w:val="001C2491"/>
    <w:rsid w:val="001C431F"/>
    <w:rsid w:val="001C6B6A"/>
    <w:rsid w:val="001C7312"/>
    <w:rsid w:val="001D01AD"/>
    <w:rsid w:val="001D040E"/>
    <w:rsid w:val="001D0A9C"/>
    <w:rsid w:val="001D2846"/>
    <w:rsid w:val="001D4165"/>
    <w:rsid w:val="001D5D17"/>
    <w:rsid w:val="001D5DBE"/>
    <w:rsid w:val="001D7706"/>
    <w:rsid w:val="001D7DB3"/>
    <w:rsid w:val="001E3A7F"/>
    <w:rsid w:val="001E6941"/>
    <w:rsid w:val="001E7238"/>
    <w:rsid w:val="001E73B3"/>
    <w:rsid w:val="001F068E"/>
    <w:rsid w:val="001F3285"/>
    <w:rsid w:val="001F3454"/>
    <w:rsid w:val="001F35BC"/>
    <w:rsid w:val="001F35EB"/>
    <w:rsid w:val="001F40B0"/>
    <w:rsid w:val="001F46B7"/>
    <w:rsid w:val="001F7090"/>
    <w:rsid w:val="00201039"/>
    <w:rsid w:val="002062C4"/>
    <w:rsid w:val="00207EDA"/>
    <w:rsid w:val="00211C78"/>
    <w:rsid w:val="0021430C"/>
    <w:rsid w:val="00215CD7"/>
    <w:rsid w:val="002162CE"/>
    <w:rsid w:val="002201EB"/>
    <w:rsid w:val="0022217D"/>
    <w:rsid w:val="00225985"/>
    <w:rsid w:val="00225AAF"/>
    <w:rsid w:val="0022614A"/>
    <w:rsid w:val="00226512"/>
    <w:rsid w:val="00227CC5"/>
    <w:rsid w:val="00227CE0"/>
    <w:rsid w:val="00230905"/>
    <w:rsid w:val="0023194E"/>
    <w:rsid w:val="00232C43"/>
    <w:rsid w:val="0023363B"/>
    <w:rsid w:val="002339CC"/>
    <w:rsid w:val="00233E01"/>
    <w:rsid w:val="00234043"/>
    <w:rsid w:val="0023450C"/>
    <w:rsid w:val="00235DD9"/>
    <w:rsid w:val="002373C5"/>
    <w:rsid w:val="00240B1F"/>
    <w:rsid w:val="00240DE9"/>
    <w:rsid w:val="00243552"/>
    <w:rsid w:val="002438FE"/>
    <w:rsid w:val="002443C8"/>
    <w:rsid w:val="00245ECA"/>
    <w:rsid w:val="00246135"/>
    <w:rsid w:val="00246AD0"/>
    <w:rsid w:val="00251E20"/>
    <w:rsid w:val="0025346B"/>
    <w:rsid w:val="00254322"/>
    <w:rsid w:val="002571B3"/>
    <w:rsid w:val="00260C7D"/>
    <w:rsid w:val="00263408"/>
    <w:rsid w:val="0026403F"/>
    <w:rsid w:val="00265747"/>
    <w:rsid w:val="00266593"/>
    <w:rsid w:val="00270A76"/>
    <w:rsid w:val="00272395"/>
    <w:rsid w:val="00274291"/>
    <w:rsid w:val="002747C1"/>
    <w:rsid w:val="0027656C"/>
    <w:rsid w:val="002775A8"/>
    <w:rsid w:val="002776B7"/>
    <w:rsid w:val="00281EA7"/>
    <w:rsid w:val="00282642"/>
    <w:rsid w:val="0028337C"/>
    <w:rsid w:val="0028348F"/>
    <w:rsid w:val="0028486B"/>
    <w:rsid w:val="002906B0"/>
    <w:rsid w:val="00291EE4"/>
    <w:rsid w:val="002920EE"/>
    <w:rsid w:val="0029210C"/>
    <w:rsid w:val="002939BE"/>
    <w:rsid w:val="0029673E"/>
    <w:rsid w:val="002A08C4"/>
    <w:rsid w:val="002A1069"/>
    <w:rsid w:val="002A286B"/>
    <w:rsid w:val="002A329B"/>
    <w:rsid w:val="002A66D5"/>
    <w:rsid w:val="002B1386"/>
    <w:rsid w:val="002B4748"/>
    <w:rsid w:val="002B7C25"/>
    <w:rsid w:val="002B7DDD"/>
    <w:rsid w:val="002C1269"/>
    <w:rsid w:val="002C2460"/>
    <w:rsid w:val="002C29BF"/>
    <w:rsid w:val="002C4864"/>
    <w:rsid w:val="002C48D6"/>
    <w:rsid w:val="002D527E"/>
    <w:rsid w:val="002D5D5E"/>
    <w:rsid w:val="002E201F"/>
    <w:rsid w:val="002E2C2C"/>
    <w:rsid w:val="002E54BC"/>
    <w:rsid w:val="002E5765"/>
    <w:rsid w:val="002F00F2"/>
    <w:rsid w:val="002F088F"/>
    <w:rsid w:val="002F1767"/>
    <w:rsid w:val="002F28D9"/>
    <w:rsid w:val="002F4C12"/>
    <w:rsid w:val="002F5A42"/>
    <w:rsid w:val="003002DC"/>
    <w:rsid w:val="003024A9"/>
    <w:rsid w:val="0030531E"/>
    <w:rsid w:val="00305DBA"/>
    <w:rsid w:val="0030630A"/>
    <w:rsid w:val="00307845"/>
    <w:rsid w:val="0031111E"/>
    <w:rsid w:val="00311661"/>
    <w:rsid w:val="00311E7E"/>
    <w:rsid w:val="0031494B"/>
    <w:rsid w:val="00314FE3"/>
    <w:rsid w:val="00316D50"/>
    <w:rsid w:val="00317525"/>
    <w:rsid w:val="00317D48"/>
    <w:rsid w:val="0032057A"/>
    <w:rsid w:val="00332811"/>
    <w:rsid w:val="0033301F"/>
    <w:rsid w:val="003335D7"/>
    <w:rsid w:val="0033376D"/>
    <w:rsid w:val="00333AF7"/>
    <w:rsid w:val="00334938"/>
    <w:rsid w:val="00336F85"/>
    <w:rsid w:val="00337887"/>
    <w:rsid w:val="003378E4"/>
    <w:rsid w:val="00341C3B"/>
    <w:rsid w:val="00343B95"/>
    <w:rsid w:val="00345531"/>
    <w:rsid w:val="00345D15"/>
    <w:rsid w:val="00353B96"/>
    <w:rsid w:val="003566BD"/>
    <w:rsid w:val="00360214"/>
    <w:rsid w:val="003614C2"/>
    <w:rsid w:val="00362939"/>
    <w:rsid w:val="00364239"/>
    <w:rsid w:val="00372843"/>
    <w:rsid w:val="00373A3B"/>
    <w:rsid w:val="00373EFE"/>
    <w:rsid w:val="0037471C"/>
    <w:rsid w:val="003749A6"/>
    <w:rsid w:val="00374CD4"/>
    <w:rsid w:val="003759C1"/>
    <w:rsid w:val="003774AD"/>
    <w:rsid w:val="00377C34"/>
    <w:rsid w:val="0038147D"/>
    <w:rsid w:val="00383C3C"/>
    <w:rsid w:val="00383D65"/>
    <w:rsid w:val="00384EA7"/>
    <w:rsid w:val="00385F1A"/>
    <w:rsid w:val="0039008A"/>
    <w:rsid w:val="0039208F"/>
    <w:rsid w:val="00393113"/>
    <w:rsid w:val="003937E6"/>
    <w:rsid w:val="00393898"/>
    <w:rsid w:val="003947BC"/>
    <w:rsid w:val="00395171"/>
    <w:rsid w:val="00397852"/>
    <w:rsid w:val="003A02A1"/>
    <w:rsid w:val="003A5090"/>
    <w:rsid w:val="003A5A1B"/>
    <w:rsid w:val="003A6C50"/>
    <w:rsid w:val="003A6DD0"/>
    <w:rsid w:val="003A70A4"/>
    <w:rsid w:val="003B15D3"/>
    <w:rsid w:val="003B1D0E"/>
    <w:rsid w:val="003B2B10"/>
    <w:rsid w:val="003B5BDC"/>
    <w:rsid w:val="003B669F"/>
    <w:rsid w:val="003B6D64"/>
    <w:rsid w:val="003C0260"/>
    <w:rsid w:val="003C053E"/>
    <w:rsid w:val="003C0585"/>
    <w:rsid w:val="003C0822"/>
    <w:rsid w:val="003C0EFE"/>
    <w:rsid w:val="003C30E2"/>
    <w:rsid w:val="003C4FB0"/>
    <w:rsid w:val="003C5824"/>
    <w:rsid w:val="003D0EEA"/>
    <w:rsid w:val="003D1FA0"/>
    <w:rsid w:val="003D2524"/>
    <w:rsid w:val="003D425E"/>
    <w:rsid w:val="003D4705"/>
    <w:rsid w:val="003D4C1C"/>
    <w:rsid w:val="003D58C9"/>
    <w:rsid w:val="003D59C1"/>
    <w:rsid w:val="003D5B4C"/>
    <w:rsid w:val="003D6276"/>
    <w:rsid w:val="003D69A4"/>
    <w:rsid w:val="003E1DE2"/>
    <w:rsid w:val="003E1F90"/>
    <w:rsid w:val="003E38AC"/>
    <w:rsid w:val="003E46E8"/>
    <w:rsid w:val="003E5D85"/>
    <w:rsid w:val="003E6E3E"/>
    <w:rsid w:val="003F0BA1"/>
    <w:rsid w:val="003F3695"/>
    <w:rsid w:val="003F5178"/>
    <w:rsid w:val="003F5ACB"/>
    <w:rsid w:val="00400551"/>
    <w:rsid w:val="00401237"/>
    <w:rsid w:val="004062C9"/>
    <w:rsid w:val="0040651F"/>
    <w:rsid w:val="0040666B"/>
    <w:rsid w:val="00410382"/>
    <w:rsid w:val="0041052C"/>
    <w:rsid w:val="004135EB"/>
    <w:rsid w:val="00413D34"/>
    <w:rsid w:val="00421A28"/>
    <w:rsid w:val="00425F2E"/>
    <w:rsid w:val="00427A1F"/>
    <w:rsid w:val="0043008C"/>
    <w:rsid w:val="00433802"/>
    <w:rsid w:val="00436C32"/>
    <w:rsid w:val="00440185"/>
    <w:rsid w:val="00442C20"/>
    <w:rsid w:val="004438C7"/>
    <w:rsid w:val="004449E0"/>
    <w:rsid w:val="00444BC0"/>
    <w:rsid w:val="00444E04"/>
    <w:rsid w:val="00445939"/>
    <w:rsid w:val="00446083"/>
    <w:rsid w:val="004564F1"/>
    <w:rsid w:val="00460A0F"/>
    <w:rsid w:val="00461AFF"/>
    <w:rsid w:val="004702C3"/>
    <w:rsid w:val="00473222"/>
    <w:rsid w:val="004738B0"/>
    <w:rsid w:val="00474D1D"/>
    <w:rsid w:val="00475A2C"/>
    <w:rsid w:val="00475E14"/>
    <w:rsid w:val="00476EE8"/>
    <w:rsid w:val="00480E5B"/>
    <w:rsid w:val="0048149F"/>
    <w:rsid w:val="00483D42"/>
    <w:rsid w:val="004852EB"/>
    <w:rsid w:val="00487925"/>
    <w:rsid w:val="0049189D"/>
    <w:rsid w:val="004936E7"/>
    <w:rsid w:val="004978F1"/>
    <w:rsid w:val="004A71F6"/>
    <w:rsid w:val="004B1B71"/>
    <w:rsid w:val="004B1D81"/>
    <w:rsid w:val="004B2D18"/>
    <w:rsid w:val="004B33E7"/>
    <w:rsid w:val="004B4025"/>
    <w:rsid w:val="004B4A60"/>
    <w:rsid w:val="004B5E87"/>
    <w:rsid w:val="004B641B"/>
    <w:rsid w:val="004B7EEB"/>
    <w:rsid w:val="004C1A84"/>
    <w:rsid w:val="004C41A3"/>
    <w:rsid w:val="004C67BC"/>
    <w:rsid w:val="004C77AC"/>
    <w:rsid w:val="004C7995"/>
    <w:rsid w:val="004D0C35"/>
    <w:rsid w:val="004D2ABB"/>
    <w:rsid w:val="004D2C6B"/>
    <w:rsid w:val="004D3B90"/>
    <w:rsid w:val="004D46D1"/>
    <w:rsid w:val="004D6E28"/>
    <w:rsid w:val="004D74BF"/>
    <w:rsid w:val="004E1866"/>
    <w:rsid w:val="004E4209"/>
    <w:rsid w:val="004E479F"/>
    <w:rsid w:val="004E4AC6"/>
    <w:rsid w:val="004E4F25"/>
    <w:rsid w:val="004E6066"/>
    <w:rsid w:val="004F015E"/>
    <w:rsid w:val="004F0553"/>
    <w:rsid w:val="004F32F7"/>
    <w:rsid w:val="004F3622"/>
    <w:rsid w:val="004F3BF2"/>
    <w:rsid w:val="004F4D57"/>
    <w:rsid w:val="004F73FA"/>
    <w:rsid w:val="0050135F"/>
    <w:rsid w:val="00501564"/>
    <w:rsid w:val="00501CA6"/>
    <w:rsid w:val="00501E17"/>
    <w:rsid w:val="00502228"/>
    <w:rsid w:val="00504BB6"/>
    <w:rsid w:val="00504F09"/>
    <w:rsid w:val="00505FEB"/>
    <w:rsid w:val="00510EC7"/>
    <w:rsid w:val="005110B1"/>
    <w:rsid w:val="00515BCF"/>
    <w:rsid w:val="00516DE9"/>
    <w:rsid w:val="00520EAB"/>
    <w:rsid w:val="0052103B"/>
    <w:rsid w:val="00521BBD"/>
    <w:rsid w:val="00523092"/>
    <w:rsid w:val="00531116"/>
    <w:rsid w:val="0053167F"/>
    <w:rsid w:val="00532B43"/>
    <w:rsid w:val="005358E4"/>
    <w:rsid w:val="00536EF8"/>
    <w:rsid w:val="00537CFD"/>
    <w:rsid w:val="00541060"/>
    <w:rsid w:val="00541972"/>
    <w:rsid w:val="00542D51"/>
    <w:rsid w:val="005435B9"/>
    <w:rsid w:val="00543662"/>
    <w:rsid w:val="00543668"/>
    <w:rsid w:val="0054457F"/>
    <w:rsid w:val="00544CC9"/>
    <w:rsid w:val="00545B40"/>
    <w:rsid w:val="00546263"/>
    <w:rsid w:val="005538EA"/>
    <w:rsid w:val="00553B77"/>
    <w:rsid w:val="00553BF4"/>
    <w:rsid w:val="005543E8"/>
    <w:rsid w:val="0055555F"/>
    <w:rsid w:val="00556FFF"/>
    <w:rsid w:val="005626F0"/>
    <w:rsid w:val="00562878"/>
    <w:rsid w:val="00562D9C"/>
    <w:rsid w:val="005640CB"/>
    <w:rsid w:val="00564657"/>
    <w:rsid w:val="005656B8"/>
    <w:rsid w:val="005675E0"/>
    <w:rsid w:val="005703C4"/>
    <w:rsid w:val="00570CF7"/>
    <w:rsid w:val="00572DEC"/>
    <w:rsid w:val="005740C3"/>
    <w:rsid w:val="00577621"/>
    <w:rsid w:val="00580303"/>
    <w:rsid w:val="00581BD4"/>
    <w:rsid w:val="0058273B"/>
    <w:rsid w:val="00583729"/>
    <w:rsid w:val="00590F18"/>
    <w:rsid w:val="0059101B"/>
    <w:rsid w:val="00591387"/>
    <w:rsid w:val="00591664"/>
    <w:rsid w:val="005917AD"/>
    <w:rsid w:val="00591963"/>
    <w:rsid w:val="005919C9"/>
    <w:rsid w:val="00592038"/>
    <w:rsid w:val="00592379"/>
    <w:rsid w:val="00592733"/>
    <w:rsid w:val="00593881"/>
    <w:rsid w:val="00596D78"/>
    <w:rsid w:val="00597C8F"/>
    <w:rsid w:val="005A15C8"/>
    <w:rsid w:val="005A5B23"/>
    <w:rsid w:val="005A5BE5"/>
    <w:rsid w:val="005A7D13"/>
    <w:rsid w:val="005B1FF9"/>
    <w:rsid w:val="005B3336"/>
    <w:rsid w:val="005B3468"/>
    <w:rsid w:val="005B667C"/>
    <w:rsid w:val="005C30FE"/>
    <w:rsid w:val="005C40A3"/>
    <w:rsid w:val="005C5734"/>
    <w:rsid w:val="005C5CA6"/>
    <w:rsid w:val="005C5E80"/>
    <w:rsid w:val="005C65FD"/>
    <w:rsid w:val="005C6DFA"/>
    <w:rsid w:val="005C7779"/>
    <w:rsid w:val="005D5709"/>
    <w:rsid w:val="005D5929"/>
    <w:rsid w:val="005E35FA"/>
    <w:rsid w:val="005E6856"/>
    <w:rsid w:val="005F1E32"/>
    <w:rsid w:val="005F209C"/>
    <w:rsid w:val="005F21CA"/>
    <w:rsid w:val="005F3F64"/>
    <w:rsid w:val="005F57D7"/>
    <w:rsid w:val="005F708C"/>
    <w:rsid w:val="00600D8A"/>
    <w:rsid w:val="006014BB"/>
    <w:rsid w:val="00602316"/>
    <w:rsid w:val="00604BD9"/>
    <w:rsid w:val="006059A5"/>
    <w:rsid w:val="0060779E"/>
    <w:rsid w:val="0061038C"/>
    <w:rsid w:val="00610B4C"/>
    <w:rsid w:val="00610E34"/>
    <w:rsid w:val="0061265E"/>
    <w:rsid w:val="00612939"/>
    <w:rsid w:val="00612A8A"/>
    <w:rsid w:val="00615022"/>
    <w:rsid w:val="0061519A"/>
    <w:rsid w:val="006155A5"/>
    <w:rsid w:val="00616E84"/>
    <w:rsid w:val="006175B1"/>
    <w:rsid w:val="00617A8E"/>
    <w:rsid w:val="00620CA0"/>
    <w:rsid w:val="0062259C"/>
    <w:rsid w:val="006226A4"/>
    <w:rsid w:val="00623AF3"/>
    <w:rsid w:val="00624192"/>
    <w:rsid w:val="006248CF"/>
    <w:rsid w:val="0062529D"/>
    <w:rsid w:val="00625567"/>
    <w:rsid w:val="0062673D"/>
    <w:rsid w:val="006328F9"/>
    <w:rsid w:val="00632DF2"/>
    <w:rsid w:val="00634876"/>
    <w:rsid w:val="00635DBB"/>
    <w:rsid w:val="00640886"/>
    <w:rsid w:val="0064417C"/>
    <w:rsid w:val="00644866"/>
    <w:rsid w:val="006452F9"/>
    <w:rsid w:val="0064603F"/>
    <w:rsid w:val="00650966"/>
    <w:rsid w:val="00650968"/>
    <w:rsid w:val="006527EF"/>
    <w:rsid w:val="00655A7F"/>
    <w:rsid w:val="006577B6"/>
    <w:rsid w:val="00660224"/>
    <w:rsid w:val="00661A35"/>
    <w:rsid w:val="00662022"/>
    <w:rsid w:val="0066393F"/>
    <w:rsid w:val="006713AD"/>
    <w:rsid w:val="006727DC"/>
    <w:rsid w:val="006762DC"/>
    <w:rsid w:val="006764CA"/>
    <w:rsid w:val="006769E1"/>
    <w:rsid w:val="00680DE7"/>
    <w:rsid w:val="006816E3"/>
    <w:rsid w:val="0068463C"/>
    <w:rsid w:val="00685A6F"/>
    <w:rsid w:val="00685F68"/>
    <w:rsid w:val="006864DD"/>
    <w:rsid w:val="006871AE"/>
    <w:rsid w:val="00687494"/>
    <w:rsid w:val="006901B3"/>
    <w:rsid w:val="00695D95"/>
    <w:rsid w:val="006A2A58"/>
    <w:rsid w:val="006A453F"/>
    <w:rsid w:val="006A686B"/>
    <w:rsid w:val="006B1303"/>
    <w:rsid w:val="006B1451"/>
    <w:rsid w:val="006B20DD"/>
    <w:rsid w:val="006B472F"/>
    <w:rsid w:val="006B5328"/>
    <w:rsid w:val="006C03C5"/>
    <w:rsid w:val="006C0AE1"/>
    <w:rsid w:val="006C10C8"/>
    <w:rsid w:val="006C3C28"/>
    <w:rsid w:val="006C50AA"/>
    <w:rsid w:val="006C750B"/>
    <w:rsid w:val="006D0879"/>
    <w:rsid w:val="006D09E5"/>
    <w:rsid w:val="006D4A37"/>
    <w:rsid w:val="006D577A"/>
    <w:rsid w:val="006D76C4"/>
    <w:rsid w:val="006E153D"/>
    <w:rsid w:val="006E33AE"/>
    <w:rsid w:val="006E3817"/>
    <w:rsid w:val="006E66AC"/>
    <w:rsid w:val="006E79FA"/>
    <w:rsid w:val="006E7FD0"/>
    <w:rsid w:val="006F5475"/>
    <w:rsid w:val="006F55C8"/>
    <w:rsid w:val="006F6A94"/>
    <w:rsid w:val="0070123D"/>
    <w:rsid w:val="00702E50"/>
    <w:rsid w:val="00703D2E"/>
    <w:rsid w:val="007065B9"/>
    <w:rsid w:val="00713126"/>
    <w:rsid w:val="00716048"/>
    <w:rsid w:val="00717E1A"/>
    <w:rsid w:val="00717FE7"/>
    <w:rsid w:val="0072132C"/>
    <w:rsid w:val="00723270"/>
    <w:rsid w:val="00723B26"/>
    <w:rsid w:val="00724D54"/>
    <w:rsid w:val="0072597D"/>
    <w:rsid w:val="00726660"/>
    <w:rsid w:val="0072745A"/>
    <w:rsid w:val="007314BB"/>
    <w:rsid w:val="00731874"/>
    <w:rsid w:val="0073292C"/>
    <w:rsid w:val="0073649C"/>
    <w:rsid w:val="00737F59"/>
    <w:rsid w:val="00740C14"/>
    <w:rsid w:val="007422FB"/>
    <w:rsid w:val="007430B9"/>
    <w:rsid w:val="00743362"/>
    <w:rsid w:val="00743936"/>
    <w:rsid w:val="00750005"/>
    <w:rsid w:val="00752838"/>
    <w:rsid w:val="00752D3C"/>
    <w:rsid w:val="00754D42"/>
    <w:rsid w:val="00760841"/>
    <w:rsid w:val="00760F92"/>
    <w:rsid w:val="00763E5A"/>
    <w:rsid w:val="00764FF2"/>
    <w:rsid w:val="0076635F"/>
    <w:rsid w:val="00766A3B"/>
    <w:rsid w:val="007704E1"/>
    <w:rsid w:val="0077152A"/>
    <w:rsid w:val="007730E2"/>
    <w:rsid w:val="00777807"/>
    <w:rsid w:val="00777F5C"/>
    <w:rsid w:val="00781C1F"/>
    <w:rsid w:val="00782224"/>
    <w:rsid w:val="00782EDA"/>
    <w:rsid w:val="00786074"/>
    <w:rsid w:val="00787B4A"/>
    <w:rsid w:val="0079112D"/>
    <w:rsid w:val="00791CEC"/>
    <w:rsid w:val="00793C6B"/>
    <w:rsid w:val="0079619F"/>
    <w:rsid w:val="0079777C"/>
    <w:rsid w:val="007A084A"/>
    <w:rsid w:val="007A0EFA"/>
    <w:rsid w:val="007A183F"/>
    <w:rsid w:val="007A41E2"/>
    <w:rsid w:val="007A4D67"/>
    <w:rsid w:val="007A4DE3"/>
    <w:rsid w:val="007A6453"/>
    <w:rsid w:val="007A6A88"/>
    <w:rsid w:val="007A7663"/>
    <w:rsid w:val="007A7EF1"/>
    <w:rsid w:val="007B103A"/>
    <w:rsid w:val="007B2FA8"/>
    <w:rsid w:val="007B6E25"/>
    <w:rsid w:val="007B7824"/>
    <w:rsid w:val="007B7F52"/>
    <w:rsid w:val="007C141D"/>
    <w:rsid w:val="007C2146"/>
    <w:rsid w:val="007C4961"/>
    <w:rsid w:val="007C71C0"/>
    <w:rsid w:val="007C7B67"/>
    <w:rsid w:val="007D02CE"/>
    <w:rsid w:val="007D33E3"/>
    <w:rsid w:val="007D3B3D"/>
    <w:rsid w:val="007D689C"/>
    <w:rsid w:val="007D7492"/>
    <w:rsid w:val="007E1C28"/>
    <w:rsid w:val="007E2004"/>
    <w:rsid w:val="007E4A0E"/>
    <w:rsid w:val="007E7AF7"/>
    <w:rsid w:val="007F15E0"/>
    <w:rsid w:val="007F54AC"/>
    <w:rsid w:val="007F6674"/>
    <w:rsid w:val="007F6F73"/>
    <w:rsid w:val="00804EFF"/>
    <w:rsid w:val="0080537D"/>
    <w:rsid w:val="00805E16"/>
    <w:rsid w:val="00806888"/>
    <w:rsid w:val="008079BB"/>
    <w:rsid w:val="00810272"/>
    <w:rsid w:val="008118E3"/>
    <w:rsid w:val="00813D79"/>
    <w:rsid w:val="00814857"/>
    <w:rsid w:val="00815735"/>
    <w:rsid w:val="00816040"/>
    <w:rsid w:val="008165D7"/>
    <w:rsid w:val="00817407"/>
    <w:rsid w:val="008207D7"/>
    <w:rsid w:val="00820D31"/>
    <w:rsid w:val="00823E32"/>
    <w:rsid w:val="00823EDD"/>
    <w:rsid w:val="008258B6"/>
    <w:rsid w:val="0082590A"/>
    <w:rsid w:val="00826C49"/>
    <w:rsid w:val="00827696"/>
    <w:rsid w:val="0083111C"/>
    <w:rsid w:val="0083455A"/>
    <w:rsid w:val="00836AC4"/>
    <w:rsid w:val="00836F21"/>
    <w:rsid w:val="00837074"/>
    <w:rsid w:val="00837DF7"/>
    <w:rsid w:val="00840BB1"/>
    <w:rsid w:val="00840D3A"/>
    <w:rsid w:val="008434CD"/>
    <w:rsid w:val="00844908"/>
    <w:rsid w:val="00845662"/>
    <w:rsid w:val="00850423"/>
    <w:rsid w:val="00850B1B"/>
    <w:rsid w:val="00851C15"/>
    <w:rsid w:val="008533E3"/>
    <w:rsid w:val="00853628"/>
    <w:rsid w:val="008537DE"/>
    <w:rsid w:val="0085422E"/>
    <w:rsid w:val="00857C20"/>
    <w:rsid w:val="00861381"/>
    <w:rsid w:val="008619F4"/>
    <w:rsid w:val="0086617F"/>
    <w:rsid w:val="0086629B"/>
    <w:rsid w:val="00870628"/>
    <w:rsid w:val="00876404"/>
    <w:rsid w:val="0087691B"/>
    <w:rsid w:val="00876F50"/>
    <w:rsid w:val="00882F75"/>
    <w:rsid w:val="00883DDF"/>
    <w:rsid w:val="00883F61"/>
    <w:rsid w:val="008852E0"/>
    <w:rsid w:val="00885C5E"/>
    <w:rsid w:val="00890AF2"/>
    <w:rsid w:val="00892725"/>
    <w:rsid w:val="00894B05"/>
    <w:rsid w:val="0089540A"/>
    <w:rsid w:val="00896FF0"/>
    <w:rsid w:val="008A07D0"/>
    <w:rsid w:val="008A4CE8"/>
    <w:rsid w:val="008A4EF6"/>
    <w:rsid w:val="008A5180"/>
    <w:rsid w:val="008A68A7"/>
    <w:rsid w:val="008B14A0"/>
    <w:rsid w:val="008B2734"/>
    <w:rsid w:val="008B4B2A"/>
    <w:rsid w:val="008B4FBD"/>
    <w:rsid w:val="008C0D29"/>
    <w:rsid w:val="008C2966"/>
    <w:rsid w:val="008C31C4"/>
    <w:rsid w:val="008C3C90"/>
    <w:rsid w:val="008C442E"/>
    <w:rsid w:val="008C6159"/>
    <w:rsid w:val="008D0355"/>
    <w:rsid w:val="008D140A"/>
    <w:rsid w:val="008D16AE"/>
    <w:rsid w:val="008D1CFB"/>
    <w:rsid w:val="008D5A91"/>
    <w:rsid w:val="008D5F03"/>
    <w:rsid w:val="008D61D2"/>
    <w:rsid w:val="008D663E"/>
    <w:rsid w:val="008D7660"/>
    <w:rsid w:val="008E0DAB"/>
    <w:rsid w:val="008E34CD"/>
    <w:rsid w:val="008E3DB2"/>
    <w:rsid w:val="008E6FAA"/>
    <w:rsid w:val="008E795D"/>
    <w:rsid w:val="008F14BC"/>
    <w:rsid w:val="008F24A9"/>
    <w:rsid w:val="008F2D26"/>
    <w:rsid w:val="008F68E7"/>
    <w:rsid w:val="0090322F"/>
    <w:rsid w:val="00903DF2"/>
    <w:rsid w:val="00905D62"/>
    <w:rsid w:val="009061EE"/>
    <w:rsid w:val="00906441"/>
    <w:rsid w:val="00907CA3"/>
    <w:rsid w:val="009106A3"/>
    <w:rsid w:val="00910BE6"/>
    <w:rsid w:val="009121BC"/>
    <w:rsid w:val="009135C9"/>
    <w:rsid w:val="0091364C"/>
    <w:rsid w:val="00913653"/>
    <w:rsid w:val="0091577C"/>
    <w:rsid w:val="00916700"/>
    <w:rsid w:val="0091734D"/>
    <w:rsid w:val="00920901"/>
    <w:rsid w:val="00920BE9"/>
    <w:rsid w:val="009228D4"/>
    <w:rsid w:val="009235AD"/>
    <w:rsid w:val="00925530"/>
    <w:rsid w:val="009270BC"/>
    <w:rsid w:val="0093179F"/>
    <w:rsid w:val="009343EE"/>
    <w:rsid w:val="00934F2A"/>
    <w:rsid w:val="0093505D"/>
    <w:rsid w:val="00937B3F"/>
    <w:rsid w:val="00943583"/>
    <w:rsid w:val="009436AB"/>
    <w:rsid w:val="00944756"/>
    <w:rsid w:val="009449FB"/>
    <w:rsid w:val="00945051"/>
    <w:rsid w:val="00945982"/>
    <w:rsid w:val="0095034A"/>
    <w:rsid w:val="0095138C"/>
    <w:rsid w:val="0095235B"/>
    <w:rsid w:val="009528EE"/>
    <w:rsid w:val="00952CE1"/>
    <w:rsid w:val="00952F1C"/>
    <w:rsid w:val="00954D75"/>
    <w:rsid w:val="00955F5E"/>
    <w:rsid w:val="0095619D"/>
    <w:rsid w:val="00960E0B"/>
    <w:rsid w:val="009630B6"/>
    <w:rsid w:val="00963705"/>
    <w:rsid w:val="009665A5"/>
    <w:rsid w:val="00966EDC"/>
    <w:rsid w:val="00973850"/>
    <w:rsid w:val="00977413"/>
    <w:rsid w:val="009778DC"/>
    <w:rsid w:val="00977A1C"/>
    <w:rsid w:val="00980B0B"/>
    <w:rsid w:val="00983152"/>
    <w:rsid w:val="00983EB6"/>
    <w:rsid w:val="0098496B"/>
    <w:rsid w:val="009850B0"/>
    <w:rsid w:val="00985C62"/>
    <w:rsid w:val="00986FE6"/>
    <w:rsid w:val="00992946"/>
    <w:rsid w:val="009931E5"/>
    <w:rsid w:val="009977AA"/>
    <w:rsid w:val="009A089B"/>
    <w:rsid w:val="009A5AEC"/>
    <w:rsid w:val="009A6363"/>
    <w:rsid w:val="009A6E60"/>
    <w:rsid w:val="009A6F93"/>
    <w:rsid w:val="009A715F"/>
    <w:rsid w:val="009A7708"/>
    <w:rsid w:val="009B0B73"/>
    <w:rsid w:val="009B1C63"/>
    <w:rsid w:val="009B1EBC"/>
    <w:rsid w:val="009B2375"/>
    <w:rsid w:val="009B61EC"/>
    <w:rsid w:val="009B62EA"/>
    <w:rsid w:val="009C07E9"/>
    <w:rsid w:val="009C0CDE"/>
    <w:rsid w:val="009C2194"/>
    <w:rsid w:val="009C2598"/>
    <w:rsid w:val="009C3B99"/>
    <w:rsid w:val="009C3E18"/>
    <w:rsid w:val="009C5800"/>
    <w:rsid w:val="009C6175"/>
    <w:rsid w:val="009C66A0"/>
    <w:rsid w:val="009C743B"/>
    <w:rsid w:val="009C7D15"/>
    <w:rsid w:val="009D03B3"/>
    <w:rsid w:val="009D03C6"/>
    <w:rsid w:val="009D1A5A"/>
    <w:rsid w:val="009D2391"/>
    <w:rsid w:val="009D2482"/>
    <w:rsid w:val="009D350B"/>
    <w:rsid w:val="009D7B10"/>
    <w:rsid w:val="009E0693"/>
    <w:rsid w:val="009E0D2A"/>
    <w:rsid w:val="009E3351"/>
    <w:rsid w:val="009E4B4E"/>
    <w:rsid w:val="009E6B76"/>
    <w:rsid w:val="009F1E02"/>
    <w:rsid w:val="009F312F"/>
    <w:rsid w:val="009F3239"/>
    <w:rsid w:val="009F4C76"/>
    <w:rsid w:val="009F5133"/>
    <w:rsid w:val="009F677B"/>
    <w:rsid w:val="00A001CA"/>
    <w:rsid w:val="00A00D00"/>
    <w:rsid w:val="00A01035"/>
    <w:rsid w:val="00A01E74"/>
    <w:rsid w:val="00A02636"/>
    <w:rsid w:val="00A035F1"/>
    <w:rsid w:val="00A065E6"/>
    <w:rsid w:val="00A06BA0"/>
    <w:rsid w:val="00A072BE"/>
    <w:rsid w:val="00A135D2"/>
    <w:rsid w:val="00A14357"/>
    <w:rsid w:val="00A22370"/>
    <w:rsid w:val="00A2349D"/>
    <w:rsid w:val="00A23BE0"/>
    <w:rsid w:val="00A24302"/>
    <w:rsid w:val="00A25412"/>
    <w:rsid w:val="00A26853"/>
    <w:rsid w:val="00A27663"/>
    <w:rsid w:val="00A313AD"/>
    <w:rsid w:val="00A330DF"/>
    <w:rsid w:val="00A3366E"/>
    <w:rsid w:val="00A33931"/>
    <w:rsid w:val="00A33FDC"/>
    <w:rsid w:val="00A37678"/>
    <w:rsid w:val="00A41533"/>
    <w:rsid w:val="00A44202"/>
    <w:rsid w:val="00A44BDC"/>
    <w:rsid w:val="00A45594"/>
    <w:rsid w:val="00A464EF"/>
    <w:rsid w:val="00A50AE0"/>
    <w:rsid w:val="00A50E47"/>
    <w:rsid w:val="00A50EE6"/>
    <w:rsid w:val="00A5144D"/>
    <w:rsid w:val="00A51C80"/>
    <w:rsid w:val="00A52158"/>
    <w:rsid w:val="00A53415"/>
    <w:rsid w:val="00A57EE1"/>
    <w:rsid w:val="00A619EF"/>
    <w:rsid w:val="00A6766D"/>
    <w:rsid w:val="00A707A5"/>
    <w:rsid w:val="00A7089D"/>
    <w:rsid w:val="00A71AD4"/>
    <w:rsid w:val="00A75C10"/>
    <w:rsid w:val="00A764DC"/>
    <w:rsid w:val="00A80520"/>
    <w:rsid w:val="00A812A7"/>
    <w:rsid w:val="00A81BF8"/>
    <w:rsid w:val="00A81F58"/>
    <w:rsid w:val="00A821C7"/>
    <w:rsid w:val="00A823CC"/>
    <w:rsid w:val="00A827F6"/>
    <w:rsid w:val="00A839D7"/>
    <w:rsid w:val="00A844AA"/>
    <w:rsid w:val="00A85C0B"/>
    <w:rsid w:val="00A8646C"/>
    <w:rsid w:val="00A86624"/>
    <w:rsid w:val="00A911B8"/>
    <w:rsid w:val="00A912C4"/>
    <w:rsid w:val="00A923A2"/>
    <w:rsid w:val="00A9392A"/>
    <w:rsid w:val="00A97783"/>
    <w:rsid w:val="00AA5595"/>
    <w:rsid w:val="00AB118C"/>
    <w:rsid w:val="00AB41B8"/>
    <w:rsid w:val="00AB4B90"/>
    <w:rsid w:val="00AB5240"/>
    <w:rsid w:val="00AB692D"/>
    <w:rsid w:val="00AC7D37"/>
    <w:rsid w:val="00AD0588"/>
    <w:rsid w:val="00AD0FD5"/>
    <w:rsid w:val="00AD1C1F"/>
    <w:rsid w:val="00AD2C3D"/>
    <w:rsid w:val="00AE0BE3"/>
    <w:rsid w:val="00AE2C36"/>
    <w:rsid w:val="00AE3382"/>
    <w:rsid w:val="00AE3AFC"/>
    <w:rsid w:val="00AE7EC2"/>
    <w:rsid w:val="00AF0C91"/>
    <w:rsid w:val="00AF19C6"/>
    <w:rsid w:val="00AF2E9C"/>
    <w:rsid w:val="00AF38D3"/>
    <w:rsid w:val="00AF4294"/>
    <w:rsid w:val="00AF483F"/>
    <w:rsid w:val="00AF629D"/>
    <w:rsid w:val="00AF770C"/>
    <w:rsid w:val="00AF7A11"/>
    <w:rsid w:val="00AF7A5B"/>
    <w:rsid w:val="00AF7C63"/>
    <w:rsid w:val="00B05A00"/>
    <w:rsid w:val="00B05DB3"/>
    <w:rsid w:val="00B07C3B"/>
    <w:rsid w:val="00B10053"/>
    <w:rsid w:val="00B1173A"/>
    <w:rsid w:val="00B11EDB"/>
    <w:rsid w:val="00B155D5"/>
    <w:rsid w:val="00B15AB1"/>
    <w:rsid w:val="00B169F8"/>
    <w:rsid w:val="00B16C29"/>
    <w:rsid w:val="00B17128"/>
    <w:rsid w:val="00B2103C"/>
    <w:rsid w:val="00B2183A"/>
    <w:rsid w:val="00B238F3"/>
    <w:rsid w:val="00B239AC"/>
    <w:rsid w:val="00B24C99"/>
    <w:rsid w:val="00B3003C"/>
    <w:rsid w:val="00B30835"/>
    <w:rsid w:val="00B3158C"/>
    <w:rsid w:val="00B32B3D"/>
    <w:rsid w:val="00B33794"/>
    <w:rsid w:val="00B337AF"/>
    <w:rsid w:val="00B3412D"/>
    <w:rsid w:val="00B34AC6"/>
    <w:rsid w:val="00B36370"/>
    <w:rsid w:val="00B41504"/>
    <w:rsid w:val="00B42C99"/>
    <w:rsid w:val="00B44FC5"/>
    <w:rsid w:val="00B5194E"/>
    <w:rsid w:val="00B51B0F"/>
    <w:rsid w:val="00B53F12"/>
    <w:rsid w:val="00B65783"/>
    <w:rsid w:val="00B658A3"/>
    <w:rsid w:val="00B71260"/>
    <w:rsid w:val="00B71463"/>
    <w:rsid w:val="00B714B8"/>
    <w:rsid w:val="00B722F2"/>
    <w:rsid w:val="00B72C93"/>
    <w:rsid w:val="00B742FA"/>
    <w:rsid w:val="00B81243"/>
    <w:rsid w:val="00B81DEB"/>
    <w:rsid w:val="00B8419D"/>
    <w:rsid w:val="00B86C63"/>
    <w:rsid w:val="00B875D0"/>
    <w:rsid w:val="00B9040B"/>
    <w:rsid w:val="00B9474B"/>
    <w:rsid w:val="00B95577"/>
    <w:rsid w:val="00B9570E"/>
    <w:rsid w:val="00BA16D3"/>
    <w:rsid w:val="00BA4933"/>
    <w:rsid w:val="00BA57CE"/>
    <w:rsid w:val="00BA6491"/>
    <w:rsid w:val="00BA6512"/>
    <w:rsid w:val="00BA6FCE"/>
    <w:rsid w:val="00BA72D1"/>
    <w:rsid w:val="00BB0A9E"/>
    <w:rsid w:val="00BB0B3F"/>
    <w:rsid w:val="00BB45F6"/>
    <w:rsid w:val="00BB7958"/>
    <w:rsid w:val="00BC0E59"/>
    <w:rsid w:val="00BC3270"/>
    <w:rsid w:val="00BC3953"/>
    <w:rsid w:val="00BC4BB7"/>
    <w:rsid w:val="00BC5F78"/>
    <w:rsid w:val="00BC6148"/>
    <w:rsid w:val="00BC785D"/>
    <w:rsid w:val="00BD047D"/>
    <w:rsid w:val="00BD28DA"/>
    <w:rsid w:val="00BD3A7F"/>
    <w:rsid w:val="00BD3EF1"/>
    <w:rsid w:val="00BE693A"/>
    <w:rsid w:val="00BE7833"/>
    <w:rsid w:val="00BF3807"/>
    <w:rsid w:val="00BF45E7"/>
    <w:rsid w:val="00BF4A91"/>
    <w:rsid w:val="00BF5622"/>
    <w:rsid w:val="00BF7EA8"/>
    <w:rsid w:val="00C005BC"/>
    <w:rsid w:val="00C00B0A"/>
    <w:rsid w:val="00C019AA"/>
    <w:rsid w:val="00C060A7"/>
    <w:rsid w:val="00C062E2"/>
    <w:rsid w:val="00C15576"/>
    <w:rsid w:val="00C21CB6"/>
    <w:rsid w:val="00C21DDB"/>
    <w:rsid w:val="00C22560"/>
    <w:rsid w:val="00C25BDA"/>
    <w:rsid w:val="00C25DA0"/>
    <w:rsid w:val="00C260E0"/>
    <w:rsid w:val="00C321F9"/>
    <w:rsid w:val="00C36809"/>
    <w:rsid w:val="00C36A97"/>
    <w:rsid w:val="00C37C8E"/>
    <w:rsid w:val="00C37CF1"/>
    <w:rsid w:val="00C40086"/>
    <w:rsid w:val="00C40288"/>
    <w:rsid w:val="00C417E2"/>
    <w:rsid w:val="00C41FAB"/>
    <w:rsid w:val="00C429D3"/>
    <w:rsid w:val="00C42C57"/>
    <w:rsid w:val="00C4316C"/>
    <w:rsid w:val="00C44E18"/>
    <w:rsid w:val="00C4526D"/>
    <w:rsid w:val="00C452AC"/>
    <w:rsid w:val="00C465CB"/>
    <w:rsid w:val="00C47E29"/>
    <w:rsid w:val="00C52F9A"/>
    <w:rsid w:val="00C54994"/>
    <w:rsid w:val="00C56897"/>
    <w:rsid w:val="00C56ECB"/>
    <w:rsid w:val="00C57CC9"/>
    <w:rsid w:val="00C66BF2"/>
    <w:rsid w:val="00C71624"/>
    <w:rsid w:val="00C71EA5"/>
    <w:rsid w:val="00C7355B"/>
    <w:rsid w:val="00C80ABD"/>
    <w:rsid w:val="00C82CB8"/>
    <w:rsid w:val="00C87802"/>
    <w:rsid w:val="00C87CF4"/>
    <w:rsid w:val="00C901C1"/>
    <w:rsid w:val="00C917F9"/>
    <w:rsid w:val="00C91FDD"/>
    <w:rsid w:val="00C92BD4"/>
    <w:rsid w:val="00C92F19"/>
    <w:rsid w:val="00C93297"/>
    <w:rsid w:val="00C970E4"/>
    <w:rsid w:val="00CA0FB4"/>
    <w:rsid w:val="00CA1274"/>
    <w:rsid w:val="00CA3045"/>
    <w:rsid w:val="00CA3C98"/>
    <w:rsid w:val="00CA3DD0"/>
    <w:rsid w:val="00CA4F8F"/>
    <w:rsid w:val="00CA6F29"/>
    <w:rsid w:val="00CA78F5"/>
    <w:rsid w:val="00CB0985"/>
    <w:rsid w:val="00CB2831"/>
    <w:rsid w:val="00CB3234"/>
    <w:rsid w:val="00CC03CB"/>
    <w:rsid w:val="00CC0CC3"/>
    <w:rsid w:val="00CC0F3B"/>
    <w:rsid w:val="00CC3AA4"/>
    <w:rsid w:val="00CC3F23"/>
    <w:rsid w:val="00CC5477"/>
    <w:rsid w:val="00CC7D9D"/>
    <w:rsid w:val="00CD066B"/>
    <w:rsid w:val="00CD318C"/>
    <w:rsid w:val="00CD75B2"/>
    <w:rsid w:val="00CD7EC6"/>
    <w:rsid w:val="00CE2438"/>
    <w:rsid w:val="00CE3215"/>
    <w:rsid w:val="00CE43B3"/>
    <w:rsid w:val="00CE458F"/>
    <w:rsid w:val="00CF2FA2"/>
    <w:rsid w:val="00CF4E62"/>
    <w:rsid w:val="00CF5738"/>
    <w:rsid w:val="00CF580B"/>
    <w:rsid w:val="00CF7A52"/>
    <w:rsid w:val="00CF7E95"/>
    <w:rsid w:val="00D0457C"/>
    <w:rsid w:val="00D07834"/>
    <w:rsid w:val="00D07D2D"/>
    <w:rsid w:val="00D117C2"/>
    <w:rsid w:val="00D144C8"/>
    <w:rsid w:val="00D1475F"/>
    <w:rsid w:val="00D15B74"/>
    <w:rsid w:val="00D16291"/>
    <w:rsid w:val="00D1777C"/>
    <w:rsid w:val="00D17D27"/>
    <w:rsid w:val="00D212B9"/>
    <w:rsid w:val="00D21535"/>
    <w:rsid w:val="00D21F4B"/>
    <w:rsid w:val="00D22A35"/>
    <w:rsid w:val="00D259CE"/>
    <w:rsid w:val="00D27101"/>
    <w:rsid w:val="00D30C97"/>
    <w:rsid w:val="00D311FC"/>
    <w:rsid w:val="00D332E5"/>
    <w:rsid w:val="00D4038E"/>
    <w:rsid w:val="00D4462A"/>
    <w:rsid w:val="00D46C98"/>
    <w:rsid w:val="00D472CC"/>
    <w:rsid w:val="00D53BAD"/>
    <w:rsid w:val="00D54004"/>
    <w:rsid w:val="00D541DD"/>
    <w:rsid w:val="00D54F44"/>
    <w:rsid w:val="00D55E03"/>
    <w:rsid w:val="00D56A1B"/>
    <w:rsid w:val="00D6275B"/>
    <w:rsid w:val="00D63D71"/>
    <w:rsid w:val="00D647DF"/>
    <w:rsid w:val="00D64A5C"/>
    <w:rsid w:val="00D64E13"/>
    <w:rsid w:val="00D662CE"/>
    <w:rsid w:val="00D668C8"/>
    <w:rsid w:val="00D70921"/>
    <w:rsid w:val="00D72AA7"/>
    <w:rsid w:val="00D738F4"/>
    <w:rsid w:val="00D7390D"/>
    <w:rsid w:val="00D73B39"/>
    <w:rsid w:val="00D74928"/>
    <w:rsid w:val="00D77305"/>
    <w:rsid w:val="00D7761B"/>
    <w:rsid w:val="00D82BE0"/>
    <w:rsid w:val="00D83744"/>
    <w:rsid w:val="00D83752"/>
    <w:rsid w:val="00D870B8"/>
    <w:rsid w:val="00D91E26"/>
    <w:rsid w:val="00D93CE2"/>
    <w:rsid w:val="00D9412F"/>
    <w:rsid w:val="00D94AB4"/>
    <w:rsid w:val="00D97CBF"/>
    <w:rsid w:val="00DA076D"/>
    <w:rsid w:val="00DA0F07"/>
    <w:rsid w:val="00DA1F1D"/>
    <w:rsid w:val="00DA31DA"/>
    <w:rsid w:val="00DA326C"/>
    <w:rsid w:val="00DA3708"/>
    <w:rsid w:val="00DA3EEA"/>
    <w:rsid w:val="00DA59D5"/>
    <w:rsid w:val="00DA6B15"/>
    <w:rsid w:val="00DA6C5B"/>
    <w:rsid w:val="00DA74DE"/>
    <w:rsid w:val="00DB00E8"/>
    <w:rsid w:val="00DB06B4"/>
    <w:rsid w:val="00DB1B4A"/>
    <w:rsid w:val="00DB223D"/>
    <w:rsid w:val="00DB23D9"/>
    <w:rsid w:val="00DB2F36"/>
    <w:rsid w:val="00DB5361"/>
    <w:rsid w:val="00DB73B8"/>
    <w:rsid w:val="00DB73E2"/>
    <w:rsid w:val="00DB7D25"/>
    <w:rsid w:val="00DC6AFD"/>
    <w:rsid w:val="00DD196B"/>
    <w:rsid w:val="00DD280F"/>
    <w:rsid w:val="00DD2F5B"/>
    <w:rsid w:val="00DD4704"/>
    <w:rsid w:val="00DD499E"/>
    <w:rsid w:val="00DD6744"/>
    <w:rsid w:val="00DD6B5E"/>
    <w:rsid w:val="00DD7647"/>
    <w:rsid w:val="00DE2D54"/>
    <w:rsid w:val="00DE350E"/>
    <w:rsid w:val="00DE3CC7"/>
    <w:rsid w:val="00DE59D6"/>
    <w:rsid w:val="00DE753E"/>
    <w:rsid w:val="00DF14A4"/>
    <w:rsid w:val="00DF14BD"/>
    <w:rsid w:val="00DF1A0F"/>
    <w:rsid w:val="00DF4F07"/>
    <w:rsid w:val="00DF6317"/>
    <w:rsid w:val="00DF6742"/>
    <w:rsid w:val="00DF727E"/>
    <w:rsid w:val="00E00042"/>
    <w:rsid w:val="00E010DE"/>
    <w:rsid w:val="00E0110D"/>
    <w:rsid w:val="00E03997"/>
    <w:rsid w:val="00E074B6"/>
    <w:rsid w:val="00E13035"/>
    <w:rsid w:val="00E15B22"/>
    <w:rsid w:val="00E15C22"/>
    <w:rsid w:val="00E162FF"/>
    <w:rsid w:val="00E16793"/>
    <w:rsid w:val="00E20393"/>
    <w:rsid w:val="00E21BE1"/>
    <w:rsid w:val="00E22384"/>
    <w:rsid w:val="00E23387"/>
    <w:rsid w:val="00E23AFF"/>
    <w:rsid w:val="00E32764"/>
    <w:rsid w:val="00E33531"/>
    <w:rsid w:val="00E36DCA"/>
    <w:rsid w:val="00E3722F"/>
    <w:rsid w:val="00E378C7"/>
    <w:rsid w:val="00E4194B"/>
    <w:rsid w:val="00E42435"/>
    <w:rsid w:val="00E42D0C"/>
    <w:rsid w:val="00E43971"/>
    <w:rsid w:val="00E43B3A"/>
    <w:rsid w:val="00E44243"/>
    <w:rsid w:val="00E445A6"/>
    <w:rsid w:val="00E44DF3"/>
    <w:rsid w:val="00E453F0"/>
    <w:rsid w:val="00E4628C"/>
    <w:rsid w:val="00E4637C"/>
    <w:rsid w:val="00E50306"/>
    <w:rsid w:val="00E50CB3"/>
    <w:rsid w:val="00E5341F"/>
    <w:rsid w:val="00E5422F"/>
    <w:rsid w:val="00E55B72"/>
    <w:rsid w:val="00E60A14"/>
    <w:rsid w:val="00E6229E"/>
    <w:rsid w:val="00E6302B"/>
    <w:rsid w:val="00E63A69"/>
    <w:rsid w:val="00E63EA4"/>
    <w:rsid w:val="00E66E2F"/>
    <w:rsid w:val="00E71E93"/>
    <w:rsid w:val="00E71FA7"/>
    <w:rsid w:val="00E738E9"/>
    <w:rsid w:val="00E7498A"/>
    <w:rsid w:val="00E770CC"/>
    <w:rsid w:val="00E80FE1"/>
    <w:rsid w:val="00E81DB0"/>
    <w:rsid w:val="00E8429D"/>
    <w:rsid w:val="00E852FE"/>
    <w:rsid w:val="00E85FDD"/>
    <w:rsid w:val="00E87F6C"/>
    <w:rsid w:val="00E91C53"/>
    <w:rsid w:val="00E92718"/>
    <w:rsid w:val="00E93BBE"/>
    <w:rsid w:val="00E9439F"/>
    <w:rsid w:val="00E94BE2"/>
    <w:rsid w:val="00E94D15"/>
    <w:rsid w:val="00E95A4B"/>
    <w:rsid w:val="00EA19FF"/>
    <w:rsid w:val="00EA1A01"/>
    <w:rsid w:val="00EA22A4"/>
    <w:rsid w:val="00EA470C"/>
    <w:rsid w:val="00EA62C2"/>
    <w:rsid w:val="00EA6A74"/>
    <w:rsid w:val="00EB07B7"/>
    <w:rsid w:val="00EB2D29"/>
    <w:rsid w:val="00EB3510"/>
    <w:rsid w:val="00EB57B3"/>
    <w:rsid w:val="00EC0325"/>
    <w:rsid w:val="00EC17DC"/>
    <w:rsid w:val="00EC375E"/>
    <w:rsid w:val="00EC4496"/>
    <w:rsid w:val="00ED1501"/>
    <w:rsid w:val="00ED1EFC"/>
    <w:rsid w:val="00ED5397"/>
    <w:rsid w:val="00ED5474"/>
    <w:rsid w:val="00ED6587"/>
    <w:rsid w:val="00ED6A4C"/>
    <w:rsid w:val="00ED75C4"/>
    <w:rsid w:val="00ED7655"/>
    <w:rsid w:val="00EE0CC7"/>
    <w:rsid w:val="00EE0DF6"/>
    <w:rsid w:val="00EE30C1"/>
    <w:rsid w:val="00EE3C32"/>
    <w:rsid w:val="00EF1D6C"/>
    <w:rsid w:val="00EF4294"/>
    <w:rsid w:val="00EF4428"/>
    <w:rsid w:val="00EF5920"/>
    <w:rsid w:val="00EF5CE4"/>
    <w:rsid w:val="00EF73AD"/>
    <w:rsid w:val="00EF7C8C"/>
    <w:rsid w:val="00F04204"/>
    <w:rsid w:val="00F054AC"/>
    <w:rsid w:val="00F06628"/>
    <w:rsid w:val="00F07B59"/>
    <w:rsid w:val="00F07F4A"/>
    <w:rsid w:val="00F10543"/>
    <w:rsid w:val="00F1075E"/>
    <w:rsid w:val="00F12DBC"/>
    <w:rsid w:val="00F13D6C"/>
    <w:rsid w:val="00F13EE8"/>
    <w:rsid w:val="00F20C50"/>
    <w:rsid w:val="00F2145E"/>
    <w:rsid w:val="00F22FF2"/>
    <w:rsid w:val="00F332D3"/>
    <w:rsid w:val="00F33343"/>
    <w:rsid w:val="00F3373D"/>
    <w:rsid w:val="00F33CE7"/>
    <w:rsid w:val="00F371E0"/>
    <w:rsid w:val="00F3724D"/>
    <w:rsid w:val="00F43B05"/>
    <w:rsid w:val="00F475DF"/>
    <w:rsid w:val="00F508A3"/>
    <w:rsid w:val="00F544D2"/>
    <w:rsid w:val="00F54AEC"/>
    <w:rsid w:val="00F57745"/>
    <w:rsid w:val="00F64D55"/>
    <w:rsid w:val="00F6736D"/>
    <w:rsid w:val="00F678A8"/>
    <w:rsid w:val="00F7039B"/>
    <w:rsid w:val="00F705B4"/>
    <w:rsid w:val="00F7229C"/>
    <w:rsid w:val="00F727F1"/>
    <w:rsid w:val="00F73662"/>
    <w:rsid w:val="00F738EE"/>
    <w:rsid w:val="00F751B3"/>
    <w:rsid w:val="00F75587"/>
    <w:rsid w:val="00F756A1"/>
    <w:rsid w:val="00F7701B"/>
    <w:rsid w:val="00F81416"/>
    <w:rsid w:val="00F81681"/>
    <w:rsid w:val="00F8223F"/>
    <w:rsid w:val="00F8507D"/>
    <w:rsid w:val="00F87D18"/>
    <w:rsid w:val="00F91783"/>
    <w:rsid w:val="00F93D37"/>
    <w:rsid w:val="00F942AE"/>
    <w:rsid w:val="00F96FD3"/>
    <w:rsid w:val="00F97BB9"/>
    <w:rsid w:val="00FA017A"/>
    <w:rsid w:val="00FA1CB1"/>
    <w:rsid w:val="00FA3577"/>
    <w:rsid w:val="00FA4396"/>
    <w:rsid w:val="00FA6E32"/>
    <w:rsid w:val="00FA757E"/>
    <w:rsid w:val="00FB14BF"/>
    <w:rsid w:val="00FB1899"/>
    <w:rsid w:val="00FB5603"/>
    <w:rsid w:val="00FB5789"/>
    <w:rsid w:val="00FB7875"/>
    <w:rsid w:val="00FB7ED1"/>
    <w:rsid w:val="00FC0107"/>
    <w:rsid w:val="00FC12BB"/>
    <w:rsid w:val="00FC19AA"/>
    <w:rsid w:val="00FC3613"/>
    <w:rsid w:val="00FC58F8"/>
    <w:rsid w:val="00FC5949"/>
    <w:rsid w:val="00FD0246"/>
    <w:rsid w:val="00FD5042"/>
    <w:rsid w:val="00FD619E"/>
    <w:rsid w:val="00FD7B7E"/>
    <w:rsid w:val="00FE07C6"/>
    <w:rsid w:val="00FE1F33"/>
    <w:rsid w:val="00FE260B"/>
    <w:rsid w:val="00FE2D98"/>
    <w:rsid w:val="00FE5D73"/>
    <w:rsid w:val="00FE61C9"/>
    <w:rsid w:val="00FF02B7"/>
    <w:rsid w:val="00FF4870"/>
    <w:rsid w:val="00FF5E8F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0]"/>
    </o:shapedefaults>
    <o:shapelayout v:ext="edit">
      <o:idmap v:ext="edit" data="1"/>
    </o:shapelayout>
  </w:shapeDefaults>
  <w:decimalSymbol w:val="."/>
  <w:listSeparator w:val=","/>
  <w14:docId w14:val="650D91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C53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C53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C53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E91C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C53"/>
    <w:rPr>
      <w:rFonts w:eastAsia="MS Mincho"/>
    </w:rPr>
  </w:style>
  <w:style w:type="character" w:styleId="Hyperlink">
    <w:name w:val="Hyperlink"/>
    <w:basedOn w:val="DefaultParagraphFont"/>
    <w:uiPriority w:val="99"/>
    <w:unhideWhenUsed/>
    <w:rsid w:val="00E91C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1C53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91C53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91C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36DC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87494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DB73B8"/>
    <w:rPr>
      <w:color w:val="808080"/>
    </w:rPr>
  </w:style>
  <w:style w:type="paragraph" w:customStyle="1" w:styleId="Default">
    <w:name w:val="Default"/>
    <w:rsid w:val="009C0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C25DA0"/>
    <w:pPr>
      <w:spacing w:after="0" w:line="240" w:lineRule="auto"/>
    </w:pPr>
    <w:rPr>
      <w:rFonts w:ascii="Calibri" w:eastAsiaTheme="minorHAnsi" w:hAnsi="Calibr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25DA0"/>
    <w:rPr>
      <w:rFonts w:ascii="Calibri" w:hAnsi="Calibri" w:cs="Consolas"/>
      <w:szCs w:val="21"/>
    </w:rPr>
  </w:style>
  <w:style w:type="paragraph" w:customStyle="1" w:styleId="19be6477-de15-4711-b951-a2d95ddd2fea">
    <w:name w:val="19be6477-de15-4711-b951-a2d95ddd2fea"/>
    <w:basedOn w:val="Normal"/>
    <w:rsid w:val="00724D54"/>
    <w:pPr>
      <w:spacing w:after="0" w:line="240" w:lineRule="auto"/>
    </w:pPr>
    <w:rPr>
      <w:rFonts w:ascii="Calibri" w:eastAsiaTheme="minorHAnsi" w:hAnsi="Calibri" w:cs="Calibri"/>
    </w:rPr>
  </w:style>
  <w:style w:type="character" w:styleId="Strong">
    <w:name w:val="Strong"/>
    <w:basedOn w:val="DefaultParagraphFont"/>
    <w:uiPriority w:val="22"/>
    <w:qFormat/>
    <w:rsid w:val="00724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4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26" Type="http://schemas.openxmlformats.org/officeDocument/2006/relationships/hyperlink" Target="https://textbookdiscrimination.com/?tbdMrkt" TargetMode="Externa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textbookdiscrimination.com/?tbdMrkt" TargetMode="External"/><Relationship Id="rId17" Type="http://schemas.openxmlformats.org/officeDocument/2006/relationships/hyperlink" Target="https://textbookdiscrimination.com/Shop/?tbdSmp" TargetMode="External"/><Relationship Id="rId25" Type="http://schemas.openxmlformats.org/officeDocument/2006/relationships/hyperlink" Target="https://textbookdiscrimination.com/Shop/?tbdMrkt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extbookdiscrimination.com/Sell/Templates?tbdMrkt" TargetMode="External"/><Relationship Id="rId20" Type="http://schemas.openxmlformats.org/officeDocument/2006/relationships/header" Target="header1.xml"/><Relationship Id="rId29" Type="http://schemas.openxmlformats.org/officeDocument/2006/relationships/hyperlink" Target="https://textbookdiscrimination.com/Sell/Templates?tbdMrk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hyperlink" Target="https://textbookdiscrimination.com/Sell/Templates?tbdMrkt" TargetMode="Externa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textbookdiscrimination.com/Buy/Templates/?tbdMrkt" TargetMode="External"/><Relationship Id="rId23" Type="http://schemas.openxmlformats.org/officeDocument/2006/relationships/hyperlink" Target="https://textbookdiscrimination.com/Buy/Templates/?tbdMrkt" TargetMode="External"/><Relationship Id="rId28" Type="http://schemas.openxmlformats.org/officeDocument/2006/relationships/hyperlink" Target="https://textbookdiscrimination.com/Buy/Templates/?tbdMrkt" TargetMode="External"/><Relationship Id="rId10" Type="http://schemas.openxmlformats.org/officeDocument/2006/relationships/hyperlink" Target="https://textbookdiscrimination.com/Shop/?tbdMrkt" TargetMode="External"/><Relationship Id="rId19" Type="http://schemas.openxmlformats.org/officeDocument/2006/relationships/hyperlink" Target="https://textbookdiscrimination.com/Guides/NoticeAppeal.html?tmp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extbookdiscrimination.com/Sell/Templates?tbdMrkt" TargetMode="External"/><Relationship Id="rId14" Type="http://schemas.openxmlformats.org/officeDocument/2006/relationships/hyperlink" Target="https://textbookdiscrimination.com/Sell/Templates?tbdMrkt" TargetMode="External"/><Relationship Id="rId22" Type="http://schemas.openxmlformats.org/officeDocument/2006/relationships/footer" Target="footer3.xm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hyperlink" Target="https://textbookdiscrimination.com/Shop/?tbdSmp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0A37585936C4E84A60140CEE2371C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8EED8-4519-4584-BF32-E02F315F6D42}"/>
      </w:docPartPr>
      <w:docPartBody>
        <w:p w:rsidR="00FB5D62" w:rsidRDefault="003F6249" w:rsidP="003F6249">
          <w:pPr>
            <w:pStyle w:val="00A37585936C4E84A60140CEE2371CB7"/>
          </w:pPr>
          <w:r w:rsidRPr="00722FDA">
            <w:rPr>
              <w:rStyle w:val="PlaceholderText"/>
            </w:rPr>
            <w:t>[Comments]</w:t>
          </w:r>
        </w:p>
      </w:docPartBody>
    </w:docPart>
    <w:docPart>
      <w:docPartPr>
        <w:name w:val="341F8F84C7344970BB57DB1D1F3D7F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FAD54-0204-4971-ADF5-DAE11F4319B9}"/>
      </w:docPartPr>
      <w:docPartBody>
        <w:p w:rsidR="00FB5D62" w:rsidRDefault="003F6249" w:rsidP="003F6249">
          <w:pPr>
            <w:pStyle w:val="341F8F84C7344970BB57DB1D1F3D7F3F"/>
          </w:pPr>
          <w:r w:rsidRPr="00722FD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AC"/>
    <w:rsid w:val="00082F0E"/>
    <w:rsid w:val="003F6249"/>
    <w:rsid w:val="00450BCD"/>
    <w:rsid w:val="00455BF5"/>
    <w:rsid w:val="00571B55"/>
    <w:rsid w:val="005F26AC"/>
    <w:rsid w:val="006E5025"/>
    <w:rsid w:val="007C08A8"/>
    <w:rsid w:val="0087719E"/>
    <w:rsid w:val="00A34F07"/>
    <w:rsid w:val="00A51811"/>
    <w:rsid w:val="00CA2E8E"/>
    <w:rsid w:val="00E07ACE"/>
    <w:rsid w:val="00ED4E7C"/>
    <w:rsid w:val="00F3226A"/>
    <w:rsid w:val="00F63ACE"/>
    <w:rsid w:val="00F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6249"/>
    <w:rPr>
      <w:color w:val="808080"/>
    </w:rPr>
  </w:style>
  <w:style w:type="paragraph" w:customStyle="1" w:styleId="A85FDD8C1B7F4B37AAFCD7DD05626051">
    <w:name w:val="A85FDD8C1B7F4B37AAFCD7DD05626051"/>
    <w:rsid w:val="00F63ACE"/>
  </w:style>
  <w:style w:type="paragraph" w:customStyle="1" w:styleId="C5CB8D3E1B9648108FAAFAB519BB7614">
    <w:name w:val="C5CB8D3E1B9648108FAAFAB519BB7614"/>
    <w:rsid w:val="00F63ACE"/>
  </w:style>
  <w:style w:type="paragraph" w:customStyle="1" w:styleId="ECC2FF3EAE954396B202525554D446CC">
    <w:name w:val="ECC2FF3EAE954396B202525554D446CC"/>
    <w:rsid w:val="00ED4E7C"/>
  </w:style>
  <w:style w:type="paragraph" w:customStyle="1" w:styleId="5FA93FD1618647EF877454967CB3F3A2">
    <w:name w:val="5FA93FD1618647EF877454967CB3F3A2"/>
    <w:rsid w:val="003F6249"/>
  </w:style>
  <w:style w:type="paragraph" w:customStyle="1" w:styleId="00A37585936C4E84A60140CEE2371CB7">
    <w:name w:val="00A37585936C4E84A60140CEE2371CB7"/>
    <w:rsid w:val="003F6249"/>
  </w:style>
  <w:style w:type="paragraph" w:customStyle="1" w:styleId="341F8F84C7344970BB57DB1D1F3D7F3F">
    <w:name w:val="341F8F84C7344970BB57DB1D1F3D7F3F"/>
    <w:rsid w:val="003F62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800A9A-B2BB-46F4-82A8-8D291C415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1o_Notice_010_Appeal.dotx</Template>
  <TotalTime>21</TotalTime>
  <Pages>8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Appeal</vt:lpstr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Appeal</dc:title>
  <dc:subject/>
  <dc:creator>TextBookDiscrimination.com</dc:creator>
  <cp:keywords/>
  <dc:description>0.210</dc:description>
  <cp:lastModifiedBy>THNK</cp:lastModifiedBy>
  <cp:revision>14</cp:revision>
  <cp:lastPrinted>2021-03-12T12:50:00Z</cp:lastPrinted>
  <dcterms:created xsi:type="dcterms:W3CDTF">2021-03-12T12:28:00Z</dcterms:created>
  <dcterms:modified xsi:type="dcterms:W3CDTF">2025-02-07T22:41:00Z</dcterms:modified>
</cp:coreProperties>
</file>