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0800" w:type="dxa"/>
        <w:tblInd w:w="-6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30"/>
        <w:gridCol w:w="1080"/>
        <w:gridCol w:w="1890"/>
        <w:gridCol w:w="150"/>
        <w:gridCol w:w="3120"/>
        <w:gridCol w:w="330"/>
        <w:gridCol w:w="1710"/>
        <w:gridCol w:w="1080"/>
        <w:gridCol w:w="810"/>
      </w:tblGrid>
      <w:tr w:rsidR="00DA392F" w:rsidRPr="000C3158" w14:paraId="28800F6C" w14:textId="77777777" w:rsidTr="00512ED6">
        <w:trPr>
          <w:gridBefore w:val="1"/>
          <w:gridAfter w:val="1"/>
          <w:wBefore w:w="630" w:type="dxa"/>
          <w:wAfter w:w="810" w:type="dxa"/>
          <w:trHeight w:val="360"/>
        </w:trPr>
        <w:tc>
          <w:tcPr>
            <w:tcW w:w="3120" w:type="dxa"/>
            <w:gridSpan w:val="3"/>
            <w:shd w:val="clear" w:color="auto" w:fill="FAFAFA"/>
            <w:vAlign w:val="center"/>
          </w:tcPr>
          <w:bookmarkStart w:id="0" w:name="_Hlk513535905"/>
          <w:p w14:paraId="22958F86" w14:textId="77777777" w:rsidR="00DA392F" w:rsidRPr="000C3158" w:rsidRDefault="00DA392F" w:rsidP="00512ED6">
            <w:pPr>
              <w:jc w:val="center"/>
              <w:rPr>
                <w:rFonts w:ascii="Courier New" w:hAnsi="Courier New" w:cs="Courier New"/>
                <w:noProof/>
                <w:sz w:val="20"/>
                <w:szCs w:val="20"/>
              </w:rPr>
            </w:pPr>
            <w:r w:rsidRPr="000C3158">
              <w:fldChar w:fldCharType="begin"/>
            </w:r>
            <w:r w:rsidRPr="000C3158">
              <w:instrText>HYPERLINK "https://textbookdiscrimination.com/Buy/Templates/?tbdMrkt" \o "navigate to the area (of the TBD Marketplace™) that will allow you to buy templates (for free – with Book Points™)"</w:instrText>
            </w:r>
            <w:r w:rsidRPr="000C3158">
              <w:fldChar w:fldCharType="separate"/>
            </w:r>
            <w:r w:rsidRPr="000C3158">
              <w:rPr>
                <w:rStyle w:val="Hyperlink"/>
                <w:rFonts w:ascii="Courier New" w:hAnsi="Courier New" w:cs="Courier New"/>
                <w:noProof/>
                <w:color w:val="auto"/>
                <w:sz w:val="20"/>
                <w:szCs w:val="20"/>
                <w:u w:val="none"/>
              </w:rPr>
              <w:t>BUY</w:t>
            </w:r>
            <w:r w:rsidRPr="000C3158">
              <w:rPr>
                <w:rStyle w:val="Hyperlink"/>
                <w:rFonts w:ascii="Courier New" w:hAnsi="Courier New" w:cs="Courier New"/>
                <w:noProof/>
                <w:color w:val="auto"/>
                <w:sz w:val="20"/>
                <w:szCs w:val="20"/>
                <w:u w:val="none"/>
                <w:vertAlign w:val="superscript"/>
              </w:rPr>
              <w:t>™</w:t>
            </w:r>
            <w:r w:rsidRPr="000C3158">
              <w:rPr>
                <w:rStyle w:val="Hyperlink"/>
                <w:rFonts w:ascii="Courier New" w:hAnsi="Courier New" w:cs="Courier New"/>
                <w:noProof/>
                <w:color w:val="auto"/>
                <w:sz w:val="20"/>
                <w:szCs w:val="20"/>
                <w:u w:val="none"/>
                <w:vertAlign w:val="superscript"/>
              </w:rPr>
              <w:fldChar w:fldCharType="end"/>
            </w:r>
          </w:p>
        </w:tc>
        <w:tc>
          <w:tcPr>
            <w:tcW w:w="3120" w:type="dxa"/>
            <w:shd w:val="clear" w:color="auto" w:fill="FAFAFA"/>
            <w:vAlign w:val="center"/>
          </w:tcPr>
          <w:p w14:paraId="5EAFBC6D" w14:textId="77777777" w:rsidR="00DA392F" w:rsidRPr="000C3158" w:rsidRDefault="00DA392F" w:rsidP="00512ED6">
            <w:pPr>
              <w:jc w:val="center"/>
              <w:rPr>
                <w:rFonts w:ascii="Courier New" w:hAnsi="Courier New" w:cs="Courier New"/>
                <w:noProof/>
                <w:sz w:val="20"/>
                <w:szCs w:val="20"/>
              </w:rPr>
            </w:pPr>
            <w:hyperlink r:id="rId8" w:tooltip="navigate to the area (of the TBD Marketplace™) that will allow you to buy templates (for free – with Book Points™)" w:history="1">
              <w:r w:rsidRPr="000C3158">
                <w:rPr>
                  <w:rStyle w:val="Hyperlink"/>
                  <w:rFonts w:ascii="Courier New" w:hAnsi="Courier New" w:cs="Courier New"/>
                  <w:noProof/>
                  <w:color w:val="auto"/>
                  <w:sz w:val="20"/>
                  <w:szCs w:val="20"/>
                  <w:u w:val="none"/>
                </w:rPr>
                <w:t>SELL</w:t>
              </w:r>
              <w:r w:rsidRPr="000C3158">
                <w:rPr>
                  <w:rStyle w:val="Hyperlink"/>
                  <w:rFonts w:ascii="Courier New" w:hAnsi="Courier New" w:cs="Courier New"/>
                  <w:noProof/>
                  <w:color w:val="auto"/>
                  <w:sz w:val="20"/>
                  <w:szCs w:val="20"/>
                  <w:u w:val="none"/>
                  <w:vertAlign w:val="superscript"/>
                </w:rPr>
                <w:t>™</w:t>
              </w:r>
            </w:hyperlink>
          </w:p>
        </w:tc>
        <w:tc>
          <w:tcPr>
            <w:tcW w:w="3120" w:type="dxa"/>
            <w:gridSpan w:val="3"/>
            <w:shd w:val="clear" w:color="auto" w:fill="FAFAFA"/>
            <w:vAlign w:val="center"/>
          </w:tcPr>
          <w:p w14:paraId="16DC9D02" w14:textId="77777777" w:rsidR="00DA392F" w:rsidRPr="000C3158" w:rsidRDefault="00DA392F" w:rsidP="00512ED6">
            <w:pPr>
              <w:jc w:val="center"/>
              <w:rPr>
                <w:rFonts w:ascii="Courier New" w:hAnsi="Courier New" w:cs="Courier New"/>
                <w:noProof/>
                <w:sz w:val="20"/>
                <w:szCs w:val="20"/>
              </w:rPr>
            </w:pPr>
            <w:hyperlink r:id="rId9" w:tooltip="navigate to the area (of the TBD Marketplace™) that will allow you to buy templates (for free – with Book Points™)" w:history="1">
              <w:r w:rsidRPr="000C3158">
                <w:rPr>
                  <w:rStyle w:val="Hyperlink"/>
                  <w:rFonts w:ascii="Courier New" w:hAnsi="Courier New" w:cs="Courier New"/>
                  <w:noProof/>
                  <w:color w:val="auto"/>
                  <w:sz w:val="20"/>
                  <w:szCs w:val="20"/>
                  <w:u w:val="none"/>
                </w:rPr>
                <w:t>SHOP</w:t>
              </w:r>
              <w:r w:rsidRPr="000C3158">
                <w:rPr>
                  <w:rStyle w:val="Hyperlink"/>
                  <w:rFonts w:ascii="Courier New" w:hAnsi="Courier New" w:cs="Courier New"/>
                  <w:noProof/>
                  <w:color w:val="auto"/>
                  <w:sz w:val="20"/>
                  <w:szCs w:val="20"/>
                  <w:u w:val="none"/>
                  <w:vertAlign w:val="superscript"/>
                </w:rPr>
                <w:t>™</w:t>
              </w:r>
            </w:hyperlink>
          </w:p>
        </w:tc>
      </w:tr>
      <w:tr w:rsidR="00DA392F" w:rsidRPr="000C3158" w14:paraId="4BC77FA0" w14:textId="77777777" w:rsidTr="00512ED6">
        <w:trPr>
          <w:gridBefore w:val="1"/>
          <w:gridAfter w:val="1"/>
          <w:wBefore w:w="630" w:type="dxa"/>
          <w:wAfter w:w="810" w:type="dxa"/>
          <w:trHeight w:val="7920"/>
        </w:trPr>
        <w:tc>
          <w:tcPr>
            <w:tcW w:w="9360" w:type="dxa"/>
            <w:gridSpan w:val="7"/>
            <w:shd w:val="clear" w:color="auto" w:fill="FAFAFA"/>
            <w:vAlign w:val="center"/>
          </w:tcPr>
          <w:p w14:paraId="53DC76D4" w14:textId="77777777" w:rsidR="00DA392F" w:rsidRPr="000C3158" w:rsidRDefault="00DA392F" w:rsidP="00512ED6">
            <w:pPr>
              <w:jc w:val="center"/>
              <w:rPr>
                <w:rFonts w:ascii="Courier New" w:hAnsi="Courier New" w:cs="Courier New"/>
              </w:rPr>
            </w:pPr>
            <w:r w:rsidRPr="000C3158">
              <w:rPr>
                <w:rFonts w:ascii="Courier New" w:hAnsi="Courier New" w:cs="Courier New"/>
                <w:noProof/>
              </w:rPr>
              <w:drawing>
                <wp:inline distT="0" distB="0" distL="0" distR="0" wp14:anchorId="4DB0E4CA" wp14:editId="1645F94B">
                  <wp:extent cx="4255477" cy="3657600"/>
                  <wp:effectExtent l="0" t="0" r="0" b="0"/>
                  <wp:docPr id="1" name="Picture 1" descr="A stack of books with text on it&#10;&#10;Description automatically generated">
                    <a:hlinkClick xmlns:a="http://schemas.openxmlformats.org/drawingml/2006/main" r:id="rId8" tooltip="navigate to the area (of the TBD Marketplace™) that will allow you to buy templates (for free – with Book Points™)"/>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stack of books with text on it&#10;&#10;Description automatically generated">
                            <a:hlinkClick r:id="rId8" tooltip="navigate to the area (of the TBD Marketplace™) that will allow you to buy templates (for free – with Book Points™)"/>
                          </pic:cNvPr>
                          <pic:cNvPicPr/>
                        </pic:nvPicPr>
                        <pic:blipFill>
                          <a:blip r:embed="rId10">
                            <a:extLst>
                              <a:ext uri="{28A0092B-C50C-407E-A947-70E740481C1C}">
                                <a14:useLocalDpi xmlns:a14="http://schemas.microsoft.com/office/drawing/2010/main" val="0"/>
                              </a:ext>
                            </a:extLst>
                          </a:blip>
                          <a:stretch>
                            <a:fillRect/>
                          </a:stretch>
                        </pic:blipFill>
                        <pic:spPr>
                          <a:xfrm>
                            <a:off x="0" y="0"/>
                            <a:ext cx="4255477" cy="3657600"/>
                          </a:xfrm>
                          <a:prstGeom prst="rect">
                            <a:avLst/>
                          </a:prstGeom>
                        </pic:spPr>
                      </pic:pic>
                    </a:graphicData>
                  </a:graphic>
                </wp:inline>
              </w:drawing>
            </w:r>
          </w:p>
        </w:tc>
      </w:tr>
      <w:tr w:rsidR="00DA392F" w:rsidRPr="000C3158" w14:paraId="51265B61" w14:textId="77777777" w:rsidTr="00512ED6">
        <w:trPr>
          <w:gridBefore w:val="1"/>
          <w:gridAfter w:val="1"/>
          <w:wBefore w:w="630" w:type="dxa"/>
          <w:wAfter w:w="810" w:type="dxa"/>
        </w:trPr>
        <w:tc>
          <w:tcPr>
            <w:tcW w:w="9360" w:type="dxa"/>
            <w:gridSpan w:val="7"/>
            <w:shd w:val="clear" w:color="auto" w:fill="FAFAFA"/>
            <w:vAlign w:val="center"/>
          </w:tcPr>
          <w:p w14:paraId="3F780A72" w14:textId="77777777" w:rsidR="00DA392F" w:rsidRPr="000C3158" w:rsidRDefault="00DA392F" w:rsidP="00512ED6">
            <w:pPr>
              <w:jc w:val="center"/>
              <w:rPr>
                <w:rFonts w:ascii="Courier New" w:hAnsi="Courier New" w:cs="Courier New"/>
                <w:sz w:val="16"/>
                <w:szCs w:val="16"/>
              </w:rPr>
            </w:pPr>
            <w:r w:rsidRPr="000C3158">
              <w:rPr>
                <w:rFonts w:ascii="Courier New" w:hAnsi="Courier New" w:cs="Courier New"/>
                <w:sz w:val="16"/>
                <w:szCs w:val="16"/>
              </w:rPr>
              <w:t>Downloaded From</w:t>
            </w:r>
          </w:p>
          <w:p w14:paraId="7B3591C6" w14:textId="77777777" w:rsidR="00DA392F" w:rsidRPr="000C3158" w:rsidRDefault="00DA392F" w:rsidP="00512ED6">
            <w:pPr>
              <w:jc w:val="center"/>
              <w:rPr>
                <w:rFonts w:ascii="Courier New" w:hAnsi="Courier New" w:cs="Courier New"/>
                <w:sz w:val="16"/>
                <w:szCs w:val="16"/>
              </w:rPr>
            </w:pPr>
            <w:hyperlink r:id="rId11" w:tooltip="navigate to TextBookDiscrimination.com (where you can &quot;Get Booked Up on Justice&quot;)!" w:history="1">
              <w:r w:rsidRPr="000C3158">
                <w:rPr>
                  <w:rStyle w:val="Hyperlink"/>
                  <w:rFonts w:ascii="Courier New" w:hAnsi="Courier New" w:cs="Courier New"/>
                  <w:color w:val="auto"/>
                  <w:sz w:val="16"/>
                  <w:szCs w:val="16"/>
                  <w:u w:val="none"/>
                </w:rPr>
                <w:t>www.TextBookDiscrimination.com</w:t>
              </w:r>
            </w:hyperlink>
          </w:p>
        </w:tc>
      </w:tr>
      <w:tr w:rsidR="00DA392F" w:rsidRPr="000C3158" w14:paraId="735FEB28" w14:textId="77777777" w:rsidTr="00512ED6">
        <w:trPr>
          <w:gridBefore w:val="1"/>
          <w:gridAfter w:val="1"/>
          <w:wBefore w:w="630" w:type="dxa"/>
          <w:wAfter w:w="810" w:type="dxa"/>
          <w:trHeight w:val="1440"/>
        </w:trPr>
        <w:tc>
          <w:tcPr>
            <w:tcW w:w="9360" w:type="dxa"/>
            <w:gridSpan w:val="7"/>
            <w:shd w:val="clear" w:color="auto" w:fill="FAFAFA"/>
            <w:vAlign w:val="center"/>
          </w:tcPr>
          <w:p w14:paraId="478C7B38" w14:textId="77777777" w:rsidR="00DA392F" w:rsidRPr="000C3158" w:rsidRDefault="00DA392F" w:rsidP="00512ED6">
            <w:pPr>
              <w:jc w:val="center"/>
              <w:rPr>
                <w:rFonts w:ascii="Courier New" w:hAnsi="Courier New" w:cs="Courier New"/>
              </w:rPr>
            </w:pPr>
          </w:p>
        </w:tc>
      </w:tr>
      <w:tr w:rsidR="00DA392F" w:rsidRPr="000C3158" w14:paraId="24D40EFD" w14:textId="77777777" w:rsidTr="00512ED6">
        <w:trPr>
          <w:gridBefore w:val="1"/>
          <w:gridAfter w:val="1"/>
          <w:wBefore w:w="630" w:type="dxa"/>
          <w:wAfter w:w="810" w:type="dxa"/>
        </w:trPr>
        <w:tc>
          <w:tcPr>
            <w:tcW w:w="1080" w:type="dxa"/>
            <w:shd w:val="clear" w:color="auto" w:fill="FAFAFA"/>
            <w:vAlign w:val="center"/>
          </w:tcPr>
          <w:p w14:paraId="41CD593D" w14:textId="77777777" w:rsidR="00DA392F" w:rsidRPr="000C3158" w:rsidRDefault="00DA392F" w:rsidP="00512ED6">
            <w:pPr>
              <w:jc w:val="center"/>
              <w:rPr>
                <w:rFonts w:ascii="Courier New" w:eastAsia="DengXian" w:hAnsi="Courier New" w:cs="Courier New"/>
                <w:noProof/>
                <w:sz w:val="24"/>
                <w:szCs w:val="24"/>
                <w:lang w:eastAsia="zh-CN"/>
              </w:rPr>
            </w:pPr>
            <w:r w:rsidRPr="000C3158">
              <w:rPr>
                <w:rFonts w:ascii="Courier New" w:eastAsia="DengXian" w:hAnsi="Courier New" w:cs="Courier New"/>
                <w:noProof/>
                <w:sz w:val="24"/>
                <w:szCs w:val="24"/>
                <w:lang w:eastAsia="zh-CN"/>
              </w:rPr>
              <w:drawing>
                <wp:inline distT="0" distB="0" distL="0" distR="0" wp14:anchorId="157978E8" wp14:editId="70201AC5">
                  <wp:extent cx="409575" cy="409575"/>
                  <wp:effectExtent l="0" t="0" r="9525" b="9525"/>
                  <wp:docPr id="2" name="Picture 2">
                    <a:hlinkClick xmlns:a="http://schemas.openxmlformats.org/drawingml/2006/main" r:id="rId8" tooltip="navigate to TBD's upload apparatus (for selling your sample)"/>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a:hlinkClick r:id="rId8" tooltip="navigate to TBD's upload apparatus (for selling your sample)"/>
                          </pic:cNvPr>
                          <pic:cNvPicPr/>
                        </pic:nvPicPr>
                        <pic:blipFill>
                          <a:blip r:embed="rId12">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inline>
              </w:drawing>
            </w:r>
          </w:p>
        </w:tc>
        <w:tc>
          <w:tcPr>
            <w:tcW w:w="7200" w:type="dxa"/>
            <w:gridSpan w:val="5"/>
            <w:shd w:val="clear" w:color="auto" w:fill="FAFAFA"/>
            <w:vAlign w:val="center"/>
          </w:tcPr>
          <w:p w14:paraId="7DE54ECD" w14:textId="77777777" w:rsidR="00DA392F" w:rsidRPr="000C3158" w:rsidRDefault="00DA392F" w:rsidP="00512ED6">
            <w:pPr>
              <w:jc w:val="center"/>
              <w:rPr>
                <w:rStyle w:val="Hyperlink"/>
                <w:rFonts w:ascii="Courier New" w:hAnsi="Courier New" w:cs="Courier New"/>
                <w:b/>
                <w:bCs/>
                <w:color w:val="auto"/>
                <w:sz w:val="48"/>
                <w:szCs w:val="48"/>
                <w:u w:val="none"/>
              </w:rPr>
            </w:pPr>
            <w:hyperlink r:id="rId13" w:tooltip="navigate to the area (of the TBD Marketplace™) that will allow you to buy templates (for free – with Book Points™)" w:history="1">
              <w:r w:rsidRPr="000C3158">
                <w:rPr>
                  <w:rStyle w:val="Hyperlink"/>
                  <w:rFonts w:ascii="Courier New" w:hAnsi="Courier New" w:cs="Courier New"/>
                  <w:b/>
                  <w:bCs/>
                  <w:color w:val="auto"/>
                  <w:sz w:val="48"/>
                  <w:szCs w:val="48"/>
                  <w:u w:val="none"/>
                </w:rPr>
                <w:t>SELL YOUR OWN TEMPLATES</w:t>
              </w:r>
            </w:hyperlink>
          </w:p>
          <w:p w14:paraId="610CFFEA" w14:textId="77777777" w:rsidR="00DA392F" w:rsidRPr="000C3158" w:rsidRDefault="00DA392F" w:rsidP="00512ED6">
            <w:pPr>
              <w:jc w:val="center"/>
              <w:rPr>
                <w:rFonts w:ascii="Courier New" w:eastAsia="DengXian" w:hAnsi="Courier New" w:cs="Courier New"/>
                <w:noProof/>
                <w:sz w:val="24"/>
                <w:szCs w:val="24"/>
                <w:lang w:eastAsia="zh-CN"/>
              </w:rPr>
            </w:pPr>
            <w:r w:rsidRPr="000C3158">
              <w:rPr>
                <w:rFonts w:ascii="Courier New" w:hAnsi="Courier New" w:cs="Courier New"/>
              </w:rPr>
              <w:t>(help others get the justice that they deserve)</w:t>
            </w:r>
          </w:p>
        </w:tc>
        <w:tc>
          <w:tcPr>
            <w:tcW w:w="1080" w:type="dxa"/>
            <w:shd w:val="clear" w:color="auto" w:fill="FAFAFA"/>
            <w:vAlign w:val="center"/>
          </w:tcPr>
          <w:p w14:paraId="4AC28E25" w14:textId="77777777" w:rsidR="00DA392F" w:rsidRPr="000C3158" w:rsidRDefault="00DA392F" w:rsidP="00512ED6">
            <w:pPr>
              <w:jc w:val="center"/>
              <w:rPr>
                <w:rFonts w:ascii="Courier New" w:eastAsia="DengXian" w:hAnsi="Courier New" w:cs="Courier New"/>
                <w:noProof/>
                <w:sz w:val="24"/>
                <w:szCs w:val="24"/>
                <w:lang w:eastAsia="zh-CN"/>
              </w:rPr>
            </w:pPr>
            <w:r w:rsidRPr="000C3158">
              <w:rPr>
                <w:rFonts w:ascii="Courier New" w:eastAsia="DengXian" w:hAnsi="Courier New" w:cs="Courier New"/>
                <w:noProof/>
                <w:sz w:val="24"/>
                <w:szCs w:val="24"/>
                <w:lang w:eastAsia="zh-CN"/>
              </w:rPr>
              <w:drawing>
                <wp:inline distT="0" distB="0" distL="0" distR="0" wp14:anchorId="1AAFE424" wp14:editId="68CFF432">
                  <wp:extent cx="409575" cy="409575"/>
                  <wp:effectExtent l="0" t="0" r="9525" b="9525"/>
                  <wp:docPr id="5" name="Picture 5">
                    <a:hlinkClick xmlns:a="http://schemas.openxmlformats.org/drawingml/2006/main" r:id="rId8" tooltip="navigate to TBD's upload apparatus (for selling your sample)"/>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a:hlinkClick r:id="rId8" tooltip="navigate to TBD's upload apparatus (for selling your sample)"/>
                          </pic:cNvPr>
                          <pic:cNvPicPr/>
                        </pic:nvPicPr>
                        <pic:blipFill>
                          <a:blip r:embed="rId12">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inline>
              </w:drawing>
            </w:r>
          </w:p>
        </w:tc>
      </w:tr>
      <w:tr w:rsidR="00DA392F" w:rsidRPr="000C3158" w14:paraId="17BBAE9A" w14:textId="77777777" w:rsidTr="00512ED6">
        <w:tc>
          <w:tcPr>
            <w:tcW w:w="3600" w:type="dxa"/>
            <w:gridSpan w:val="3"/>
            <w:tcBorders>
              <w:right w:val="single" w:sz="24" w:space="0" w:color="FFFFFF" w:themeColor="background1"/>
            </w:tcBorders>
            <w:shd w:val="clear" w:color="auto" w:fill="000000" w:themeFill="text1"/>
            <w:vAlign w:val="center"/>
          </w:tcPr>
          <w:p w14:paraId="764FC8D0" w14:textId="77777777" w:rsidR="00DA392F" w:rsidRPr="000C3158" w:rsidRDefault="00DA392F" w:rsidP="00512ED6">
            <w:pPr>
              <w:jc w:val="center"/>
              <w:rPr>
                <w:rFonts w:ascii="Courier New" w:hAnsi="Courier New" w:cs="Courier New"/>
                <w:b/>
                <w:bCs/>
                <w:sz w:val="112"/>
                <w:szCs w:val="112"/>
              </w:rPr>
            </w:pPr>
            <w:hyperlink r:id="rId14" w:tooltip="navigate to the area (of the TBD Marketplace™) that will allow you to buy templates (for free – with Book Points™)" w:history="1">
              <w:r w:rsidRPr="000C3158">
                <w:rPr>
                  <w:rStyle w:val="Hyperlink"/>
                  <w:rFonts w:ascii="Courier New" w:hAnsi="Courier New" w:cs="Courier New"/>
                  <w:b/>
                  <w:bCs/>
                  <w:color w:val="auto"/>
                  <w:sz w:val="112"/>
                  <w:szCs w:val="112"/>
                  <w:u w:val="none"/>
                </w:rPr>
                <w:t>BUY</w:t>
              </w:r>
              <w:r w:rsidRPr="000C3158">
                <w:rPr>
                  <w:rStyle w:val="Hyperlink"/>
                  <w:rFonts w:ascii="Courier New" w:hAnsi="Courier New" w:cs="Courier New"/>
                  <w:b/>
                  <w:bCs/>
                  <w:color w:val="auto"/>
                  <w:sz w:val="112"/>
                  <w:szCs w:val="112"/>
                  <w:u w:val="none"/>
                  <w:vertAlign w:val="superscript"/>
                </w:rPr>
                <w:t>™</w:t>
              </w:r>
            </w:hyperlink>
          </w:p>
        </w:tc>
        <w:tc>
          <w:tcPr>
            <w:tcW w:w="3600" w:type="dxa"/>
            <w:gridSpan w:val="3"/>
            <w:tcBorders>
              <w:left w:val="single" w:sz="24" w:space="0" w:color="FFFFFF" w:themeColor="background1"/>
              <w:right w:val="single" w:sz="24" w:space="0" w:color="FFFFFF" w:themeColor="background1"/>
            </w:tcBorders>
            <w:shd w:val="clear" w:color="auto" w:fill="000000" w:themeFill="text1"/>
            <w:vAlign w:val="center"/>
          </w:tcPr>
          <w:p w14:paraId="6DD7C9A6" w14:textId="77777777" w:rsidR="00DA392F" w:rsidRPr="000C3158" w:rsidRDefault="00DA392F" w:rsidP="00512ED6">
            <w:pPr>
              <w:jc w:val="center"/>
              <w:rPr>
                <w:rFonts w:ascii="Courier New" w:hAnsi="Courier New" w:cs="Courier New"/>
                <w:b/>
                <w:bCs/>
                <w:sz w:val="112"/>
                <w:szCs w:val="112"/>
              </w:rPr>
            </w:pPr>
            <w:hyperlink r:id="rId15" w:tooltip="navigate to the area (of the TBD Marketplace™) that will allow you to buy templates (for free – with Book Points™)" w:history="1">
              <w:r w:rsidRPr="000C3158">
                <w:rPr>
                  <w:rStyle w:val="Hyperlink"/>
                  <w:rFonts w:ascii="Courier New" w:hAnsi="Courier New" w:cs="Courier New"/>
                  <w:b/>
                  <w:bCs/>
                  <w:color w:val="auto"/>
                  <w:sz w:val="112"/>
                  <w:szCs w:val="112"/>
                  <w:u w:val="none"/>
                </w:rPr>
                <w:t>SELL</w:t>
              </w:r>
              <w:r w:rsidRPr="000C3158">
                <w:rPr>
                  <w:rStyle w:val="Hyperlink"/>
                  <w:rFonts w:ascii="Courier New" w:hAnsi="Courier New" w:cs="Courier New"/>
                  <w:b/>
                  <w:bCs/>
                  <w:color w:val="auto"/>
                  <w:sz w:val="112"/>
                  <w:szCs w:val="112"/>
                  <w:u w:val="none"/>
                  <w:vertAlign w:val="superscript"/>
                </w:rPr>
                <w:t>™</w:t>
              </w:r>
            </w:hyperlink>
          </w:p>
        </w:tc>
        <w:tc>
          <w:tcPr>
            <w:tcW w:w="3600" w:type="dxa"/>
            <w:gridSpan w:val="3"/>
            <w:tcBorders>
              <w:left w:val="single" w:sz="24" w:space="0" w:color="FFFFFF" w:themeColor="background1"/>
            </w:tcBorders>
            <w:shd w:val="clear" w:color="auto" w:fill="000000" w:themeFill="text1"/>
            <w:vAlign w:val="center"/>
          </w:tcPr>
          <w:p w14:paraId="0A5FC956" w14:textId="77777777" w:rsidR="00DA392F" w:rsidRPr="000C3158" w:rsidRDefault="00DA392F" w:rsidP="00512ED6">
            <w:pPr>
              <w:jc w:val="center"/>
              <w:rPr>
                <w:rFonts w:ascii="Courier New" w:hAnsi="Courier New" w:cs="Courier New"/>
                <w:b/>
                <w:bCs/>
                <w:sz w:val="112"/>
                <w:szCs w:val="112"/>
              </w:rPr>
            </w:pPr>
            <w:hyperlink r:id="rId16" w:tooltip="navigate to the area (of the TBD Marketplace™) that will allow you to buy templates (for free – with Book Points™)" w:history="1">
              <w:r w:rsidRPr="000C3158">
                <w:rPr>
                  <w:rStyle w:val="Hyperlink"/>
                  <w:rFonts w:ascii="Courier New" w:hAnsi="Courier New" w:cs="Courier New"/>
                  <w:b/>
                  <w:bCs/>
                  <w:color w:val="auto"/>
                  <w:sz w:val="112"/>
                  <w:szCs w:val="112"/>
                  <w:u w:val="none"/>
                </w:rPr>
                <w:t>SHOP</w:t>
              </w:r>
              <w:r w:rsidRPr="000C3158">
                <w:rPr>
                  <w:rStyle w:val="Hyperlink"/>
                  <w:rFonts w:ascii="Courier New" w:hAnsi="Courier New" w:cs="Courier New"/>
                  <w:b/>
                  <w:bCs/>
                  <w:color w:val="auto"/>
                  <w:sz w:val="112"/>
                  <w:szCs w:val="112"/>
                  <w:u w:val="none"/>
                  <w:vertAlign w:val="superscript"/>
                </w:rPr>
                <w:t>™</w:t>
              </w:r>
            </w:hyperlink>
          </w:p>
        </w:tc>
      </w:tr>
    </w:tbl>
    <w:p w14:paraId="2AEFF462" w14:textId="77777777" w:rsidR="00DA392F" w:rsidRDefault="00DA392F" w:rsidP="0070082B">
      <w:pPr>
        <w:pStyle w:val="Default"/>
        <w:jc w:val="center"/>
        <w:rPr>
          <w:b/>
          <w:bCs/>
          <w:color w:val="FFFFFF" w:themeColor="background1"/>
        </w:rPr>
        <w:sectPr w:rsidR="00DA392F" w:rsidSect="00DA392F">
          <w:footerReference w:type="default" r:id="rId17"/>
          <w:pgSz w:w="12240" w:h="15840"/>
          <w:pgMar w:top="1440" w:right="1440" w:bottom="1440" w:left="1440" w:header="360" w:footer="360" w:gutter="0"/>
          <w:pgNumType w:start="1"/>
          <w:cols w:space="720"/>
          <w:docGrid w:linePitch="360"/>
        </w:sectPr>
      </w:pPr>
    </w:p>
    <w:p w14:paraId="327E4F93" w14:textId="28C865A3" w:rsidR="00651F5A" w:rsidRPr="00CF23C9" w:rsidRDefault="00DA392F" w:rsidP="0070082B">
      <w:pPr>
        <w:pStyle w:val="Default"/>
        <w:jc w:val="center"/>
        <w:rPr>
          <w:b/>
          <w:bCs/>
          <w:color w:val="FFFFFF" w:themeColor="background1"/>
        </w:rPr>
      </w:pPr>
      <w:r>
        <w:rPr>
          <w:b/>
          <w:bCs/>
          <w:color w:val="FFFFFF" w:themeColor="background1"/>
        </w:rPr>
        <w:lastRenderedPageBreak/>
        <w:br w:type="column"/>
      </w:r>
      <w:r w:rsidR="00651F5A" w:rsidRPr="00CF23C9">
        <w:rPr>
          <w:b/>
          <w:bCs/>
          <w:noProof/>
          <w:color w:val="FFFFFF" w:themeColor="background1"/>
        </w:rPr>
        <w:lastRenderedPageBreak/>
        <mc:AlternateContent>
          <mc:Choice Requires="wps">
            <w:drawing>
              <wp:anchor distT="0" distB="0" distL="114300" distR="114300" simplePos="0" relativeHeight="251659264" behindDoc="0" locked="0" layoutInCell="1" allowOverlap="1" wp14:anchorId="2C3E2008" wp14:editId="5D437A7B">
                <wp:simplePos x="0" y="0"/>
                <wp:positionH relativeFrom="column">
                  <wp:posOffset>12065</wp:posOffset>
                </wp:positionH>
                <wp:positionV relativeFrom="paragraph">
                  <wp:posOffset>12700</wp:posOffset>
                </wp:positionV>
                <wp:extent cx="6802755" cy="685800"/>
                <wp:effectExtent l="0" t="0" r="17145" b="19050"/>
                <wp:wrapNone/>
                <wp:docPr id="3" name="Text Box 3"/>
                <wp:cNvGraphicFramePr/>
                <a:graphic xmlns:a="http://schemas.openxmlformats.org/drawingml/2006/main">
                  <a:graphicData uri="http://schemas.microsoft.com/office/word/2010/wordprocessingShape">
                    <wps:wsp>
                      <wps:cNvSpPr txBox="1"/>
                      <wps:spPr>
                        <a:xfrm flipH="1">
                          <a:off x="0" y="0"/>
                          <a:ext cx="6802755" cy="685800"/>
                        </a:xfrm>
                        <a:prstGeom prst="rect">
                          <a:avLst/>
                        </a:prstGeom>
                        <a:solidFill>
                          <a:schemeClr val="tx1"/>
                        </a:solidFill>
                        <a:ln w="6350">
                          <a:solidFill>
                            <a:prstClr val="black"/>
                          </a:solidFill>
                        </a:ln>
                      </wps:spPr>
                      <wps:txbx>
                        <w:txbxContent>
                          <w:p w14:paraId="7D4B05E3" w14:textId="0F88526C" w:rsidR="00265DB9" w:rsidRPr="00651F5A" w:rsidRDefault="00265DB9" w:rsidP="00651F5A">
                            <w:pPr>
                              <w:spacing w:after="0"/>
                              <w:jc w:val="center"/>
                              <w:rPr>
                                <w:rFonts w:ascii="Courier New" w:hAnsi="Courier New" w:cs="Courier New"/>
                                <w:b/>
                                <w:sz w:val="24"/>
                                <w:szCs w:val="24"/>
                              </w:rPr>
                            </w:pPr>
                            <w:r w:rsidRPr="00651F5A">
                              <w:rPr>
                                <w:rFonts w:ascii="Courier New" w:hAnsi="Courier New" w:cs="Courier New"/>
                                <w:b/>
                                <w:sz w:val="24"/>
                                <w:szCs w:val="24"/>
                              </w:rPr>
                              <w:t>STATE OF FLORIDA</w:t>
                            </w:r>
                          </w:p>
                          <w:p w14:paraId="7BCEBCAB" w14:textId="10C8A43B" w:rsidR="00265DB9" w:rsidRPr="00651F5A" w:rsidRDefault="00265DB9" w:rsidP="00651F5A">
                            <w:pPr>
                              <w:spacing w:after="0"/>
                              <w:jc w:val="center"/>
                              <w:rPr>
                                <w:rFonts w:ascii="Courier New" w:hAnsi="Courier New" w:cs="Courier New"/>
                                <w:b/>
                                <w:sz w:val="24"/>
                                <w:szCs w:val="24"/>
                              </w:rPr>
                            </w:pPr>
                            <w:r w:rsidRPr="00651F5A">
                              <w:rPr>
                                <w:rFonts w:ascii="Courier New" w:hAnsi="Courier New" w:cs="Courier New"/>
                                <w:b/>
                                <w:sz w:val="24"/>
                                <w:szCs w:val="24"/>
                              </w:rPr>
                              <w:t>FLORIDA COMMMISSION ON HUMAN RELATIONS</w:t>
                            </w:r>
                          </w:p>
                          <w:p w14:paraId="7C512487" w14:textId="5985CA92" w:rsidR="00265DB9" w:rsidRPr="00651F5A" w:rsidRDefault="00265DB9" w:rsidP="00651F5A">
                            <w:pPr>
                              <w:spacing w:after="0"/>
                              <w:jc w:val="center"/>
                              <w:rPr>
                                <w:rFonts w:ascii="Courier New" w:hAnsi="Courier New" w:cs="Courier New"/>
                                <w:b/>
                                <w:sz w:val="24"/>
                                <w:szCs w:val="24"/>
                              </w:rPr>
                            </w:pPr>
                            <w:r w:rsidRPr="00651F5A">
                              <w:rPr>
                                <w:rFonts w:ascii="Courier New" w:hAnsi="Courier New" w:cs="Courier New"/>
                                <w:b/>
                                <w:sz w:val="24"/>
                                <w:szCs w:val="24"/>
                              </w:rPr>
                              <w:t>PETITION FOR RELIEF</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C3E2008" id="_x0000_t202" coordsize="21600,21600" o:spt="202" path="m,l,21600r21600,l21600,xe">
                <v:stroke joinstyle="miter"/>
                <v:path gradientshapeok="t" o:connecttype="rect"/>
              </v:shapetype>
              <v:shape id="Text Box 3" o:spid="_x0000_s1026" type="#_x0000_t202" style="position:absolute;left:0;text-align:left;margin-left:.95pt;margin-top:1pt;width:535.65pt;height:54pt;flip:x;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" fillcolor="black [3213]" strokeweight=".5pt">
                <v:textbox>
                  <w:txbxContent>
                    <w:p w14:paraId="7D4B05E3" w14:textId="0F88526C" w:rsidR="00265DB9" w:rsidRPr="00651F5A" w:rsidRDefault="00265DB9" w:rsidP="00651F5A">
                      <w:pPr>
                        <w:spacing w:after="0"/>
                        <w:jc w:val="center"/>
                        <w:rPr>
                          <w:rFonts w:ascii="Courier New" w:hAnsi="Courier New" w:cs="Courier New"/>
                          <w:b/>
                          <w:sz w:val="24"/>
                          <w:szCs w:val="24"/>
                        </w:rPr>
                      </w:pPr>
                      <w:r w:rsidRPr="00651F5A">
                        <w:rPr>
                          <w:rFonts w:ascii="Courier New" w:hAnsi="Courier New" w:cs="Courier New"/>
                          <w:b/>
                          <w:sz w:val="24"/>
                          <w:szCs w:val="24"/>
                        </w:rPr>
                        <w:t>STATE OF FLORIDA</w:t>
                      </w:r>
                    </w:p>
                    <w:p w14:paraId="7BCEBCAB" w14:textId="10C8A43B" w:rsidR="00265DB9" w:rsidRPr="00651F5A" w:rsidRDefault="00265DB9" w:rsidP="00651F5A">
                      <w:pPr>
                        <w:spacing w:after="0"/>
                        <w:jc w:val="center"/>
                        <w:rPr>
                          <w:rFonts w:ascii="Courier New" w:hAnsi="Courier New" w:cs="Courier New"/>
                          <w:b/>
                          <w:sz w:val="24"/>
                          <w:szCs w:val="24"/>
                        </w:rPr>
                      </w:pPr>
                      <w:r w:rsidRPr="00651F5A">
                        <w:rPr>
                          <w:rFonts w:ascii="Courier New" w:hAnsi="Courier New" w:cs="Courier New"/>
                          <w:b/>
                          <w:sz w:val="24"/>
                          <w:szCs w:val="24"/>
                        </w:rPr>
                        <w:t>FLORIDA COMMMISSION ON HUMAN RELATIONS</w:t>
                      </w:r>
                    </w:p>
                    <w:p w14:paraId="7C512487" w14:textId="5985CA92" w:rsidR="00265DB9" w:rsidRPr="00651F5A" w:rsidRDefault="00265DB9" w:rsidP="00651F5A">
                      <w:pPr>
                        <w:spacing w:after="0"/>
                        <w:jc w:val="center"/>
                        <w:rPr>
                          <w:rFonts w:ascii="Courier New" w:hAnsi="Courier New" w:cs="Courier New"/>
                          <w:b/>
                          <w:sz w:val="24"/>
                          <w:szCs w:val="24"/>
                        </w:rPr>
                      </w:pPr>
                      <w:r w:rsidRPr="00651F5A">
                        <w:rPr>
                          <w:rFonts w:ascii="Courier New" w:hAnsi="Courier New" w:cs="Courier New"/>
                          <w:b/>
                          <w:sz w:val="24"/>
                          <w:szCs w:val="24"/>
                        </w:rPr>
                        <w:t>PETITION FOR RELIEF</w:t>
                      </w:r>
                    </w:p>
                  </w:txbxContent>
                </v:textbox>
              </v:shape>
            </w:pict>
          </mc:Fallback>
        </mc:AlternateContent>
      </w:r>
    </w:p>
    <w:p w14:paraId="6A7C59DC" w14:textId="6DA05C77" w:rsidR="00651F5A" w:rsidRPr="00CF23C9" w:rsidRDefault="00651F5A" w:rsidP="0070082B">
      <w:pPr>
        <w:pStyle w:val="Default"/>
        <w:jc w:val="center"/>
        <w:rPr>
          <w:b/>
          <w:bCs/>
          <w:color w:val="FFFFFF" w:themeColor="background1"/>
        </w:rPr>
      </w:pPr>
    </w:p>
    <w:p w14:paraId="19230D64" w14:textId="7AF583F1" w:rsidR="00651F5A" w:rsidRPr="00CF23C9" w:rsidRDefault="00651F5A" w:rsidP="0070082B">
      <w:pPr>
        <w:pStyle w:val="Default"/>
        <w:jc w:val="center"/>
        <w:rPr>
          <w:b/>
          <w:bCs/>
          <w:color w:val="FFFFFF" w:themeColor="background1"/>
        </w:rPr>
      </w:pPr>
    </w:p>
    <w:p w14:paraId="363954BE" w14:textId="398D6153" w:rsidR="00651F5A" w:rsidRPr="00CF23C9" w:rsidRDefault="00651F5A" w:rsidP="0070082B">
      <w:pPr>
        <w:pStyle w:val="Default"/>
        <w:jc w:val="center"/>
        <w:rPr>
          <w:b/>
          <w:bCs/>
          <w:color w:val="FFFFFF" w:themeColor="background1"/>
        </w:rPr>
      </w:pPr>
    </w:p>
    <w:p w14:paraId="3838C254" w14:textId="77777777" w:rsidR="0070082B" w:rsidRPr="00CF23C9" w:rsidRDefault="0070082B" w:rsidP="0070082B">
      <w:pPr>
        <w:pStyle w:val="Default"/>
      </w:pPr>
    </w:p>
    <w:tbl>
      <w:tblPr>
        <w:tblStyle w:val="TableGrid"/>
        <w:tblW w:w="108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84"/>
        <w:gridCol w:w="432"/>
        <w:gridCol w:w="3024"/>
        <w:gridCol w:w="2160"/>
      </w:tblGrid>
      <w:tr w:rsidR="0070082B" w:rsidRPr="00CF23C9" w14:paraId="5785BB19" w14:textId="77777777" w:rsidTr="0063398B">
        <w:trPr>
          <w:trHeight w:val="504"/>
        </w:trPr>
        <w:tc>
          <w:tcPr>
            <w:tcW w:w="5184" w:type="dxa"/>
          </w:tcPr>
          <w:p w14:paraId="7483EBC7" w14:textId="4FA6C153" w:rsidR="0070082B" w:rsidRPr="00CF23C9" w:rsidRDefault="0070082B" w:rsidP="00652FED">
            <w:pPr>
              <w:pStyle w:val="Default"/>
            </w:pPr>
          </w:p>
        </w:tc>
        <w:tc>
          <w:tcPr>
            <w:tcW w:w="432" w:type="dxa"/>
            <w:vAlign w:val="center"/>
          </w:tcPr>
          <w:p w14:paraId="03F91447" w14:textId="77777777" w:rsidR="0070082B" w:rsidRPr="00CF23C9" w:rsidRDefault="0070082B" w:rsidP="00652FED">
            <w:pPr>
              <w:pStyle w:val="Default"/>
              <w:jc w:val="center"/>
            </w:pPr>
            <w:r w:rsidRPr="00CF23C9">
              <w:t>)</w:t>
            </w:r>
          </w:p>
        </w:tc>
        <w:tc>
          <w:tcPr>
            <w:tcW w:w="5184" w:type="dxa"/>
            <w:gridSpan w:val="2"/>
          </w:tcPr>
          <w:p w14:paraId="058B9953" w14:textId="77777777" w:rsidR="0070082B" w:rsidRPr="00CF23C9" w:rsidRDefault="0070082B" w:rsidP="00652FED">
            <w:pPr>
              <w:pStyle w:val="Default"/>
            </w:pPr>
          </w:p>
        </w:tc>
      </w:tr>
      <w:tr w:rsidR="0070082B" w:rsidRPr="00CF23C9" w14:paraId="39249451" w14:textId="77777777" w:rsidTr="0063398B">
        <w:trPr>
          <w:trHeight w:val="504"/>
        </w:trPr>
        <w:tc>
          <w:tcPr>
            <w:tcW w:w="5184" w:type="dxa"/>
            <w:vAlign w:val="center"/>
          </w:tcPr>
          <w:p w14:paraId="4067A5E5" w14:textId="70E3CFAB" w:rsidR="0070082B" w:rsidRPr="00CF23C9" w:rsidRDefault="0070082B" w:rsidP="00652FED">
            <w:pPr>
              <w:pStyle w:val="Default"/>
              <w:ind w:left="720"/>
            </w:pPr>
            <w:r w:rsidRPr="00CF23C9">
              <w:t>Petitioner,</w:t>
            </w:r>
          </w:p>
        </w:tc>
        <w:tc>
          <w:tcPr>
            <w:tcW w:w="432" w:type="dxa"/>
            <w:vAlign w:val="center"/>
          </w:tcPr>
          <w:p w14:paraId="635406AD" w14:textId="77777777" w:rsidR="0070082B" w:rsidRPr="00CF23C9" w:rsidRDefault="0070082B" w:rsidP="00652FED">
            <w:pPr>
              <w:pStyle w:val="Default"/>
              <w:jc w:val="center"/>
            </w:pPr>
            <w:r w:rsidRPr="00CF23C9">
              <w:t>)</w:t>
            </w:r>
          </w:p>
        </w:tc>
        <w:tc>
          <w:tcPr>
            <w:tcW w:w="5184" w:type="dxa"/>
            <w:gridSpan w:val="2"/>
          </w:tcPr>
          <w:p w14:paraId="2990F570" w14:textId="77777777" w:rsidR="0070082B" w:rsidRPr="00CF23C9" w:rsidRDefault="0070082B" w:rsidP="00652FED">
            <w:pPr>
              <w:pStyle w:val="Default"/>
            </w:pPr>
          </w:p>
        </w:tc>
      </w:tr>
      <w:tr w:rsidR="0063398B" w:rsidRPr="00CF23C9" w14:paraId="2FF522BD" w14:textId="77777777" w:rsidTr="0063398B">
        <w:trPr>
          <w:trHeight w:val="504"/>
        </w:trPr>
        <w:tc>
          <w:tcPr>
            <w:tcW w:w="5184" w:type="dxa"/>
            <w:vAlign w:val="center"/>
          </w:tcPr>
          <w:p w14:paraId="300C4ED9" w14:textId="7E01A220" w:rsidR="0063398B" w:rsidRPr="00CF23C9" w:rsidRDefault="0063398B" w:rsidP="0063398B">
            <w:pPr>
              <w:pStyle w:val="Default"/>
            </w:pPr>
            <w:r w:rsidRPr="00CF23C9">
              <w:t>vs.</w:t>
            </w:r>
          </w:p>
        </w:tc>
        <w:tc>
          <w:tcPr>
            <w:tcW w:w="432" w:type="dxa"/>
            <w:vAlign w:val="center"/>
          </w:tcPr>
          <w:p w14:paraId="6339BAF7" w14:textId="77777777" w:rsidR="0063398B" w:rsidRPr="00CF23C9" w:rsidRDefault="0063398B" w:rsidP="00652FED">
            <w:pPr>
              <w:pStyle w:val="Default"/>
              <w:jc w:val="center"/>
            </w:pPr>
            <w:r w:rsidRPr="00CF23C9">
              <w:t>)</w:t>
            </w:r>
          </w:p>
        </w:tc>
        <w:tc>
          <w:tcPr>
            <w:tcW w:w="3024" w:type="dxa"/>
            <w:vAlign w:val="bottom"/>
          </w:tcPr>
          <w:p w14:paraId="08D06D51" w14:textId="4B1A87BF" w:rsidR="0063398B" w:rsidRPr="00CF23C9" w:rsidRDefault="0063398B" w:rsidP="0063398B">
            <w:pPr>
              <w:pStyle w:val="Default"/>
              <w:jc w:val="right"/>
            </w:pPr>
            <w:r w:rsidRPr="00CF23C9">
              <w:t>FCHR Case No:</w:t>
            </w:r>
          </w:p>
        </w:tc>
        <w:tc>
          <w:tcPr>
            <w:tcW w:w="2160" w:type="dxa"/>
            <w:tcBorders>
              <w:bottom w:val="single" w:sz="4" w:space="0" w:color="auto"/>
            </w:tcBorders>
            <w:vAlign w:val="bottom"/>
          </w:tcPr>
          <w:p w14:paraId="38C6714B" w14:textId="4B536185" w:rsidR="0063398B" w:rsidRPr="00CF23C9" w:rsidRDefault="0063398B" w:rsidP="0063398B">
            <w:pPr>
              <w:pStyle w:val="Default"/>
              <w:ind w:right="260"/>
            </w:pPr>
          </w:p>
        </w:tc>
      </w:tr>
      <w:tr w:rsidR="0070082B" w:rsidRPr="00CF23C9" w14:paraId="6CC6DDE6" w14:textId="77777777" w:rsidTr="0063398B">
        <w:trPr>
          <w:trHeight w:val="504"/>
        </w:trPr>
        <w:tc>
          <w:tcPr>
            <w:tcW w:w="5184" w:type="dxa"/>
          </w:tcPr>
          <w:p w14:paraId="4F91D10E" w14:textId="58D11963" w:rsidR="0070082B" w:rsidRPr="00CF23C9" w:rsidRDefault="0070082B" w:rsidP="00652FED">
            <w:pPr>
              <w:pStyle w:val="Default"/>
            </w:pPr>
          </w:p>
        </w:tc>
        <w:tc>
          <w:tcPr>
            <w:tcW w:w="432" w:type="dxa"/>
            <w:vAlign w:val="center"/>
          </w:tcPr>
          <w:p w14:paraId="280DEB9E" w14:textId="77777777" w:rsidR="0070082B" w:rsidRPr="00CF23C9" w:rsidRDefault="0070082B" w:rsidP="00652FED">
            <w:pPr>
              <w:pStyle w:val="Default"/>
              <w:jc w:val="center"/>
            </w:pPr>
            <w:r w:rsidRPr="00CF23C9">
              <w:t>)</w:t>
            </w:r>
          </w:p>
        </w:tc>
        <w:tc>
          <w:tcPr>
            <w:tcW w:w="5184" w:type="dxa"/>
            <w:gridSpan w:val="2"/>
          </w:tcPr>
          <w:p w14:paraId="3914C498" w14:textId="77777777" w:rsidR="0070082B" w:rsidRPr="00CF23C9" w:rsidRDefault="0070082B" w:rsidP="00652FED">
            <w:pPr>
              <w:pStyle w:val="Default"/>
            </w:pPr>
          </w:p>
        </w:tc>
      </w:tr>
      <w:tr w:rsidR="0070082B" w:rsidRPr="00CF23C9" w14:paraId="0DE48E7D" w14:textId="77777777" w:rsidTr="0063398B">
        <w:trPr>
          <w:trHeight w:val="504"/>
        </w:trPr>
        <w:tc>
          <w:tcPr>
            <w:tcW w:w="5184" w:type="dxa"/>
            <w:vAlign w:val="center"/>
          </w:tcPr>
          <w:p w14:paraId="243BA2DD" w14:textId="6D888271" w:rsidR="0070082B" w:rsidRPr="00CF23C9" w:rsidRDefault="0070082B" w:rsidP="00652FED">
            <w:pPr>
              <w:pStyle w:val="Default"/>
              <w:ind w:left="720"/>
            </w:pPr>
            <w:r w:rsidRPr="00CF23C9">
              <w:t>Respondent</w:t>
            </w:r>
          </w:p>
        </w:tc>
        <w:tc>
          <w:tcPr>
            <w:tcW w:w="432" w:type="dxa"/>
            <w:vAlign w:val="center"/>
          </w:tcPr>
          <w:p w14:paraId="1EE3B7C0" w14:textId="77777777" w:rsidR="0070082B" w:rsidRPr="00CF23C9" w:rsidRDefault="0070082B" w:rsidP="00652FED">
            <w:pPr>
              <w:pStyle w:val="Default"/>
              <w:jc w:val="center"/>
            </w:pPr>
            <w:r w:rsidRPr="00CF23C9">
              <w:t>)</w:t>
            </w:r>
          </w:p>
        </w:tc>
        <w:tc>
          <w:tcPr>
            <w:tcW w:w="5184" w:type="dxa"/>
            <w:gridSpan w:val="2"/>
          </w:tcPr>
          <w:p w14:paraId="210D14D2" w14:textId="77777777" w:rsidR="0070082B" w:rsidRPr="00CF23C9" w:rsidRDefault="0070082B" w:rsidP="00652FED">
            <w:pPr>
              <w:pStyle w:val="Default"/>
            </w:pPr>
          </w:p>
        </w:tc>
      </w:tr>
      <w:bookmarkEnd w:id="0"/>
    </w:tbl>
    <w:p w14:paraId="4B37A047" w14:textId="59B83BE9" w:rsidR="008E6640" w:rsidRPr="00E079D5" w:rsidRDefault="008E6640" w:rsidP="008E6640">
      <w:pPr>
        <w:pStyle w:val="Default"/>
      </w:pPr>
    </w:p>
    <w:tbl>
      <w:tblPr>
        <w:tblStyle w:val="TableGrid"/>
        <w:tblW w:w="0" w:type="auto"/>
        <w:tblBorders>
          <w:insideH w:val="none" w:sz="0" w:space="0" w:color="auto"/>
          <w:insideV w:val="none" w:sz="0" w:space="0" w:color="auto"/>
        </w:tblBorders>
        <w:tblLook w:val="04A0" w:firstRow="1" w:lastRow="0" w:firstColumn="1" w:lastColumn="0" w:noHBand="0" w:noVBand="1"/>
      </w:tblPr>
      <w:tblGrid>
        <w:gridCol w:w="10790"/>
      </w:tblGrid>
      <w:tr w:rsidR="00651F5A" w:rsidRPr="00E079D5" w14:paraId="64ABB24F" w14:textId="77777777" w:rsidTr="0063398B">
        <w:trPr>
          <w:trHeight w:val="576"/>
        </w:trPr>
        <w:tc>
          <w:tcPr>
            <w:tcW w:w="10790" w:type="dxa"/>
            <w:vAlign w:val="center"/>
          </w:tcPr>
          <w:p w14:paraId="1BA6AF9C" w14:textId="55B71BBA" w:rsidR="00651F5A" w:rsidRPr="00B058E5" w:rsidRDefault="00651F5A" w:rsidP="00E1041C">
            <w:pPr>
              <w:pStyle w:val="Default"/>
              <w:rPr>
                <w:b/>
              </w:rPr>
            </w:pPr>
            <w:r w:rsidRPr="00B058E5">
              <w:rPr>
                <w:b/>
              </w:rPr>
              <w:t>Petitioner files this Petition for Relief from a (check the applicable one):</w:t>
            </w:r>
          </w:p>
        </w:tc>
      </w:tr>
      <w:tr w:rsidR="00651F5A" w:rsidRPr="00E079D5" w14:paraId="5FD9DD8E" w14:textId="77777777" w:rsidTr="0063398B">
        <w:trPr>
          <w:trHeight w:val="432"/>
        </w:trPr>
        <w:tc>
          <w:tcPr>
            <w:tcW w:w="10790" w:type="dxa"/>
            <w:vAlign w:val="center"/>
          </w:tcPr>
          <w:p w14:paraId="3D57796B" w14:textId="0A1A92BB" w:rsidR="00651F5A" w:rsidRPr="00E079D5" w:rsidRDefault="004236AE" w:rsidP="00E1041C">
            <w:pPr>
              <w:pStyle w:val="Default"/>
              <w:ind w:left="720"/>
            </w:pPr>
            <w:r>
              <w:fldChar w:fldCharType="begin">
                <w:ffData>
                  <w:name w:val="Check1"/>
                  <w:enabled/>
                  <w:calcOnExit w:val="0"/>
                  <w:checkBox>
                    <w:sizeAuto/>
                    <w:default w:val="0"/>
                  </w:checkBox>
                </w:ffData>
              </w:fldChar>
            </w:r>
            <w:bookmarkStart w:id="1" w:name="Check1"/>
            <w:r>
              <w:instrText xml:space="preserve"> FORMCHECKBOX </w:instrText>
            </w:r>
            <w:r w:rsidR="00DA392F">
              <w:fldChar w:fldCharType="separate"/>
            </w:r>
            <w:r>
              <w:fldChar w:fldCharType="end"/>
            </w:r>
            <w:bookmarkEnd w:id="1"/>
            <w:r w:rsidR="00265DB9" w:rsidRPr="00E079D5">
              <w:t xml:space="preserve"> </w:t>
            </w:r>
            <w:r w:rsidR="00D80310" w:rsidRPr="00E079D5">
              <w:t xml:space="preserve">Discriminatory </w:t>
            </w:r>
            <w:r w:rsidR="00265DB9" w:rsidRPr="00E079D5">
              <w:t>Employment Practice</w:t>
            </w:r>
          </w:p>
        </w:tc>
      </w:tr>
      <w:tr w:rsidR="00651F5A" w:rsidRPr="00E079D5" w14:paraId="3A3711F9" w14:textId="77777777" w:rsidTr="0063398B">
        <w:trPr>
          <w:trHeight w:val="432"/>
        </w:trPr>
        <w:tc>
          <w:tcPr>
            <w:tcW w:w="10790" w:type="dxa"/>
            <w:vAlign w:val="center"/>
          </w:tcPr>
          <w:p w14:paraId="045E8C3F" w14:textId="6FDBB780" w:rsidR="00651F5A" w:rsidRPr="00E079D5" w:rsidRDefault="00265DB9" w:rsidP="00E1041C">
            <w:pPr>
              <w:pStyle w:val="Default"/>
              <w:ind w:left="720"/>
            </w:pPr>
            <w:r w:rsidRPr="00E079D5">
              <w:fldChar w:fldCharType="begin">
                <w:ffData>
                  <w:name w:val="Check1"/>
                  <w:enabled/>
                  <w:calcOnExit w:val="0"/>
                  <w:checkBox>
                    <w:sizeAuto/>
                    <w:default w:val="0"/>
                  </w:checkBox>
                </w:ffData>
              </w:fldChar>
            </w:r>
            <w:r w:rsidRPr="00E079D5">
              <w:instrText xml:space="preserve"> FORMCHECKBOX </w:instrText>
            </w:r>
            <w:r w:rsidR="00DA392F">
              <w:fldChar w:fldCharType="separate"/>
            </w:r>
            <w:r w:rsidRPr="00E079D5">
              <w:fldChar w:fldCharType="end"/>
            </w:r>
            <w:r w:rsidRPr="00E079D5">
              <w:t xml:space="preserve"> Discriminatory </w:t>
            </w:r>
            <w:r w:rsidR="00D80310">
              <w:t xml:space="preserve">Housing </w:t>
            </w:r>
            <w:r w:rsidRPr="00E079D5">
              <w:t>Practice</w:t>
            </w:r>
          </w:p>
        </w:tc>
      </w:tr>
      <w:tr w:rsidR="00E1041C" w:rsidRPr="00E079D5" w14:paraId="7013D254" w14:textId="77777777" w:rsidTr="0063398B">
        <w:trPr>
          <w:trHeight w:val="432"/>
        </w:trPr>
        <w:tc>
          <w:tcPr>
            <w:tcW w:w="10790" w:type="dxa"/>
            <w:vAlign w:val="center"/>
          </w:tcPr>
          <w:p w14:paraId="6E0FD2B8" w14:textId="07FD2B0A" w:rsidR="00E1041C" w:rsidRPr="00E079D5" w:rsidRDefault="00265DB9" w:rsidP="00E1041C">
            <w:pPr>
              <w:pStyle w:val="Default"/>
              <w:ind w:left="720"/>
            </w:pPr>
            <w:r w:rsidRPr="00E079D5">
              <w:fldChar w:fldCharType="begin">
                <w:ffData>
                  <w:name w:val="Check1"/>
                  <w:enabled/>
                  <w:calcOnExit w:val="0"/>
                  <w:checkBox>
                    <w:sizeAuto/>
                    <w:default w:val="0"/>
                  </w:checkBox>
                </w:ffData>
              </w:fldChar>
            </w:r>
            <w:r w:rsidRPr="00E079D5">
              <w:instrText xml:space="preserve"> FORMCHECKBOX </w:instrText>
            </w:r>
            <w:r w:rsidR="00DA392F">
              <w:fldChar w:fldCharType="separate"/>
            </w:r>
            <w:r w:rsidRPr="00E079D5">
              <w:fldChar w:fldCharType="end"/>
            </w:r>
            <w:r w:rsidRPr="00E079D5">
              <w:t xml:space="preserve"> Discriminatory </w:t>
            </w:r>
            <w:r w:rsidR="00D80310" w:rsidRPr="00E079D5">
              <w:t xml:space="preserve">Public Accommodation </w:t>
            </w:r>
            <w:r w:rsidRPr="00E079D5">
              <w:t>Practice</w:t>
            </w:r>
          </w:p>
        </w:tc>
      </w:tr>
    </w:tbl>
    <w:p w14:paraId="28BB9DAA" w14:textId="77777777" w:rsidR="00651F5A" w:rsidRPr="00E079D5" w:rsidRDefault="00651F5A" w:rsidP="0063398B">
      <w:pPr>
        <w:pStyle w:val="Default"/>
        <w:jc w:val="both"/>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79"/>
        <w:gridCol w:w="2879"/>
        <w:gridCol w:w="720"/>
        <w:gridCol w:w="864"/>
        <w:gridCol w:w="577"/>
        <w:gridCol w:w="1435"/>
        <w:gridCol w:w="1446"/>
      </w:tblGrid>
      <w:tr w:rsidR="00651F5A" w:rsidRPr="00E079D5" w14:paraId="76670510" w14:textId="77777777" w:rsidTr="003D0090">
        <w:trPr>
          <w:trHeight w:val="576"/>
        </w:trPr>
        <w:tc>
          <w:tcPr>
            <w:tcW w:w="10800" w:type="dxa"/>
            <w:gridSpan w:val="7"/>
            <w:vAlign w:val="center"/>
          </w:tcPr>
          <w:p w14:paraId="5B41625A" w14:textId="0A7F8EC2" w:rsidR="00265DB9" w:rsidRPr="00B058E5" w:rsidRDefault="00651F5A" w:rsidP="00265DB9">
            <w:pPr>
              <w:pStyle w:val="Default"/>
              <w:numPr>
                <w:ilvl w:val="0"/>
                <w:numId w:val="28"/>
              </w:numPr>
              <w:ind w:left="360"/>
              <w:rPr>
                <w:b/>
              </w:rPr>
            </w:pPr>
            <w:r w:rsidRPr="00B058E5">
              <w:rPr>
                <w:b/>
              </w:rPr>
              <w:t>PETITIONER’S CONTACT INFORMATION</w:t>
            </w:r>
            <w:r w:rsidR="00265DB9" w:rsidRPr="00B058E5">
              <w:rPr>
                <w:b/>
              </w:rPr>
              <w:t>:</w:t>
            </w:r>
          </w:p>
        </w:tc>
      </w:tr>
      <w:tr w:rsidR="00265DB9" w:rsidRPr="00E079D5" w14:paraId="76D0E37B" w14:textId="77777777" w:rsidTr="0063398B">
        <w:trPr>
          <w:trHeight w:val="504"/>
        </w:trPr>
        <w:tc>
          <w:tcPr>
            <w:tcW w:w="2879" w:type="dxa"/>
            <w:vAlign w:val="bottom"/>
          </w:tcPr>
          <w:p w14:paraId="26F3E611" w14:textId="05F5D734" w:rsidR="00265DB9" w:rsidRPr="00E079D5" w:rsidRDefault="00265DB9" w:rsidP="00D50A63">
            <w:pPr>
              <w:pStyle w:val="Default"/>
              <w:ind w:left="330"/>
            </w:pPr>
            <w:r w:rsidRPr="00E079D5">
              <w:t>Name</w:t>
            </w:r>
            <w:r w:rsidR="008D6E52">
              <w:t>:</w:t>
            </w:r>
          </w:p>
        </w:tc>
        <w:tc>
          <w:tcPr>
            <w:tcW w:w="7921" w:type="dxa"/>
            <w:gridSpan w:val="6"/>
            <w:tcBorders>
              <w:bottom w:val="single" w:sz="4" w:space="0" w:color="auto"/>
            </w:tcBorders>
            <w:vAlign w:val="bottom"/>
          </w:tcPr>
          <w:p w14:paraId="693A2601" w14:textId="387BBCD1" w:rsidR="00265DB9" w:rsidRPr="00E079D5" w:rsidRDefault="00265DB9" w:rsidP="00D50A63">
            <w:pPr>
              <w:pStyle w:val="Default"/>
            </w:pPr>
          </w:p>
        </w:tc>
      </w:tr>
      <w:tr w:rsidR="00265DB9" w:rsidRPr="00E079D5" w14:paraId="7AEC50CC" w14:textId="77777777" w:rsidTr="0063398B">
        <w:trPr>
          <w:trHeight w:val="504"/>
        </w:trPr>
        <w:tc>
          <w:tcPr>
            <w:tcW w:w="2879" w:type="dxa"/>
            <w:vAlign w:val="bottom"/>
          </w:tcPr>
          <w:p w14:paraId="4CBACC5B" w14:textId="434DA043" w:rsidR="00265DB9" w:rsidRPr="00E079D5" w:rsidRDefault="00265DB9" w:rsidP="00D50A63">
            <w:pPr>
              <w:pStyle w:val="Default"/>
              <w:ind w:left="330"/>
            </w:pPr>
            <w:r w:rsidRPr="00E079D5">
              <w:t>Street or PO Box</w:t>
            </w:r>
            <w:r w:rsidR="008D6E52">
              <w:t>:</w:t>
            </w:r>
          </w:p>
        </w:tc>
        <w:tc>
          <w:tcPr>
            <w:tcW w:w="7921" w:type="dxa"/>
            <w:gridSpan w:val="6"/>
            <w:tcBorders>
              <w:bottom w:val="single" w:sz="4" w:space="0" w:color="auto"/>
            </w:tcBorders>
            <w:vAlign w:val="bottom"/>
          </w:tcPr>
          <w:p w14:paraId="46B3CDD5" w14:textId="7E077032" w:rsidR="00265DB9" w:rsidRPr="00E079D5" w:rsidRDefault="00265DB9" w:rsidP="00D50A63">
            <w:pPr>
              <w:pStyle w:val="Default"/>
            </w:pPr>
          </w:p>
        </w:tc>
      </w:tr>
      <w:tr w:rsidR="00762F16" w:rsidRPr="00E079D5" w14:paraId="06562075" w14:textId="77777777" w:rsidTr="0063398B">
        <w:trPr>
          <w:trHeight w:val="504"/>
        </w:trPr>
        <w:tc>
          <w:tcPr>
            <w:tcW w:w="2879" w:type="dxa"/>
            <w:vAlign w:val="bottom"/>
          </w:tcPr>
          <w:p w14:paraId="64E750B0" w14:textId="5C6C6B9E" w:rsidR="00762F16" w:rsidRPr="00E079D5" w:rsidRDefault="00762F16" w:rsidP="00D50A63">
            <w:pPr>
              <w:pStyle w:val="Default"/>
              <w:ind w:left="330"/>
            </w:pPr>
            <w:r w:rsidRPr="00E079D5">
              <w:t>City</w:t>
            </w:r>
            <w:r>
              <w:t>:</w:t>
            </w:r>
          </w:p>
        </w:tc>
        <w:tc>
          <w:tcPr>
            <w:tcW w:w="3599" w:type="dxa"/>
            <w:gridSpan w:val="2"/>
            <w:tcBorders>
              <w:bottom w:val="single" w:sz="4" w:space="0" w:color="auto"/>
            </w:tcBorders>
            <w:vAlign w:val="bottom"/>
          </w:tcPr>
          <w:p w14:paraId="190F5B03" w14:textId="7E6818EF" w:rsidR="00762F16" w:rsidRPr="00E079D5" w:rsidRDefault="00762F16" w:rsidP="00D50A63">
            <w:pPr>
              <w:pStyle w:val="Default"/>
            </w:pPr>
          </w:p>
        </w:tc>
        <w:tc>
          <w:tcPr>
            <w:tcW w:w="864" w:type="dxa"/>
            <w:vAlign w:val="bottom"/>
          </w:tcPr>
          <w:p w14:paraId="7D234B37" w14:textId="50B91939" w:rsidR="00762F16" w:rsidRPr="00E079D5" w:rsidRDefault="00762F16" w:rsidP="00D50A63">
            <w:pPr>
              <w:pStyle w:val="Default"/>
              <w:jc w:val="right"/>
            </w:pPr>
            <w:r>
              <w:t>State:</w:t>
            </w:r>
          </w:p>
        </w:tc>
        <w:tc>
          <w:tcPr>
            <w:tcW w:w="577" w:type="dxa"/>
            <w:tcBorders>
              <w:bottom w:val="single" w:sz="4" w:space="0" w:color="auto"/>
            </w:tcBorders>
            <w:vAlign w:val="bottom"/>
          </w:tcPr>
          <w:p w14:paraId="4E0987F9" w14:textId="7A9182E1" w:rsidR="00762F16" w:rsidRPr="00E079D5" w:rsidRDefault="00762F16" w:rsidP="00D80310">
            <w:pPr>
              <w:pStyle w:val="Default"/>
              <w:jc w:val="center"/>
            </w:pPr>
          </w:p>
        </w:tc>
        <w:tc>
          <w:tcPr>
            <w:tcW w:w="1435" w:type="dxa"/>
            <w:vAlign w:val="bottom"/>
          </w:tcPr>
          <w:p w14:paraId="5EB23332" w14:textId="379087A8" w:rsidR="00762F16" w:rsidRPr="00E079D5" w:rsidRDefault="00762F16" w:rsidP="00D50A63">
            <w:pPr>
              <w:pStyle w:val="Default"/>
              <w:jc w:val="right"/>
            </w:pPr>
            <w:r>
              <w:t>Zip Code:</w:t>
            </w:r>
          </w:p>
        </w:tc>
        <w:tc>
          <w:tcPr>
            <w:tcW w:w="1446" w:type="dxa"/>
            <w:tcBorders>
              <w:bottom w:val="single" w:sz="4" w:space="0" w:color="auto"/>
            </w:tcBorders>
            <w:vAlign w:val="bottom"/>
          </w:tcPr>
          <w:p w14:paraId="60610DAA" w14:textId="3B56EDE5" w:rsidR="00762F16" w:rsidRPr="00E079D5" w:rsidRDefault="00762F16" w:rsidP="00D50A63">
            <w:pPr>
              <w:pStyle w:val="Default"/>
            </w:pPr>
          </w:p>
        </w:tc>
      </w:tr>
      <w:tr w:rsidR="00762F16" w:rsidRPr="00E079D5" w14:paraId="27CD0853" w14:textId="77777777" w:rsidTr="0063398B">
        <w:trPr>
          <w:trHeight w:val="504"/>
        </w:trPr>
        <w:tc>
          <w:tcPr>
            <w:tcW w:w="2879" w:type="dxa"/>
            <w:vAlign w:val="bottom"/>
          </w:tcPr>
          <w:p w14:paraId="3B466CEC" w14:textId="46D9515E" w:rsidR="00762F16" w:rsidRPr="00E079D5" w:rsidRDefault="00762F16" w:rsidP="00D50A63">
            <w:pPr>
              <w:pStyle w:val="Default"/>
              <w:ind w:left="330"/>
            </w:pPr>
            <w:r>
              <w:t>Telephone Number:</w:t>
            </w:r>
          </w:p>
        </w:tc>
        <w:tc>
          <w:tcPr>
            <w:tcW w:w="2879" w:type="dxa"/>
            <w:tcBorders>
              <w:bottom w:val="single" w:sz="4" w:space="0" w:color="auto"/>
            </w:tcBorders>
            <w:vAlign w:val="bottom"/>
          </w:tcPr>
          <w:p w14:paraId="17CD7AEB" w14:textId="10F14349" w:rsidR="00762F16" w:rsidRPr="00E079D5" w:rsidRDefault="00762F16" w:rsidP="00D50A63">
            <w:pPr>
              <w:pStyle w:val="Default"/>
            </w:pPr>
          </w:p>
        </w:tc>
        <w:tc>
          <w:tcPr>
            <w:tcW w:w="2161" w:type="dxa"/>
            <w:gridSpan w:val="3"/>
            <w:vAlign w:val="bottom"/>
          </w:tcPr>
          <w:p w14:paraId="40F15367" w14:textId="108C8AA1" w:rsidR="00762F16" w:rsidRPr="00E079D5" w:rsidRDefault="00762F16" w:rsidP="00D50A63">
            <w:pPr>
              <w:pStyle w:val="Default"/>
              <w:jc w:val="right"/>
            </w:pPr>
            <w:r>
              <w:t>Fax Number:</w:t>
            </w:r>
          </w:p>
        </w:tc>
        <w:tc>
          <w:tcPr>
            <w:tcW w:w="2881" w:type="dxa"/>
            <w:gridSpan w:val="2"/>
            <w:tcBorders>
              <w:bottom w:val="single" w:sz="4" w:space="0" w:color="auto"/>
            </w:tcBorders>
            <w:vAlign w:val="bottom"/>
          </w:tcPr>
          <w:p w14:paraId="60BC0307" w14:textId="0E71B556" w:rsidR="00762F16" w:rsidRPr="00E079D5" w:rsidRDefault="00762F16" w:rsidP="00D50A63">
            <w:pPr>
              <w:pStyle w:val="Default"/>
            </w:pPr>
          </w:p>
        </w:tc>
      </w:tr>
      <w:tr w:rsidR="00762F16" w:rsidRPr="00E079D5" w14:paraId="146E7C32" w14:textId="77777777" w:rsidTr="0063398B">
        <w:trPr>
          <w:trHeight w:val="504"/>
        </w:trPr>
        <w:tc>
          <w:tcPr>
            <w:tcW w:w="2880" w:type="dxa"/>
            <w:vAlign w:val="bottom"/>
          </w:tcPr>
          <w:p w14:paraId="2F2B4AD6" w14:textId="77777777" w:rsidR="00762F16" w:rsidRPr="00E079D5" w:rsidRDefault="00762F16" w:rsidP="00D50A63">
            <w:pPr>
              <w:pStyle w:val="Default"/>
              <w:ind w:left="330"/>
            </w:pPr>
            <w:r>
              <w:t>E-mail address:</w:t>
            </w:r>
          </w:p>
        </w:tc>
        <w:tc>
          <w:tcPr>
            <w:tcW w:w="7920" w:type="dxa"/>
            <w:gridSpan w:val="6"/>
            <w:tcBorders>
              <w:bottom w:val="single" w:sz="4" w:space="0" w:color="auto"/>
            </w:tcBorders>
            <w:vAlign w:val="bottom"/>
          </w:tcPr>
          <w:p w14:paraId="471F3CDB" w14:textId="12AEF9E0" w:rsidR="00762F16" w:rsidRPr="00E079D5" w:rsidRDefault="00762F16" w:rsidP="00D50A63">
            <w:pPr>
              <w:pStyle w:val="Default"/>
            </w:pPr>
          </w:p>
        </w:tc>
      </w:tr>
    </w:tbl>
    <w:p w14:paraId="549F36A2" w14:textId="627D0B25" w:rsidR="00651F5A" w:rsidRPr="00E079D5" w:rsidRDefault="00651F5A" w:rsidP="0063398B">
      <w:pPr>
        <w:pStyle w:val="Default"/>
        <w:jc w:val="both"/>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79"/>
        <w:gridCol w:w="2879"/>
        <w:gridCol w:w="720"/>
        <w:gridCol w:w="864"/>
        <w:gridCol w:w="577"/>
        <w:gridCol w:w="1435"/>
        <w:gridCol w:w="1436"/>
        <w:gridCol w:w="10"/>
      </w:tblGrid>
      <w:tr w:rsidR="00265DB9" w:rsidRPr="00E079D5" w14:paraId="420B9F93" w14:textId="77777777" w:rsidTr="00265DB9">
        <w:trPr>
          <w:gridAfter w:val="1"/>
          <w:wAfter w:w="10" w:type="dxa"/>
          <w:trHeight w:val="576"/>
        </w:trPr>
        <w:tc>
          <w:tcPr>
            <w:tcW w:w="10790" w:type="dxa"/>
            <w:gridSpan w:val="7"/>
            <w:vAlign w:val="center"/>
          </w:tcPr>
          <w:p w14:paraId="03A73E3F" w14:textId="5A9471FB" w:rsidR="00265DB9" w:rsidRPr="00261F89" w:rsidRDefault="00265DB9" w:rsidP="00265DB9">
            <w:pPr>
              <w:pStyle w:val="Default"/>
              <w:numPr>
                <w:ilvl w:val="0"/>
                <w:numId w:val="28"/>
              </w:numPr>
              <w:ind w:left="360"/>
              <w:rPr>
                <w:b/>
              </w:rPr>
            </w:pPr>
            <w:r w:rsidRPr="00261F89">
              <w:rPr>
                <w:b/>
              </w:rPr>
              <w:t>RESPONDENT’S CONTACT INFORMATION:</w:t>
            </w:r>
          </w:p>
        </w:tc>
      </w:tr>
      <w:tr w:rsidR="00FF7706" w:rsidRPr="00E079D5" w14:paraId="7B1EF0CD" w14:textId="77777777" w:rsidTr="00D226D8">
        <w:trPr>
          <w:trHeight w:val="504"/>
        </w:trPr>
        <w:tc>
          <w:tcPr>
            <w:tcW w:w="2879" w:type="dxa"/>
            <w:vAlign w:val="bottom"/>
          </w:tcPr>
          <w:p w14:paraId="0CBBEE52" w14:textId="46697D17" w:rsidR="00FF7706" w:rsidRPr="00E079D5" w:rsidRDefault="00FF7706" w:rsidP="00D226D8">
            <w:pPr>
              <w:pStyle w:val="Default"/>
              <w:ind w:left="330"/>
            </w:pPr>
            <w:r w:rsidRPr="00E079D5">
              <w:t>Name</w:t>
            </w:r>
            <w:r w:rsidR="008D6E52">
              <w:t>:</w:t>
            </w:r>
          </w:p>
        </w:tc>
        <w:tc>
          <w:tcPr>
            <w:tcW w:w="7921" w:type="dxa"/>
            <w:gridSpan w:val="7"/>
            <w:tcBorders>
              <w:bottom w:val="single" w:sz="4" w:space="0" w:color="auto"/>
            </w:tcBorders>
            <w:vAlign w:val="bottom"/>
          </w:tcPr>
          <w:p w14:paraId="20B28181" w14:textId="79A6ADBA" w:rsidR="00FF7706" w:rsidRPr="00E079D5" w:rsidRDefault="00FF7706" w:rsidP="00D226D8">
            <w:pPr>
              <w:pStyle w:val="Default"/>
            </w:pPr>
          </w:p>
        </w:tc>
      </w:tr>
      <w:tr w:rsidR="00FF7706" w:rsidRPr="00E079D5" w14:paraId="74477D44" w14:textId="77777777" w:rsidTr="00D226D8">
        <w:trPr>
          <w:trHeight w:val="504"/>
        </w:trPr>
        <w:tc>
          <w:tcPr>
            <w:tcW w:w="2879" w:type="dxa"/>
            <w:vAlign w:val="bottom"/>
          </w:tcPr>
          <w:p w14:paraId="6D08D87D" w14:textId="0C998351" w:rsidR="00FF7706" w:rsidRPr="00E079D5" w:rsidRDefault="00FF7706" w:rsidP="00D226D8">
            <w:pPr>
              <w:pStyle w:val="Default"/>
              <w:ind w:left="330"/>
            </w:pPr>
            <w:r w:rsidRPr="00E079D5">
              <w:t>Street or PO Box</w:t>
            </w:r>
            <w:r w:rsidR="008D6E52">
              <w:t>:</w:t>
            </w:r>
          </w:p>
        </w:tc>
        <w:tc>
          <w:tcPr>
            <w:tcW w:w="7921" w:type="dxa"/>
            <w:gridSpan w:val="7"/>
            <w:tcBorders>
              <w:bottom w:val="single" w:sz="4" w:space="0" w:color="auto"/>
            </w:tcBorders>
            <w:vAlign w:val="bottom"/>
          </w:tcPr>
          <w:p w14:paraId="07662288" w14:textId="5DB4BC3F" w:rsidR="00FF7706" w:rsidRPr="00E079D5" w:rsidRDefault="00FF7706" w:rsidP="00D226D8">
            <w:pPr>
              <w:pStyle w:val="Default"/>
            </w:pPr>
          </w:p>
        </w:tc>
      </w:tr>
      <w:tr w:rsidR="00FF7706" w:rsidRPr="00E079D5" w14:paraId="7533125C" w14:textId="77777777" w:rsidTr="00D226D8">
        <w:trPr>
          <w:trHeight w:val="504"/>
        </w:trPr>
        <w:tc>
          <w:tcPr>
            <w:tcW w:w="2879" w:type="dxa"/>
            <w:vAlign w:val="bottom"/>
          </w:tcPr>
          <w:p w14:paraId="759D8CF1" w14:textId="77777777" w:rsidR="00FF7706" w:rsidRPr="00E079D5" w:rsidRDefault="00FF7706" w:rsidP="00D226D8">
            <w:pPr>
              <w:pStyle w:val="Default"/>
              <w:ind w:left="330"/>
            </w:pPr>
            <w:r w:rsidRPr="00E079D5">
              <w:t>City</w:t>
            </w:r>
            <w:r>
              <w:t>:</w:t>
            </w:r>
          </w:p>
        </w:tc>
        <w:tc>
          <w:tcPr>
            <w:tcW w:w="3599" w:type="dxa"/>
            <w:gridSpan w:val="2"/>
            <w:tcBorders>
              <w:bottom w:val="single" w:sz="4" w:space="0" w:color="auto"/>
            </w:tcBorders>
            <w:vAlign w:val="bottom"/>
          </w:tcPr>
          <w:p w14:paraId="3834E17A" w14:textId="0A63A78B" w:rsidR="00FF7706" w:rsidRPr="00E079D5" w:rsidRDefault="00FF7706" w:rsidP="00D226D8">
            <w:pPr>
              <w:pStyle w:val="Default"/>
            </w:pPr>
          </w:p>
        </w:tc>
        <w:tc>
          <w:tcPr>
            <w:tcW w:w="864" w:type="dxa"/>
            <w:vAlign w:val="bottom"/>
          </w:tcPr>
          <w:p w14:paraId="5FBADCC3" w14:textId="77777777" w:rsidR="00FF7706" w:rsidRPr="00E079D5" w:rsidRDefault="00FF7706" w:rsidP="00D226D8">
            <w:pPr>
              <w:pStyle w:val="Default"/>
              <w:jc w:val="right"/>
            </w:pPr>
            <w:r>
              <w:t>State:</w:t>
            </w:r>
          </w:p>
        </w:tc>
        <w:tc>
          <w:tcPr>
            <w:tcW w:w="577" w:type="dxa"/>
            <w:tcBorders>
              <w:bottom w:val="single" w:sz="4" w:space="0" w:color="auto"/>
            </w:tcBorders>
            <w:vAlign w:val="bottom"/>
          </w:tcPr>
          <w:p w14:paraId="1EB3FDB5" w14:textId="2C1F336C" w:rsidR="00FF7706" w:rsidRPr="00E079D5" w:rsidRDefault="00FF7706" w:rsidP="00D226D8">
            <w:pPr>
              <w:pStyle w:val="Default"/>
              <w:jc w:val="center"/>
            </w:pPr>
          </w:p>
        </w:tc>
        <w:tc>
          <w:tcPr>
            <w:tcW w:w="1435" w:type="dxa"/>
            <w:vAlign w:val="bottom"/>
          </w:tcPr>
          <w:p w14:paraId="7A18CC90" w14:textId="77777777" w:rsidR="00FF7706" w:rsidRPr="00E079D5" w:rsidRDefault="00FF7706" w:rsidP="00D226D8">
            <w:pPr>
              <w:pStyle w:val="Default"/>
              <w:jc w:val="right"/>
            </w:pPr>
            <w:r>
              <w:t>Zip Code:</w:t>
            </w:r>
          </w:p>
        </w:tc>
        <w:tc>
          <w:tcPr>
            <w:tcW w:w="1446" w:type="dxa"/>
            <w:gridSpan w:val="2"/>
            <w:tcBorders>
              <w:bottom w:val="single" w:sz="4" w:space="0" w:color="auto"/>
            </w:tcBorders>
            <w:vAlign w:val="bottom"/>
          </w:tcPr>
          <w:p w14:paraId="246C98EA" w14:textId="44048B5A" w:rsidR="00FF7706" w:rsidRPr="00E079D5" w:rsidRDefault="00FF7706" w:rsidP="00D226D8">
            <w:pPr>
              <w:pStyle w:val="Default"/>
            </w:pPr>
          </w:p>
        </w:tc>
      </w:tr>
      <w:tr w:rsidR="00FF7706" w:rsidRPr="00E079D5" w14:paraId="027FB4E4" w14:textId="77777777" w:rsidTr="00D226D8">
        <w:trPr>
          <w:trHeight w:val="504"/>
        </w:trPr>
        <w:tc>
          <w:tcPr>
            <w:tcW w:w="2879" w:type="dxa"/>
            <w:vAlign w:val="bottom"/>
          </w:tcPr>
          <w:p w14:paraId="43544CF5" w14:textId="77777777" w:rsidR="00FF7706" w:rsidRPr="00E079D5" w:rsidRDefault="00FF7706" w:rsidP="00D226D8">
            <w:pPr>
              <w:pStyle w:val="Default"/>
              <w:ind w:left="330"/>
            </w:pPr>
            <w:r>
              <w:t>Telephone Number:</w:t>
            </w:r>
          </w:p>
        </w:tc>
        <w:tc>
          <w:tcPr>
            <w:tcW w:w="2879" w:type="dxa"/>
            <w:tcBorders>
              <w:bottom w:val="single" w:sz="4" w:space="0" w:color="auto"/>
            </w:tcBorders>
            <w:vAlign w:val="bottom"/>
          </w:tcPr>
          <w:p w14:paraId="14191E76" w14:textId="7D62E2B8" w:rsidR="00FF7706" w:rsidRPr="00E079D5" w:rsidRDefault="00FF7706" w:rsidP="00D226D8">
            <w:pPr>
              <w:pStyle w:val="Default"/>
            </w:pPr>
          </w:p>
        </w:tc>
        <w:tc>
          <w:tcPr>
            <w:tcW w:w="2161" w:type="dxa"/>
            <w:gridSpan w:val="3"/>
            <w:vAlign w:val="bottom"/>
          </w:tcPr>
          <w:p w14:paraId="22B244F9" w14:textId="77777777" w:rsidR="00FF7706" w:rsidRPr="00E079D5" w:rsidRDefault="00FF7706" w:rsidP="00D226D8">
            <w:pPr>
              <w:pStyle w:val="Default"/>
              <w:jc w:val="right"/>
            </w:pPr>
            <w:r>
              <w:t>Fax Number:</w:t>
            </w:r>
          </w:p>
        </w:tc>
        <w:tc>
          <w:tcPr>
            <w:tcW w:w="2881" w:type="dxa"/>
            <w:gridSpan w:val="3"/>
            <w:tcBorders>
              <w:bottom w:val="single" w:sz="4" w:space="0" w:color="auto"/>
            </w:tcBorders>
            <w:vAlign w:val="bottom"/>
          </w:tcPr>
          <w:p w14:paraId="2C0CCF76" w14:textId="55A0A3AE" w:rsidR="00FF7706" w:rsidRPr="00E079D5" w:rsidRDefault="00FF7706" w:rsidP="00D226D8">
            <w:pPr>
              <w:pStyle w:val="Default"/>
            </w:pPr>
          </w:p>
        </w:tc>
      </w:tr>
      <w:tr w:rsidR="00FF7706" w:rsidRPr="00E079D5" w14:paraId="335FE2C3" w14:textId="77777777" w:rsidTr="00FF7706">
        <w:trPr>
          <w:trHeight w:val="504"/>
        </w:trPr>
        <w:tc>
          <w:tcPr>
            <w:tcW w:w="2879" w:type="dxa"/>
            <w:vAlign w:val="bottom"/>
          </w:tcPr>
          <w:p w14:paraId="784B4C31" w14:textId="77777777" w:rsidR="00FF7706" w:rsidRPr="00E079D5" w:rsidRDefault="00FF7706" w:rsidP="00D226D8">
            <w:pPr>
              <w:pStyle w:val="Default"/>
              <w:ind w:left="330"/>
            </w:pPr>
            <w:r>
              <w:t>E-mail address:</w:t>
            </w:r>
          </w:p>
        </w:tc>
        <w:tc>
          <w:tcPr>
            <w:tcW w:w="7921" w:type="dxa"/>
            <w:gridSpan w:val="7"/>
            <w:tcBorders>
              <w:bottom w:val="single" w:sz="4" w:space="0" w:color="auto"/>
            </w:tcBorders>
            <w:vAlign w:val="bottom"/>
          </w:tcPr>
          <w:p w14:paraId="7BB6EAF0" w14:textId="0EB4275A" w:rsidR="00FF7706" w:rsidRPr="00E079D5" w:rsidRDefault="00FF7706" w:rsidP="00D226D8">
            <w:pPr>
              <w:pStyle w:val="Default"/>
            </w:pPr>
          </w:p>
        </w:tc>
      </w:tr>
    </w:tbl>
    <w:p w14:paraId="6D4860F1" w14:textId="67BAE083" w:rsidR="00764FA2" w:rsidRDefault="00764FA2"/>
    <w:p w14:paraId="0743FAC1" w14:textId="77777777" w:rsidR="00764FA2" w:rsidRDefault="00764FA2">
      <w:r>
        <w:br w:type="page"/>
      </w:r>
    </w:p>
    <w:p w14:paraId="4E5710CB" w14:textId="77777777" w:rsidR="00265DB9" w:rsidRPr="00E079D5" w:rsidRDefault="00265DB9" w:rsidP="00C719E6">
      <w:pPr>
        <w:pStyle w:val="Default"/>
        <w:jc w:val="both"/>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79"/>
        <w:gridCol w:w="2879"/>
        <w:gridCol w:w="720"/>
        <w:gridCol w:w="864"/>
        <w:gridCol w:w="577"/>
        <w:gridCol w:w="1435"/>
        <w:gridCol w:w="1436"/>
        <w:gridCol w:w="10"/>
      </w:tblGrid>
      <w:tr w:rsidR="00265DB9" w:rsidRPr="00E079D5" w14:paraId="22418AC4" w14:textId="77777777" w:rsidTr="00265DB9">
        <w:trPr>
          <w:gridAfter w:val="1"/>
          <w:wAfter w:w="10" w:type="dxa"/>
          <w:trHeight w:val="576"/>
        </w:trPr>
        <w:tc>
          <w:tcPr>
            <w:tcW w:w="10790" w:type="dxa"/>
            <w:gridSpan w:val="7"/>
            <w:vAlign w:val="center"/>
          </w:tcPr>
          <w:p w14:paraId="7D2C2983" w14:textId="69A56E26" w:rsidR="00265DB9" w:rsidRPr="00B058E5" w:rsidRDefault="00265DB9" w:rsidP="00265DB9">
            <w:pPr>
              <w:pStyle w:val="Default"/>
              <w:numPr>
                <w:ilvl w:val="0"/>
                <w:numId w:val="28"/>
              </w:numPr>
              <w:ind w:left="360"/>
              <w:rPr>
                <w:b/>
              </w:rPr>
            </w:pPr>
            <w:r w:rsidRPr="00B058E5">
              <w:rPr>
                <w:b/>
              </w:rPr>
              <w:t>RESPONDENT’S REPRESENTATIVE (if any and if known):</w:t>
            </w:r>
          </w:p>
        </w:tc>
      </w:tr>
      <w:tr w:rsidR="00C719E6" w:rsidRPr="00E079D5" w14:paraId="53DCB209" w14:textId="77777777" w:rsidTr="00D226D8">
        <w:trPr>
          <w:trHeight w:val="504"/>
        </w:trPr>
        <w:tc>
          <w:tcPr>
            <w:tcW w:w="2879" w:type="dxa"/>
            <w:vAlign w:val="bottom"/>
          </w:tcPr>
          <w:p w14:paraId="312763C7" w14:textId="433F1809" w:rsidR="00C719E6" w:rsidRPr="00E079D5" w:rsidRDefault="00C719E6" w:rsidP="00D226D8">
            <w:pPr>
              <w:pStyle w:val="Default"/>
              <w:ind w:left="330"/>
            </w:pPr>
            <w:r w:rsidRPr="00E079D5">
              <w:t>Name</w:t>
            </w:r>
            <w:r w:rsidR="008D6E52">
              <w:t>:</w:t>
            </w:r>
          </w:p>
        </w:tc>
        <w:tc>
          <w:tcPr>
            <w:tcW w:w="7921" w:type="dxa"/>
            <w:gridSpan w:val="7"/>
            <w:tcBorders>
              <w:bottom w:val="single" w:sz="4" w:space="0" w:color="auto"/>
            </w:tcBorders>
            <w:vAlign w:val="bottom"/>
          </w:tcPr>
          <w:p w14:paraId="4F2B86BC" w14:textId="305652B5" w:rsidR="00C719E6" w:rsidRPr="00E079D5" w:rsidRDefault="00C719E6" w:rsidP="00D226D8">
            <w:pPr>
              <w:pStyle w:val="Default"/>
            </w:pPr>
          </w:p>
        </w:tc>
      </w:tr>
      <w:tr w:rsidR="00C719E6" w:rsidRPr="00E079D5" w14:paraId="26B8529C" w14:textId="77777777" w:rsidTr="00D226D8">
        <w:trPr>
          <w:trHeight w:val="504"/>
        </w:trPr>
        <w:tc>
          <w:tcPr>
            <w:tcW w:w="2879" w:type="dxa"/>
            <w:vAlign w:val="bottom"/>
          </w:tcPr>
          <w:p w14:paraId="54A6F802" w14:textId="54BE0ACD" w:rsidR="00C719E6" w:rsidRPr="00E079D5" w:rsidRDefault="00C719E6" w:rsidP="00D226D8">
            <w:pPr>
              <w:pStyle w:val="Default"/>
              <w:ind w:left="330"/>
            </w:pPr>
            <w:r w:rsidRPr="00E079D5">
              <w:t>Street or PO Box</w:t>
            </w:r>
            <w:r w:rsidR="008D6E52">
              <w:t>:</w:t>
            </w:r>
          </w:p>
        </w:tc>
        <w:tc>
          <w:tcPr>
            <w:tcW w:w="7921" w:type="dxa"/>
            <w:gridSpan w:val="7"/>
            <w:tcBorders>
              <w:bottom w:val="single" w:sz="4" w:space="0" w:color="auto"/>
            </w:tcBorders>
            <w:vAlign w:val="bottom"/>
          </w:tcPr>
          <w:p w14:paraId="24853E6B" w14:textId="7AAFA744" w:rsidR="00C719E6" w:rsidRPr="00E079D5" w:rsidRDefault="00C719E6" w:rsidP="00D226D8">
            <w:pPr>
              <w:pStyle w:val="Default"/>
            </w:pPr>
          </w:p>
        </w:tc>
      </w:tr>
      <w:tr w:rsidR="00C719E6" w:rsidRPr="00E079D5" w14:paraId="749CFA38" w14:textId="77777777" w:rsidTr="00D226D8">
        <w:trPr>
          <w:trHeight w:val="504"/>
        </w:trPr>
        <w:tc>
          <w:tcPr>
            <w:tcW w:w="2879" w:type="dxa"/>
            <w:vAlign w:val="bottom"/>
          </w:tcPr>
          <w:p w14:paraId="0845E5F2" w14:textId="77777777" w:rsidR="00C719E6" w:rsidRPr="00E079D5" w:rsidRDefault="00C719E6" w:rsidP="00D226D8">
            <w:pPr>
              <w:pStyle w:val="Default"/>
              <w:ind w:left="330"/>
            </w:pPr>
            <w:r w:rsidRPr="00E079D5">
              <w:t>City</w:t>
            </w:r>
            <w:r>
              <w:t>:</w:t>
            </w:r>
          </w:p>
        </w:tc>
        <w:tc>
          <w:tcPr>
            <w:tcW w:w="3599" w:type="dxa"/>
            <w:gridSpan w:val="2"/>
            <w:tcBorders>
              <w:bottom w:val="single" w:sz="4" w:space="0" w:color="auto"/>
            </w:tcBorders>
            <w:vAlign w:val="bottom"/>
          </w:tcPr>
          <w:p w14:paraId="7C931C06" w14:textId="3FB0E0C7" w:rsidR="00C719E6" w:rsidRPr="00E079D5" w:rsidRDefault="00C719E6" w:rsidP="00D226D8">
            <w:pPr>
              <w:pStyle w:val="Default"/>
            </w:pPr>
          </w:p>
        </w:tc>
        <w:tc>
          <w:tcPr>
            <w:tcW w:w="864" w:type="dxa"/>
            <w:vAlign w:val="bottom"/>
          </w:tcPr>
          <w:p w14:paraId="32A70B57" w14:textId="77777777" w:rsidR="00C719E6" w:rsidRPr="00E079D5" w:rsidRDefault="00C719E6" w:rsidP="00D226D8">
            <w:pPr>
              <w:pStyle w:val="Default"/>
              <w:jc w:val="right"/>
            </w:pPr>
            <w:r>
              <w:t>State:</w:t>
            </w:r>
          </w:p>
        </w:tc>
        <w:tc>
          <w:tcPr>
            <w:tcW w:w="577" w:type="dxa"/>
            <w:tcBorders>
              <w:bottom w:val="single" w:sz="4" w:space="0" w:color="auto"/>
            </w:tcBorders>
            <w:vAlign w:val="bottom"/>
          </w:tcPr>
          <w:p w14:paraId="4D6AD781" w14:textId="7FABFC8B" w:rsidR="00C719E6" w:rsidRPr="00E079D5" w:rsidRDefault="00C719E6" w:rsidP="00D226D8">
            <w:pPr>
              <w:pStyle w:val="Default"/>
              <w:jc w:val="center"/>
            </w:pPr>
          </w:p>
        </w:tc>
        <w:tc>
          <w:tcPr>
            <w:tcW w:w="1435" w:type="dxa"/>
            <w:vAlign w:val="bottom"/>
          </w:tcPr>
          <w:p w14:paraId="16DA53F8" w14:textId="77777777" w:rsidR="00C719E6" w:rsidRPr="00E079D5" w:rsidRDefault="00C719E6" w:rsidP="00D226D8">
            <w:pPr>
              <w:pStyle w:val="Default"/>
              <w:jc w:val="right"/>
            </w:pPr>
            <w:r>
              <w:t>Zip Code:</w:t>
            </w:r>
          </w:p>
        </w:tc>
        <w:tc>
          <w:tcPr>
            <w:tcW w:w="1446" w:type="dxa"/>
            <w:gridSpan w:val="2"/>
            <w:tcBorders>
              <w:bottom w:val="single" w:sz="4" w:space="0" w:color="auto"/>
            </w:tcBorders>
            <w:vAlign w:val="bottom"/>
          </w:tcPr>
          <w:p w14:paraId="50D41E58" w14:textId="040460ED" w:rsidR="00C719E6" w:rsidRPr="00E079D5" w:rsidRDefault="00C719E6" w:rsidP="00D226D8">
            <w:pPr>
              <w:pStyle w:val="Default"/>
            </w:pPr>
          </w:p>
        </w:tc>
      </w:tr>
      <w:tr w:rsidR="00C719E6" w:rsidRPr="00E079D5" w14:paraId="73469FD6" w14:textId="77777777" w:rsidTr="00D226D8">
        <w:trPr>
          <w:trHeight w:val="504"/>
        </w:trPr>
        <w:tc>
          <w:tcPr>
            <w:tcW w:w="2879" w:type="dxa"/>
            <w:vAlign w:val="bottom"/>
          </w:tcPr>
          <w:p w14:paraId="453837E5" w14:textId="77777777" w:rsidR="00C719E6" w:rsidRPr="00E079D5" w:rsidRDefault="00C719E6" w:rsidP="00D226D8">
            <w:pPr>
              <w:pStyle w:val="Default"/>
              <w:ind w:left="330"/>
            </w:pPr>
            <w:r>
              <w:t>Telephone Number:</w:t>
            </w:r>
          </w:p>
        </w:tc>
        <w:tc>
          <w:tcPr>
            <w:tcW w:w="2879" w:type="dxa"/>
            <w:tcBorders>
              <w:bottom w:val="single" w:sz="4" w:space="0" w:color="auto"/>
            </w:tcBorders>
            <w:vAlign w:val="bottom"/>
          </w:tcPr>
          <w:p w14:paraId="18C52848" w14:textId="37072476" w:rsidR="00C719E6" w:rsidRPr="00E079D5" w:rsidRDefault="00C719E6" w:rsidP="00D226D8">
            <w:pPr>
              <w:pStyle w:val="Default"/>
            </w:pPr>
          </w:p>
        </w:tc>
        <w:tc>
          <w:tcPr>
            <w:tcW w:w="2161" w:type="dxa"/>
            <w:gridSpan w:val="3"/>
            <w:vAlign w:val="bottom"/>
          </w:tcPr>
          <w:p w14:paraId="5EA70EB2" w14:textId="77777777" w:rsidR="00C719E6" w:rsidRPr="00E079D5" w:rsidRDefault="00C719E6" w:rsidP="00D226D8">
            <w:pPr>
              <w:pStyle w:val="Default"/>
              <w:jc w:val="right"/>
            </w:pPr>
            <w:r>
              <w:t>Fax Number:</w:t>
            </w:r>
          </w:p>
        </w:tc>
        <w:tc>
          <w:tcPr>
            <w:tcW w:w="2881" w:type="dxa"/>
            <w:gridSpan w:val="3"/>
            <w:tcBorders>
              <w:bottom w:val="single" w:sz="4" w:space="0" w:color="auto"/>
            </w:tcBorders>
            <w:vAlign w:val="bottom"/>
          </w:tcPr>
          <w:p w14:paraId="49EBB9E0" w14:textId="280E9DD5" w:rsidR="00C719E6" w:rsidRPr="00E079D5" w:rsidRDefault="00C719E6" w:rsidP="00D226D8">
            <w:pPr>
              <w:pStyle w:val="Default"/>
            </w:pPr>
          </w:p>
        </w:tc>
      </w:tr>
      <w:tr w:rsidR="00C719E6" w:rsidRPr="00E079D5" w14:paraId="5493A39B" w14:textId="77777777" w:rsidTr="00D226D8">
        <w:trPr>
          <w:trHeight w:val="504"/>
        </w:trPr>
        <w:tc>
          <w:tcPr>
            <w:tcW w:w="2879" w:type="dxa"/>
            <w:vAlign w:val="bottom"/>
          </w:tcPr>
          <w:p w14:paraId="776ED04C" w14:textId="77777777" w:rsidR="00C719E6" w:rsidRPr="00E079D5" w:rsidRDefault="00C719E6" w:rsidP="00D226D8">
            <w:pPr>
              <w:pStyle w:val="Default"/>
              <w:ind w:left="330"/>
            </w:pPr>
            <w:r>
              <w:t>E-mail address:</w:t>
            </w:r>
          </w:p>
        </w:tc>
        <w:tc>
          <w:tcPr>
            <w:tcW w:w="7921" w:type="dxa"/>
            <w:gridSpan w:val="7"/>
            <w:tcBorders>
              <w:bottom w:val="single" w:sz="4" w:space="0" w:color="auto"/>
            </w:tcBorders>
            <w:vAlign w:val="bottom"/>
          </w:tcPr>
          <w:p w14:paraId="7139E1AD" w14:textId="53C9BB7C" w:rsidR="00C719E6" w:rsidRPr="00E079D5" w:rsidRDefault="00C719E6" w:rsidP="00D226D8">
            <w:pPr>
              <w:pStyle w:val="Default"/>
            </w:pPr>
          </w:p>
        </w:tc>
      </w:tr>
    </w:tbl>
    <w:p w14:paraId="3F57A894" w14:textId="71D46B8A" w:rsidR="00651F5A" w:rsidRPr="00E079D5" w:rsidRDefault="00651F5A" w:rsidP="00C719E6">
      <w:pPr>
        <w:pStyle w:val="Default"/>
        <w:jc w:val="both"/>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90"/>
      </w:tblGrid>
      <w:tr w:rsidR="00265DB9" w:rsidRPr="00E079D5" w14:paraId="68BEC5D4" w14:textId="77777777" w:rsidTr="00265DB9">
        <w:trPr>
          <w:trHeight w:val="576"/>
        </w:trPr>
        <w:tc>
          <w:tcPr>
            <w:tcW w:w="10790" w:type="dxa"/>
            <w:vAlign w:val="center"/>
          </w:tcPr>
          <w:p w14:paraId="4AB04E75" w14:textId="69046BB8" w:rsidR="00265DB9" w:rsidRPr="00B058E5" w:rsidRDefault="00265DB9" w:rsidP="00265DB9">
            <w:pPr>
              <w:pStyle w:val="Default"/>
              <w:numPr>
                <w:ilvl w:val="0"/>
                <w:numId w:val="28"/>
              </w:numPr>
              <w:ind w:left="360"/>
              <w:rPr>
                <w:b/>
              </w:rPr>
            </w:pPr>
            <w:r w:rsidRPr="00B058E5">
              <w:rPr>
                <w:b/>
              </w:rPr>
              <w:t>WHEN AND HOW DID PETITIONER RECEIVE NOTICE OF THE COMMISSION’S DETERMINATION:</w:t>
            </w:r>
          </w:p>
        </w:tc>
      </w:tr>
      <w:tr w:rsidR="00E3079B" w:rsidRPr="00E3079B" w14:paraId="5480AF31" w14:textId="77777777" w:rsidTr="00DB269A">
        <w:trPr>
          <w:trHeight w:val="144"/>
        </w:trPr>
        <w:tc>
          <w:tcPr>
            <w:tcW w:w="10790" w:type="dxa"/>
            <w:vAlign w:val="center"/>
          </w:tcPr>
          <w:p w14:paraId="58B5E0DF" w14:textId="77777777" w:rsidR="00E3079B" w:rsidRPr="00DB269A" w:rsidRDefault="00E3079B" w:rsidP="00D226D8">
            <w:pPr>
              <w:pStyle w:val="Default"/>
              <w:ind w:left="330"/>
              <w:rPr>
                <w:sz w:val="8"/>
                <w:szCs w:val="8"/>
              </w:rPr>
            </w:pPr>
          </w:p>
        </w:tc>
      </w:tr>
      <w:tr w:rsidR="00265DB9" w:rsidRPr="00E079D5" w14:paraId="2CD6B64A" w14:textId="77777777" w:rsidTr="004236AE">
        <w:trPr>
          <w:trHeight w:val="2448"/>
        </w:trPr>
        <w:tc>
          <w:tcPr>
            <w:tcW w:w="10790" w:type="dxa"/>
          </w:tcPr>
          <w:p w14:paraId="79B8425C" w14:textId="3F1A1222" w:rsidR="00A74394" w:rsidRPr="00E079D5" w:rsidRDefault="00A74394" w:rsidP="004236AE">
            <w:pPr>
              <w:pStyle w:val="Default"/>
              <w:spacing w:line="360" w:lineRule="auto"/>
              <w:ind w:left="720"/>
            </w:pPr>
          </w:p>
        </w:tc>
      </w:tr>
    </w:tbl>
    <w:p w14:paraId="688B2843" w14:textId="77777777" w:rsidR="00265DB9" w:rsidRPr="00E079D5" w:rsidRDefault="00265DB9" w:rsidP="00A84F1E">
      <w:pPr>
        <w:pStyle w:val="Default"/>
        <w:jc w:val="both"/>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90"/>
      </w:tblGrid>
      <w:tr w:rsidR="00265DB9" w:rsidRPr="00E079D5" w14:paraId="04D871ED" w14:textId="77777777" w:rsidTr="00265DB9">
        <w:trPr>
          <w:trHeight w:val="576"/>
        </w:trPr>
        <w:tc>
          <w:tcPr>
            <w:tcW w:w="10790" w:type="dxa"/>
            <w:vAlign w:val="center"/>
          </w:tcPr>
          <w:p w14:paraId="3D947EFD" w14:textId="70E2F5DD" w:rsidR="00265DB9" w:rsidRPr="00261F89" w:rsidRDefault="00E3079B" w:rsidP="00265DB9">
            <w:pPr>
              <w:pStyle w:val="Default"/>
              <w:numPr>
                <w:ilvl w:val="0"/>
                <w:numId w:val="28"/>
              </w:numPr>
              <w:ind w:left="360"/>
              <w:rPr>
                <w:b/>
              </w:rPr>
            </w:pPr>
            <w:r w:rsidRPr="00E3079B">
              <w:rPr>
                <w:b/>
              </w:rPr>
              <w:t>THE FOLLOWING IS A CONCISE STATEMENT OF THE ULTIMATE FACTS ALLEGED, INCLUDING SPECIFIC FACTS PETITIONER CONTENDS WARRANT REVERSAL OR MODIFICATION OF THE COMMISSION’S DETERMINATION:</w:t>
            </w:r>
          </w:p>
        </w:tc>
      </w:tr>
      <w:tr w:rsidR="00265DB9" w:rsidRPr="00E079D5" w14:paraId="452A1B15" w14:textId="77777777" w:rsidTr="00DB269A">
        <w:trPr>
          <w:trHeight w:val="144"/>
        </w:trPr>
        <w:tc>
          <w:tcPr>
            <w:tcW w:w="10790" w:type="dxa"/>
            <w:vAlign w:val="center"/>
          </w:tcPr>
          <w:p w14:paraId="3EBBC966" w14:textId="500D0A90" w:rsidR="00265DB9" w:rsidRPr="00DB269A" w:rsidRDefault="00265DB9" w:rsidP="00265DB9">
            <w:pPr>
              <w:pStyle w:val="Default"/>
              <w:ind w:left="330"/>
              <w:rPr>
                <w:sz w:val="8"/>
                <w:szCs w:val="8"/>
              </w:rPr>
            </w:pPr>
          </w:p>
        </w:tc>
      </w:tr>
      <w:tr w:rsidR="00265DB9" w:rsidRPr="00E079D5" w14:paraId="5734355F" w14:textId="77777777" w:rsidTr="004236AE">
        <w:trPr>
          <w:trHeight w:val="5400"/>
        </w:trPr>
        <w:tc>
          <w:tcPr>
            <w:tcW w:w="10790" w:type="dxa"/>
          </w:tcPr>
          <w:p w14:paraId="7B5DC3FA" w14:textId="38350F7A" w:rsidR="00265DB9" w:rsidRPr="00E079D5" w:rsidRDefault="00265DB9" w:rsidP="004236AE">
            <w:pPr>
              <w:pStyle w:val="Default"/>
              <w:spacing w:line="360" w:lineRule="auto"/>
              <w:ind w:left="720"/>
            </w:pPr>
          </w:p>
        </w:tc>
      </w:tr>
    </w:tbl>
    <w:p w14:paraId="06A9C2FC" w14:textId="556113CA" w:rsidR="004236AE" w:rsidRDefault="004236AE" w:rsidP="00584A9A">
      <w:pPr>
        <w:pStyle w:val="Default"/>
        <w:jc w:val="both"/>
      </w:pPr>
    </w:p>
    <w:p w14:paraId="08411B81" w14:textId="77777777" w:rsidR="004236AE" w:rsidRDefault="004236AE">
      <w:pPr>
        <w:rPr>
          <w:rFonts w:ascii="Times New Roman" w:eastAsiaTheme="minorHAnsi" w:hAnsi="Times New Roman" w:cs="Times New Roman"/>
          <w:color w:val="000000"/>
          <w:sz w:val="24"/>
          <w:szCs w:val="24"/>
        </w:rPr>
      </w:pPr>
      <w:r>
        <w:br w:type="page"/>
      </w:r>
    </w:p>
    <w:p w14:paraId="104C2CD8" w14:textId="77777777" w:rsidR="00265DB9" w:rsidRPr="00E079D5" w:rsidRDefault="00265DB9" w:rsidP="00584A9A">
      <w:pPr>
        <w:pStyle w:val="Default"/>
        <w:jc w:val="both"/>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90"/>
      </w:tblGrid>
      <w:tr w:rsidR="00265DB9" w:rsidRPr="00E079D5" w14:paraId="45852AC3" w14:textId="77777777" w:rsidTr="00265DB9">
        <w:trPr>
          <w:trHeight w:val="576"/>
        </w:trPr>
        <w:tc>
          <w:tcPr>
            <w:tcW w:w="10790" w:type="dxa"/>
            <w:vAlign w:val="center"/>
          </w:tcPr>
          <w:p w14:paraId="39A9E363" w14:textId="74CC3BD9" w:rsidR="00265DB9" w:rsidRPr="00E3079B" w:rsidRDefault="00265DB9" w:rsidP="00265DB9">
            <w:pPr>
              <w:pStyle w:val="Default"/>
              <w:numPr>
                <w:ilvl w:val="0"/>
                <w:numId w:val="28"/>
              </w:numPr>
              <w:ind w:left="360"/>
              <w:rPr>
                <w:b/>
              </w:rPr>
            </w:pPr>
            <w:r w:rsidRPr="00E3079B">
              <w:rPr>
                <w:b/>
              </w:rPr>
              <w:t>RESPONDENT HAS VIOLATED THE FOLLOWING FLORIDA STATUTE (Check One):</w:t>
            </w:r>
          </w:p>
        </w:tc>
      </w:tr>
      <w:tr w:rsidR="00E3079B" w:rsidRPr="00E079D5" w14:paraId="5E8D750D" w14:textId="77777777" w:rsidTr="00D226D8">
        <w:trPr>
          <w:trHeight w:val="504"/>
        </w:trPr>
        <w:tc>
          <w:tcPr>
            <w:tcW w:w="10790" w:type="dxa"/>
            <w:vAlign w:val="center"/>
          </w:tcPr>
          <w:p w14:paraId="45A82482" w14:textId="01DD1FAF" w:rsidR="00E3079B" w:rsidRPr="00E079D5" w:rsidRDefault="004236AE" w:rsidP="008B5507">
            <w:pPr>
              <w:pStyle w:val="Default"/>
              <w:ind w:left="720"/>
            </w:pPr>
            <w:r>
              <w:fldChar w:fldCharType="begin">
                <w:ffData>
                  <w:name w:val=""/>
                  <w:enabled/>
                  <w:calcOnExit w:val="0"/>
                  <w:checkBox>
                    <w:sizeAuto/>
                    <w:default w:val="0"/>
                  </w:checkBox>
                </w:ffData>
              </w:fldChar>
            </w:r>
            <w:r>
              <w:instrText xml:space="preserve"> FORMCHECKBOX </w:instrText>
            </w:r>
            <w:r w:rsidR="00DA392F">
              <w:fldChar w:fldCharType="separate"/>
            </w:r>
            <w:r>
              <w:fldChar w:fldCharType="end"/>
            </w:r>
            <w:r w:rsidR="00E3079B" w:rsidRPr="00E079D5">
              <w:t xml:space="preserve"> </w:t>
            </w:r>
            <w:r w:rsidR="00E3079B">
              <w:t>Florida Civil Rights Act of 1992, as Amended, or</w:t>
            </w:r>
          </w:p>
        </w:tc>
      </w:tr>
      <w:tr w:rsidR="00E3079B" w:rsidRPr="00E079D5" w14:paraId="1E1EC6BB" w14:textId="77777777" w:rsidTr="00D226D8">
        <w:trPr>
          <w:trHeight w:val="504"/>
        </w:trPr>
        <w:tc>
          <w:tcPr>
            <w:tcW w:w="10790" w:type="dxa"/>
            <w:vAlign w:val="center"/>
          </w:tcPr>
          <w:p w14:paraId="73D06E27" w14:textId="77777777" w:rsidR="00E3079B" w:rsidRPr="00E079D5" w:rsidRDefault="00E3079B" w:rsidP="008B5507">
            <w:pPr>
              <w:pStyle w:val="Default"/>
              <w:ind w:left="720"/>
            </w:pPr>
            <w:r w:rsidRPr="00E079D5">
              <w:fldChar w:fldCharType="begin">
                <w:ffData>
                  <w:name w:val="Check1"/>
                  <w:enabled/>
                  <w:calcOnExit w:val="0"/>
                  <w:checkBox>
                    <w:sizeAuto/>
                    <w:default w:val="0"/>
                  </w:checkBox>
                </w:ffData>
              </w:fldChar>
            </w:r>
            <w:r w:rsidRPr="00E079D5">
              <w:instrText xml:space="preserve"> FORMCHECKBOX </w:instrText>
            </w:r>
            <w:r w:rsidR="00DA392F">
              <w:fldChar w:fldCharType="separate"/>
            </w:r>
            <w:r w:rsidRPr="00E079D5">
              <w:fldChar w:fldCharType="end"/>
            </w:r>
            <w:r w:rsidRPr="00E079D5">
              <w:t xml:space="preserve"> </w:t>
            </w:r>
            <w:r>
              <w:t>Florida Fair Housing Act, as Amended</w:t>
            </w:r>
          </w:p>
        </w:tc>
      </w:tr>
      <w:tr w:rsidR="00265DB9" w:rsidRPr="00E079D5" w14:paraId="72A014E8" w14:textId="77777777" w:rsidTr="00AD40C7">
        <w:trPr>
          <w:trHeight w:val="1080"/>
        </w:trPr>
        <w:tc>
          <w:tcPr>
            <w:tcW w:w="10790" w:type="dxa"/>
            <w:vAlign w:val="center"/>
          </w:tcPr>
          <w:p w14:paraId="20C64DB6" w14:textId="4861E4F4" w:rsidR="00265DB9" w:rsidRPr="00E079D5" w:rsidRDefault="00584A9A" w:rsidP="00265DB9">
            <w:pPr>
              <w:pStyle w:val="Default"/>
              <w:ind w:left="330"/>
            </w:pPr>
            <w:r w:rsidRPr="00E3079B">
              <w:rPr>
                <w:b/>
              </w:rPr>
              <w:t xml:space="preserve">THE FOLLOWING IS </w:t>
            </w:r>
            <w:r>
              <w:rPr>
                <w:b/>
              </w:rPr>
              <w:t>AN EXPLANATION OF HOW THE ALLEGED FACTS RELATE TO THE SPECIFIC FLORIDA STATUTE</w:t>
            </w:r>
          </w:p>
        </w:tc>
      </w:tr>
      <w:tr w:rsidR="00265DB9" w:rsidRPr="00E079D5" w14:paraId="2CE5B025" w14:textId="77777777" w:rsidTr="00DB269A">
        <w:trPr>
          <w:trHeight w:val="144"/>
        </w:trPr>
        <w:tc>
          <w:tcPr>
            <w:tcW w:w="10790" w:type="dxa"/>
            <w:vAlign w:val="center"/>
          </w:tcPr>
          <w:p w14:paraId="024F07AA" w14:textId="77777777" w:rsidR="00265DB9" w:rsidRPr="00DB269A" w:rsidRDefault="00265DB9" w:rsidP="00584A9A">
            <w:pPr>
              <w:pStyle w:val="Default"/>
              <w:ind w:left="330"/>
              <w:rPr>
                <w:sz w:val="8"/>
                <w:szCs w:val="8"/>
              </w:rPr>
            </w:pPr>
          </w:p>
        </w:tc>
      </w:tr>
      <w:tr w:rsidR="00265DB9" w:rsidRPr="00E079D5" w14:paraId="4A45EACB" w14:textId="77777777" w:rsidTr="004236AE">
        <w:trPr>
          <w:trHeight w:val="10440"/>
        </w:trPr>
        <w:tc>
          <w:tcPr>
            <w:tcW w:w="10790" w:type="dxa"/>
          </w:tcPr>
          <w:p w14:paraId="02A33571" w14:textId="1B151D3F" w:rsidR="00265DB9" w:rsidRPr="00E079D5" w:rsidRDefault="00265DB9" w:rsidP="004236AE">
            <w:pPr>
              <w:pStyle w:val="Default"/>
              <w:spacing w:line="360" w:lineRule="auto"/>
              <w:ind w:left="720"/>
            </w:pPr>
          </w:p>
        </w:tc>
      </w:tr>
    </w:tbl>
    <w:p w14:paraId="5A20E892" w14:textId="45142CEA" w:rsidR="00AD40C7" w:rsidRDefault="00AD40C7" w:rsidP="00AD40C7">
      <w:pPr>
        <w:pStyle w:val="Default"/>
        <w:jc w:val="both"/>
      </w:pPr>
    </w:p>
    <w:p w14:paraId="320BDD8F" w14:textId="77777777" w:rsidR="00AD40C7" w:rsidRDefault="00AD40C7">
      <w:pPr>
        <w:rPr>
          <w:rFonts w:ascii="Times New Roman" w:eastAsiaTheme="minorHAnsi" w:hAnsi="Times New Roman" w:cs="Times New Roman"/>
          <w:color w:val="000000"/>
          <w:sz w:val="24"/>
          <w:szCs w:val="24"/>
        </w:rPr>
      </w:pPr>
      <w:r>
        <w:br w:type="page"/>
      </w:r>
    </w:p>
    <w:p w14:paraId="28F7CA2F" w14:textId="77777777" w:rsidR="00265DB9" w:rsidRPr="00E079D5" w:rsidRDefault="00265DB9" w:rsidP="00AD40C7">
      <w:pPr>
        <w:pStyle w:val="Default"/>
        <w:jc w:val="both"/>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90"/>
      </w:tblGrid>
      <w:tr w:rsidR="00265DB9" w:rsidRPr="00E079D5" w14:paraId="45864369" w14:textId="77777777" w:rsidTr="00265DB9">
        <w:trPr>
          <w:trHeight w:val="576"/>
        </w:trPr>
        <w:tc>
          <w:tcPr>
            <w:tcW w:w="10790" w:type="dxa"/>
            <w:vAlign w:val="center"/>
          </w:tcPr>
          <w:p w14:paraId="3B8702E1" w14:textId="08DCD45E" w:rsidR="00265DB9" w:rsidRPr="00D1728A" w:rsidRDefault="00265DB9" w:rsidP="00265DB9">
            <w:pPr>
              <w:pStyle w:val="Default"/>
              <w:numPr>
                <w:ilvl w:val="0"/>
                <w:numId w:val="28"/>
              </w:numPr>
              <w:ind w:left="360"/>
              <w:rPr>
                <w:b/>
              </w:rPr>
            </w:pPr>
            <w:r w:rsidRPr="00D1728A">
              <w:rPr>
                <w:b/>
              </w:rPr>
              <w:t>PETITIONER SEEKS THE FOLLOWING RELIEF:</w:t>
            </w:r>
          </w:p>
        </w:tc>
      </w:tr>
      <w:tr w:rsidR="00265DB9" w:rsidRPr="00E079D5" w14:paraId="658311FE" w14:textId="77777777" w:rsidTr="004236AE">
        <w:trPr>
          <w:trHeight w:val="1440"/>
        </w:trPr>
        <w:tc>
          <w:tcPr>
            <w:tcW w:w="10790" w:type="dxa"/>
          </w:tcPr>
          <w:p w14:paraId="4AD4EC89" w14:textId="69782941" w:rsidR="00265DB9" w:rsidRPr="00E079D5" w:rsidRDefault="00265DB9" w:rsidP="004236AE">
            <w:pPr>
              <w:pStyle w:val="Default"/>
              <w:ind w:left="720"/>
            </w:pPr>
          </w:p>
        </w:tc>
      </w:tr>
    </w:tbl>
    <w:p w14:paraId="001D7F50" w14:textId="43E174C2" w:rsidR="00265DB9" w:rsidRDefault="00265DB9" w:rsidP="00762F16">
      <w:pPr>
        <w:pStyle w:val="Default"/>
        <w:jc w:val="both"/>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20"/>
        <w:gridCol w:w="450"/>
        <w:gridCol w:w="8720"/>
      </w:tblGrid>
      <w:tr w:rsidR="008555F8" w:rsidRPr="00E079D5" w14:paraId="3A932DC0" w14:textId="77777777" w:rsidTr="002D363C">
        <w:tc>
          <w:tcPr>
            <w:tcW w:w="1620" w:type="dxa"/>
            <w:vAlign w:val="center"/>
          </w:tcPr>
          <w:p w14:paraId="473C3D9A" w14:textId="48681220" w:rsidR="008555F8" w:rsidRPr="00E079D5" w:rsidRDefault="008555F8" w:rsidP="00D226D8">
            <w:pPr>
              <w:pStyle w:val="Default"/>
              <w:ind w:left="330"/>
            </w:pPr>
            <w:r>
              <w:t>*Note that</w:t>
            </w:r>
          </w:p>
        </w:tc>
        <w:tc>
          <w:tcPr>
            <w:tcW w:w="450" w:type="dxa"/>
            <w:tcBorders>
              <w:bottom w:val="single" w:sz="4" w:space="0" w:color="auto"/>
            </w:tcBorders>
            <w:vAlign w:val="center"/>
          </w:tcPr>
          <w:p w14:paraId="6D14167B" w14:textId="41D39721" w:rsidR="008555F8" w:rsidRPr="00E079D5" w:rsidRDefault="008555F8" w:rsidP="002D363C">
            <w:pPr>
              <w:pStyle w:val="Default"/>
              <w:jc w:val="center"/>
            </w:pPr>
          </w:p>
        </w:tc>
        <w:tc>
          <w:tcPr>
            <w:tcW w:w="8720" w:type="dxa"/>
            <w:vAlign w:val="center"/>
          </w:tcPr>
          <w:p w14:paraId="29299057" w14:textId="0B2E98F7" w:rsidR="008555F8" w:rsidRPr="00E079D5" w:rsidRDefault="008555F8" w:rsidP="008555F8">
            <w:pPr>
              <w:pStyle w:val="Default"/>
            </w:pPr>
            <w:r>
              <w:t>(provide #) additional pages have been attached.</w:t>
            </w:r>
          </w:p>
        </w:tc>
      </w:tr>
    </w:tbl>
    <w:p w14:paraId="3B48FD36" w14:textId="77777777" w:rsidR="008555F8" w:rsidRPr="00E079D5" w:rsidRDefault="008555F8" w:rsidP="00651F5A">
      <w:pPr>
        <w:pStyle w:val="Default"/>
        <w:spacing w:line="480" w:lineRule="auto"/>
        <w:jc w:val="both"/>
      </w:pPr>
    </w:p>
    <w:p w14:paraId="42B908EE" w14:textId="06BAF414" w:rsidR="00E079D5" w:rsidRPr="00E079D5" w:rsidRDefault="00E079D5" w:rsidP="002D363C">
      <w:pPr>
        <w:pStyle w:val="Default"/>
        <w:ind w:firstLine="720"/>
        <w:jc w:val="both"/>
      </w:pPr>
      <w:r w:rsidRPr="00E079D5">
        <w:t>WHEREFORE, Petitioner respectfully requests that the Florida Commission on Human Relations enter an Order prohibiting the discriminatory practice and granting affirmative relief, damages, attorneys’ fees and other relief as may be just and equitable in this cause.</w:t>
      </w:r>
    </w:p>
    <w:p w14:paraId="7FAA3CEE" w14:textId="40F084AD" w:rsidR="00651F5A" w:rsidRPr="00E079D5" w:rsidRDefault="00651F5A" w:rsidP="008E6640">
      <w:pPr>
        <w:pStyle w:val="Default"/>
        <w:spacing w:line="480" w:lineRule="auto"/>
        <w:ind w:firstLine="720"/>
        <w:jc w:val="both"/>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760"/>
        <w:gridCol w:w="720"/>
        <w:gridCol w:w="4320"/>
      </w:tblGrid>
      <w:tr w:rsidR="008555F8" w:rsidRPr="00E079D5" w14:paraId="78B9A879" w14:textId="77777777" w:rsidTr="004236AE">
        <w:trPr>
          <w:trHeight w:val="1800"/>
        </w:trPr>
        <w:tc>
          <w:tcPr>
            <w:tcW w:w="5760" w:type="dxa"/>
            <w:tcBorders>
              <w:bottom w:val="single" w:sz="4" w:space="0" w:color="auto"/>
            </w:tcBorders>
            <w:vAlign w:val="bottom"/>
          </w:tcPr>
          <w:p w14:paraId="09DED2EE" w14:textId="58965B65" w:rsidR="008555F8" w:rsidRPr="00E079D5" w:rsidRDefault="008555F8" w:rsidP="004236AE">
            <w:pPr>
              <w:rPr>
                <w:rFonts w:ascii="Times New Roman" w:hAnsi="Times New Roman" w:cs="Times New Roman"/>
                <w:sz w:val="24"/>
                <w:szCs w:val="24"/>
              </w:rPr>
            </w:pPr>
          </w:p>
        </w:tc>
        <w:tc>
          <w:tcPr>
            <w:tcW w:w="720" w:type="dxa"/>
          </w:tcPr>
          <w:p w14:paraId="444EA76A" w14:textId="77777777" w:rsidR="008555F8" w:rsidRPr="00E079D5" w:rsidRDefault="008555F8" w:rsidP="00E079D5">
            <w:pPr>
              <w:rPr>
                <w:rFonts w:ascii="Times New Roman" w:hAnsi="Times New Roman" w:cs="Times New Roman"/>
                <w:sz w:val="24"/>
                <w:szCs w:val="24"/>
              </w:rPr>
            </w:pPr>
          </w:p>
        </w:tc>
        <w:tc>
          <w:tcPr>
            <w:tcW w:w="4320" w:type="dxa"/>
            <w:tcBorders>
              <w:bottom w:val="single" w:sz="4" w:space="0" w:color="auto"/>
            </w:tcBorders>
            <w:vAlign w:val="bottom"/>
          </w:tcPr>
          <w:p w14:paraId="57DDF2D5" w14:textId="20260696" w:rsidR="008555F8" w:rsidRPr="00E079D5" w:rsidRDefault="008555F8" w:rsidP="002D363C">
            <w:pPr>
              <w:rPr>
                <w:rFonts w:ascii="Times New Roman" w:hAnsi="Times New Roman" w:cs="Times New Roman"/>
                <w:sz w:val="24"/>
                <w:szCs w:val="24"/>
              </w:rPr>
            </w:pPr>
          </w:p>
        </w:tc>
      </w:tr>
      <w:tr w:rsidR="008555F8" w:rsidRPr="00E079D5" w14:paraId="3D409F52" w14:textId="77777777" w:rsidTr="008555F8">
        <w:tc>
          <w:tcPr>
            <w:tcW w:w="5760" w:type="dxa"/>
            <w:tcBorders>
              <w:top w:val="single" w:sz="4" w:space="0" w:color="auto"/>
            </w:tcBorders>
          </w:tcPr>
          <w:p w14:paraId="37656837" w14:textId="77777777" w:rsidR="008555F8" w:rsidRPr="00E079D5" w:rsidRDefault="008555F8" w:rsidP="00650454">
            <w:pPr>
              <w:jc w:val="both"/>
              <w:rPr>
                <w:rFonts w:ascii="Times New Roman" w:hAnsi="Times New Roman" w:cs="Times New Roman"/>
                <w:sz w:val="24"/>
                <w:szCs w:val="24"/>
              </w:rPr>
            </w:pPr>
            <w:r w:rsidRPr="00E079D5">
              <w:rPr>
                <w:rFonts w:ascii="Times New Roman" w:hAnsi="Times New Roman" w:cs="Times New Roman"/>
                <w:sz w:val="24"/>
                <w:szCs w:val="24"/>
              </w:rPr>
              <w:t>Petitioner’s Signature</w:t>
            </w:r>
          </w:p>
        </w:tc>
        <w:tc>
          <w:tcPr>
            <w:tcW w:w="720" w:type="dxa"/>
          </w:tcPr>
          <w:p w14:paraId="0AF313BA" w14:textId="081667EC" w:rsidR="008555F8" w:rsidRPr="00E079D5" w:rsidRDefault="008555F8" w:rsidP="00E079D5">
            <w:pPr>
              <w:rPr>
                <w:rFonts w:ascii="Times New Roman" w:hAnsi="Times New Roman" w:cs="Times New Roman"/>
                <w:sz w:val="24"/>
                <w:szCs w:val="24"/>
              </w:rPr>
            </w:pPr>
          </w:p>
        </w:tc>
        <w:tc>
          <w:tcPr>
            <w:tcW w:w="4320" w:type="dxa"/>
            <w:tcBorders>
              <w:top w:val="single" w:sz="4" w:space="0" w:color="auto"/>
            </w:tcBorders>
          </w:tcPr>
          <w:p w14:paraId="7FAD7A7A" w14:textId="5E9D747E" w:rsidR="008555F8" w:rsidRPr="00E079D5" w:rsidRDefault="008555F8" w:rsidP="00E079D5">
            <w:pPr>
              <w:rPr>
                <w:rFonts w:ascii="Times New Roman" w:hAnsi="Times New Roman" w:cs="Times New Roman"/>
                <w:sz w:val="24"/>
                <w:szCs w:val="24"/>
              </w:rPr>
            </w:pPr>
            <w:r w:rsidRPr="00E079D5">
              <w:rPr>
                <w:rFonts w:ascii="Times New Roman" w:hAnsi="Times New Roman" w:cs="Times New Roman"/>
                <w:sz w:val="24"/>
                <w:szCs w:val="24"/>
              </w:rPr>
              <w:t>Date</w:t>
            </w:r>
          </w:p>
        </w:tc>
      </w:tr>
    </w:tbl>
    <w:p w14:paraId="645027F1" w14:textId="77777777" w:rsidR="00F60CA8" w:rsidRDefault="00F60CA8" w:rsidP="00F60CA8">
      <w:pPr>
        <w:spacing w:before="240"/>
        <w:rPr>
          <w:rFonts w:ascii="Courier New" w:hAnsi="Courier New" w:cs="Courier New"/>
          <w:bCs/>
        </w:rPr>
      </w:pPr>
      <w:bookmarkStart w:id="2" w:name="_Hlk139887971"/>
      <w:r>
        <w:rPr>
          <w:rFonts w:ascii="Courier New" w:hAnsi="Courier New" w:cs="Courier New"/>
          <w:b/>
          <w:bCs/>
          <w:u w:val="single"/>
        </w:rPr>
        <w:t>How-To Guide:</w:t>
      </w:r>
      <w:r>
        <w:rPr>
          <w:rFonts w:ascii="Courier New" w:hAnsi="Courier New" w:cs="Courier New"/>
          <w:bCs/>
        </w:rPr>
        <w:t xml:space="preserve"> (interactive)</w:t>
      </w:r>
    </w:p>
    <w:p w14:paraId="51F9A072" w14:textId="77777777" w:rsidR="00DA392F" w:rsidRDefault="00DA392F" w:rsidP="00F60CA8">
      <w:pPr>
        <w:pStyle w:val="Default"/>
        <w:spacing w:before="240" w:after="240"/>
        <w:ind w:left="720"/>
        <w:rPr>
          <w:rStyle w:val="Hyperlink"/>
          <w:rFonts w:ascii="Century Schoolbook" w:hAnsi="Century Schoolbook" w:cs="Courier New"/>
          <w:bCs/>
          <w:sz w:val="20"/>
          <w:szCs w:val="20"/>
        </w:rPr>
        <w:sectPr w:rsidR="00DA392F" w:rsidSect="00DA392F">
          <w:pgSz w:w="12240" w:h="15840"/>
          <w:pgMar w:top="720" w:right="720" w:bottom="720" w:left="720" w:header="360" w:footer="360" w:gutter="0"/>
          <w:pgNumType w:start="1"/>
          <w:cols w:space="720"/>
          <w:docGrid w:linePitch="360"/>
        </w:sectPr>
      </w:pPr>
      <w:hyperlink r:id="rId18" w:history="1">
        <w:r w:rsidR="00F60CA8">
          <w:rPr>
            <w:rStyle w:val="Hyperlink"/>
            <w:rFonts w:ascii="Century Schoolbook" w:hAnsi="Century Schoolbook" w:cs="Courier New"/>
            <w:bCs/>
            <w:sz w:val="20"/>
            <w:szCs w:val="20"/>
          </w:rPr>
          <w:t>TextBookDiscrimination.com/Guides/Petitions/Relief.html</w:t>
        </w:r>
      </w:hyperlink>
    </w:p>
    <w:tbl>
      <w:tblPr>
        <w:tblStyle w:val="TableGrid"/>
        <w:tblW w:w="10800" w:type="dxa"/>
        <w:tblInd w:w="-6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30"/>
        <w:gridCol w:w="1080"/>
        <w:gridCol w:w="1890"/>
        <w:gridCol w:w="150"/>
        <w:gridCol w:w="3120"/>
        <w:gridCol w:w="330"/>
        <w:gridCol w:w="1710"/>
        <w:gridCol w:w="1080"/>
        <w:gridCol w:w="810"/>
      </w:tblGrid>
      <w:tr w:rsidR="00DA392F" w:rsidRPr="000C3158" w14:paraId="457FD9FE" w14:textId="77777777" w:rsidTr="00512ED6">
        <w:trPr>
          <w:gridBefore w:val="1"/>
          <w:gridAfter w:val="1"/>
          <w:wBefore w:w="630" w:type="dxa"/>
          <w:wAfter w:w="810" w:type="dxa"/>
          <w:trHeight w:val="360"/>
        </w:trPr>
        <w:tc>
          <w:tcPr>
            <w:tcW w:w="3120" w:type="dxa"/>
            <w:gridSpan w:val="3"/>
            <w:shd w:val="clear" w:color="auto" w:fill="FAFAFA"/>
            <w:vAlign w:val="center"/>
          </w:tcPr>
          <w:bookmarkStart w:id="3" w:name="_Hlk189836588"/>
          <w:bookmarkStart w:id="4" w:name="_Hlk189836733"/>
          <w:p w14:paraId="6D7B0EB3" w14:textId="77777777" w:rsidR="00DA392F" w:rsidRPr="000C3158" w:rsidRDefault="00DA392F" w:rsidP="00512ED6">
            <w:pPr>
              <w:jc w:val="center"/>
              <w:rPr>
                <w:rFonts w:ascii="Courier New" w:hAnsi="Courier New" w:cs="Courier New"/>
                <w:noProof/>
                <w:sz w:val="20"/>
                <w:szCs w:val="20"/>
              </w:rPr>
            </w:pPr>
            <w:r w:rsidRPr="000C3158">
              <w:lastRenderedPageBreak/>
              <w:fldChar w:fldCharType="begin"/>
            </w:r>
            <w:r w:rsidRPr="000C3158">
              <w:instrText>HYPERLINK "https://textbookdiscrimination.com/Buy/Templates/?tbdMrkt" \o "navigate to the area (of the TBD Marketplace™) that will allow you to buy templates (for free – with Book Points™)"</w:instrText>
            </w:r>
            <w:r w:rsidRPr="000C3158">
              <w:fldChar w:fldCharType="separate"/>
            </w:r>
            <w:r w:rsidRPr="000C3158">
              <w:rPr>
                <w:rStyle w:val="Hyperlink"/>
                <w:rFonts w:ascii="Courier New" w:hAnsi="Courier New" w:cs="Courier New"/>
                <w:noProof/>
                <w:color w:val="auto"/>
                <w:sz w:val="20"/>
                <w:szCs w:val="20"/>
                <w:u w:val="none"/>
              </w:rPr>
              <w:t>BUY</w:t>
            </w:r>
            <w:r w:rsidRPr="000C3158">
              <w:rPr>
                <w:rStyle w:val="Hyperlink"/>
                <w:rFonts w:ascii="Courier New" w:hAnsi="Courier New" w:cs="Courier New"/>
                <w:noProof/>
                <w:color w:val="auto"/>
                <w:sz w:val="20"/>
                <w:szCs w:val="20"/>
                <w:u w:val="none"/>
                <w:vertAlign w:val="superscript"/>
              </w:rPr>
              <w:t>™</w:t>
            </w:r>
            <w:r w:rsidRPr="000C3158">
              <w:rPr>
                <w:rStyle w:val="Hyperlink"/>
                <w:rFonts w:ascii="Courier New" w:hAnsi="Courier New" w:cs="Courier New"/>
                <w:noProof/>
                <w:color w:val="auto"/>
                <w:sz w:val="20"/>
                <w:szCs w:val="20"/>
                <w:u w:val="none"/>
                <w:vertAlign w:val="superscript"/>
              </w:rPr>
              <w:fldChar w:fldCharType="end"/>
            </w:r>
          </w:p>
        </w:tc>
        <w:tc>
          <w:tcPr>
            <w:tcW w:w="3120" w:type="dxa"/>
            <w:shd w:val="clear" w:color="auto" w:fill="FAFAFA"/>
            <w:vAlign w:val="center"/>
          </w:tcPr>
          <w:p w14:paraId="24EFCE8F" w14:textId="77777777" w:rsidR="00DA392F" w:rsidRPr="000C3158" w:rsidRDefault="00DA392F" w:rsidP="00512ED6">
            <w:pPr>
              <w:jc w:val="center"/>
              <w:rPr>
                <w:rFonts w:ascii="Courier New" w:hAnsi="Courier New" w:cs="Courier New"/>
                <w:noProof/>
                <w:sz w:val="20"/>
                <w:szCs w:val="20"/>
              </w:rPr>
            </w:pPr>
            <w:hyperlink r:id="rId19" w:tooltip="navigate to the area (of the TBD Marketplace™) that will allow you to buy templates (for free – with Book Points™)" w:history="1">
              <w:r w:rsidRPr="000C3158">
                <w:rPr>
                  <w:rStyle w:val="Hyperlink"/>
                  <w:rFonts w:ascii="Courier New" w:hAnsi="Courier New" w:cs="Courier New"/>
                  <w:noProof/>
                  <w:color w:val="auto"/>
                  <w:sz w:val="20"/>
                  <w:szCs w:val="20"/>
                  <w:u w:val="none"/>
                </w:rPr>
                <w:t>SELL</w:t>
              </w:r>
              <w:r w:rsidRPr="000C3158">
                <w:rPr>
                  <w:rStyle w:val="Hyperlink"/>
                  <w:rFonts w:ascii="Courier New" w:hAnsi="Courier New" w:cs="Courier New"/>
                  <w:noProof/>
                  <w:color w:val="auto"/>
                  <w:sz w:val="20"/>
                  <w:szCs w:val="20"/>
                  <w:u w:val="none"/>
                  <w:vertAlign w:val="superscript"/>
                </w:rPr>
                <w:t>™</w:t>
              </w:r>
            </w:hyperlink>
          </w:p>
        </w:tc>
        <w:tc>
          <w:tcPr>
            <w:tcW w:w="3120" w:type="dxa"/>
            <w:gridSpan w:val="3"/>
            <w:shd w:val="clear" w:color="auto" w:fill="FAFAFA"/>
            <w:vAlign w:val="center"/>
          </w:tcPr>
          <w:p w14:paraId="1ED3FC39" w14:textId="77777777" w:rsidR="00DA392F" w:rsidRPr="000C3158" w:rsidRDefault="00DA392F" w:rsidP="00512ED6">
            <w:pPr>
              <w:jc w:val="center"/>
              <w:rPr>
                <w:rFonts w:ascii="Courier New" w:hAnsi="Courier New" w:cs="Courier New"/>
                <w:noProof/>
                <w:sz w:val="20"/>
                <w:szCs w:val="20"/>
              </w:rPr>
            </w:pPr>
            <w:hyperlink r:id="rId20" w:tooltip="navigate to the area (of the TBD Marketplace™) that will allow you to buy templates (for free – with Book Points™)" w:history="1">
              <w:r w:rsidRPr="000C3158">
                <w:rPr>
                  <w:rStyle w:val="Hyperlink"/>
                  <w:rFonts w:ascii="Courier New" w:hAnsi="Courier New" w:cs="Courier New"/>
                  <w:noProof/>
                  <w:color w:val="auto"/>
                  <w:sz w:val="20"/>
                  <w:szCs w:val="20"/>
                  <w:u w:val="none"/>
                </w:rPr>
                <w:t>SHOP</w:t>
              </w:r>
              <w:r w:rsidRPr="000C3158">
                <w:rPr>
                  <w:rStyle w:val="Hyperlink"/>
                  <w:rFonts w:ascii="Courier New" w:hAnsi="Courier New" w:cs="Courier New"/>
                  <w:noProof/>
                  <w:color w:val="auto"/>
                  <w:sz w:val="20"/>
                  <w:szCs w:val="20"/>
                  <w:u w:val="none"/>
                  <w:vertAlign w:val="superscript"/>
                </w:rPr>
                <w:t>™</w:t>
              </w:r>
            </w:hyperlink>
          </w:p>
        </w:tc>
      </w:tr>
      <w:tr w:rsidR="00DA392F" w:rsidRPr="000C3158" w14:paraId="678945B4" w14:textId="77777777" w:rsidTr="00512ED6">
        <w:trPr>
          <w:gridBefore w:val="1"/>
          <w:gridAfter w:val="1"/>
          <w:wBefore w:w="630" w:type="dxa"/>
          <w:wAfter w:w="810" w:type="dxa"/>
          <w:trHeight w:val="7920"/>
        </w:trPr>
        <w:tc>
          <w:tcPr>
            <w:tcW w:w="9360" w:type="dxa"/>
            <w:gridSpan w:val="7"/>
            <w:shd w:val="clear" w:color="auto" w:fill="FAFAFA"/>
            <w:vAlign w:val="center"/>
          </w:tcPr>
          <w:p w14:paraId="54DAC375" w14:textId="77777777" w:rsidR="00DA392F" w:rsidRPr="000C3158" w:rsidRDefault="00DA392F" w:rsidP="00512ED6">
            <w:pPr>
              <w:jc w:val="center"/>
              <w:rPr>
                <w:rFonts w:ascii="Courier New" w:hAnsi="Courier New" w:cs="Courier New"/>
              </w:rPr>
            </w:pPr>
            <w:r w:rsidRPr="000C3158">
              <w:rPr>
                <w:rFonts w:ascii="Courier New" w:hAnsi="Courier New" w:cs="Courier New"/>
                <w:noProof/>
              </w:rPr>
              <w:drawing>
                <wp:inline distT="0" distB="0" distL="0" distR="0" wp14:anchorId="49028907" wp14:editId="014FA970">
                  <wp:extent cx="4255477" cy="3657600"/>
                  <wp:effectExtent l="0" t="0" r="0" b="0"/>
                  <wp:docPr id="10" name="Picture 10" descr="A stack of books with text on it&#10;&#10;Description automatically generated">
                    <a:hlinkClick xmlns:a="http://schemas.openxmlformats.org/drawingml/2006/main" r:id="rId15" tooltip="navigate to the area (of the TBD Marketplace™) that will allow you to buy templates (for free – with Book Points™)"/>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stack of books with text on it&#10;&#10;Description automatically generated">
                            <a:hlinkClick r:id="rId15" tooltip="navigate to the area (of the TBD Marketplace™) that will allow you to buy templates (for free – with Book Points™)"/>
                          </pic:cNvPr>
                          <pic:cNvPicPr/>
                        </pic:nvPicPr>
                        <pic:blipFill>
                          <a:blip r:embed="rId10">
                            <a:extLst>
                              <a:ext uri="{28A0092B-C50C-407E-A947-70E740481C1C}">
                                <a14:useLocalDpi xmlns:a14="http://schemas.microsoft.com/office/drawing/2010/main" val="0"/>
                              </a:ext>
                            </a:extLst>
                          </a:blip>
                          <a:stretch>
                            <a:fillRect/>
                          </a:stretch>
                        </pic:blipFill>
                        <pic:spPr>
                          <a:xfrm>
                            <a:off x="0" y="0"/>
                            <a:ext cx="4255477" cy="3657600"/>
                          </a:xfrm>
                          <a:prstGeom prst="rect">
                            <a:avLst/>
                          </a:prstGeom>
                        </pic:spPr>
                      </pic:pic>
                    </a:graphicData>
                  </a:graphic>
                </wp:inline>
              </w:drawing>
            </w:r>
          </w:p>
        </w:tc>
      </w:tr>
      <w:tr w:rsidR="00DA392F" w:rsidRPr="000C3158" w14:paraId="145FCBC7" w14:textId="77777777" w:rsidTr="00512ED6">
        <w:trPr>
          <w:gridBefore w:val="1"/>
          <w:gridAfter w:val="1"/>
          <w:wBefore w:w="630" w:type="dxa"/>
          <w:wAfter w:w="810" w:type="dxa"/>
        </w:trPr>
        <w:tc>
          <w:tcPr>
            <w:tcW w:w="9360" w:type="dxa"/>
            <w:gridSpan w:val="7"/>
            <w:shd w:val="clear" w:color="auto" w:fill="FAFAFA"/>
            <w:vAlign w:val="center"/>
          </w:tcPr>
          <w:p w14:paraId="1844014E" w14:textId="77777777" w:rsidR="00DA392F" w:rsidRPr="000C3158" w:rsidRDefault="00DA392F" w:rsidP="00512ED6">
            <w:pPr>
              <w:jc w:val="center"/>
              <w:rPr>
                <w:rFonts w:ascii="Courier New" w:hAnsi="Courier New" w:cs="Courier New"/>
                <w:sz w:val="16"/>
                <w:szCs w:val="16"/>
              </w:rPr>
            </w:pPr>
            <w:r w:rsidRPr="000C3158">
              <w:rPr>
                <w:rFonts w:ascii="Courier New" w:hAnsi="Courier New" w:cs="Courier New"/>
                <w:sz w:val="16"/>
                <w:szCs w:val="16"/>
              </w:rPr>
              <w:t>Downloaded From</w:t>
            </w:r>
          </w:p>
          <w:p w14:paraId="03F2CAEE" w14:textId="77777777" w:rsidR="00DA392F" w:rsidRPr="000C3158" w:rsidRDefault="00DA392F" w:rsidP="00512ED6">
            <w:pPr>
              <w:jc w:val="center"/>
              <w:rPr>
                <w:rFonts w:ascii="Courier New" w:hAnsi="Courier New" w:cs="Courier New"/>
                <w:sz w:val="16"/>
                <w:szCs w:val="16"/>
              </w:rPr>
            </w:pPr>
            <w:hyperlink r:id="rId21" w:tooltip="navigate to TextBookDiscrimination.com (where you can &quot;Get Booked Up on Justice&quot;)!" w:history="1">
              <w:r w:rsidRPr="000C3158">
                <w:rPr>
                  <w:rStyle w:val="Hyperlink"/>
                  <w:rFonts w:ascii="Courier New" w:hAnsi="Courier New" w:cs="Courier New"/>
                  <w:color w:val="auto"/>
                  <w:sz w:val="16"/>
                  <w:szCs w:val="16"/>
                  <w:u w:val="none"/>
                </w:rPr>
                <w:t>www.TextBookDiscrimination.com</w:t>
              </w:r>
            </w:hyperlink>
          </w:p>
        </w:tc>
      </w:tr>
      <w:tr w:rsidR="00DA392F" w:rsidRPr="000C3158" w14:paraId="793BCB08" w14:textId="77777777" w:rsidTr="00512ED6">
        <w:trPr>
          <w:gridBefore w:val="1"/>
          <w:gridAfter w:val="1"/>
          <w:wBefore w:w="630" w:type="dxa"/>
          <w:wAfter w:w="810" w:type="dxa"/>
          <w:trHeight w:val="1440"/>
        </w:trPr>
        <w:tc>
          <w:tcPr>
            <w:tcW w:w="9360" w:type="dxa"/>
            <w:gridSpan w:val="7"/>
            <w:shd w:val="clear" w:color="auto" w:fill="FAFAFA"/>
            <w:vAlign w:val="center"/>
          </w:tcPr>
          <w:p w14:paraId="3A19576D" w14:textId="77777777" w:rsidR="00DA392F" w:rsidRPr="000C3158" w:rsidRDefault="00DA392F" w:rsidP="00512ED6">
            <w:pPr>
              <w:jc w:val="center"/>
              <w:rPr>
                <w:rFonts w:ascii="Courier New" w:hAnsi="Courier New" w:cs="Courier New"/>
              </w:rPr>
            </w:pPr>
          </w:p>
        </w:tc>
      </w:tr>
      <w:tr w:rsidR="00DA392F" w:rsidRPr="000C3158" w14:paraId="544B5659" w14:textId="77777777" w:rsidTr="00512ED6">
        <w:trPr>
          <w:gridBefore w:val="1"/>
          <w:gridAfter w:val="1"/>
          <w:wBefore w:w="630" w:type="dxa"/>
          <w:wAfter w:w="810" w:type="dxa"/>
        </w:trPr>
        <w:tc>
          <w:tcPr>
            <w:tcW w:w="1080" w:type="dxa"/>
            <w:shd w:val="clear" w:color="auto" w:fill="FAFAFA"/>
            <w:vAlign w:val="center"/>
          </w:tcPr>
          <w:p w14:paraId="05E8FB54" w14:textId="77777777" w:rsidR="00DA392F" w:rsidRPr="000C3158" w:rsidRDefault="00DA392F" w:rsidP="00512ED6">
            <w:pPr>
              <w:jc w:val="center"/>
              <w:rPr>
                <w:rFonts w:ascii="Courier New" w:eastAsia="DengXian" w:hAnsi="Courier New" w:cs="Courier New"/>
                <w:noProof/>
                <w:sz w:val="24"/>
                <w:szCs w:val="24"/>
                <w:lang w:eastAsia="zh-CN"/>
              </w:rPr>
            </w:pPr>
            <w:r w:rsidRPr="000C3158">
              <w:rPr>
                <w:rFonts w:ascii="Courier New" w:eastAsia="DengXian" w:hAnsi="Courier New" w:cs="Courier New"/>
                <w:noProof/>
                <w:sz w:val="24"/>
                <w:szCs w:val="24"/>
                <w:lang w:eastAsia="zh-CN"/>
              </w:rPr>
              <w:drawing>
                <wp:inline distT="0" distB="0" distL="0" distR="0" wp14:anchorId="6823E3A2" wp14:editId="43E0B5AA">
                  <wp:extent cx="409575" cy="409575"/>
                  <wp:effectExtent l="0" t="0" r="9525" b="9525"/>
                  <wp:docPr id="4" name="Picture 4">
                    <a:hlinkClick xmlns:a="http://schemas.openxmlformats.org/drawingml/2006/main" r:id="rId15" tooltip="navigate to TBD's upload apparatus (for selling your sample)"/>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a:hlinkClick r:id="rId15" tooltip="navigate to TBD's upload apparatus (for selling your sample)"/>
                          </pic:cNvPr>
                          <pic:cNvPicPr/>
                        </pic:nvPicPr>
                        <pic:blipFill>
                          <a:blip r:embed="rId12">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inline>
              </w:drawing>
            </w:r>
          </w:p>
        </w:tc>
        <w:tc>
          <w:tcPr>
            <w:tcW w:w="7200" w:type="dxa"/>
            <w:gridSpan w:val="5"/>
            <w:shd w:val="clear" w:color="auto" w:fill="FAFAFA"/>
            <w:vAlign w:val="center"/>
          </w:tcPr>
          <w:p w14:paraId="55FE7E16" w14:textId="77777777" w:rsidR="00DA392F" w:rsidRPr="000C3158" w:rsidRDefault="00DA392F" w:rsidP="00512ED6">
            <w:pPr>
              <w:jc w:val="center"/>
              <w:rPr>
                <w:rStyle w:val="Hyperlink"/>
                <w:rFonts w:ascii="Courier New" w:hAnsi="Courier New" w:cs="Courier New"/>
                <w:b/>
                <w:bCs/>
                <w:color w:val="auto"/>
                <w:sz w:val="48"/>
                <w:szCs w:val="48"/>
                <w:u w:val="none"/>
              </w:rPr>
            </w:pPr>
            <w:hyperlink r:id="rId22" w:tooltip="navigate to the area (of the TBD Marketplace™) that will allow you to buy templates (for free – with Book Points™)" w:history="1">
              <w:r w:rsidRPr="000C3158">
                <w:rPr>
                  <w:rStyle w:val="Hyperlink"/>
                  <w:rFonts w:ascii="Courier New" w:hAnsi="Courier New" w:cs="Courier New"/>
                  <w:b/>
                  <w:bCs/>
                  <w:color w:val="auto"/>
                  <w:sz w:val="48"/>
                  <w:szCs w:val="48"/>
                  <w:u w:val="none"/>
                </w:rPr>
                <w:t>SELL YOUR OWN TEMPLATES</w:t>
              </w:r>
            </w:hyperlink>
          </w:p>
          <w:p w14:paraId="1F37F127" w14:textId="77777777" w:rsidR="00DA392F" w:rsidRPr="000C3158" w:rsidRDefault="00DA392F" w:rsidP="00512ED6">
            <w:pPr>
              <w:jc w:val="center"/>
              <w:rPr>
                <w:rFonts w:ascii="Courier New" w:eastAsia="DengXian" w:hAnsi="Courier New" w:cs="Courier New"/>
                <w:noProof/>
                <w:sz w:val="24"/>
                <w:szCs w:val="24"/>
                <w:lang w:eastAsia="zh-CN"/>
              </w:rPr>
            </w:pPr>
            <w:r w:rsidRPr="000C3158">
              <w:rPr>
                <w:rFonts w:ascii="Courier New" w:hAnsi="Courier New" w:cs="Courier New"/>
              </w:rPr>
              <w:t>(help others get the justice that they deserve)</w:t>
            </w:r>
          </w:p>
        </w:tc>
        <w:tc>
          <w:tcPr>
            <w:tcW w:w="1080" w:type="dxa"/>
            <w:shd w:val="clear" w:color="auto" w:fill="FAFAFA"/>
            <w:vAlign w:val="center"/>
          </w:tcPr>
          <w:p w14:paraId="402B32DE" w14:textId="77777777" w:rsidR="00DA392F" w:rsidRPr="000C3158" w:rsidRDefault="00DA392F" w:rsidP="00512ED6">
            <w:pPr>
              <w:jc w:val="center"/>
              <w:rPr>
                <w:rFonts w:ascii="Courier New" w:eastAsia="DengXian" w:hAnsi="Courier New" w:cs="Courier New"/>
                <w:noProof/>
                <w:sz w:val="24"/>
                <w:szCs w:val="24"/>
                <w:lang w:eastAsia="zh-CN"/>
              </w:rPr>
            </w:pPr>
            <w:r w:rsidRPr="000C3158">
              <w:rPr>
                <w:rFonts w:ascii="Courier New" w:eastAsia="DengXian" w:hAnsi="Courier New" w:cs="Courier New"/>
                <w:noProof/>
                <w:sz w:val="24"/>
                <w:szCs w:val="24"/>
                <w:lang w:eastAsia="zh-CN"/>
              </w:rPr>
              <w:drawing>
                <wp:inline distT="0" distB="0" distL="0" distR="0" wp14:anchorId="1EA60AB5" wp14:editId="62F59453">
                  <wp:extent cx="409575" cy="409575"/>
                  <wp:effectExtent l="0" t="0" r="9525" b="9525"/>
                  <wp:docPr id="7" name="Picture 7">
                    <a:hlinkClick xmlns:a="http://schemas.openxmlformats.org/drawingml/2006/main" r:id="rId15" tooltip="navigate to TBD's upload apparatus (for selling your sample)"/>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a:hlinkClick r:id="rId15" tooltip="navigate to TBD's upload apparatus (for selling your sample)"/>
                          </pic:cNvPr>
                          <pic:cNvPicPr/>
                        </pic:nvPicPr>
                        <pic:blipFill>
                          <a:blip r:embed="rId12">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inline>
              </w:drawing>
            </w:r>
          </w:p>
        </w:tc>
      </w:tr>
      <w:tr w:rsidR="00DA392F" w:rsidRPr="000C3158" w14:paraId="0C506B04" w14:textId="77777777" w:rsidTr="00512ED6">
        <w:tc>
          <w:tcPr>
            <w:tcW w:w="3600" w:type="dxa"/>
            <w:gridSpan w:val="3"/>
            <w:tcBorders>
              <w:right w:val="single" w:sz="24" w:space="0" w:color="FFFFFF" w:themeColor="background1"/>
            </w:tcBorders>
            <w:shd w:val="clear" w:color="auto" w:fill="000000" w:themeFill="text1"/>
            <w:vAlign w:val="center"/>
          </w:tcPr>
          <w:p w14:paraId="693C7D28" w14:textId="77777777" w:rsidR="00DA392F" w:rsidRPr="000C3158" w:rsidRDefault="00DA392F" w:rsidP="00512ED6">
            <w:pPr>
              <w:jc w:val="center"/>
              <w:rPr>
                <w:rFonts w:ascii="Courier New" w:hAnsi="Courier New" w:cs="Courier New"/>
                <w:b/>
                <w:bCs/>
                <w:sz w:val="112"/>
                <w:szCs w:val="112"/>
              </w:rPr>
            </w:pPr>
            <w:hyperlink r:id="rId23" w:tooltip="navigate to the area (of the TBD Marketplace™) that will allow you to buy templates (for free – with Book Points™)" w:history="1">
              <w:r w:rsidRPr="000C3158">
                <w:rPr>
                  <w:rStyle w:val="Hyperlink"/>
                  <w:rFonts w:ascii="Courier New" w:hAnsi="Courier New" w:cs="Courier New"/>
                  <w:b/>
                  <w:bCs/>
                  <w:color w:val="auto"/>
                  <w:sz w:val="112"/>
                  <w:szCs w:val="112"/>
                  <w:u w:val="none"/>
                </w:rPr>
                <w:t>BUY</w:t>
              </w:r>
              <w:r w:rsidRPr="000C3158">
                <w:rPr>
                  <w:rStyle w:val="Hyperlink"/>
                  <w:rFonts w:ascii="Courier New" w:hAnsi="Courier New" w:cs="Courier New"/>
                  <w:b/>
                  <w:bCs/>
                  <w:color w:val="auto"/>
                  <w:sz w:val="112"/>
                  <w:szCs w:val="112"/>
                  <w:u w:val="none"/>
                  <w:vertAlign w:val="superscript"/>
                </w:rPr>
                <w:t>™</w:t>
              </w:r>
            </w:hyperlink>
          </w:p>
        </w:tc>
        <w:tc>
          <w:tcPr>
            <w:tcW w:w="3600" w:type="dxa"/>
            <w:gridSpan w:val="3"/>
            <w:tcBorders>
              <w:left w:val="single" w:sz="24" w:space="0" w:color="FFFFFF" w:themeColor="background1"/>
              <w:right w:val="single" w:sz="24" w:space="0" w:color="FFFFFF" w:themeColor="background1"/>
            </w:tcBorders>
            <w:shd w:val="clear" w:color="auto" w:fill="000000" w:themeFill="text1"/>
            <w:vAlign w:val="center"/>
          </w:tcPr>
          <w:p w14:paraId="509A45CA" w14:textId="77777777" w:rsidR="00DA392F" w:rsidRPr="000C3158" w:rsidRDefault="00DA392F" w:rsidP="00512ED6">
            <w:pPr>
              <w:jc w:val="center"/>
              <w:rPr>
                <w:rFonts w:ascii="Courier New" w:hAnsi="Courier New" w:cs="Courier New"/>
                <w:b/>
                <w:bCs/>
                <w:sz w:val="112"/>
                <w:szCs w:val="112"/>
              </w:rPr>
            </w:pPr>
            <w:hyperlink r:id="rId24" w:tooltip="navigate to the area (of the TBD Marketplace™) that will allow you to buy templates (for free – with Book Points™)" w:history="1">
              <w:r w:rsidRPr="000C3158">
                <w:rPr>
                  <w:rStyle w:val="Hyperlink"/>
                  <w:rFonts w:ascii="Courier New" w:hAnsi="Courier New" w:cs="Courier New"/>
                  <w:b/>
                  <w:bCs/>
                  <w:color w:val="auto"/>
                  <w:sz w:val="112"/>
                  <w:szCs w:val="112"/>
                  <w:u w:val="none"/>
                </w:rPr>
                <w:t>SELL</w:t>
              </w:r>
              <w:r w:rsidRPr="000C3158">
                <w:rPr>
                  <w:rStyle w:val="Hyperlink"/>
                  <w:rFonts w:ascii="Courier New" w:hAnsi="Courier New" w:cs="Courier New"/>
                  <w:b/>
                  <w:bCs/>
                  <w:color w:val="auto"/>
                  <w:sz w:val="112"/>
                  <w:szCs w:val="112"/>
                  <w:u w:val="none"/>
                  <w:vertAlign w:val="superscript"/>
                </w:rPr>
                <w:t>™</w:t>
              </w:r>
            </w:hyperlink>
          </w:p>
        </w:tc>
        <w:tc>
          <w:tcPr>
            <w:tcW w:w="3600" w:type="dxa"/>
            <w:gridSpan w:val="3"/>
            <w:tcBorders>
              <w:left w:val="single" w:sz="24" w:space="0" w:color="FFFFFF" w:themeColor="background1"/>
            </w:tcBorders>
            <w:shd w:val="clear" w:color="auto" w:fill="000000" w:themeFill="text1"/>
            <w:vAlign w:val="center"/>
          </w:tcPr>
          <w:p w14:paraId="4974438E" w14:textId="77777777" w:rsidR="00DA392F" w:rsidRPr="000C3158" w:rsidRDefault="00DA392F" w:rsidP="00512ED6">
            <w:pPr>
              <w:jc w:val="center"/>
              <w:rPr>
                <w:rFonts w:ascii="Courier New" w:hAnsi="Courier New" w:cs="Courier New"/>
                <w:b/>
                <w:bCs/>
                <w:sz w:val="112"/>
                <w:szCs w:val="112"/>
              </w:rPr>
            </w:pPr>
            <w:hyperlink r:id="rId25" w:tooltip="navigate to the area (of the TBD Marketplace™) that will allow you to buy templates (for free – with Book Points™)" w:history="1">
              <w:r w:rsidRPr="000C3158">
                <w:rPr>
                  <w:rStyle w:val="Hyperlink"/>
                  <w:rFonts w:ascii="Courier New" w:hAnsi="Courier New" w:cs="Courier New"/>
                  <w:b/>
                  <w:bCs/>
                  <w:color w:val="auto"/>
                  <w:sz w:val="112"/>
                  <w:szCs w:val="112"/>
                  <w:u w:val="none"/>
                </w:rPr>
                <w:t>SHOP</w:t>
              </w:r>
              <w:r w:rsidRPr="000C3158">
                <w:rPr>
                  <w:rStyle w:val="Hyperlink"/>
                  <w:rFonts w:ascii="Courier New" w:hAnsi="Courier New" w:cs="Courier New"/>
                  <w:b/>
                  <w:bCs/>
                  <w:color w:val="auto"/>
                  <w:sz w:val="112"/>
                  <w:szCs w:val="112"/>
                  <w:u w:val="none"/>
                  <w:vertAlign w:val="superscript"/>
                </w:rPr>
                <w:t>™</w:t>
              </w:r>
            </w:hyperlink>
          </w:p>
        </w:tc>
      </w:tr>
    </w:tbl>
    <w:p w14:paraId="721932B9" w14:textId="6D402C8A" w:rsidR="00F60CA8" w:rsidRDefault="00F60CA8" w:rsidP="00F60CA8">
      <w:pPr>
        <w:pStyle w:val="Default"/>
        <w:spacing w:before="240" w:after="240"/>
        <w:ind w:left="720"/>
        <w:rPr>
          <w:rFonts w:ascii="Courier New" w:hAnsi="Courier New" w:cs="Courier New"/>
          <w:b/>
          <w:bCs/>
          <w:u w:val="single"/>
        </w:rPr>
      </w:pPr>
      <w:bookmarkStart w:id="5" w:name="_GoBack"/>
      <w:bookmarkEnd w:id="3"/>
      <w:bookmarkEnd w:id="4"/>
      <w:bookmarkEnd w:id="5"/>
    </w:p>
    <w:bookmarkEnd w:id="2"/>
    <w:sectPr w:rsidR="00F60CA8" w:rsidSect="00DA392F">
      <w:footerReference w:type="default" r:id="rId26"/>
      <w:pgSz w:w="12240" w:h="15840"/>
      <w:pgMar w:top="1440" w:right="1440" w:bottom="1440" w:left="1440" w:header="360" w:footer="36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285E46" w14:textId="77777777" w:rsidR="00527AC3" w:rsidRDefault="00527AC3" w:rsidP="009D106F">
      <w:pPr>
        <w:spacing w:after="0" w:line="240" w:lineRule="auto"/>
      </w:pPr>
      <w:r>
        <w:separator/>
      </w:r>
    </w:p>
  </w:endnote>
  <w:endnote w:type="continuationSeparator" w:id="0">
    <w:p w14:paraId="0FCF9828" w14:textId="77777777" w:rsidR="00527AC3" w:rsidRDefault="00527AC3" w:rsidP="009D10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Century Schoolbook">
    <w:panose1 w:val="02040604050505020304"/>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0911D0" w14:textId="55744A14" w:rsidR="00265DB9" w:rsidRDefault="00265DB9" w:rsidP="00F16DCA">
    <w:pPr>
      <w:pStyle w:val="Footer"/>
      <w:jc w:val="center"/>
    </w:pPr>
    <w:r>
      <w:fldChar w:fldCharType="begin"/>
    </w:r>
    <w:r>
      <w:instrText xml:space="preserve"> PAGE  \* Arabic  \* MERGEFORMAT </w:instrText>
    </w:r>
    <w:r>
      <w:fldChar w:fldCharType="separate"/>
    </w:r>
    <w:r w:rsidR="00131981">
      <w:rPr>
        <w:noProof/>
      </w:rPr>
      <w:t>6</w:t>
    </w:r>
    <w:r>
      <w:fldChar w:fldCharType="end"/>
    </w:r>
  </w:p>
  <w:p w14:paraId="694AB2B6" w14:textId="5B22827A" w:rsidR="0057074E" w:rsidRDefault="0057074E" w:rsidP="00F16DCA">
    <w:pPr>
      <w:pStyle w:val="Footer"/>
      <w:jc w:val="center"/>
    </w:pPr>
    <w:r>
      <w:t xml:space="preserve">| </w:t>
    </w:r>
    <w:hyperlink r:id="rId1" w:history="1">
      <w:r w:rsidRPr="00CA6266">
        <w:rPr>
          <w:rStyle w:val="Hyperlink"/>
        </w:rPr>
        <w:t>www.TextBookDiscrimination.com</w:t>
      </w:r>
    </w:hyperlink>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481470" w14:textId="77777777" w:rsidR="00DA392F" w:rsidRPr="00C41F43" w:rsidRDefault="00DA392F" w:rsidP="00CE33EF">
    <w:pPr>
      <w:pStyle w:val="Footer"/>
      <w:jc w:val="center"/>
      <w:rPr>
        <w:rFonts w:ascii="Courier New" w:hAnsi="Courier New" w:cs="Courier New"/>
        <w:sz w:val="20"/>
        <w:szCs w:val="20"/>
      </w:rPr>
    </w:pPr>
    <w:hyperlink r:id="rId1" w:tooltip="navigate to TextBookDiscrimination.com (where you can &quot;Get Booked Up on Justice&quot;)!" w:history="1">
      <w:r w:rsidRPr="00C41F43">
        <w:rPr>
          <w:rStyle w:val="Hyperlink"/>
          <w:rFonts w:ascii="Courier New" w:hAnsi="Courier New" w:cs="Courier New"/>
          <w:sz w:val="20"/>
          <w:szCs w:val="20"/>
          <w:u w:val="none"/>
        </w:rPr>
        <w:t>www.TextBookDiscrimination.com</w:t>
      </w:r>
    </w:hyperlink>
  </w:p>
  <w:p w14:paraId="2244CFD3" w14:textId="77777777" w:rsidR="00DA392F" w:rsidRDefault="00DA392F" w:rsidP="00CE33EF">
    <w:pPr>
      <w:pStyle w:val="Footer"/>
      <w:jc w:val="center"/>
      <w:rPr>
        <w:rFonts w:ascii="Courier New" w:hAnsi="Courier New" w:cs="Courier New"/>
        <w:sz w:val="20"/>
        <w:szCs w:val="20"/>
      </w:rPr>
    </w:pPr>
    <w:r w:rsidRPr="00CE33EF">
      <w:rPr>
        <w:rFonts w:ascii="Courier New" w:hAnsi="Courier New" w:cs="Courier New"/>
        <w:sz w:val="20"/>
        <w:szCs w:val="20"/>
      </w:rPr>
      <w:t xml:space="preserve">Get </w:t>
    </w:r>
    <w:r w:rsidRPr="00CE33EF">
      <w:rPr>
        <w:rFonts w:ascii="Courier New" w:hAnsi="Courier New" w:cs="Courier New"/>
        <w:b/>
        <w:bCs/>
        <w:i/>
        <w:iCs/>
        <w:sz w:val="20"/>
        <w:szCs w:val="20"/>
      </w:rPr>
      <w:t>Booked Up</w:t>
    </w:r>
    <w:r w:rsidRPr="00CE33EF">
      <w:rPr>
        <w:rFonts w:ascii="Courier New" w:hAnsi="Courier New" w:cs="Courier New"/>
        <w:sz w:val="20"/>
        <w:szCs w:val="20"/>
      </w:rPr>
      <w:t xml:space="preserve"> on Justice!</w:t>
    </w:r>
  </w:p>
  <w:p w14:paraId="44E5A1E7" w14:textId="77777777" w:rsidR="00DA392F" w:rsidRPr="00FF6121" w:rsidRDefault="00DA392F" w:rsidP="00CE33EF">
    <w:pPr>
      <w:pStyle w:val="Footer"/>
      <w:jc w:val="center"/>
      <w:rPr>
        <w:rFonts w:ascii="Courier New" w:hAnsi="Courier New" w:cs="Courier New"/>
        <w:sz w:val="16"/>
        <w:szCs w:val="16"/>
      </w:rPr>
    </w:pPr>
    <w:r w:rsidRPr="00FF6121">
      <w:rPr>
        <w:rFonts w:ascii="Courier New" w:hAnsi="Courier New" w:cs="Courier New"/>
        <w:sz w:val="16"/>
        <w:szCs w:val="16"/>
      </w:rPr>
      <w:t>© TBD Corporation. All Rights Reserved.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11DA25" w14:textId="77777777" w:rsidR="00527AC3" w:rsidRDefault="00527AC3" w:rsidP="009D106F">
      <w:pPr>
        <w:spacing w:after="0" w:line="240" w:lineRule="auto"/>
      </w:pPr>
      <w:r>
        <w:separator/>
      </w:r>
    </w:p>
  </w:footnote>
  <w:footnote w:type="continuationSeparator" w:id="0">
    <w:p w14:paraId="7083ADC6" w14:textId="77777777" w:rsidR="00527AC3" w:rsidRDefault="00527AC3" w:rsidP="009D106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FB1375"/>
    <w:multiLevelType w:val="hybridMultilevel"/>
    <w:tmpl w:val="9F3093BC"/>
    <w:lvl w:ilvl="0" w:tplc="09E4E53C">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7F15591"/>
    <w:multiLevelType w:val="hybridMultilevel"/>
    <w:tmpl w:val="F854577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4A62DA"/>
    <w:multiLevelType w:val="hybridMultilevel"/>
    <w:tmpl w:val="EA48876A"/>
    <w:lvl w:ilvl="0" w:tplc="429260BE">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DF21E5A"/>
    <w:multiLevelType w:val="hybridMultilevel"/>
    <w:tmpl w:val="E89676E0"/>
    <w:lvl w:ilvl="0" w:tplc="86587938">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EEE7EF4"/>
    <w:multiLevelType w:val="hybridMultilevel"/>
    <w:tmpl w:val="01B4C5B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F245579"/>
    <w:multiLevelType w:val="hybridMultilevel"/>
    <w:tmpl w:val="7FF693F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4BD2F5D"/>
    <w:multiLevelType w:val="hybridMultilevel"/>
    <w:tmpl w:val="E8F82E6E"/>
    <w:lvl w:ilvl="0" w:tplc="00ECDF52">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5932463"/>
    <w:multiLevelType w:val="hybridMultilevel"/>
    <w:tmpl w:val="C568B35A"/>
    <w:lvl w:ilvl="0" w:tplc="09E4E53C">
      <w:start w:val="3"/>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6B11D34"/>
    <w:multiLevelType w:val="hybridMultilevel"/>
    <w:tmpl w:val="128CD83E"/>
    <w:lvl w:ilvl="0" w:tplc="400C66F4">
      <w:start w:val="1"/>
      <w:numFmt w:val="decimal"/>
      <w:lvlText w:val="(%1)"/>
      <w:lvlJc w:val="left"/>
      <w:pPr>
        <w:ind w:left="1800" w:hanging="360"/>
      </w:pPr>
      <w:rPr>
        <w:rFonts w:ascii="Times New Roman" w:eastAsia="MS Mincho" w:hAnsi="Times New Roman" w:cs="Times New Roman"/>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15:restartNumberingAfterBreak="0">
    <w:nsid w:val="2A0D6E06"/>
    <w:multiLevelType w:val="hybridMultilevel"/>
    <w:tmpl w:val="52D8A4E0"/>
    <w:lvl w:ilvl="0" w:tplc="3BCC50F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AB64459"/>
    <w:multiLevelType w:val="hybridMultilevel"/>
    <w:tmpl w:val="A3880004"/>
    <w:lvl w:ilvl="0" w:tplc="71507F42">
      <w:start w:val="1"/>
      <w:numFmt w:val="lowerLetter"/>
      <w:lvlText w:val="(%1)"/>
      <w:lvlJc w:val="left"/>
      <w:pPr>
        <w:ind w:left="1080" w:hanging="360"/>
      </w:pPr>
      <w:rPr>
        <w:rFonts w:hint="default"/>
      </w:rPr>
    </w:lvl>
    <w:lvl w:ilvl="1" w:tplc="BF829870">
      <w:start w:val="1"/>
      <w:numFmt w:val="lowerRoman"/>
      <w:lvlText w:val="(%2)"/>
      <w:lvlJc w:val="left"/>
      <w:pPr>
        <w:ind w:left="1800" w:hanging="36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3B4B60AB"/>
    <w:multiLevelType w:val="hybridMultilevel"/>
    <w:tmpl w:val="52D8A4E0"/>
    <w:lvl w:ilvl="0" w:tplc="3BCC50F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4094277F"/>
    <w:multiLevelType w:val="hybridMultilevel"/>
    <w:tmpl w:val="72DA74CE"/>
    <w:lvl w:ilvl="0" w:tplc="B5C8681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2C427F0"/>
    <w:multiLevelType w:val="hybridMultilevel"/>
    <w:tmpl w:val="4060F94A"/>
    <w:lvl w:ilvl="0" w:tplc="4F4A4C1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7486593"/>
    <w:multiLevelType w:val="hybridMultilevel"/>
    <w:tmpl w:val="F2E03482"/>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490C18E3"/>
    <w:multiLevelType w:val="hybridMultilevel"/>
    <w:tmpl w:val="D8C6DBAA"/>
    <w:lvl w:ilvl="0" w:tplc="2852214C">
      <w:start w:val="80"/>
      <w:numFmt w:val="bullet"/>
      <w:lvlText w:val="-"/>
      <w:lvlJc w:val="left"/>
      <w:pPr>
        <w:ind w:left="1080" w:hanging="360"/>
      </w:pPr>
      <w:rPr>
        <w:rFonts w:ascii="Courier New" w:eastAsia="MS Mincho"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49F80146"/>
    <w:multiLevelType w:val="hybridMultilevel"/>
    <w:tmpl w:val="A3880004"/>
    <w:lvl w:ilvl="0" w:tplc="71507F42">
      <w:start w:val="1"/>
      <w:numFmt w:val="lowerLetter"/>
      <w:lvlText w:val="(%1)"/>
      <w:lvlJc w:val="left"/>
      <w:pPr>
        <w:ind w:left="1080" w:hanging="360"/>
      </w:pPr>
      <w:rPr>
        <w:rFonts w:hint="default"/>
      </w:rPr>
    </w:lvl>
    <w:lvl w:ilvl="1" w:tplc="BF829870">
      <w:start w:val="1"/>
      <w:numFmt w:val="lowerRoman"/>
      <w:lvlText w:val="(%2)"/>
      <w:lvlJc w:val="left"/>
      <w:pPr>
        <w:ind w:left="1800" w:hanging="36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E0D13D4"/>
    <w:multiLevelType w:val="hybridMultilevel"/>
    <w:tmpl w:val="362E0198"/>
    <w:lvl w:ilvl="0" w:tplc="3710ECF0">
      <w:start w:val="80"/>
      <w:numFmt w:val="bullet"/>
      <w:lvlText w:val="-"/>
      <w:lvlJc w:val="left"/>
      <w:pPr>
        <w:ind w:left="1080" w:hanging="360"/>
      </w:pPr>
      <w:rPr>
        <w:rFonts w:ascii="Courier New" w:eastAsia="MS Mincho"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54980E4E"/>
    <w:multiLevelType w:val="hybridMultilevel"/>
    <w:tmpl w:val="9F3093BC"/>
    <w:lvl w:ilvl="0" w:tplc="09E4E53C">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56333259"/>
    <w:multiLevelType w:val="hybridMultilevel"/>
    <w:tmpl w:val="13B8D736"/>
    <w:lvl w:ilvl="0" w:tplc="60E4709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591D7B30"/>
    <w:multiLevelType w:val="hybridMultilevel"/>
    <w:tmpl w:val="7FF693F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95971AB"/>
    <w:multiLevelType w:val="hybridMultilevel"/>
    <w:tmpl w:val="64C8E0D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96E248F"/>
    <w:multiLevelType w:val="hybridMultilevel"/>
    <w:tmpl w:val="EA48876A"/>
    <w:lvl w:ilvl="0" w:tplc="429260BE">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ABB7FD1"/>
    <w:multiLevelType w:val="hybridMultilevel"/>
    <w:tmpl w:val="39AE4D3A"/>
    <w:lvl w:ilvl="0" w:tplc="092AD050">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2A22D3C"/>
    <w:multiLevelType w:val="hybridMultilevel"/>
    <w:tmpl w:val="4BC06250"/>
    <w:lvl w:ilvl="0" w:tplc="FA04280A">
      <w:start w:val="1"/>
      <w:numFmt w:val="decimal"/>
      <w:lvlText w:val="%1."/>
      <w:lvlJc w:val="left"/>
      <w:pPr>
        <w:ind w:left="810" w:hanging="45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43641F3"/>
    <w:multiLevelType w:val="hybridMultilevel"/>
    <w:tmpl w:val="E70692F0"/>
    <w:lvl w:ilvl="0" w:tplc="09E4E53C">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67FC7508"/>
    <w:multiLevelType w:val="hybridMultilevel"/>
    <w:tmpl w:val="13B8D736"/>
    <w:lvl w:ilvl="0" w:tplc="60E4709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6A1D368F"/>
    <w:multiLevelType w:val="hybridMultilevel"/>
    <w:tmpl w:val="8B2C874C"/>
    <w:lvl w:ilvl="0" w:tplc="0409000F">
      <w:start w:val="1"/>
      <w:numFmt w:val="decimal"/>
      <w:lvlText w:val="%1."/>
      <w:lvlJc w:val="left"/>
      <w:pPr>
        <w:ind w:left="720" w:hanging="360"/>
      </w:pPr>
      <w:rPr>
        <w:rFonts w:hint="default"/>
      </w:rPr>
    </w:lvl>
    <w:lvl w:ilvl="1" w:tplc="BF829870">
      <w:start w:val="1"/>
      <w:numFmt w:val="lowerRoman"/>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7B07E3C"/>
    <w:multiLevelType w:val="hybridMultilevel"/>
    <w:tmpl w:val="4A5285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C3D1087"/>
    <w:multiLevelType w:val="hybridMultilevel"/>
    <w:tmpl w:val="7EB09E32"/>
    <w:lvl w:ilvl="0" w:tplc="7E3C3A50">
      <w:start w:val="80"/>
      <w:numFmt w:val="bullet"/>
      <w:lvlText w:val="-"/>
      <w:lvlJc w:val="left"/>
      <w:pPr>
        <w:ind w:left="720" w:hanging="360"/>
      </w:pPr>
      <w:rPr>
        <w:rFonts w:ascii="Courier New" w:eastAsia="MS Mincho"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E973872"/>
    <w:multiLevelType w:val="hybridMultilevel"/>
    <w:tmpl w:val="B2341196"/>
    <w:lvl w:ilvl="0" w:tplc="F8DE1764">
      <w:start w:val="1"/>
      <w:numFmt w:val="lowerLetter"/>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26"/>
  </w:num>
  <w:num w:numId="2">
    <w:abstractNumId w:val="19"/>
  </w:num>
  <w:num w:numId="3">
    <w:abstractNumId w:val="15"/>
  </w:num>
  <w:num w:numId="4">
    <w:abstractNumId w:val="11"/>
  </w:num>
  <w:num w:numId="5">
    <w:abstractNumId w:val="21"/>
  </w:num>
  <w:num w:numId="6">
    <w:abstractNumId w:val="6"/>
  </w:num>
  <w:num w:numId="7">
    <w:abstractNumId w:val="29"/>
  </w:num>
  <w:num w:numId="8">
    <w:abstractNumId w:val="17"/>
  </w:num>
  <w:num w:numId="9">
    <w:abstractNumId w:val="30"/>
  </w:num>
  <w:num w:numId="10">
    <w:abstractNumId w:val="1"/>
  </w:num>
  <w:num w:numId="11">
    <w:abstractNumId w:val="9"/>
  </w:num>
  <w:num w:numId="12">
    <w:abstractNumId w:val="5"/>
  </w:num>
  <w:num w:numId="13">
    <w:abstractNumId w:val="20"/>
  </w:num>
  <w:num w:numId="14">
    <w:abstractNumId w:val="22"/>
  </w:num>
  <w:num w:numId="15">
    <w:abstractNumId w:val="14"/>
  </w:num>
  <w:num w:numId="16">
    <w:abstractNumId w:val="0"/>
  </w:num>
  <w:num w:numId="17">
    <w:abstractNumId w:val="25"/>
  </w:num>
  <w:num w:numId="18">
    <w:abstractNumId w:val="4"/>
  </w:num>
  <w:num w:numId="19">
    <w:abstractNumId w:val="3"/>
  </w:num>
  <w:num w:numId="20">
    <w:abstractNumId w:val="23"/>
  </w:num>
  <w:num w:numId="21">
    <w:abstractNumId w:val="18"/>
  </w:num>
  <w:num w:numId="22">
    <w:abstractNumId w:val="7"/>
  </w:num>
  <w:num w:numId="23">
    <w:abstractNumId w:val="2"/>
  </w:num>
  <w:num w:numId="24">
    <w:abstractNumId w:val="28"/>
  </w:num>
  <w:num w:numId="25">
    <w:abstractNumId w:val="24"/>
  </w:num>
  <w:num w:numId="26">
    <w:abstractNumId w:val="27"/>
  </w:num>
  <w:num w:numId="27">
    <w:abstractNumId w:val="12"/>
  </w:num>
  <w:num w:numId="28">
    <w:abstractNumId w:val="13"/>
  </w:num>
  <w:num w:numId="29">
    <w:abstractNumId w:val="16"/>
  </w:num>
  <w:num w:numId="30">
    <w:abstractNumId w:val="10"/>
  </w:num>
  <w:num w:numId="3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fullPage" w:percent="8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082B"/>
    <w:rsid w:val="00002739"/>
    <w:rsid w:val="00006196"/>
    <w:rsid w:val="0002021E"/>
    <w:rsid w:val="00022038"/>
    <w:rsid w:val="00024D5D"/>
    <w:rsid w:val="00027E57"/>
    <w:rsid w:val="000345D3"/>
    <w:rsid w:val="00037984"/>
    <w:rsid w:val="0004113B"/>
    <w:rsid w:val="0004139F"/>
    <w:rsid w:val="0004415A"/>
    <w:rsid w:val="00044B13"/>
    <w:rsid w:val="00046723"/>
    <w:rsid w:val="00047117"/>
    <w:rsid w:val="00047529"/>
    <w:rsid w:val="0006102D"/>
    <w:rsid w:val="00062991"/>
    <w:rsid w:val="00067204"/>
    <w:rsid w:val="00071726"/>
    <w:rsid w:val="00071FEE"/>
    <w:rsid w:val="0008620C"/>
    <w:rsid w:val="00091066"/>
    <w:rsid w:val="000923EF"/>
    <w:rsid w:val="000941C3"/>
    <w:rsid w:val="00096664"/>
    <w:rsid w:val="00097930"/>
    <w:rsid w:val="000A2265"/>
    <w:rsid w:val="000B53BC"/>
    <w:rsid w:val="000B662B"/>
    <w:rsid w:val="000E0A52"/>
    <w:rsid w:val="000E2034"/>
    <w:rsid w:val="000F63DF"/>
    <w:rsid w:val="00101700"/>
    <w:rsid w:val="00124732"/>
    <w:rsid w:val="00131981"/>
    <w:rsid w:val="00137727"/>
    <w:rsid w:val="00140264"/>
    <w:rsid w:val="00150743"/>
    <w:rsid w:val="001520E6"/>
    <w:rsid w:val="00157894"/>
    <w:rsid w:val="00160AE7"/>
    <w:rsid w:val="00165203"/>
    <w:rsid w:val="0017465A"/>
    <w:rsid w:val="0017494F"/>
    <w:rsid w:val="00175330"/>
    <w:rsid w:val="001762AB"/>
    <w:rsid w:val="00176CE8"/>
    <w:rsid w:val="0018167F"/>
    <w:rsid w:val="00184A58"/>
    <w:rsid w:val="001949E3"/>
    <w:rsid w:val="00196178"/>
    <w:rsid w:val="00196E4C"/>
    <w:rsid w:val="001A3041"/>
    <w:rsid w:val="001B0D48"/>
    <w:rsid w:val="001C038E"/>
    <w:rsid w:val="001C5AF1"/>
    <w:rsid w:val="001D0774"/>
    <w:rsid w:val="001D22C6"/>
    <w:rsid w:val="001D3E77"/>
    <w:rsid w:val="001E2252"/>
    <w:rsid w:val="001E55C2"/>
    <w:rsid w:val="001E6DF5"/>
    <w:rsid w:val="001F0B19"/>
    <w:rsid w:val="00202703"/>
    <w:rsid w:val="0020548D"/>
    <w:rsid w:val="002068E4"/>
    <w:rsid w:val="0022519E"/>
    <w:rsid w:val="002269DA"/>
    <w:rsid w:val="002408B8"/>
    <w:rsid w:val="0024417D"/>
    <w:rsid w:val="00252FEB"/>
    <w:rsid w:val="002551A9"/>
    <w:rsid w:val="00260CAD"/>
    <w:rsid w:val="00261F89"/>
    <w:rsid w:val="00265DB9"/>
    <w:rsid w:val="002759CC"/>
    <w:rsid w:val="002805B2"/>
    <w:rsid w:val="00286309"/>
    <w:rsid w:val="00290850"/>
    <w:rsid w:val="002A0C9A"/>
    <w:rsid w:val="002A4BFE"/>
    <w:rsid w:val="002B0208"/>
    <w:rsid w:val="002B4F51"/>
    <w:rsid w:val="002C20EF"/>
    <w:rsid w:val="002D363C"/>
    <w:rsid w:val="002E53F8"/>
    <w:rsid w:val="003051A2"/>
    <w:rsid w:val="00313A4B"/>
    <w:rsid w:val="00313F83"/>
    <w:rsid w:val="003318A1"/>
    <w:rsid w:val="003340C5"/>
    <w:rsid w:val="00344F32"/>
    <w:rsid w:val="00345545"/>
    <w:rsid w:val="00351E79"/>
    <w:rsid w:val="00352388"/>
    <w:rsid w:val="00357B05"/>
    <w:rsid w:val="0036069A"/>
    <w:rsid w:val="00361C0B"/>
    <w:rsid w:val="003634AB"/>
    <w:rsid w:val="00367BB4"/>
    <w:rsid w:val="00372D20"/>
    <w:rsid w:val="00373770"/>
    <w:rsid w:val="0037505F"/>
    <w:rsid w:val="003832AB"/>
    <w:rsid w:val="003843B5"/>
    <w:rsid w:val="00394586"/>
    <w:rsid w:val="00396BB9"/>
    <w:rsid w:val="003A29FF"/>
    <w:rsid w:val="003B5BD5"/>
    <w:rsid w:val="003C210B"/>
    <w:rsid w:val="003D0090"/>
    <w:rsid w:val="003D6BB4"/>
    <w:rsid w:val="003D6D95"/>
    <w:rsid w:val="003E2C19"/>
    <w:rsid w:val="003E4FB4"/>
    <w:rsid w:val="003F05E7"/>
    <w:rsid w:val="003F13D0"/>
    <w:rsid w:val="00401C91"/>
    <w:rsid w:val="00404074"/>
    <w:rsid w:val="00410381"/>
    <w:rsid w:val="0041321B"/>
    <w:rsid w:val="00414461"/>
    <w:rsid w:val="00414752"/>
    <w:rsid w:val="004158D8"/>
    <w:rsid w:val="004170D9"/>
    <w:rsid w:val="0041758E"/>
    <w:rsid w:val="004236AE"/>
    <w:rsid w:val="00431ABF"/>
    <w:rsid w:val="00434768"/>
    <w:rsid w:val="0044091B"/>
    <w:rsid w:val="00442ACE"/>
    <w:rsid w:val="00442E00"/>
    <w:rsid w:val="00447555"/>
    <w:rsid w:val="00452DED"/>
    <w:rsid w:val="0045436D"/>
    <w:rsid w:val="00460730"/>
    <w:rsid w:val="00465E0D"/>
    <w:rsid w:val="00473951"/>
    <w:rsid w:val="0048352D"/>
    <w:rsid w:val="004867E2"/>
    <w:rsid w:val="004878CF"/>
    <w:rsid w:val="00487B99"/>
    <w:rsid w:val="00490C54"/>
    <w:rsid w:val="00492713"/>
    <w:rsid w:val="0049538D"/>
    <w:rsid w:val="0049575A"/>
    <w:rsid w:val="004A06EC"/>
    <w:rsid w:val="004A2EBF"/>
    <w:rsid w:val="004A46CC"/>
    <w:rsid w:val="004A71E9"/>
    <w:rsid w:val="004B500E"/>
    <w:rsid w:val="004C6766"/>
    <w:rsid w:val="004D0F3C"/>
    <w:rsid w:val="004D2913"/>
    <w:rsid w:val="004E252F"/>
    <w:rsid w:val="004E4469"/>
    <w:rsid w:val="004E72FE"/>
    <w:rsid w:val="004E7F9B"/>
    <w:rsid w:val="004F6AFA"/>
    <w:rsid w:val="00505330"/>
    <w:rsid w:val="005068C1"/>
    <w:rsid w:val="00515B20"/>
    <w:rsid w:val="00516384"/>
    <w:rsid w:val="00523B36"/>
    <w:rsid w:val="005256E7"/>
    <w:rsid w:val="0052755E"/>
    <w:rsid w:val="00527AC3"/>
    <w:rsid w:val="005352E9"/>
    <w:rsid w:val="00537830"/>
    <w:rsid w:val="00540CDB"/>
    <w:rsid w:val="0054310B"/>
    <w:rsid w:val="00543919"/>
    <w:rsid w:val="00543CBC"/>
    <w:rsid w:val="0054425E"/>
    <w:rsid w:val="00544A17"/>
    <w:rsid w:val="00547DC6"/>
    <w:rsid w:val="00564475"/>
    <w:rsid w:val="00565EB8"/>
    <w:rsid w:val="005665BF"/>
    <w:rsid w:val="00567DB4"/>
    <w:rsid w:val="0057074E"/>
    <w:rsid w:val="00574EDC"/>
    <w:rsid w:val="005779AC"/>
    <w:rsid w:val="005805DE"/>
    <w:rsid w:val="00584A9A"/>
    <w:rsid w:val="00585AEB"/>
    <w:rsid w:val="00595502"/>
    <w:rsid w:val="005955B2"/>
    <w:rsid w:val="00597960"/>
    <w:rsid w:val="005A250A"/>
    <w:rsid w:val="005B30A2"/>
    <w:rsid w:val="005B5D72"/>
    <w:rsid w:val="005C3414"/>
    <w:rsid w:val="005C6864"/>
    <w:rsid w:val="005D0ECC"/>
    <w:rsid w:val="005D33DD"/>
    <w:rsid w:val="005D69AB"/>
    <w:rsid w:val="005F1755"/>
    <w:rsid w:val="005F2055"/>
    <w:rsid w:val="005F6012"/>
    <w:rsid w:val="005F755D"/>
    <w:rsid w:val="00600129"/>
    <w:rsid w:val="00602568"/>
    <w:rsid w:val="00604C1A"/>
    <w:rsid w:val="00607785"/>
    <w:rsid w:val="00615BF8"/>
    <w:rsid w:val="00616A45"/>
    <w:rsid w:val="00621143"/>
    <w:rsid w:val="006216D8"/>
    <w:rsid w:val="00626746"/>
    <w:rsid w:val="00631FD9"/>
    <w:rsid w:val="0063398B"/>
    <w:rsid w:val="00633A5D"/>
    <w:rsid w:val="00635ED0"/>
    <w:rsid w:val="00637626"/>
    <w:rsid w:val="00650454"/>
    <w:rsid w:val="00651F5A"/>
    <w:rsid w:val="00652FED"/>
    <w:rsid w:val="006542D5"/>
    <w:rsid w:val="00655ADE"/>
    <w:rsid w:val="00656D05"/>
    <w:rsid w:val="00657542"/>
    <w:rsid w:val="006576AA"/>
    <w:rsid w:val="00661D77"/>
    <w:rsid w:val="006633CC"/>
    <w:rsid w:val="00663CB3"/>
    <w:rsid w:val="0067021E"/>
    <w:rsid w:val="00673A03"/>
    <w:rsid w:val="006746F3"/>
    <w:rsid w:val="00677034"/>
    <w:rsid w:val="00680560"/>
    <w:rsid w:val="00680AAC"/>
    <w:rsid w:val="00682A9D"/>
    <w:rsid w:val="00682DE6"/>
    <w:rsid w:val="006844BC"/>
    <w:rsid w:val="00686B5E"/>
    <w:rsid w:val="00694021"/>
    <w:rsid w:val="006963D3"/>
    <w:rsid w:val="006A383C"/>
    <w:rsid w:val="006A73F5"/>
    <w:rsid w:val="006A764A"/>
    <w:rsid w:val="006C0041"/>
    <w:rsid w:val="006C15A1"/>
    <w:rsid w:val="006C51B3"/>
    <w:rsid w:val="006D2BB6"/>
    <w:rsid w:val="006E33ED"/>
    <w:rsid w:val="006E4FAE"/>
    <w:rsid w:val="006E56C5"/>
    <w:rsid w:val="006F09F4"/>
    <w:rsid w:val="006F0CBF"/>
    <w:rsid w:val="006F1AA5"/>
    <w:rsid w:val="006F7281"/>
    <w:rsid w:val="0070082B"/>
    <w:rsid w:val="00702288"/>
    <w:rsid w:val="0070411D"/>
    <w:rsid w:val="007053CA"/>
    <w:rsid w:val="007058B4"/>
    <w:rsid w:val="00711713"/>
    <w:rsid w:val="00724AF9"/>
    <w:rsid w:val="00725BDE"/>
    <w:rsid w:val="00731533"/>
    <w:rsid w:val="00731BEE"/>
    <w:rsid w:val="007336D0"/>
    <w:rsid w:val="00736792"/>
    <w:rsid w:val="007460D7"/>
    <w:rsid w:val="00747156"/>
    <w:rsid w:val="00750B4C"/>
    <w:rsid w:val="00757C4F"/>
    <w:rsid w:val="00761FFD"/>
    <w:rsid w:val="00762F16"/>
    <w:rsid w:val="00764FA2"/>
    <w:rsid w:val="00770AB8"/>
    <w:rsid w:val="0077232D"/>
    <w:rsid w:val="0078089E"/>
    <w:rsid w:val="00784C37"/>
    <w:rsid w:val="007854DF"/>
    <w:rsid w:val="00792006"/>
    <w:rsid w:val="007931B0"/>
    <w:rsid w:val="00795487"/>
    <w:rsid w:val="0079788D"/>
    <w:rsid w:val="007A06A5"/>
    <w:rsid w:val="007A1FB7"/>
    <w:rsid w:val="007A3293"/>
    <w:rsid w:val="007B0E04"/>
    <w:rsid w:val="007B3BF4"/>
    <w:rsid w:val="007C0184"/>
    <w:rsid w:val="007D29A6"/>
    <w:rsid w:val="007F0931"/>
    <w:rsid w:val="007F1353"/>
    <w:rsid w:val="007F2B8F"/>
    <w:rsid w:val="007F5949"/>
    <w:rsid w:val="007F77E1"/>
    <w:rsid w:val="0080018C"/>
    <w:rsid w:val="00804ABF"/>
    <w:rsid w:val="00813C20"/>
    <w:rsid w:val="008211CE"/>
    <w:rsid w:val="00824D85"/>
    <w:rsid w:val="008275F0"/>
    <w:rsid w:val="00830417"/>
    <w:rsid w:val="0083125B"/>
    <w:rsid w:val="00833DA9"/>
    <w:rsid w:val="0083556A"/>
    <w:rsid w:val="00845C9F"/>
    <w:rsid w:val="00845FA7"/>
    <w:rsid w:val="0085141F"/>
    <w:rsid w:val="008555F8"/>
    <w:rsid w:val="0086331F"/>
    <w:rsid w:val="008762FF"/>
    <w:rsid w:val="00886415"/>
    <w:rsid w:val="00886BF8"/>
    <w:rsid w:val="00890A76"/>
    <w:rsid w:val="00891FA4"/>
    <w:rsid w:val="008935F9"/>
    <w:rsid w:val="00894F01"/>
    <w:rsid w:val="008951B5"/>
    <w:rsid w:val="008A02BF"/>
    <w:rsid w:val="008A2F42"/>
    <w:rsid w:val="008A4347"/>
    <w:rsid w:val="008B27C8"/>
    <w:rsid w:val="008B5507"/>
    <w:rsid w:val="008D2070"/>
    <w:rsid w:val="008D2E83"/>
    <w:rsid w:val="008D536C"/>
    <w:rsid w:val="008D6E52"/>
    <w:rsid w:val="008D7E0A"/>
    <w:rsid w:val="008E0E33"/>
    <w:rsid w:val="008E59E0"/>
    <w:rsid w:val="008E5A2C"/>
    <w:rsid w:val="008E6640"/>
    <w:rsid w:val="008F3866"/>
    <w:rsid w:val="008F7DF2"/>
    <w:rsid w:val="0090414C"/>
    <w:rsid w:val="00905E14"/>
    <w:rsid w:val="0090676F"/>
    <w:rsid w:val="009134AD"/>
    <w:rsid w:val="0091662B"/>
    <w:rsid w:val="00921370"/>
    <w:rsid w:val="00925ABC"/>
    <w:rsid w:val="00926660"/>
    <w:rsid w:val="00927F6C"/>
    <w:rsid w:val="00930F99"/>
    <w:rsid w:val="00932BF3"/>
    <w:rsid w:val="009414CC"/>
    <w:rsid w:val="00943F9B"/>
    <w:rsid w:val="00950B7F"/>
    <w:rsid w:val="00972802"/>
    <w:rsid w:val="00972D90"/>
    <w:rsid w:val="00973761"/>
    <w:rsid w:val="00973FCF"/>
    <w:rsid w:val="00987BFB"/>
    <w:rsid w:val="00997F9C"/>
    <w:rsid w:val="009A6AB2"/>
    <w:rsid w:val="009B5256"/>
    <w:rsid w:val="009C0B24"/>
    <w:rsid w:val="009C5652"/>
    <w:rsid w:val="009D09C6"/>
    <w:rsid w:val="009D106F"/>
    <w:rsid w:val="009D5819"/>
    <w:rsid w:val="009D78AF"/>
    <w:rsid w:val="009E3F01"/>
    <w:rsid w:val="009F0995"/>
    <w:rsid w:val="009F19B5"/>
    <w:rsid w:val="009F6551"/>
    <w:rsid w:val="009F7636"/>
    <w:rsid w:val="00A02656"/>
    <w:rsid w:val="00A0712A"/>
    <w:rsid w:val="00A07BDE"/>
    <w:rsid w:val="00A07CAB"/>
    <w:rsid w:val="00A07D4F"/>
    <w:rsid w:val="00A12D33"/>
    <w:rsid w:val="00A20D0A"/>
    <w:rsid w:val="00A258D5"/>
    <w:rsid w:val="00A27D98"/>
    <w:rsid w:val="00A30767"/>
    <w:rsid w:val="00A312AA"/>
    <w:rsid w:val="00A340DF"/>
    <w:rsid w:val="00A34C8A"/>
    <w:rsid w:val="00A4077F"/>
    <w:rsid w:val="00A41EB5"/>
    <w:rsid w:val="00A43902"/>
    <w:rsid w:val="00A467D5"/>
    <w:rsid w:val="00A54604"/>
    <w:rsid w:val="00A54FCB"/>
    <w:rsid w:val="00A553E2"/>
    <w:rsid w:val="00A60962"/>
    <w:rsid w:val="00A63F08"/>
    <w:rsid w:val="00A66709"/>
    <w:rsid w:val="00A74394"/>
    <w:rsid w:val="00A77928"/>
    <w:rsid w:val="00A84F1E"/>
    <w:rsid w:val="00A9062A"/>
    <w:rsid w:val="00A92562"/>
    <w:rsid w:val="00A9327A"/>
    <w:rsid w:val="00A93B52"/>
    <w:rsid w:val="00AA26C5"/>
    <w:rsid w:val="00AB0F43"/>
    <w:rsid w:val="00AB1181"/>
    <w:rsid w:val="00AB16D5"/>
    <w:rsid w:val="00AB5AC0"/>
    <w:rsid w:val="00AC650B"/>
    <w:rsid w:val="00AC7677"/>
    <w:rsid w:val="00AC789E"/>
    <w:rsid w:val="00AD00C3"/>
    <w:rsid w:val="00AD31FF"/>
    <w:rsid w:val="00AD40C7"/>
    <w:rsid w:val="00AD788C"/>
    <w:rsid w:val="00AE0602"/>
    <w:rsid w:val="00AE3B38"/>
    <w:rsid w:val="00AE7D03"/>
    <w:rsid w:val="00AF6A4C"/>
    <w:rsid w:val="00B04768"/>
    <w:rsid w:val="00B058E5"/>
    <w:rsid w:val="00B078A0"/>
    <w:rsid w:val="00B112B8"/>
    <w:rsid w:val="00B119F7"/>
    <w:rsid w:val="00B1489B"/>
    <w:rsid w:val="00B15715"/>
    <w:rsid w:val="00B167C6"/>
    <w:rsid w:val="00B16816"/>
    <w:rsid w:val="00B16A3D"/>
    <w:rsid w:val="00B239F7"/>
    <w:rsid w:val="00B25A04"/>
    <w:rsid w:val="00B27AEB"/>
    <w:rsid w:val="00B33D5A"/>
    <w:rsid w:val="00B365B9"/>
    <w:rsid w:val="00B37F89"/>
    <w:rsid w:val="00B40E55"/>
    <w:rsid w:val="00B412BF"/>
    <w:rsid w:val="00B42E02"/>
    <w:rsid w:val="00B4736A"/>
    <w:rsid w:val="00B603A4"/>
    <w:rsid w:val="00B60F8F"/>
    <w:rsid w:val="00B619E4"/>
    <w:rsid w:val="00B63167"/>
    <w:rsid w:val="00B915C0"/>
    <w:rsid w:val="00B946C3"/>
    <w:rsid w:val="00B96F57"/>
    <w:rsid w:val="00B97DEE"/>
    <w:rsid w:val="00BA0A3F"/>
    <w:rsid w:val="00BA25B6"/>
    <w:rsid w:val="00BA5923"/>
    <w:rsid w:val="00BA7F93"/>
    <w:rsid w:val="00BB40DD"/>
    <w:rsid w:val="00BC1477"/>
    <w:rsid w:val="00BC2AA9"/>
    <w:rsid w:val="00BC71FA"/>
    <w:rsid w:val="00BD12E7"/>
    <w:rsid w:val="00BD5621"/>
    <w:rsid w:val="00BE0488"/>
    <w:rsid w:val="00BE3C8D"/>
    <w:rsid w:val="00BE652E"/>
    <w:rsid w:val="00BF19A0"/>
    <w:rsid w:val="00BF3D9C"/>
    <w:rsid w:val="00BF5928"/>
    <w:rsid w:val="00BF61F2"/>
    <w:rsid w:val="00C02E7A"/>
    <w:rsid w:val="00C06784"/>
    <w:rsid w:val="00C11638"/>
    <w:rsid w:val="00C178E1"/>
    <w:rsid w:val="00C17CAE"/>
    <w:rsid w:val="00C24CB2"/>
    <w:rsid w:val="00C32780"/>
    <w:rsid w:val="00C370B7"/>
    <w:rsid w:val="00C41140"/>
    <w:rsid w:val="00C466A3"/>
    <w:rsid w:val="00C50771"/>
    <w:rsid w:val="00C511AF"/>
    <w:rsid w:val="00C534E7"/>
    <w:rsid w:val="00C540A3"/>
    <w:rsid w:val="00C5653B"/>
    <w:rsid w:val="00C630F8"/>
    <w:rsid w:val="00C63DA6"/>
    <w:rsid w:val="00C63E0A"/>
    <w:rsid w:val="00C63EB4"/>
    <w:rsid w:val="00C67C6A"/>
    <w:rsid w:val="00C719E6"/>
    <w:rsid w:val="00C74CCB"/>
    <w:rsid w:val="00C7738C"/>
    <w:rsid w:val="00C97726"/>
    <w:rsid w:val="00C97976"/>
    <w:rsid w:val="00CA36B2"/>
    <w:rsid w:val="00CA3F0A"/>
    <w:rsid w:val="00CB6280"/>
    <w:rsid w:val="00CD0A80"/>
    <w:rsid w:val="00CD64EA"/>
    <w:rsid w:val="00CE16BC"/>
    <w:rsid w:val="00CE2559"/>
    <w:rsid w:val="00CF23C9"/>
    <w:rsid w:val="00CF24B4"/>
    <w:rsid w:val="00CF26F1"/>
    <w:rsid w:val="00CF41A3"/>
    <w:rsid w:val="00CF5712"/>
    <w:rsid w:val="00CF58D6"/>
    <w:rsid w:val="00D06620"/>
    <w:rsid w:val="00D07672"/>
    <w:rsid w:val="00D12CE9"/>
    <w:rsid w:val="00D14EFB"/>
    <w:rsid w:val="00D1728A"/>
    <w:rsid w:val="00D21EAB"/>
    <w:rsid w:val="00D30F80"/>
    <w:rsid w:val="00D37FE9"/>
    <w:rsid w:val="00D438CD"/>
    <w:rsid w:val="00D439DB"/>
    <w:rsid w:val="00D449A1"/>
    <w:rsid w:val="00D475FC"/>
    <w:rsid w:val="00D50A63"/>
    <w:rsid w:val="00D56526"/>
    <w:rsid w:val="00D57566"/>
    <w:rsid w:val="00D57964"/>
    <w:rsid w:val="00D60818"/>
    <w:rsid w:val="00D7163C"/>
    <w:rsid w:val="00D72607"/>
    <w:rsid w:val="00D75D50"/>
    <w:rsid w:val="00D80310"/>
    <w:rsid w:val="00D80376"/>
    <w:rsid w:val="00D80C5F"/>
    <w:rsid w:val="00D836AD"/>
    <w:rsid w:val="00D9185C"/>
    <w:rsid w:val="00D952CD"/>
    <w:rsid w:val="00DA1A50"/>
    <w:rsid w:val="00DA392F"/>
    <w:rsid w:val="00DB269A"/>
    <w:rsid w:val="00DC025B"/>
    <w:rsid w:val="00DD0515"/>
    <w:rsid w:val="00DD3B2E"/>
    <w:rsid w:val="00DD7734"/>
    <w:rsid w:val="00DE38E0"/>
    <w:rsid w:val="00DF5BA6"/>
    <w:rsid w:val="00E070AC"/>
    <w:rsid w:val="00E079D5"/>
    <w:rsid w:val="00E1041C"/>
    <w:rsid w:val="00E13D49"/>
    <w:rsid w:val="00E21248"/>
    <w:rsid w:val="00E23FDA"/>
    <w:rsid w:val="00E25FD1"/>
    <w:rsid w:val="00E2794D"/>
    <w:rsid w:val="00E3077A"/>
    <w:rsid w:val="00E3079B"/>
    <w:rsid w:val="00E3694C"/>
    <w:rsid w:val="00E457DC"/>
    <w:rsid w:val="00E5290C"/>
    <w:rsid w:val="00E624AB"/>
    <w:rsid w:val="00E664B1"/>
    <w:rsid w:val="00E72A2B"/>
    <w:rsid w:val="00E75EB3"/>
    <w:rsid w:val="00E776AB"/>
    <w:rsid w:val="00E843B1"/>
    <w:rsid w:val="00EA1078"/>
    <w:rsid w:val="00EB60D2"/>
    <w:rsid w:val="00EC22CE"/>
    <w:rsid w:val="00ED0E30"/>
    <w:rsid w:val="00ED4D2A"/>
    <w:rsid w:val="00ED520C"/>
    <w:rsid w:val="00ED7F11"/>
    <w:rsid w:val="00EE0EEB"/>
    <w:rsid w:val="00EF0412"/>
    <w:rsid w:val="00EF0830"/>
    <w:rsid w:val="00EF33FC"/>
    <w:rsid w:val="00EF4210"/>
    <w:rsid w:val="00EF6088"/>
    <w:rsid w:val="00EF6411"/>
    <w:rsid w:val="00F020C7"/>
    <w:rsid w:val="00F07F17"/>
    <w:rsid w:val="00F14E68"/>
    <w:rsid w:val="00F169D6"/>
    <w:rsid w:val="00F16DCA"/>
    <w:rsid w:val="00F172F7"/>
    <w:rsid w:val="00F21CF3"/>
    <w:rsid w:val="00F2390E"/>
    <w:rsid w:val="00F24CE7"/>
    <w:rsid w:val="00F251AA"/>
    <w:rsid w:val="00F26234"/>
    <w:rsid w:val="00F27A49"/>
    <w:rsid w:val="00F33426"/>
    <w:rsid w:val="00F3532A"/>
    <w:rsid w:val="00F42A8D"/>
    <w:rsid w:val="00F50D4F"/>
    <w:rsid w:val="00F60CA8"/>
    <w:rsid w:val="00F7089B"/>
    <w:rsid w:val="00F80CB0"/>
    <w:rsid w:val="00F83EC4"/>
    <w:rsid w:val="00F9072B"/>
    <w:rsid w:val="00F90D5D"/>
    <w:rsid w:val="00F931D8"/>
    <w:rsid w:val="00F94CA6"/>
    <w:rsid w:val="00F95378"/>
    <w:rsid w:val="00FA04BE"/>
    <w:rsid w:val="00FA0A6C"/>
    <w:rsid w:val="00FA2079"/>
    <w:rsid w:val="00FA5F52"/>
    <w:rsid w:val="00FA7256"/>
    <w:rsid w:val="00FB3044"/>
    <w:rsid w:val="00FB57FF"/>
    <w:rsid w:val="00FC1393"/>
    <w:rsid w:val="00FE1B11"/>
    <w:rsid w:val="00FE3064"/>
    <w:rsid w:val="00FE57A2"/>
    <w:rsid w:val="00FF0AED"/>
    <w:rsid w:val="00FF0BB3"/>
    <w:rsid w:val="00FF260E"/>
    <w:rsid w:val="00FF3A34"/>
    <w:rsid w:val="00FF3D6D"/>
    <w:rsid w:val="00FF45AD"/>
    <w:rsid w:val="00FF6FD4"/>
    <w:rsid w:val="00FF77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78332DC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082B"/>
    <w:rPr>
      <w:rFonts w:eastAsia="MS Minch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0082B"/>
    <w:pPr>
      <w:spacing w:after="0" w:line="240" w:lineRule="auto"/>
    </w:pPr>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0082B"/>
    <w:pPr>
      <w:autoSpaceDE w:val="0"/>
      <w:autoSpaceDN w:val="0"/>
      <w:adjustRightInd w:val="0"/>
      <w:spacing w:after="0" w:line="240" w:lineRule="auto"/>
    </w:pPr>
    <w:rPr>
      <w:rFonts w:ascii="Times New Roman" w:hAnsi="Times New Roman" w:cs="Times New Roman"/>
      <w:color w:val="000000"/>
      <w:sz w:val="24"/>
      <w:szCs w:val="24"/>
    </w:rPr>
  </w:style>
  <w:style w:type="character" w:styleId="Hyperlink">
    <w:name w:val="Hyperlink"/>
    <w:basedOn w:val="DefaultParagraphFont"/>
    <w:uiPriority w:val="99"/>
    <w:unhideWhenUsed/>
    <w:rsid w:val="002A4BFE"/>
    <w:rPr>
      <w:color w:val="0563C1" w:themeColor="hyperlink"/>
      <w:u w:val="single"/>
    </w:rPr>
  </w:style>
  <w:style w:type="character" w:styleId="UnresolvedMention">
    <w:name w:val="Unresolved Mention"/>
    <w:basedOn w:val="DefaultParagraphFont"/>
    <w:uiPriority w:val="99"/>
    <w:semiHidden/>
    <w:unhideWhenUsed/>
    <w:rsid w:val="002A4BFE"/>
    <w:rPr>
      <w:color w:val="808080"/>
      <w:shd w:val="clear" w:color="auto" w:fill="E6E6E6"/>
    </w:rPr>
  </w:style>
  <w:style w:type="paragraph" w:styleId="Header">
    <w:name w:val="header"/>
    <w:basedOn w:val="Normal"/>
    <w:link w:val="HeaderChar"/>
    <w:uiPriority w:val="99"/>
    <w:unhideWhenUsed/>
    <w:rsid w:val="009D106F"/>
    <w:pPr>
      <w:tabs>
        <w:tab w:val="center" w:pos="4680"/>
        <w:tab w:val="right" w:pos="9360"/>
      </w:tabs>
      <w:spacing w:after="0" w:line="240" w:lineRule="auto"/>
    </w:pPr>
  </w:style>
  <w:style w:type="character" w:customStyle="1" w:styleId="HeaderChar">
    <w:name w:val="Header Char"/>
    <w:basedOn w:val="DefaultParagraphFont"/>
    <w:link w:val="Header"/>
    <w:uiPriority w:val="99"/>
    <w:rsid w:val="009D106F"/>
    <w:rPr>
      <w:rFonts w:eastAsia="MS Mincho"/>
    </w:rPr>
  </w:style>
  <w:style w:type="paragraph" w:styleId="Footer">
    <w:name w:val="footer"/>
    <w:basedOn w:val="Normal"/>
    <w:link w:val="FooterChar"/>
    <w:uiPriority w:val="99"/>
    <w:unhideWhenUsed/>
    <w:rsid w:val="009D106F"/>
    <w:pPr>
      <w:tabs>
        <w:tab w:val="center" w:pos="4680"/>
        <w:tab w:val="right" w:pos="9360"/>
      </w:tabs>
      <w:spacing w:after="0" w:line="240" w:lineRule="auto"/>
    </w:pPr>
  </w:style>
  <w:style w:type="character" w:customStyle="1" w:styleId="FooterChar">
    <w:name w:val="Footer Char"/>
    <w:basedOn w:val="DefaultParagraphFont"/>
    <w:link w:val="Footer"/>
    <w:uiPriority w:val="99"/>
    <w:rsid w:val="009D106F"/>
    <w:rPr>
      <w:rFonts w:eastAsia="MS Mincho"/>
    </w:rPr>
  </w:style>
  <w:style w:type="character" w:styleId="PlaceholderText">
    <w:name w:val="Placeholder Text"/>
    <w:basedOn w:val="DefaultParagraphFont"/>
    <w:uiPriority w:val="99"/>
    <w:semiHidden/>
    <w:rsid w:val="009D106F"/>
    <w:rPr>
      <w:color w:val="808080"/>
    </w:rPr>
  </w:style>
  <w:style w:type="paragraph" w:styleId="ListParagraph">
    <w:name w:val="List Paragraph"/>
    <w:basedOn w:val="Normal"/>
    <w:uiPriority w:val="34"/>
    <w:qFormat/>
    <w:rsid w:val="000B53B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extbookdiscrimination.com/Sell/Templates?tbdMrkt" TargetMode="External"/><Relationship Id="rId13" Type="http://schemas.openxmlformats.org/officeDocument/2006/relationships/hyperlink" Target="https://textbookdiscrimination.com/Sell/Templates?tbdMrkt" TargetMode="External"/><Relationship Id="rId18" Type="http://schemas.openxmlformats.org/officeDocument/2006/relationships/hyperlink" Target="https://textbookdiscrimination.com/Guides/Petitions/Relief.html?tmp"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s://textbookdiscrimination.com/?tbdMrkt" TargetMode="Externa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footer" Target="footer1.xml"/><Relationship Id="rId25" Type="http://schemas.openxmlformats.org/officeDocument/2006/relationships/hyperlink" Target="https://textbookdiscrimination.com/Shop/?tbdSmp" TargetMode="External"/><Relationship Id="rId2" Type="http://schemas.openxmlformats.org/officeDocument/2006/relationships/numbering" Target="numbering.xml"/><Relationship Id="rId16" Type="http://schemas.openxmlformats.org/officeDocument/2006/relationships/hyperlink" Target="https://textbookdiscrimination.com/Shop/?tbdSmp" TargetMode="External"/><Relationship Id="rId20" Type="http://schemas.openxmlformats.org/officeDocument/2006/relationships/hyperlink" Target="https://textbookdiscrimination.com/Shop/?tbdMrk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extbookdiscrimination.com/?tbdMrkt" TargetMode="External"/><Relationship Id="rId24" Type="http://schemas.openxmlformats.org/officeDocument/2006/relationships/hyperlink" Target="https://textbookdiscrimination.com/Sell/Templates?tbdMrkt" TargetMode="External"/><Relationship Id="rId5" Type="http://schemas.openxmlformats.org/officeDocument/2006/relationships/webSettings" Target="webSettings.xml"/><Relationship Id="rId15" Type="http://schemas.openxmlformats.org/officeDocument/2006/relationships/hyperlink" Target="https://textbookdiscrimination.com/Sell/Templates?tbdMrkt" TargetMode="External"/><Relationship Id="rId23" Type="http://schemas.openxmlformats.org/officeDocument/2006/relationships/hyperlink" Target="https://textbookdiscrimination.com/Buy/Templates/?tbdMrkt" TargetMode="External"/><Relationship Id="rId28"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hyperlink" Target="https://textbookdiscrimination.com/Sell/Templates?tbdMrkt" TargetMode="External"/><Relationship Id="rId4" Type="http://schemas.openxmlformats.org/officeDocument/2006/relationships/settings" Target="settings.xml"/><Relationship Id="rId9" Type="http://schemas.openxmlformats.org/officeDocument/2006/relationships/hyperlink" Target="https://textbookdiscrimination.com/Shop/?tbdMrkt" TargetMode="External"/><Relationship Id="rId14" Type="http://schemas.openxmlformats.org/officeDocument/2006/relationships/hyperlink" Target="https://textbookdiscrimination.com/Buy/Templates/?tbdMrkt" TargetMode="External"/><Relationship Id="rId22" Type="http://schemas.openxmlformats.org/officeDocument/2006/relationships/hyperlink" Target="https://textbookdiscrimination.com/Sell/Templates?tbdMrkt" TargetMode="External"/><Relationship Id="rId27"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TextBookDiscrimination.com"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s://textbookdiscrimination.com/?tbdMrk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2020-05-29T00:00:00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0a_Petition_001_Relief.dotx</Template>
  <TotalTime>3</TotalTime>
  <Pages>7</Pages>
  <Words>777</Words>
  <Characters>4434</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Template: Petition for Relief</vt:lpstr>
    </vt:vector>
  </TitlesOfParts>
  <Company/>
  <LinksUpToDate>false</LinksUpToDate>
  <CharactersWithSpaces>5201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Template: Petition for Relief</dc:title>
  <dc:subject/>
  <dc:creator>TextBookDiscrimination.com</dc:creator>
  <cp:keywords>FCHR. DOAH. Civil Rights. Fair Housing. FCRA.</cp:keywords>
  <dc:description>001</dc:description>
  <cp:lastModifiedBy>THNK</cp:lastModifiedBy>
  <cp:revision>4</cp:revision>
  <cp:lastPrinted>2020-10-16T15:16:00Z</cp:lastPrinted>
  <dcterms:created xsi:type="dcterms:W3CDTF">2020-10-16T16:09:00Z</dcterms:created>
  <dcterms:modified xsi:type="dcterms:W3CDTF">2025-02-07T22:43:00Z</dcterms:modified>
</cp:coreProperties>
</file>