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800" w:type="dxa"/>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0"/>
        <w:gridCol w:w="1080"/>
        <w:gridCol w:w="1890"/>
        <w:gridCol w:w="150"/>
        <w:gridCol w:w="3120"/>
        <w:gridCol w:w="330"/>
        <w:gridCol w:w="1710"/>
        <w:gridCol w:w="1080"/>
        <w:gridCol w:w="810"/>
      </w:tblGrid>
      <w:tr w:rsidR="00E919E3" w:rsidRPr="000C3158" w14:paraId="787B4FC1" w14:textId="77777777" w:rsidTr="00512ED6">
        <w:trPr>
          <w:gridBefore w:val="1"/>
          <w:gridAfter w:val="1"/>
          <w:wBefore w:w="630" w:type="dxa"/>
          <w:wAfter w:w="810" w:type="dxa"/>
          <w:trHeight w:val="360"/>
        </w:trPr>
        <w:tc>
          <w:tcPr>
            <w:tcW w:w="3120" w:type="dxa"/>
            <w:gridSpan w:val="3"/>
            <w:shd w:val="clear" w:color="auto" w:fill="FAFAFA"/>
            <w:vAlign w:val="center"/>
          </w:tcPr>
          <w:bookmarkStart w:id="0" w:name="_Hlk189836588"/>
          <w:bookmarkStart w:id="1" w:name="_Hlk189836733"/>
          <w:p w14:paraId="60F88BD3" w14:textId="77777777" w:rsidR="00E919E3" w:rsidRPr="000C3158" w:rsidRDefault="00E919E3" w:rsidP="00512ED6">
            <w:pPr>
              <w:jc w:val="center"/>
              <w:rPr>
                <w:rFonts w:ascii="Courier New" w:hAnsi="Courier New" w:cs="Courier New"/>
                <w:noProof/>
                <w:sz w:val="20"/>
                <w:szCs w:val="20"/>
              </w:rPr>
            </w:pPr>
            <w:r w:rsidRPr="000C3158">
              <w:fldChar w:fldCharType="begin"/>
            </w:r>
            <w:r w:rsidRPr="000C3158">
              <w:instrText>HYPERLINK "https://textbookdiscrimination.com/Buy/Templates/?tbdMrkt" \o "navigate to the area (of the TBD Marketplace™) that will allow you to buy templates (for free – with Book Points™)"</w:instrText>
            </w:r>
            <w:r w:rsidRPr="000C3158">
              <w:fldChar w:fldCharType="separate"/>
            </w:r>
            <w:r w:rsidRPr="000C3158">
              <w:rPr>
                <w:rStyle w:val="Hyperlink"/>
                <w:rFonts w:ascii="Courier New" w:hAnsi="Courier New" w:cs="Courier New"/>
                <w:noProof/>
                <w:color w:val="auto"/>
                <w:sz w:val="20"/>
                <w:szCs w:val="20"/>
                <w:u w:val="none"/>
              </w:rPr>
              <w:t>BUY</w:t>
            </w:r>
            <w:r w:rsidRPr="000C3158">
              <w:rPr>
                <w:rStyle w:val="Hyperlink"/>
                <w:rFonts w:ascii="Courier New" w:hAnsi="Courier New" w:cs="Courier New"/>
                <w:noProof/>
                <w:color w:val="auto"/>
                <w:sz w:val="20"/>
                <w:szCs w:val="20"/>
                <w:u w:val="none"/>
                <w:vertAlign w:val="superscript"/>
              </w:rPr>
              <w:t>™</w:t>
            </w:r>
            <w:r w:rsidRPr="000C3158">
              <w:rPr>
                <w:rStyle w:val="Hyperlink"/>
                <w:rFonts w:ascii="Courier New" w:hAnsi="Courier New" w:cs="Courier New"/>
                <w:noProof/>
                <w:color w:val="auto"/>
                <w:sz w:val="20"/>
                <w:szCs w:val="20"/>
                <w:u w:val="none"/>
                <w:vertAlign w:val="superscript"/>
              </w:rPr>
              <w:fldChar w:fldCharType="end"/>
            </w:r>
          </w:p>
        </w:tc>
        <w:tc>
          <w:tcPr>
            <w:tcW w:w="3120" w:type="dxa"/>
            <w:shd w:val="clear" w:color="auto" w:fill="FAFAFA"/>
            <w:vAlign w:val="center"/>
          </w:tcPr>
          <w:p w14:paraId="3A19165D" w14:textId="77777777" w:rsidR="00E919E3" w:rsidRPr="000C3158" w:rsidRDefault="00E919E3" w:rsidP="00512ED6">
            <w:pPr>
              <w:jc w:val="center"/>
              <w:rPr>
                <w:rFonts w:ascii="Courier New" w:hAnsi="Courier New" w:cs="Courier New"/>
                <w:noProof/>
                <w:sz w:val="20"/>
                <w:szCs w:val="20"/>
              </w:rPr>
            </w:pPr>
            <w:hyperlink r:id="rId8"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SELL</w:t>
              </w:r>
              <w:r w:rsidRPr="000C3158">
                <w:rPr>
                  <w:rStyle w:val="Hyperlink"/>
                  <w:rFonts w:ascii="Courier New" w:hAnsi="Courier New" w:cs="Courier New"/>
                  <w:noProof/>
                  <w:color w:val="auto"/>
                  <w:sz w:val="20"/>
                  <w:szCs w:val="20"/>
                  <w:u w:val="none"/>
                  <w:vertAlign w:val="superscript"/>
                </w:rPr>
                <w:t>™</w:t>
              </w:r>
            </w:hyperlink>
          </w:p>
        </w:tc>
        <w:tc>
          <w:tcPr>
            <w:tcW w:w="3120" w:type="dxa"/>
            <w:gridSpan w:val="3"/>
            <w:shd w:val="clear" w:color="auto" w:fill="FAFAFA"/>
            <w:vAlign w:val="center"/>
          </w:tcPr>
          <w:p w14:paraId="6F7BB929" w14:textId="77777777" w:rsidR="00E919E3" w:rsidRPr="000C3158" w:rsidRDefault="00E919E3" w:rsidP="00512ED6">
            <w:pPr>
              <w:jc w:val="center"/>
              <w:rPr>
                <w:rFonts w:ascii="Courier New" w:hAnsi="Courier New" w:cs="Courier New"/>
                <w:noProof/>
                <w:sz w:val="20"/>
                <w:szCs w:val="20"/>
              </w:rPr>
            </w:pPr>
            <w:hyperlink r:id="rId9"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SHOP</w:t>
              </w:r>
              <w:r w:rsidRPr="000C3158">
                <w:rPr>
                  <w:rStyle w:val="Hyperlink"/>
                  <w:rFonts w:ascii="Courier New" w:hAnsi="Courier New" w:cs="Courier New"/>
                  <w:noProof/>
                  <w:color w:val="auto"/>
                  <w:sz w:val="20"/>
                  <w:szCs w:val="20"/>
                  <w:u w:val="none"/>
                  <w:vertAlign w:val="superscript"/>
                </w:rPr>
                <w:t>™</w:t>
              </w:r>
            </w:hyperlink>
          </w:p>
        </w:tc>
      </w:tr>
      <w:tr w:rsidR="00E919E3" w:rsidRPr="000C3158" w14:paraId="43E78A89" w14:textId="77777777" w:rsidTr="00512ED6">
        <w:trPr>
          <w:gridBefore w:val="1"/>
          <w:gridAfter w:val="1"/>
          <w:wBefore w:w="630" w:type="dxa"/>
          <w:wAfter w:w="810" w:type="dxa"/>
          <w:trHeight w:val="7920"/>
        </w:trPr>
        <w:tc>
          <w:tcPr>
            <w:tcW w:w="9360" w:type="dxa"/>
            <w:gridSpan w:val="7"/>
            <w:shd w:val="clear" w:color="auto" w:fill="FAFAFA"/>
            <w:vAlign w:val="center"/>
          </w:tcPr>
          <w:p w14:paraId="2DAF94AD" w14:textId="77777777" w:rsidR="00E919E3" w:rsidRPr="000C3158" w:rsidRDefault="00E919E3" w:rsidP="00512ED6">
            <w:pPr>
              <w:jc w:val="center"/>
              <w:rPr>
                <w:rFonts w:ascii="Courier New" w:hAnsi="Courier New" w:cs="Courier New"/>
              </w:rPr>
            </w:pPr>
            <w:r w:rsidRPr="000C3158">
              <w:rPr>
                <w:rFonts w:ascii="Courier New" w:hAnsi="Courier New" w:cs="Courier New"/>
                <w:noProof/>
              </w:rPr>
              <w:drawing>
                <wp:inline distT="0" distB="0" distL="0" distR="0" wp14:anchorId="6FD330EE" wp14:editId="1408FCFF">
                  <wp:extent cx="4255477" cy="3657600"/>
                  <wp:effectExtent l="0" t="0" r="0" b="0"/>
                  <wp:docPr id="10" name="Picture 10" descr="A stack of books with text on it&#10;&#10;Description automatically generated">
                    <a:hlinkClick xmlns:a="http://schemas.openxmlformats.org/drawingml/2006/main" r:id="rId8" tooltip="navigate to the area (of the TBD Marketplace™) that will allow you to buy templates (for free – with Book Points™)"/>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tack of books with text on it&#10;&#10;Description automatically generated">
                            <a:hlinkClick r:id="rId8" tooltip="navigate to the area (of the TBD Marketplace™) that will allow you to buy templates (for free – with Book Points™)"/>
                          </pic:cNvPr>
                          <pic:cNvPicPr/>
                        </pic:nvPicPr>
                        <pic:blipFill>
                          <a:blip r:embed="rId10">
                            <a:extLst>
                              <a:ext uri="{28A0092B-C50C-407E-A947-70E740481C1C}">
                                <a14:useLocalDpi xmlns:a14="http://schemas.microsoft.com/office/drawing/2010/main" val="0"/>
                              </a:ext>
                            </a:extLst>
                          </a:blip>
                          <a:stretch>
                            <a:fillRect/>
                          </a:stretch>
                        </pic:blipFill>
                        <pic:spPr>
                          <a:xfrm>
                            <a:off x="0" y="0"/>
                            <a:ext cx="4255477" cy="3657600"/>
                          </a:xfrm>
                          <a:prstGeom prst="rect">
                            <a:avLst/>
                          </a:prstGeom>
                        </pic:spPr>
                      </pic:pic>
                    </a:graphicData>
                  </a:graphic>
                </wp:inline>
              </w:drawing>
            </w:r>
          </w:p>
        </w:tc>
      </w:tr>
      <w:tr w:rsidR="00E919E3" w:rsidRPr="000C3158" w14:paraId="1683D0A3" w14:textId="77777777" w:rsidTr="00512ED6">
        <w:trPr>
          <w:gridBefore w:val="1"/>
          <w:gridAfter w:val="1"/>
          <w:wBefore w:w="630" w:type="dxa"/>
          <w:wAfter w:w="810" w:type="dxa"/>
        </w:trPr>
        <w:tc>
          <w:tcPr>
            <w:tcW w:w="9360" w:type="dxa"/>
            <w:gridSpan w:val="7"/>
            <w:shd w:val="clear" w:color="auto" w:fill="FAFAFA"/>
            <w:vAlign w:val="center"/>
          </w:tcPr>
          <w:p w14:paraId="24BA93DF" w14:textId="77777777" w:rsidR="00E919E3" w:rsidRPr="000C3158" w:rsidRDefault="00E919E3" w:rsidP="00512ED6">
            <w:pPr>
              <w:jc w:val="center"/>
              <w:rPr>
                <w:rFonts w:ascii="Courier New" w:hAnsi="Courier New" w:cs="Courier New"/>
                <w:sz w:val="16"/>
                <w:szCs w:val="16"/>
              </w:rPr>
            </w:pPr>
            <w:r w:rsidRPr="000C3158">
              <w:rPr>
                <w:rFonts w:ascii="Courier New" w:hAnsi="Courier New" w:cs="Courier New"/>
                <w:sz w:val="16"/>
                <w:szCs w:val="16"/>
              </w:rPr>
              <w:t>Downloaded From</w:t>
            </w:r>
          </w:p>
          <w:p w14:paraId="24C78D48" w14:textId="77777777" w:rsidR="00E919E3" w:rsidRPr="000C3158" w:rsidRDefault="00E919E3" w:rsidP="00512ED6">
            <w:pPr>
              <w:jc w:val="center"/>
              <w:rPr>
                <w:rFonts w:ascii="Courier New" w:hAnsi="Courier New" w:cs="Courier New"/>
                <w:sz w:val="16"/>
                <w:szCs w:val="16"/>
              </w:rPr>
            </w:pPr>
            <w:hyperlink r:id="rId11" w:tooltip="navigate to TextBookDiscrimination.com (where you can &quot;Get Booked Up on Justice&quot;)!" w:history="1">
              <w:r w:rsidRPr="000C3158">
                <w:rPr>
                  <w:rStyle w:val="Hyperlink"/>
                  <w:rFonts w:ascii="Courier New" w:hAnsi="Courier New" w:cs="Courier New"/>
                  <w:color w:val="auto"/>
                  <w:sz w:val="16"/>
                  <w:szCs w:val="16"/>
                  <w:u w:val="none"/>
                </w:rPr>
                <w:t>www.TextBookDiscrimination.com</w:t>
              </w:r>
            </w:hyperlink>
          </w:p>
        </w:tc>
      </w:tr>
      <w:tr w:rsidR="00E919E3" w:rsidRPr="000C3158" w14:paraId="27641422" w14:textId="77777777" w:rsidTr="00512ED6">
        <w:trPr>
          <w:gridBefore w:val="1"/>
          <w:gridAfter w:val="1"/>
          <w:wBefore w:w="630" w:type="dxa"/>
          <w:wAfter w:w="810" w:type="dxa"/>
          <w:trHeight w:val="1440"/>
        </w:trPr>
        <w:tc>
          <w:tcPr>
            <w:tcW w:w="9360" w:type="dxa"/>
            <w:gridSpan w:val="7"/>
            <w:shd w:val="clear" w:color="auto" w:fill="FAFAFA"/>
            <w:vAlign w:val="center"/>
          </w:tcPr>
          <w:p w14:paraId="59E7A9A5" w14:textId="77777777" w:rsidR="00E919E3" w:rsidRPr="000C3158" w:rsidRDefault="00E919E3" w:rsidP="00512ED6">
            <w:pPr>
              <w:jc w:val="center"/>
              <w:rPr>
                <w:rFonts w:ascii="Courier New" w:hAnsi="Courier New" w:cs="Courier New"/>
              </w:rPr>
            </w:pPr>
          </w:p>
        </w:tc>
      </w:tr>
      <w:tr w:rsidR="00E919E3" w:rsidRPr="000C3158" w14:paraId="59598B03" w14:textId="77777777" w:rsidTr="00512ED6">
        <w:trPr>
          <w:gridBefore w:val="1"/>
          <w:gridAfter w:val="1"/>
          <w:wBefore w:w="630" w:type="dxa"/>
          <w:wAfter w:w="810" w:type="dxa"/>
        </w:trPr>
        <w:tc>
          <w:tcPr>
            <w:tcW w:w="1080" w:type="dxa"/>
            <w:shd w:val="clear" w:color="auto" w:fill="FAFAFA"/>
            <w:vAlign w:val="center"/>
          </w:tcPr>
          <w:p w14:paraId="45651320" w14:textId="77777777" w:rsidR="00E919E3" w:rsidRPr="000C3158" w:rsidRDefault="00E919E3"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37DE70B8" wp14:editId="6B971184">
                  <wp:extent cx="409575" cy="409575"/>
                  <wp:effectExtent l="0" t="0" r="9525" b="9525"/>
                  <wp:docPr id="4" name="Picture 4">
                    <a:hlinkClick xmlns:a="http://schemas.openxmlformats.org/drawingml/2006/main" r:id="rId8"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hlinkClick r:id="rId8"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c>
          <w:tcPr>
            <w:tcW w:w="7200" w:type="dxa"/>
            <w:gridSpan w:val="5"/>
            <w:shd w:val="clear" w:color="auto" w:fill="FAFAFA"/>
            <w:vAlign w:val="center"/>
          </w:tcPr>
          <w:p w14:paraId="519B83FF" w14:textId="77777777" w:rsidR="00E919E3" w:rsidRPr="000C3158" w:rsidRDefault="00E919E3" w:rsidP="00512ED6">
            <w:pPr>
              <w:jc w:val="center"/>
              <w:rPr>
                <w:rStyle w:val="Hyperlink"/>
                <w:rFonts w:ascii="Courier New" w:hAnsi="Courier New" w:cs="Courier New"/>
                <w:b/>
                <w:bCs/>
                <w:color w:val="auto"/>
                <w:sz w:val="48"/>
                <w:szCs w:val="48"/>
                <w:u w:val="none"/>
              </w:rPr>
            </w:pPr>
            <w:hyperlink r:id="rId13" w:tooltip="navigate to the area (of the TBD Marketplace™) that will allow you to buy templates (for free – with Book Points™)" w:history="1">
              <w:r w:rsidRPr="000C3158">
                <w:rPr>
                  <w:rStyle w:val="Hyperlink"/>
                  <w:rFonts w:ascii="Courier New" w:hAnsi="Courier New" w:cs="Courier New"/>
                  <w:b/>
                  <w:bCs/>
                  <w:color w:val="auto"/>
                  <w:sz w:val="48"/>
                  <w:szCs w:val="48"/>
                  <w:u w:val="none"/>
                </w:rPr>
                <w:t>SELL YOUR OWN TEMPLATES</w:t>
              </w:r>
            </w:hyperlink>
          </w:p>
          <w:p w14:paraId="5623B184" w14:textId="77777777" w:rsidR="00E919E3" w:rsidRPr="000C3158" w:rsidRDefault="00E919E3" w:rsidP="00512ED6">
            <w:pPr>
              <w:jc w:val="center"/>
              <w:rPr>
                <w:rFonts w:ascii="Courier New" w:eastAsia="DengXian" w:hAnsi="Courier New" w:cs="Courier New"/>
                <w:noProof/>
                <w:sz w:val="24"/>
                <w:szCs w:val="24"/>
                <w:lang w:eastAsia="zh-CN"/>
              </w:rPr>
            </w:pPr>
            <w:r w:rsidRPr="000C3158">
              <w:rPr>
                <w:rFonts w:ascii="Courier New" w:hAnsi="Courier New" w:cs="Courier New"/>
              </w:rPr>
              <w:t>(help others get the justice that they deserve)</w:t>
            </w:r>
          </w:p>
        </w:tc>
        <w:tc>
          <w:tcPr>
            <w:tcW w:w="1080" w:type="dxa"/>
            <w:shd w:val="clear" w:color="auto" w:fill="FAFAFA"/>
            <w:vAlign w:val="center"/>
          </w:tcPr>
          <w:p w14:paraId="325DF3AA" w14:textId="77777777" w:rsidR="00E919E3" w:rsidRPr="000C3158" w:rsidRDefault="00E919E3"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1D87EA85" wp14:editId="023CA3A5">
                  <wp:extent cx="409575" cy="409575"/>
                  <wp:effectExtent l="0" t="0" r="9525" b="9525"/>
                  <wp:docPr id="7" name="Picture 7">
                    <a:hlinkClick xmlns:a="http://schemas.openxmlformats.org/drawingml/2006/main" r:id="rId8"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hlinkClick r:id="rId8"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r>
      <w:tr w:rsidR="00E919E3" w:rsidRPr="000C3158" w14:paraId="34A017DC" w14:textId="77777777" w:rsidTr="00512ED6">
        <w:tc>
          <w:tcPr>
            <w:tcW w:w="3600" w:type="dxa"/>
            <w:gridSpan w:val="3"/>
            <w:tcBorders>
              <w:right w:val="single" w:sz="24" w:space="0" w:color="FFFFFF" w:themeColor="background1"/>
            </w:tcBorders>
            <w:shd w:val="clear" w:color="auto" w:fill="000000" w:themeFill="text1"/>
            <w:vAlign w:val="center"/>
          </w:tcPr>
          <w:p w14:paraId="5B36CC27" w14:textId="77777777" w:rsidR="00E919E3" w:rsidRPr="000C3158" w:rsidRDefault="00E919E3" w:rsidP="00512ED6">
            <w:pPr>
              <w:jc w:val="center"/>
              <w:rPr>
                <w:rFonts w:ascii="Courier New" w:hAnsi="Courier New" w:cs="Courier New"/>
                <w:b/>
                <w:bCs/>
                <w:sz w:val="112"/>
                <w:szCs w:val="112"/>
              </w:rPr>
            </w:pPr>
            <w:hyperlink r:id="rId14"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BUY</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right w:val="single" w:sz="24" w:space="0" w:color="FFFFFF" w:themeColor="background1"/>
            </w:tcBorders>
            <w:shd w:val="clear" w:color="auto" w:fill="000000" w:themeFill="text1"/>
            <w:vAlign w:val="center"/>
          </w:tcPr>
          <w:p w14:paraId="6042DABE" w14:textId="77777777" w:rsidR="00E919E3" w:rsidRPr="000C3158" w:rsidRDefault="00E919E3" w:rsidP="00512ED6">
            <w:pPr>
              <w:jc w:val="center"/>
              <w:rPr>
                <w:rFonts w:ascii="Courier New" w:hAnsi="Courier New" w:cs="Courier New"/>
                <w:b/>
                <w:bCs/>
                <w:sz w:val="112"/>
                <w:szCs w:val="112"/>
              </w:rPr>
            </w:pPr>
            <w:hyperlink r:id="rId15"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SELL</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tcBorders>
            <w:shd w:val="clear" w:color="auto" w:fill="000000" w:themeFill="text1"/>
            <w:vAlign w:val="center"/>
          </w:tcPr>
          <w:p w14:paraId="7FCE9E69" w14:textId="77777777" w:rsidR="00E919E3" w:rsidRPr="000C3158" w:rsidRDefault="00E919E3" w:rsidP="00512ED6">
            <w:pPr>
              <w:jc w:val="center"/>
              <w:rPr>
                <w:rFonts w:ascii="Courier New" w:hAnsi="Courier New" w:cs="Courier New"/>
                <w:b/>
                <w:bCs/>
                <w:sz w:val="112"/>
                <w:szCs w:val="112"/>
              </w:rPr>
            </w:pPr>
            <w:hyperlink r:id="rId16"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SHOP</w:t>
              </w:r>
              <w:r w:rsidRPr="000C3158">
                <w:rPr>
                  <w:rStyle w:val="Hyperlink"/>
                  <w:rFonts w:ascii="Courier New" w:hAnsi="Courier New" w:cs="Courier New"/>
                  <w:b/>
                  <w:bCs/>
                  <w:color w:val="auto"/>
                  <w:sz w:val="112"/>
                  <w:szCs w:val="112"/>
                  <w:u w:val="none"/>
                  <w:vertAlign w:val="superscript"/>
                </w:rPr>
                <w:t>™</w:t>
              </w:r>
            </w:hyperlink>
          </w:p>
        </w:tc>
      </w:tr>
      <w:bookmarkEnd w:id="0"/>
    </w:tbl>
    <w:p w14:paraId="7CC0142E" w14:textId="77777777" w:rsidR="00E919E3" w:rsidRPr="000C3158" w:rsidRDefault="00E919E3" w:rsidP="00E919E3">
      <w:pPr>
        <w:jc w:val="center"/>
        <w:rPr>
          <w:rFonts w:ascii="Courier New" w:hAnsi="Courier New" w:cs="Courier New"/>
        </w:rPr>
        <w:sectPr w:rsidR="00E919E3" w:rsidRPr="000C3158">
          <w:footerReference w:type="default" r:id="rId17"/>
          <w:pgSz w:w="12240" w:h="15840"/>
          <w:pgMar w:top="1440" w:right="1440" w:bottom="1440" w:left="1440" w:header="720" w:footer="720" w:gutter="0"/>
          <w:cols w:space="720"/>
          <w:docGrid w:linePitch="360"/>
        </w:sectPr>
      </w:pPr>
    </w:p>
    <w:tbl>
      <w:tblPr>
        <w:tblStyle w:val="TableGrid"/>
        <w:tblW w:w="108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40"/>
        <w:gridCol w:w="2160"/>
      </w:tblGrid>
      <w:tr w:rsidR="009E26ED" w:rsidRPr="00CF23C9" w14:paraId="0E3B97CD" w14:textId="77777777" w:rsidTr="009E26ED">
        <w:trPr>
          <w:trHeight w:val="504"/>
        </w:trPr>
        <w:tc>
          <w:tcPr>
            <w:tcW w:w="8640" w:type="dxa"/>
            <w:vAlign w:val="center"/>
          </w:tcPr>
          <w:p w14:paraId="13E7BDB2" w14:textId="7B75371F" w:rsidR="009E26ED" w:rsidRPr="00CF23C9" w:rsidRDefault="009E26ED" w:rsidP="009E26ED">
            <w:pPr>
              <w:pStyle w:val="Default"/>
              <w:jc w:val="right"/>
            </w:pPr>
            <w:bookmarkStart w:id="2" w:name="_Hlk513535905"/>
            <w:bookmarkEnd w:id="1"/>
            <w:r>
              <w:lastRenderedPageBreak/>
              <w:t>DATE:</w:t>
            </w:r>
          </w:p>
        </w:tc>
        <w:tc>
          <w:tcPr>
            <w:tcW w:w="2160" w:type="dxa"/>
            <w:tcBorders>
              <w:bottom w:val="single" w:sz="4" w:space="0" w:color="auto"/>
            </w:tcBorders>
            <w:vAlign w:val="center"/>
          </w:tcPr>
          <w:p w14:paraId="3C651DF8" w14:textId="77777777" w:rsidR="009E26ED" w:rsidRPr="00CF23C9" w:rsidRDefault="009E26ED" w:rsidP="009E26ED">
            <w:pPr>
              <w:pStyle w:val="Default"/>
            </w:pPr>
          </w:p>
        </w:tc>
      </w:tr>
    </w:tbl>
    <w:p w14:paraId="4142A489" w14:textId="3D9DCD1A" w:rsidR="009E26ED" w:rsidRDefault="009E26ED" w:rsidP="0070082B">
      <w:pPr>
        <w:pStyle w:val="Default"/>
        <w:jc w:val="center"/>
        <w:rPr>
          <w:b/>
          <w:bCs/>
          <w:color w:val="FFFFFF" w:themeColor="background1"/>
        </w:rPr>
      </w:pPr>
      <w:r w:rsidRPr="00CF23C9">
        <w:rPr>
          <w:b/>
          <w:bCs/>
          <w:noProof/>
          <w:color w:val="FFFFFF" w:themeColor="background1"/>
        </w:rPr>
        <mc:AlternateContent>
          <mc:Choice Requires="wps">
            <w:drawing>
              <wp:anchor distT="0" distB="0" distL="114300" distR="114300" simplePos="0" relativeHeight="251659264" behindDoc="0" locked="0" layoutInCell="1" allowOverlap="1" wp14:anchorId="2C3E2008" wp14:editId="426127B3">
                <wp:simplePos x="0" y="0"/>
                <wp:positionH relativeFrom="column">
                  <wp:posOffset>-10795</wp:posOffset>
                </wp:positionH>
                <wp:positionV relativeFrom="paragraph">
                  <wp:posOffset>187960</wp:posOffset>
                </wp:positionV>
                <wp:extent cx="6858000" cy="685800"/>
                <wp:effectExtent l="0" t="0" r="19050" b="19050"/>
                <wp:wrapNone/>
                <wp:docPr id="3" name="Text Box 3"/>
                <wp:cNvGraphicFramePr/>
                <a:graphic xmlns:a="http://schemas.openxmlformats.org/drawingml/2006/main">
                  <a:graphicData uri="http://schemas.microsoft.com/office/word/2010/wordprocessingShape">
                    <wps:wsp>
                      <wps:cNvSpPr txBox="1"/>
                      <wps:spPr>
                        <a:xfrm flipH="1">
                          <a:off x="0" y="0"/>
                          <a:ext cx="6858000" cy="685800"/>
                        </a:xfrm>
                        <a:prstGeom prst="rect">
                          <a:avLst/>
                        </a:prstGeom>
                        <a:noFill/>
                        <a:ln w="6350">
                          <a:solidFill>
                            <a:prstClr val="black"/>
                          </a:solidFill>
                        </a:ln>
                      </wps:spPr>
                      <wps:txbx>
                        <w:txbxContent>
                          <w:p w14:paraId="7BCEBCAB" w14:textId="2467DDA1" w:rsidR="00265DB9" w:rsidRPr="00651F5A" w:rsidRDefault="00265DB9" w:rsidP="00651F5A">
                            <w:pPr>
                              <w:spacing w:after="0"/>
                              <w:jc w:val="center"/>
                              <w:rPr>
                                <w:rFonts w:ascii="Courier New" w:hAnsi="Courier New" w:cs="Courier New"/>
                                <w:b/>
                                <w:sz w:val="24"/>
                                <w:szCs w:val="24"/>
                              </w:rPr>
                            </w:pPr>
                            <w:r w:rsidRPr="00651F5A">
                              <w:rPr>
                                <w:rFonts w:ascii="Courier New" w:hAnsi="Courier New" w:cs="Courier New"/>
                                <w:b/>
                                <w:sz w:val="24"/>
                                <w:szCs w:val="24"/>
                              </w:rPr>
                              <w:t>FLORIDA COMMMISSION ON HUMAN RELATIONS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3E2008" id="_x0000_t202" coordsize="21600,21600" o:spt="202" path="m,l,21600r21600,l21600,xe">
                <v:stroke joinstyle="miter"/>
                <v:path gradientshapeok="t" o:connecttype="rect"/>
              </v:shapetype>
              <v:shape id="Text Box 3" o:spid="_x0000_s1026" type="#_x0000_t202" style="position:absolute;left:0;text-align:left;margin-left:-.85pt;margin-top:14.8pt;width:540pt;height:54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" filled="f" strokeweight=".5pt">
                <v:textbox>
                  <w:txbxContent>
                    <w:p w14:paraId="7BCEBCAB" w14:textId="2467DDA1" w:rsidR="00265DB9" w:rsidRPr="00651F5A" w:rsidRDefault="00265DB9" w:rsidP="00651F5A">
                      <w:pPr>
                        <w:spacing w:after="0"/>
                        <w:jc w:val="center"/>
                        <w:rPr>
                          <w:rFonts w:ascii="Courier New" w:hAnsi="Courier New" w:cs="Courier New"/>
                          <w:b/>
                          <w:sz w:val="24"/>
                          <w:szCs w:val="24"/>
                        </w:rPr>
                      </w:pPr>
                      <w:r w:rsidRPr="00651F5A">
                        <w:rPr>
                          <w:rFonts w:ascii="Courier New" w:hAnsi="Courier New" w:cs="Courier New"/>
                          <w:b/>
                          <w:sz w:val="24"/>
                          <w:szCs w:val="24"/>
                        </w:rPr>
                        <w:t>FLORIDA COMMMISSION ON HUMAN RELATIONS</w:t>
                      </w:r>
                    </w:p>
                  </w:txbxContent>
                </v:textbox>
              </v:shape>
            </w:pict>
          </mc:Fallback>
        </mc:AlternateContent>
      </w:r>
    </w:p>
    <w:p w14:paraId="327E4F93" w14:textId="5AE5D15D" w:rsidR="00651F5A" w:rsidRPr="00CF23C9" w:rsidRDefault="009E26ED" w:rsidP="0070082B">
      <w:pPr>
        <w:pStyle w:val="Default"/>
        <w:jc w:val="center"/>
        <w:rPr>
          <w:b/>
          <w:bCs/>
          <w:color w:val="FFFFFF" w:themeColor="background1"/>
        </w:rPr>
      </w:pPr>
      <w:r>
        <w:rPr>
          <w:noProof/>
        </w:rPr>
        <w:drawing>
          <wp:anchor distT="0" distB="0" distL="114300" distR="114300" simplePos="0" relativeHeight="251660288" behindDoc="0" locked="0" layoutInCell="1" allowOverlap="1" wp14:anchorId="490AB500" wp14:editId="20B004DB">
            <wp:simplePos x="0" y="0"/>
            <wp:positionH relativeFrom="column">
              <wp:posOffset>137160</wp:posOffset>
            </wp:positionH>
            <wp:positionV relativeFrom="paragraph">
              <wp:posOffset>20955</wp:posOffset>
            </wp:positionV>
            <wp:extent cx="723900" cy="676275"/>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723900" cy="676275"/>
                    </a:xfrm>
                    <a:prstGeom prst="rect">
                      <a:avLst/>
                    </a:prstGeom>
                  </pic:spPr>
                </pic:pic>
              </a:graphicData>
            </a:graphic>
            <wp14:sizeRelH relativeFrom="page">
              <wp14:pctWidth>0</wp14:pctWidth>
            </wp14:sizeRelH>
            <wp14:sizeRelV relativeFrom="page">
              <wp14:pctHeight>0</wp14:pctHeight>
            </wp14:sizeRelV>
          </wp:anchor>
        </w:drawing>
      </w:r>
    </w:p>
    <w:p w14:paraId="6A7C59DC" w14:textId="09BBC2F2" w:rsidR="00651F5A" w:rsidRPr="00CF23C9" w:rsidRDefault="00651F5A" w:rsidP="0070082B">
      <w:pPr>
        <w:pStyle w:val="Default"/>
        <w:jc w:val="center"/>
        <w:rPr>
          <w:b/>
          <w:bCs/>
          <w:color w:val="FFFFFF" w:themeColor="background1"/>
        </w:rPr>
      </w:pPr>
    </w:p>
    <w:p w14:paraId="19230D64" w14:textId="3FC1701D" w:rsidR="00651F5A" w:rsidRPr="00CF23C9" w:rsidRDefault="00651F5A" w:rsidP="0070082B">
      <w:pPr>
        <w:pStyle w:val="Default"/>
        <w:jc w:val="center"/>
        <w:rPr>
          <w:b/>
          <w:bCs/>
          <w:color w:val="FFFFFF" w:themeColor="background1"/>
        </w:rPr>
      </w:pPr>
    </w:p>
    <w:p w14:paraId="363954BE" w14:textId="5DF4DDFD" w:rsidR="00651F5A" w:rsidRPr="00CF23C9" w:rsidRDefault="00651F5A" w:rsidP="0070082B">
      <w:pPr>
        <w:pStyle w:val="Default"/>
        <w:jc w:val="center"/>
        <w:rPr>
          <w:b/>
          <w:bCs/>
          <w:color w:val="FFFFFF" w:themeColor="background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7920"/>
      </w:tblGrid>
      <w:tr w:rsidR="00DC3D96" w:rsidRPr="00E079D5" w14:paraId="1F0C66CE" w14:textId="77777777" w:rsidTr="00DC3D96">
        <w:trPr>
          <w:trHeight w:val="504"/>
        </w:trPr>
        <w:tc>
          <w:tcPr>
            <w:tcW w:w="2880" w:type="dxa"/>
            <w:vAlign w:val="center"/>
          </w:tcPr>
          <w:p w14:paraId="0623E1FA" w14:textId="1359ACEC" w:rsidR="00DC3D96" w:rsidRPr="00E079D5" w:rsidRDefault="00DC3D96" w:rsidP="00DC3D96">
            <w:pPr>
              <w:pStyle w:val="Default"/>
              <w:ind w:left="330"/>
              <w:jc w:val="right"/>
            </w:pPr>
            <w:r>
              <w:t>Requestor Name:</w:t>
            </w:r>
          </w:p>
        </w:tc>
        <w:tc>
          <w:tcPr>
            <w:tcW w:w="7920" w:type="dxa"/>
            <w:tcBorders>
              <w:bottom w:val="single" w:sz="4" w:space="0" w:color="auto"/>
            </w:tcBorders>
            <w:vAlign w:val="bottom"/>
          </w:tcPr>
          <w:p w14:paraId="29A0F60F" w14:textId="77777777" w:rsidR="00DC3D96" w:rsidRPr="00E079D5" w:rsidRDefault="00DC3D96" w:rsidP="007E50BB">
            <w:pPr>
              <w:pStyle w:val="Default"/>
            </w:pPr>
          </w:p>
        </w:tc>
      </w:tr>
    </w:tbl>
    <w:p w14:paraId="39D0C002" w14:textId="78E0C086" w:rsidR="00DC3D96" w:rsidRPr="0061221C" w:rsidRDefault="00FC7934" w:rsidP="00FC7934">
      <w:pPr>
        <w:pStyle w:val="Default"/>
        <w:spacing w:before="240"/>
        <w:jc w:val="both"/>
        <w:rPr>
          <w:rFonts w:ascii="Courier New" w:hAnsi="Courier New" w:cs="Courier New"/>
          <w:sz w:val="20"/>
          <w:szCs w:val="20"/>
        </w:rPr>
      </w:pPr>
      <w:r w:rsidRPr="0061221C">
        <w:rPr>
          <w:rFonts w:ascii="Courier New" w:hAnsi="Courier New" w:cs="Courier New"/>
          <w:sz w:val="20"/>
          <w:szCs w:val="20"/>
        </w:rPr>
        <w:t>Please specify your position in this case (</w:t>
      </w:r>
      <w:proofErr w:type="spellStart"/>
      <w:r w:rsidRPr="0061221C">
        <w:rPr>
          <w:rFonts w:ascii="Courier New" w:hAnsi="Courier New" w:cs="Courier New"/>
          <w:sz w:val="20"/>
          <w:szCs w:val="20"/>
        </w:rPr>
        <w:t>ie</w:t>
      </w:r>
      <w:proofErr w:type="spellEnd"/>
      <w:r w:rsidRPr="0061221C">
        <w:rPr>
          <w:rFonts w:ascii="Courier New" w:hAnsi="Courier New" w:cs="Courier New"/>
          <w:sz w:val="20"/>
          <w:szCs w:val="20"/>
        </w:rPr>
        <w:t xml:space="preserve">, </w:t>
      </w:r>
      <w:r w:rsidRPr="0061221C">
        <w:rPr>
          <w:rFonts w:ascii="Courier New" w:hAnsi="Courier New" w:cs="Courier New"/>
          <w:sz w:val="20"/>
          <w:szCs w:val="20"/>
          <w:u w:val="single"/>
        </w:rPr>
        <w:t>Complainant</w:t>
      </w:r>
      <w:r w:rsidRPr="0061221C">
        <w:rPr>
          <w:rFonts w:ascii="Courier New" w:hAnsi="Courier New" w:cs="Courier New"/>
          <w:sz w:val="20"/>
          <w:szCs w:val="20"/>
        </w:rPr>
        <w:t xml:space="preserve">, </w:t>
      </w:r>
      <w:r w:rsidRPr="0061221C">
        <w:rPr>
          <w:rFonts w:ascii="Courier New" w:hAnsi="Courier New" w:cs="Courier New"/>
          <w:sz w:val="20"/>
          <w:szCs w:val="20"/>
          <w:u w:val="single"/>
        </w:rPr>
        <w:t>Complainant Representative</w:t>
      </w:r>
      <w:r w:rsidRPr="0061221C">
        <w:rPr>
          <w:rFonts w:ascii="Courier New" w:hAnsi="Courier New" w:cs="Courier New"/>
          <w:sz w:val="20"/>
          <w:szCs w:val="20"/>
        </w:rPr>
        <w:t xml:space="preserve"> (submit Letter of Representation if not previously submitted), </w:t>
      </w:r>
      <w:r w:rsidRPr="0061221C">
        <w:rPr>
          <w:rFonts w:ascii="Courier New" w:hAnsi="Courier New" w:cs="Courier New"/>
          <w:sz w:val="20"/>
          <w:szCs w:val="20"/>
          <w:u w:val="single"/>
        </w:rPr>
        <w:t>Respondent Representative</w:t>
      </w:r>
      <w:r w:rsidRPr="0061221C">
        <w:rPr>
          <w:rFonts w:ascii="Courier New" w:hAnsi="Courier New" w:cs="Courier New"/>
          <w:sz w:val="20"/>
          <w:szCs w:val="20"/>
        </w:rPr>
        <w:t xml:space="preserve"> (submit Letter of Representation if not previously submitted) or </w:t>
      </w:r>
      <w:r w:rsidRPr="0061221C">
        <w:rPr>
          <w:rFonts w:ascii="Courier New" w:hAnsi="Courier New" w:cs="Courier New"/>
          <w:sz w:val="20"/>
          <w:szCs w:val="20"/>
          <w:u w:val="single"/>
        </w:rPr>
        <w:t>Other</w:t>
      </w:r>
      <w:r w:rsidRPr="0061221C">
        <w:rPr>
          <w:rFonts w:ascii="Courier New" w:hAnsi="Courier New" w:cs="Courier New"/>
          <w:sz w:val="20"/>
          <w:szCs w:val="20"/>
        </w:rPr>
        <w:t xml:space="preserve"> (for cases in hearing or filed in court – submit copy of hearing/case filing).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00"/>
      </w:tblGrid>
      <w:tr w:rsidR="00661053" w:rsidRPr="00E079D5" w14:paraId="1D9FE5CA" w14:textId="77777777" w:rsidTr="00D82F61">
        <w:trPr>
          <w:trHeight w:val="360"/>
        </w:trPr>
        <w:tc>
          <w:tcPr>
            <w:tcW w:w="10800" w:type="dxa"/>
            <w:tcBorders>
              <w:bottom w:val="single" w:sz="4" w:space="0" w:color="auto"/>
            </w:tcBorders>
            <w:vAlign w:val="bottom"/>
          </w:tcPr>
          <w:p w14:paraId="1E1819BB" w14:textId="77777777" w:rsidR="00661053" w:rsidRPr="00E079D5" w:rsidRDefault="00661053" w:rsidP="007E50BB">
            <w:pPr>
              <w:pStyle w:val="Default"/>
            </w:pPr>
          </w:p>
        </w:tc>
      </w:tr>
    </w:tbl>
    <w:p w14:paraId="180918D2" w14:textId="4688C45B" w:rsidR="00661053" w:rsidRPr="0061221C" w:rsidRDefault="00661053" w:rsidP="00661053">
      <w:pPr>
        <w:pStyle w:val="Default"/>
        <w:spacing w:before="240"/>
        <w:jc w:val="both"/>
        <w:rPr>
          <w:rFonts w:ascii="Courier New" w:hAnsi="Courier New" w:cs="Courier New"/>
          <w:sz w:val="20"/>
          <w:szCs w:val="20"/>
        </w:rPr>
      </w:pPr>
      <w:r w:rsidRPr="0061221C">
        <w:rPr>
          <w:rFonts w:ascii="Courier New" w:hAnsi="Courier New" w:cs="Courier New"/>
          <w:sz w:val="20"/>
          <w:szCs w:val="20"/>
        </w:rPr>
        <w:t>Signature (electronic accepted/preferred):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00"/>
      </w:tblGrid>
      <w:tr w:rsidR="00661053" w:rsidRPr="00E079D5" w14:paraId="232C20CA" w14:textId="77777777" w:rsidTr="00D82F61">
        <w:trPr>
          <w:trHeight w:val="360"/>
        </w:trPr>
        <w:tc>
          <w:tcPr>
            <w:tcW w:w="10800" w:type="dxa"/>
            <w:tcBorders>
              <w:bottom w:val="single" w:sz="4" w:space="0" w:color="auto"/>
            </w:tcBorders>
            <w:vAlign w:val="bottom"/>
          </w:tcPr>
          <w:p w14:paraId="015B35D0" w14:textId="77777777" w:rsidR="00661053" w:rsidRPr="00E079D5" w:rsidRDefault="00661053" w:rsidP="007E50BB">
            <w:pPr>
              <w:pStyle w:val="Default"/>
            </w:pPr>
          </w:p>
        </w:tc>
      </w:tr>
    </w:tbl>
    <w:p w14:paraId="7003B4A6" w14:textId="197ACB4D" w:rsidR="00661053" w:rsidRPr="0061221C" w:rsidRDefault="00661053" w:rsidP="00661053">
      <w:pPr>
        <w:pStyle w:val="Default"/>
        <w:spacing w:before="240"/>
        <w:jc w:val="both"/>
        <w:rPr>
          <w:rFonts w:ascii="Courier New" w:hAnsi="Courier New" w:cs="Courier New"/>
          <w:sz w:val="20"/>
          <w:szCs w:val="20"/>
        </w:rPr>
      </w:pPr>
      <w:r w:rsidRPr="0061221C">
        <w:rPr>
          <w:rFonts w:ascii="Courier New" w:hAnsi="Courier New" w:cs="Courier New"/>
          <w:sz w:val="20"/>
          <w:szCs w:val="20"/>
        </w:rPr>
        <w:t>Requestor email address &amp; telephone number (include mailing address if you do not have an email address):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00"/>
      </w:tblGrid>
      <w:tr w:rsidR="00661053" w:rsidRPr="00E079D5" w14:paraId="0DD5E72F" w14:textId="77777777" w:rsidTr="00D82F61">
        <w:trPr>
          <w:trHeight w:val="360"/>
        </w:trPr>
        <w:tc>
          <w:tcPr>
            <w:tcW w:w="10800" w:type="dxa"/>
            <w:tcBorders>
              <w:bottom w:val="single" w:sz="4" w:space="0" w:color="auto"/>
            </w:tcBorders>
            <w:vAlign w:val="bottom"/>
          </w:tcPr>
          <w:p w14:paraId="59362929" w14:textId="77777777" w:rsidR="00661053" w:rsidRPr="00E079D5" w:rsidRDefault="00661053" w:rsidP="007E50BB">
            <w:pPr>
              <w:pStyle w:val="Default"/>
            </w:pPr>
          </w:p>
        </w:tc>
      </w:tr>
    </w:tbl>
    <w:p w14:paraId="6146C78B" w14:textId="30A669A0" w:rsidR="00661053" w:rsidRPr="0061221C" w:rsidRDefault="00661053" w:rsidP="00FC7934">
      <w:pPr>
        <w:pStyle w:val="Default"/>
        <w:spacing w:before="240"/>
        <w:jc w:val="both"/>
        <w:rPr>
          <w:rFonts w:ascii="Courier New" w:hAnsi="Courier New" w:cs="Courier New"/>
          <w:sz w:val="20"/>
          <w:szCs w:val="20"/>
        </w:rPr>
      </w:pPr>
      <w:r w:rsidRPr="0061221C">
        <w:rPr>
          <w:rFonts w:ascii="Courier New" w:hAnsi="Courier New" w:cs="Courier New"/>
          <w:sz w:val="20"/>
          <w:szCs w:val="20"/>
        </w:rPr>
        <w:t>FCHR/Other Case Information: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79"/>
        <w:gridCol w:w="3601"/>
        <w:gridCol w:w="4320"/>
      </w:tblGrid>
      <w:tr w:rsidR="00661053" w:rsidRPr="0061221C" w14:paraId="7B030B63" w14:textId="77777777" w:rsidTr="00D82F61">
        <w:trPr>
          <w:trHeight w:val="360"/>
        </w:trPr>
        <w:tc>
          <w:tcPr>
            <w:tcW w:w="2879" w:type="dxa"/>
            <w:vAlign w:val="bottom"/>
          </w:tcPr>
          <w:p w14:paraId="78D97DC4" w14:textId="515857FF" w:rsidR="00661053" w:rsidRPr="0061221C" w:rsidRDefault="00661053" w:rsidP="00661053">
            <w:pPr>
              <w:pStyle w:val="Default"/>
              <w:jc w:val="right"/>
              <w:rPr>
                <w:rFonts w:ascii="Courier New" w:hAnsi="Courier New" w:cs="Courier New"/>
                <w:sz w:val="20"/>
                <w:szCs w:val="20"/>
              </w:rPr>
            </w:pPr>
            <w:r w:rsidRPr="0061221C">
              <w:rPr>
                <w:rFonts w:ascii="Courier New" w:hAnsi="Courier New" w:cs="Courier New"/>
                <w:sz w:val="20"/>
                <w:szCs w:val="20"/>
              </w:rPr>
              <w:t>Complainant Name:</w:t>
            </w:r>
          </w:p>
        </w:tc>
        <w:tc>
          <w:tcPr>
            <w:tcW w:w="7921" w:type="dxa"/>
            <w:gridSpan w:val="2"/>
            <w:tcBorders>
              <w:bottom w:val="single" w:sz="4" w:space="0" w:color="auto"/>
            </w:tcBorders>
            <w:vAlign w:val="bottom"/>
          </w:tcPr>
          <w:p w14:paraId="4ABACACE" w14:textId="77777777" w:rsidR="00661053" w:rsidRPr="0061221C" w:rsidRDefault="00661053" w:rsidP="007E50BB">
            <w:pPr>
              <w:pStyle w:val="Default"/>
              <w:rPr>
                <w:rFonts w:ascii="Courier New" w:hAnsi="Courier New" w:cs="Courier New"/>
                <w:sz w:val="20"/>
                <w:szCs w:val="20"/>
              </w:rPr>
            </w:pPr>
          </w:p>
        </w:tc>
      </w:tr>
      <w:tr w:rsidR="00661053" w:rsidRPr="0061221C" w14:paraId="21E0BF5C" w14:textId="77777777" w:rsidTr="00D82F61">
        <w:trPr>
          <w:trHeight w:val="360"/>
        </w:trPr>
        <w:tc>
          <w:tcPr>
            <w:tcW w:w="2879" w:type="dxa"/>
            <w:vAlign w:val="bottom"/>
          </w:tcPr>
          <w:p w14:paraId="3ED8CAE7" w14:textId="53BF56D4" w:rsidR="00661053" w:rsidRPr="0061221C" w:rsidRDefault="00661053" w:rsidP="00661053">
            <w:pPr>
              <w:pStyle w:val="Default"/>
              <w:jc w:val="right"/>
              <w:rPr>
                <w:rFonts w:ascii="Courier New" w:hAnsi="Courier New" w:cs="Courier New"/>
                <w:sz w:val="20"/>
                <w:szCs w:val="20"/>
              </w:rPr>
            </w:pPr>
            <w:r w:rsidRPr="0061221C">
              <w:rPr>
                <w:rFonts w:ascii="Courier New" w:hAnsi="Courier New" w:cs="Courier New"/>
                <w:sz w:val="20"/>
                <w:szCs w:val="20"/>
              </w:rPr>
              <w:t>Respondent Name:</w:t>
            </w:r>
          </w:p>
        </w:tc>
        <w:tc>
          <w:tcPr>
            <w:tcW w:w="7921" w:type="dxa"/>
            <w:gridSpan w:val="2"/>
            <w:tcBorders>
              <w:bottom w:val="single" w:sz="4" w:space="0" w:color="auto"/>
            </w:tcBorders>
            <w:vAlign w:val="bottom"/>
          </w:tcPr>
          <w:p w14:paraId="1DECD62A" w14:textId="77777777" w:rsidR="00661053" w:rsidRPr="0061221C" w:rsidRDefault="00661053" w:rsidP="007E50BB">
            <w:pPr>
              <w:pStyle w:val="Default"/>
              <w:rPr>
                <w:rFonts w:ascii="Courier New" w:hAnsi="Courier New" w:cs="Courier New"/>
                <w:sz w:val="20"/>
                <w:szCs w:val="20"/>
              </w:rPr>
            </w:pPr>
          </w:p>
        </w:tc>
      </w:tr>
      <w:tr w:rsidR="00AB4EFA" w:rsidRPr="0061221C" w14:paraId="38C25123" w14:textId="77777777" w:rsidTr="00D82F61">
        <w:trPr>
          <w:trHeight w:val="360"/>
        </w:trPr>
        <w:tc>
          <w:tcPr>
            <w:tcW w:w="6480" w:type="dxa"/>
            <w:gridSpan w:val="2"/>
            <w:vAlign w:val="bottom"/>
          </w:tcPr>
          <w:p w14:paraId="323B7A19" w14:textId="398CE13C" w:rsidR="00AB4EFA" w:rsidRPr="0061221C" w:rsidRDefault="00AB4EFA" w:rsidP="00AB4EFA">
            <w:pPr>
              <w:pStyle w:val="Default"/>
              <w:jc w:val="right"/>
              <w:rPr>
                <w:rFonts w:ascii="Courier New" w:hAnsi="Courier New" w:cs="Courier New"/>
                <w:sz w:val="20"/>
                <w:szCs w:val="20"/>
              </w:rPr>
            </w:pPr>
            <w:r w:rsidRPr="0061221C">
              <w:rPr>
                <w:rFonts w:ascii="Courier New" w:hAnsi="Courier New" w:cs="Courier New"/>
                <w:sz w:val="20"/>
                <w:szCs w:val="20"/>
              </w:rPr>
              <w:t>FCHR Case Number:</w:t>
            </w:r>
          </w:p>
        </w:tc>
        <w:tc>
          <w:tcPr>
            <w:tcW w:w="4320" w:type="dxa"/>
            <w:tcBorders>
              <w:bottom w:val="single" w:sz="4" w:space="0" w:color="auto"/>
            </w:tcBorders>
            <w:vAlign w:val="bottom"/>
          </w:tcPr>
          <w:p w14:paraId="45A07C03" w14:textId="77777777" w:rsidR="00AB4EFA" w:rsidRPr="0061221C" w:rsidRDefault="00AB4EFA" w:rsidP="007E50BB">
            <w:pPr>
              <w:pStyle w:val="Default"/>
              <w:rPr>
                <w:rFonts w:ascii="Courier New" w:hAnsi="Courier New" w:cs="Courier New"/>
                <w:sz w:val="20"/>
                <w:szCs w:val="20"/>
              </w:rPr>
            </w:pPr>
          </w:p>
        </w:tc>
      </w:tr>
      <w:tr w:rsidR="00AB4EFA" w:rsidRPr="0061221C" w14:paraId="338303F4" w14:textId="77777777" w:rsidTr="00D82F61">
        <w:trPr>
          <w:trHeight w:val="360"/>
        </w:trPr>
        <w:tc>
          <w:tcPr>
            <w:tcW w:w="6480" w:type="dxa"/>
            <w:gridSpan w:val="2"/>
            <w:vAlign w:val="bottom"/>
          </w:tcPr>
          <w:p w14:paraId="29E0CB30" w14:textId="442DACAB" w:rsidR="00AB4EFA" w:rsidRPr="0061221C" w:rsidRDefault="00AB4EFA" w:rsidP="007E50BB">
            <w:pPr>
              <w:pStyle w:val="Default"/>
              <w:jc w:val="right"/>
              <w:rPr>
                <w:rFonts w:ascii="Courier New" w:hAnsi="Courier New" w:cs="Courier New"/>
                <w:sz w:val="20"/>
                <w:szCs w:val="20"/>
              </w:rPr>
            </w:pPr>
            <w:r w:rsidRPr="0061221C">
              <w:rPr>
                <w:rFonts w:ascii="Courier New" w:hAnsi="Courier New" w:cs="Courier New"/>
                <w:sz w:val="20"/>
                <w:szCs w:val="20"/>
              </w:rPr>
              <w:t>Closure Date:</w:t>
            </w:r>
          </w:p>
        </w:tc>
        <w:tc>
          <w:tcPr>
            <w:tcW w:w="4320" w:type="dxa"/>
            <w:tcBorders>
              <w:bottom w:val="single" w:sz="4" w:space="0" w:color="auto"/>
            </w:tcBorders>
            <w:vAlign w:val="bottom"/>
          </w:tcPr>
          <w:p w14:paraId="2FDFB081" w14:textId="77777777" w:rsidR="00AB4EFA" w:rsidRPr="0061221C" w:rsidRDefault="00AB4EFA" w:rsidP="007E50BB">
            <w:pPr>
              <w:pStyle w:val="Default"/>
              <w:rPr>
                <w:rFonts w:ascii="Courier New" w:hAnsi="Courier New" w:cs="Courier New"/>
                <w:sz w:val="20"/>
                <w:szCs w:val="20"/>
              </w:rPr>
            </w:pPr>
          </w:p>
        </w:tc>
      </w:tr>
    </w:tbl>
    <w:p w14:paraId="0AD0B727" w14:textId="1BB2B2D1" w:rsidR="00AB4EFA" w:rsidRPr="0061221C" w:rsidRDefault="00AB4EFA" w:rsidP="00DC6121">
      <w:pPr>
        <w:pStyle w:val="Default"/>
        <w:jc w:val="both"/>
        <w:rPr>
          <w:rFonts w:ascii="Courier New" w:hAnsi="Courier New" w:cs="Courier New"/>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80"/>
        <w:gridCol w:w="4320"/>
      </w:tblGrid>
      <w:tr w:rsidR="00AB4EFA" w:rsidRPr="0061221C" w14:paraId="72C94431" w14:textId="77777777" w:rsidTr="00D82F61">
        <w:trPr>
          <w:trHeight w:val="360"/>
        </w:trPr>
        <w:tc>
          <w:tcPr>
            <w:tcW w:w="6480" w:type="dxa"/>
            <w:vAlign w:val="bottom"/>
          </w:tcPr>
          <w:p w14:paraId="456F484C" w14:textId="05023A46" w:rsidR="00AB4EFA" w:rsidRPr="0061221C" w:rsidRDefault="00AB4EFA" w:rsidP="007E50BB">
            <w:pPr>
              <w:pStyle w:val="Default"/>
              <w:jc w:val="right"/>
              <w:rPr>
                <w:rFonts w:ascii="Courier New" w:hAnsi="Courier New" w:cs="Courier New"/>
                <w:sz w:val="20"/>
                <w:szCs w:val="20"/>
              </w:rPr>
            </w:pPr>
            <w:r w:rsidRPr="0061221C">
              <w:rPr>
                <w:rFonts w:ascii="Courier New" w:hAnsi="Courier New" w:cs="Courier New"/>
                <w:sz w:val="20"/>
                <w:szCs w:val="20"/>
              </w:rPr>
              <w:t>Investigating Agency (if other than FCHR):</w:t>
            </w:r>
          </w:p>
        </w:tc>
        <w:tc>
          <w:tcPr>
            <w:tcW w:w="4320" w:type="dxa"/>
            <w:tcBorders>
              <w:bottom w:val="single" w:sz="4" w:space="0" w:color="auto"/>
            </w:tcBorders>
            <w:vAlign w:val="bottom"/>
          </w:tcPr>
          <w:p w14:paraId="593574A8" w14:textId="77777777" w:rsidR="00AB4EFA" w:rsidRPr="0061221C" w:rsidRDefault="00AB4EFA" w:rsidP="007E50BB">
            <w:pPr>
              <w:pStyle w:val="Default"/>
              <w:rPr>
                <w:rFonts w:ascii="Courier New" w:hAnsi="Courier New" w:cs="Courier New"/>
                <w:sz w:val="20"/>
                <w:szCs w:val="20"/>
              </w:rPr>
            </w:pPr>
          </w:p>
        </w:tc>
      </w:tr>
      <w:tr w:rsidR="00AB4EFA" w:rsidRPr="0061221C" w14:paraId="1800DD9C" w14:textId="77777777" w:rsidTr="00D82F61">
        <w:trPr>
          <w:trHeight w:val="360"/>
        </w:trPr>
        <w:tc>
          <w:tcPr>
            <w:tcW w:w="6480" w:type="dxa"/>
            <w:vAlign w:val="bottom"/>
          </w:tcPr>
          <w:p w14:paraId="01EA470F" w14:textId="53F54FC6" w:rsidR="00AB4EFA" w:rsidRPr="0061221C" w:rsidRDefault="00AB4EFA" w:rsidP="007E50BB">
            <w:pPr>
              <w:pStyle w:val="Default"/>
              <w:jc w:val="right"/>
              <w:rPr>
                <w:rFonts w:ascii="Courier New" w:hAnsi="Courier New" w:cs="Courier New"/>
                <w:sz w:val="20"/>
                <w:szCs w:val="20"/>
              </w:rPr>
            </w:pPr>
            <w:r w:rsidRPr="0061221C">
              <w:rPr>
                <w:rFonts w:ascii="Courier New" w:hAnsi="Courier New" w:cs="Courier New"/>
                <w:sz w:val="20"/>
                <w:szCs w:val="20"/>
              </w:rPr>
              <w:t xml:space="preserve">Case Number (of </w:t>
            </w:r>
            <w:proofErr w:type="gramStart"/>
            <w:r w:rsidRPr="0061221C">
              <w:rPr>
                <w:rFonts w:ascii="Courier New" w:hAnsi="Courier New" w:cs="Courier New"/>
                <w:sz w:val="20"/>
                <w:szCs w:val="20"/>
              </w:rPr>
              <w:t>other</w:t>
            </w:r>
            <w:proofErr w:type="gramEnd"/>
            <w:r w:rsidRPr="0061221C">
              <w:rPr>
                <w:rFonts w:ascii="Courier New" w:hAnsi="Courier New" w:cs="Courier New"/>
                <w:sz w:val="20"/>
                <w:szCs w:val="20"/>
              </w:rPr>
              <w:t xml:space="preserve"> agency):</w:t>
            </w:r>
          </w:p>
        </w:tc>
        <w:tc>
          <w:tcPr>
            <w:tcW w:w="4320" w:type="dxa"/>
            <w:tcBorders>
              <w:bottom w:val="single" w:sz="4" w:space="0" w:color="auto"/>
            </w:tcBorders>
            <w:vAlign w:val="bottom"/>
          </w:tcPr>
          <w:p w14:paraId="13B4BE9A" w14:textId="77777777" w:rsidR="00AB4EFA" w:rsidRPr="0061221C" w:rsidRDefault="00AB4EFA" w:rsidP="007E50BB">
            <w:pPr>
              <w:pStyle w:val="Default"/>
              <w:rPr>
                <w:rFonts w:ascii="Courier New" w:hAnsi="Courier New" w:cs="Courier New"/>
                <w:sz w:val="20"/>
                <w:szCs w:val="20"/>
              </w:rPr>
            </w:pPr>
          </w:p>
        </w:tc>
      </w:tr>
      <w:tr w:rsidR="00AB4EFA" w:rsidRPr="0061221C" w14:paraId="2E3E4ACC" w14:textId="77777777" w:rsidTr="00D82F61">
        <w:trPr>
          <w:trHeight w:val="360"/>
        </w:trPr>
        <w:tc>
          <w:tcPr>
            <w:tcW w:w="6480" w:type="dxa"/>
            <w:vAlign w:val="bottom"/>
          </w:tcPr>
          <w:p w14:paraId="62974A01" w14:textId="00799928" w:rsidR="00AB4EFA" w:rsidRPr="0061221C" w:rsidRDefault="00AB4EFA" w:rsidP="007E50BB">
            <w:pPr>
              <w:pStyle w:val="Default"/>
              <w:jc w:val="right"/>
              <w:rPr>
                <w:rFonts w:ascii="Courier New" w:hAnsi="Courier New" w:cs="Courier New"/>
                <w:sz w:val="20"/>
                <w:szCs w:val="20"/>
              </w:rPr>
            </w:pPr>
            <w:r w:rsidRPr="0061221C">
              <w:rPr>
                <w:rFonts w:ascii="Courier New" w:hAnsi="Courier New" w:cs="Courier New"/>
                <w:sz w:val="20"/>
                <w:szCs w:val="20"/>
              </w:rPr>
              <w:t>Filing Date:</w:t>
            </w:r>
          </w:p>
        </w:tc>
        <w:tc>
          <w:tcPr>
            <w:tcW w:w="4320" w:type="dxa"/>
            <w:tcBorders>
              <w:bottom w:val="single" w:sz="4" w:space="0" w:color="auto"/>
            </w:tcBorders>
            <w:vAlign w:val="bottom"/>
          </w:tcPr>
          <w:p w14:paraId="60FEE905" w14:textId="77777777" w:rsidR="00AB4EFA" w:rsidRPr="0061221C" w:rsidRDefault="00AB4EFA" w:rsidP="007E50BB">
            <w:pPr>
              <w:pStyle w:val="Default"/>
              <w:rPr>
                <w:rFonts w:ascii="Courier New" w:hAnsi="Courier New" w:cs="Courier New"/>
                <w:sz w:val="20"/>
                <w:szCs w:val="20"/>
              </w:rPr>
            </w:pPr>
          </w:p>
        </w:tc>
      </w:tr>
    </w:tbl>
    <w:p w14:paraId="3182AC55" w14:textId="0F23E01A" w:rsidR="00AB4EFA" w:rsidRPr="000C2A07" w:rsidRDefault="000C2A07" w:rsidP="00EC4A2A">
      <w:pPr>
        <w:pStyle w:val="Default"/>
        <w:jc w:val="center"/>
        <w:rPr>
          <w:rFonts w:ascii="Courier New" w:hAnsi="Courier New" w:cs="Courier New"/>
          <w:b/>
        </w:rPr>
      </w:pPr>
      <w:r w:rsidRPr="000C2A07">
        <w:rPr>
          <w:rFonts w:ascii="Courier New" w:hAnsi="Courier New" w:cs="Courier New"/>
          <w:b/>
        </w:rPr>
        <w:t>READ CAREFULLY</w:t>
      </w:r>
    </w:p>
    <w:p w14:paraId="6E590342" w14:textId="49529471" w:rsidR="000C2A07" w:rsidRPr="0061221C" w:rsidRDefault="000C2A07" w:rsidP="00EC4A2A">
      <w:pPr>
        <w:pStyle w:val="Default"/>
        <w:jc w:val="both"/>
        <w:rPr>
          <w:rFonts w:ascii="Courier New" w:hAnsi="Courier New" w:cs="Courier New"/>
          <w:sz w:val="20"/>
          <w:szCs w:val="20"/>
        </w:rPr>
      </w:pPr>
      <w:r w:rsidRPr="0061221C">
        <w:rPr>
          <w:rFonts w:ascii="Courier New" w:hAnsi="Courier New" w:cs="Courier New"/>
          <w:sz w:val="20"/>
          <w:szCs w:val="20"/>
        </w:rPr>
        <w:t>You will be notified of reasonable copying costs in accordance with Florida Statutes. Basic file information will be provided at no cost (up to 30 minutes of research/compilation), but packaging and mailing costs may apply. Due to extensive use of technology/personnel; research/compilation, and mailing, costs will apply for case email/file notes. There may be some redaction(s) in your received copy. Copies with a Certificate of Authenticity will be forwarded to you by email or by regular mail. If you do not return this request within 14 calendar days after receipt, OR if the request/invoice is incomplete/unpaid, this request will be considered VOID and a new request will be required to process.</w:t>
      </w:r>
    </w:p>
    <w:p w14:paraId="73663EB6" w14:textId="77777777" w:rsidR="000C2A07" w:rsidRPr="0061221C" w:rsidRDefault="000C2A07" w:rsidP="000C2A07">
      <w:pPr>
        <w:pStyle w:val="Default"/>
        <w:spacing w:before="240"/>
        <w:jc w:val="both"/>
        <w:rPr>
          <w:rFonts w:ascii="Courier New" w:hAnsi="Courier New" w:cs="Courier New"/>
          <w:sz w:val="20"/>
          <w:szCs w:val="20"/>
        </w:rPr>
      </w:pPr>
      <w:r w:rsidRPr="0061221C">
        <w:rPr>
          <w:rFonts w:ascii="Courier New" w:hAnsi="Courier New" w:cs="Courier New"/>
          <w:sz w:val="20"/>
          <w:szCs w:val="20"/>
        </w:rPr>
        <w:t>PLEASE ADDRESS ALLWRITTEN COMMUNICATION BY EMAIL TO (DO NOT also send by mail/fax):</w:t>
      </w:r>
    </w:p>
    <w:p w14:paraId="68815A3A" w14:textId="6EF71F63" w:rsidR="00AB4EFA" w:rsidRPr="0061221C" w:rsidRDefault="00E919E3" w:rsidP="00EC4A2A">
      <w:pPr>
        <w:pStyle w:val="Default"/>
        <w:ind w:left="720"/>
        <w:jc w:val="both"/>
        <w:rPr>
          <w:rFonts w:ascii="Courier New" w:hAnsi="Courier New" w:cs="Courier New"/>
          <w:sz w:val="20"/>
          <w:szCs w:val="20"/>
        </w:rPr>
      </w:pPr>
      <w:hyperlink r:id="rId19" w:history="1">
        <w:r w:rsidR="000C2A07" w:rsidRPr="0061221C">
          <w:rPr>
            <w:rStyle w:val="Hyperlink"/>
            <w:rFonts w:ascii="Courier New" w:hAnsi="Courier New" w:cs="Courier New"/>
            <w:color w:val="000000"/>
            <w:sz w:val="20"/>
            <w:szCs w:val="20"/>
            <w:u w:val="none"/>
          </w:rPr>
          <w:t>records@fchr.myflorida.com</w:t>
        </w:r>
      </w:hyperlink>
    </w:p>
    <w:p w14:paraId="32161CA0" w14:textId="77777777" w:rsidR="000C2A07" w:rsidRPr="0061221C" w:rsidRDefault="000C2A07" w:rsidP="000C2A07">
      <w:pPr>
        <w:pStyle w:val="Default"/>
        <w:spacing w:before="240"/>
        <w:jc w:val="both"/>
        <w:rPr>
          <w:rFonts w:ascii="Courier New" w:hAnsi="Courier New" w:cs="Courier New"/>
          <w:sz w:val="20"/>
          <w:szCs w:val="20"/>
        </w:rPr>
      </w:pPr>
      <w:r w:rsidRPr="0061221C">
        <w:rPr>
          <w:rFonts w:ascii="Courier New" w:hAnsi="Courier New" w:cs="Courier New"/>
          <w:sz w:val="20"/>
          <w:szCs w:val="20"/>
        </w:rPr>
        <w:t>IF YOU DO NOT HAVE EMAIL THEN MAIL or FAX TO (Please send by only one communication method):</w:t>
      </w:r>
    </w:p>
    <w:p w14:paraId="1554E7EA" w14:textId="77777777" w:rsidR="000C2A07" w:rsidRPr="0061221C" w:rsidRDefault="000C2A07" w:rsidP="000C2A07">
      <w:pPr>
        <w:pStyle w:val="Default"/>
        <w:ind w:left="720"/>
        <w:jc w:val="both"/>
        <w:rPr>
          <w:rFonts w:ascii="Courier New" w:hAnsi="Courier New" w:cs="Courier New"/>
          <w:sz w:val="20"/>
          <w:szCs w:val="20"/>
        </w:rPr>
      </w:pPr>
      <w:r w:rsidRPr="0061221C">
        <w:rPr>
          <w:rFonts w:ascii="Courier New" w:hAnsi="Courier New" w:cs="Courier New"/>
          <w:sz w:val="20"/>
          <w:szCs w:val="20"/>
        </w:rPr>
        <w:t>Florida Commission on Human Relations</w:t>
      </w:r>
    </w:p>
    <w:p w14:paraId="7551C1EA" w14:textId="77777777" w:rsidR="000C2A07" w:rsidRPr="0061221C" w:rsidRDefault="000C2A07" w:rsidP="000C2A07">
      <w:pPr>
        <w:pStyle w:val="Default"/>
        <w:ind w:left="720"/>
        <w:jc w:val="both"/>
        <w:rPr>
          <w:rFonts w:ascii="Courier New" w:hAnsi="Courier New" w:cs="Courier New"/>
          <w:sz w:val="20"/>
          <w:szCs w:val="20"/>
        </w:rPr>
      </w:pPr>
      <w:r w:rsidRPr="0061221C">
        <w:rPr>
          <w:rFonts w:ascii="Courier New" w:hAnsi="Courier New" w:cs="Courier New"/>
          <w:sz w:val="20"/>
          <w:szCs w:val="20"/>
        </w:rPr>
        <w:t>4075 Esplanade Way, Room 110</w:t>
      </w:r>
    </w:p>
    <w:p w14:paraId="5C8919E7" w14:textId="77777777" w:rsidR="000C2A07" w:rsidRPr="0061221C" w:rsidRDefault="000C2A07" w:rsidP="000C2A07">
      <w:pPr>
        <w:pStyle w:val="Default"/>
        <w:ind w:left="720"/>
        <w:jc w:val="both"/>
        <w:rPr>
          <w:rFonts w:ascii="Courier New" w:hAnsi="Courier New" w:cs="Courier New"/>
          <w:sz w:val="20"/>
          <w:szCs w:val="20"/>
        </w:rPr>
      </w:pPr>
      <w:r w:rsidRPr="0061221C">
        <w:rPr>
          <w:rFonts w:ascii="Courier New" w:hAnsi="Courier New" w:cs="Courier New"/>
          <w:sz w:val="20"/>
          <w:szCs w:val="20"/>
        </w:rPr>
        <w:t>ATTN: Records</w:t>
      </w:r>
    </w:p>
    <w:p w14:paraId="12B3A257" w14:textId="77777777" w:rsidR="000C2A07" w:rsidRPr="0061221C" w:rsidRDefault="000C2A07" w:rsidP="000C2A07">
      <w:pPr>
        <w:pStyle w:val="Default"/>
        <w:ind w:left="720"/>
        <w:jc w:val="both"/>
        <w:rPr>
          <w:rFonts w:ascii="Courier New" w:hAnsi="Courier New" w:cs="Courier New"/>
          <w:sz w:val="20"/>
          <w:szCs w:val="20"/>
        </w:rPr>
      </w:pPr>
      <w:r w:rsidRPr="0061221C">
        <w:rPr>
          <w:rFonts w:ascii="Courier New" w:hAnsi="Courier New" w:cs="Courier New"/>
          <w:sz w:val="20"/>
          <w:szCs w:val="20"/>
        </w:rPr>
        <w:t>Tallahassee, Florida 32399</w:t>
      </w:r>
    </w:p>
    <w:p w14:paraId="10679AE8" w14:textId="77777777" w:rsidR="000C2A07" w:rsidRPr="0061221C" w:rsidRDefault="000C2A07" w:rsidP="000C2A07">
      <w:pPr>
        <w:pStyle w:val="Default"/>
        <w:ind w:left="720"/>
        <w:jc w:val="both"/>
        <w:rPr>
          <w:rFonts w:ascii="Courier New" w:hAnsi="Courier New" w:cs="Courier New"/>
          <w:sz w:val="20"/>
          <w:szCs w:val="20"/>
        </w:rPr>
      </w:pPr>
      <w:r w:rsidRPr="0061221C">
        <w:rPr>
          <w:rFonts w:ascii="Courier New" w:hAnsi="Courier New" w:cs="Courier New"/>
          <w:sz w:val="20"/>
          <w:szCs w:val="20"/>
        </w:rPr>
        <w:t>Fax: (850) 487-1007</w:t>
      </w:r>
    </w:p>
    <w:p w14:paraId="11DB93AD" w14:textId="77777777" w:rsidR="000C2A07" w:rsidRPr="0061221C" w:rsidRDefault="000C2A07" w:rsidP="000C2A07">
      <w:pPr>
        <w:pStyle w:val="Default"/>
        <w:spacing w:before="240"/>
        <w:jc w:val="both"/>
        <w:rPr>
          <w:rFonts w:ascii="Courier New" w:hAnsi="Courier New" w:cs="Courier New"/>
          <w:sz w:val="20"/>
          <w:szCs w:val="20"/>
        </w:rPr>
      </w:pPr>
      <w:r w:rsidRPr="0061221C">
        <w:rPr>
          <w:rFonts w:ascii="Courier New" w:hAnsi="Courier New" w:cs="Courier New"/>
          <w:sz w:val="20"/>
          <w:szCs w:val="20"/>
        </w:rPr>
        <w:t>PLEASE DIRECT PHONE INQUIRIES TO THE RECORDS SECTION AT:</w:t>
      </w:r>
    </w:p>
    <w:p w14:paraId="69E9D77A" w14:textId="77777777" w:rsidR="00E919E3" w:rsidRDefault="000C2A07" w:rsidP="00EC4A2A">
      <w:pPr>
        <w:pStyle w:val="Default"/>
        <w:ind w:left="720"/>
        <w:jc w:val="both"/>
        <w:rPr>
          <w:rFonts w:ascii="Courier New" w:hAnsi="Courier New" w:cs="Courier New"/>
          <w:b/>
          <w:bCs/>
          <w:u w:val="single"/>
        </w:rPr>
        <w:sectPr w:rsidR="00E919E3" w:rsidSect="0057074E">
          <w:footerReference w:type="default" r:id="rId20"/>
          <w:pgSz w:w="12240" w:h="15840"/>
          <w:pgMar w:top="720" w:right="720" w:bottom="720" w:left="720" w:header="360" w:footer="360" w:gutter="0"/>
          <w:pgNumType w:start="1"/>
          <w:cols w:space="720"/>
          <w:docGrid w:linePitch="360"/>
        </w:sectPr>
      </w:pPr>
      <w:r w:rsidRPr="0061221C">
        <w:rPr>
          <w:rFonts w:ascii="Courier New" w:hAnsi="Courier New" w:cs="Courier New"/>
          <w:sz w:val="20"/>
          <w:szCs w:val="20"/>
        </w:rPr>
        <w:t>(850) 488-7082</w:t>
      </w:r>
      <w:bookmarkStart w:id="3" w:name="_Hlk139887971"/>
      <w:bookmarkEnd w:id="2"/>
      <w:r w:rsidR="0061221C">
        <w:rPr>
          <w:rFonts w:ascii="Courier New" w:hAnsi="Courier New" w:cs="Courier New"/>
          <w:b/>
          <w:bCs/>
          <w:u w:val="single"/>
        </w:rPr>
        <w:t xml:space="preserve"> </w:t>
      </w:r>
    </w:p>
    <w:tbl>
      <w:tblPr>
        <w:tblStyle w:val="TableGrid"/>
        <w:tblW w:w="10800" w:type="dxa"/>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0"/>
        <w:gridCol w:w="1080"/>
        <w:gridCol w:w="1890"/>
        <w:gridCol w:w="150"/>
        <w:gridCol w:w="3120"/>
        <w:gridCol w:w="330"/>
        <w:gridCol w:w="1710"/>
        <w:gridCol w:w="1080"/>
        <w:gridCol w:w="810"/>
      </w:tblGrid>
      <w:tr w:rsidR="00E919E3" w:rsidRPr="000C3158" w14:paraId="19279CC1" w14:textId="77777777" w:rsidTr="00512ED6">
        <w:trPr>
          <w:gridBefore w:val="1"/>
          <w:gridAfter w:val="1"/>
          <w:wBefore w:w="630" w:type="dxa"/>
          <w:wAfter w:w="810" w:type="dxa"/>
          <w:trHeight w:val="360"/>
        </w:trPr>
        <w:tc>
          <w:tcPr>
            <w:tcW w:w="3120" w:type="dxa"/>
            <w:gridSpan w:val="3"/>
            <w:shd w:val="clear" w:color="auto" w:fill="FAFAFA"/>
            <w:vAlign w:val="center"/>
          </w:tcPr>
          <w:p w14:paraId="4CE23B9D" w14:textId="77777777" w:rsidR="00E919E3" w:rsidRPr="000C3158" w:rsidRDefault="00E919E3" w:rsidP="00512ED6">
            <w:pPr>
              <w:jc w:val="center"/>
              <w:rPr>
                <w:rFonts w:ascii="Courier New" w:hAnsi="Courier New" w:cs="Courier New"/>
                <w:noProof/>
                <w:sz w:val="20"/>
                <w:szCs w:val="20"/>
              </w:rPr>
            </w:pPr>
            <w:hyperlink r:id="rId21"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BUY</w:t>
              </w:r>
              <w:r w:rsidRPr="000C3158">
                <w:rPr>
                  <w:rStyle w:val="Hyperlink"/>
                  <w:rFonts w:ascii="Courier New" w:hAnsi="Courier New" w:cs="Courier New"/>
                  <w:noProof/>
                  <w:color w:val="auto"/>
                  <w:sz w:val="20"/>
                  <w:szCs w:val="20"/>
                  <w:u w:val="none"/>
                  <w:vertAlign w:val="superscript"/>
                </w:rPr>
                <w:t>™</w:t>
              </w:r>
            </w:hyperlink>
          </w:p>
        </w:tc>
        <w:tc>
          <w:tcPr>
            <w:tcW w:w="3120" w:type="dxa"/>
            <w:shd w:val="clear" w:color="auto" w:fill="FAFAFA"/>
            <w:vAlign w:val="center"/>
          </w:tcPr>
          <w:p w14:paraId="1E15D4AC" w14:textId="77777777" w:rsidR="00E919E3" w:rsidRPr="000C3158" w:rsidRDefault="00E919E3" w:rsidP="00512ED6">
            <w:pPr>
              <w:jc w:val="center"/>
              <w:rPr>
                <w:rFonts w:ascii="Courier New" w:hAnsi="Courier New" w:cs="Courier New"/>
                <w:noProof/>
                <w:sz w:val="20"/>
                <w:szCs w:val="20"/>
              </w:rPr>
            </w:pPr>
            <w:hyperlink r:id="rId22"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SELL</w:t>
              </w:r>
              <w:r w:rsidRPr="000C3158">
                <w:rPr>
                  <w:rStyle w:val="Hyperlink"/>
                  <w:rFonts w:ascii="Courier New" w:hAnsi="Courier New" w:cs="Courier New"/>
                  <w:noProof/>
                  <w:color w:val="auto"/>
                  <w:sz w:val="20"/>
                  <w:szCs w:val="20"/>
                  <w:u w:val="none"/>
                  <w:vertAlign w:val="superscript"/>
                </w:rPr>
                <w:t>™</w:t>
              </w:r>
            </w:hyperlink>
          </w:p>
        </w:tc>
        <w:tc>
          <w:tcPr>
            <w:tcW w:w="3120" w:type="dxa"/>
            <w:gridSpan w:val="3"/>
            <w:shd w:val="clear" w:color="auto" w:fill="FAFAFA"/>
            <w:vAlign w:val="center"/>
          </w:tcPr>
          <w:p w14:paraId="468C8DC5" w14:textId="77777777" w:rsidR="00E919E3" w:rsidRPr="000C3158" w:rsidRDefault="00E919E3" w:rsidP="00512ED6">
            <w:pPr>
              <w:jc w:val="center"/>
              <w:rPr>
                <w:rFonts w:ascii="Courier New" w:hAnsi="Courier New" w:cs="Courier New"/>
                <w:noProof/>
                <w:sz w:val="20"/>
                <w:szCs w:val="20"/>
              </w:rPr>
            </w:pPr>
            <w:hyperlink r:id="rId23"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SHOP</w:t>
              </w:r>
              <w:r w:rsidRPr="000C3158">
                <w:rPr>
                  <w:rStyle w:val="Hyperlink"/>
                  <w:rFonts w:ascii="Courier New" w:hAnsi="Courier New" w:cs="Courier New"/>
                  <w:noProof/>
                  <w:color w:val="auto"/>
                  <w:sz w:val="20"/>
                  <w:szCs w:val="20"/>
                  <w:u w:val="none"/>
                  <w:vertAlign w:val="superscript"/>
                </w:rPr>
                <w:t>™</w:t>
              </w:r>
            </w:hyperlink>
          </w:p>
        </w:tc>
      </w:tr>
      <w:tr w:rsidR="00E919E3" w:rsidRPr="000C3158" w14:paraId="0AFBFC31" w14:textId="77777777" w:rsidTr="00512ED6">
        <w:trPr>
          <w:gridBefore w:val="1"/>
          <w:gridAfter w:val="1"/>
          <w:wBefore w:w="630" w:type="dxa"/>
          <w:wAfter w:w="810" w:type="dxa"/>
          <w:trHeight w:val="7920"/>
        </w:trPr>
        <w:tc>
          <w:tcPr>
            <w:tcW w:w="9360" w:type="dxa"/>
            <w:gridSpan w:val="7"/>
            <w:shd w:val="clear" w:color="auto" w:fill="FAFAFA"/>
            <w:vAlign w:val="center"/>
          </w:tcPr>
          <w:p w14:paraId="1FB557F4" w14:textId="77777777" w:rsidR="00E919E3" w:rsidRPr="000C3158" w:rsidRDefault="00E919E3" w:rsidP="00512ED6">
            <w:pPr>
              <w:jc w:val="center"/>
              <w:rPr>
                <w:rFonts w:ascii="Courier New" w:hAnsi="Courier New" w:cs="Courier New"/>
              </w:rPr>
            </w:pPr>
            <w:r w:rsidRPr="000C3158">
              <w:rPr>
                <w:rFonts w:ascii="Courier New" w:hAnsi="Courier New" w:cs="Courier New"/>
                <w:noProof/>
              </w:rPr>
              <w:drawing>
                <wp:inline distT="0" distB="0" distL="0" distR="0" wp14:anchorId="57424F46" wp14:editId="25E8228C">
                  <wp:extent cx="4255477" cy="3657600"/>
                  <wp:effectExtent l="0" t="0" r="0" b="0"/>
                  <wp:docPr id="2" name="Picture 2" descr="A stack of books with text on it&#10;&#10;Description automatically generated">
                    <a:hlinkClick xmlns:a="http://schemas.openxmlformats.org/drawingml/2006/main" r:id="rId15" tooltip="navigate to the area (of the TBD Marketplace™) that will allow you to buy templates (for free – with Book Points™)"/>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tack of books with text on it&#10;&#10;Description automatically generated">
                            <a:hlinkClick r:id="rId15" tooltip="navigate to the area (of the TBD Marketplace™) that will allow you to buy templates (for free – with Book Points™)"/>
                          </pic:cNvPr>
                          <pic:cNvPicPr/>
                        </pic:nvPicPr>
                        <pic:blipFill>
                          <a:blip r:embed="rId10">
                            <a:extLst>
                              <a:ext uri="{28A0092B-C50C-407E-A947-70E740481C1C}">
                                <a14:useLocalDpi xmlns:a14="http://schemas.microsoft.com/office/drawing/2010/main" val="0"/>
                              </a:ext>
                            </a:extLst>
                          </a:blip>
                          <a:stretch>
                            <a:fillRect/>
                          </a:stretch>
                        </pic:blipFill>
                        <pic:spPr>
                          <a:xfrm>
                            <a:off x="0" y="0"/>
                            <a:ext cx="4255477" cy="3657600"/>
                          </a:xfrm>
                          <a:prstGeom prst="rect">
                            <a:avLst/>
                          </a:prstGeom>
                        </pic:spPr>
                      </pic:pic>
                    </a:graphicData>
                  </a:graphic>
                </wp:inline>
              </w:drawing>
            </w:r>
          </w:p>
        </w:tc>
      </w:tr>
      <w:tr w:rsidR="00E919E3" w:rsidRPr="000C3158" w14:paraId="20CB95DD" w14:textId="77777777" w:rsidTr="00512ED6">
        <w:trPr>
          <w:gridBefore w:val="1"/>
          <w:gridAfter w:val="1"/>
          <w:wBefore w:w="630" w:type="dxa"/>
          <w:wAfter w:w="810" w:type="dxa"/>
        </w:trPr>
        <w:tc>
          <w:tcPr>
            <w:tcW w:w="9360" w:type="dxa"/>
            <w:gridSpan w:val="7"/>
            <w:shd w:val="clear" w:color="auto" w:fill="FAFAFA"/>
            <w:vAlign w:val="center"/>
          </w:tcPr>
          <w:p w14:paraId="0006A165" w14:textId="77777777" w:rsidR="00E919E3" w:rsidRPr="000C3158" w:rsidRDefault="00E919E3" w:rsidP="00512ED6">
            <w:pPr>
              <w:jc w:val="center"/>
              <w:rPr>
                <w:rFonts w:ascii="Courier New" w:hAnsi="Courier New" w:cs="Courier New"/>
                <w:sz w:val="16"/>
                <w:szCs w:val="16"/>
              </w:rPr>
            </w:pPr>
            <w:r w:rsidRPr="000C3158">
              <w:rPr>
                <w:rFonts w:ascii="Courier New" w:hAnsi="Courier New" w:cs="Courier New"/>
                <w:sz w:val="16"/>
                <w:szCs w:val="16"/>
              </w:rPr>
              <w:t>Downloaded From</w:t>
            </w:r>
          </w:p>
          <w:p w14:paraId="196A5F02" w14:textId="77777777" w:rsidR="00E919E3" w:rsidRPr="000C3158" w:rsidRDefault="00E919E3" w:rsidP="00512ED6">
            <w:pPr>
              <w:jc w:val="center"/>
              <w:rPr>
                <w:rFonts w:ascii="Courier New" w:hAnsi="Courier New" w:cs="Courier New"/>
                <w:sz w:val="16"/>
                <w:szCs w:val="16"/>
              </w:rPr>
            </w:pPr>
            <w:hyperlink r:id="rId24" w:tooltip="navigate to TextBookDiscrimination.com (where you can &quot;Get Booked Up on Justice&quot;)!" w:history="1">
              <w:r w:rsidRPr="000C3158">
                <w:rPr>
                  <w:rStyle w:val="Hyperlink"/>
                  <w:rFonts w:ascii="Courier New" w:hAnsi="Courier New" w:cs="Courier New"/>
                  <w:color w:val="auto"/>
                  <w:sz w:val="16"/>
                  <w:szCs w:val="16"/>
                  <w:u w:val="none"/>
                </w:rPr>
                <w:t>www.TextBookDiscrimination.com</w:t>
              </w:r>
            </w:hyperlink>
          </w:p>
        </w:tc>
      </w:tr>
      <w:tr w:rsidR="00E919E3" w:rsidRPr="000C3158" w14:paraId="01D0D3E5" w14:textId="77777777" w:rsidTr="00512ED6">
        <w:trPr>
          <w:gridBefore w:val="1"/>
          <w:gridAfter w:val="1"/>
          <w:wBefore w:w="630" w:type="dxa"/>
          <w:wAfter w:w="810" w:type="dxa"/>
          <w:trHeight w:val="1440"/>
        </w:trPr>
        <w:tc>
          <w:tcPr>
            <w:tcW w:w="9360" w:type="dxa"/>
            <w:gridSpan w:val="7"/>
            <w:shd w:val="clear" w:color="auto" w:fill="FAFAFA"/>
            <w:vAlign w:val="center"/>
          </w:tcPr>
          <w:p w14:paraId="3D410104" w14:textId="77777777" w:rsidR="00E919E3" w:rsidRPr="000C3158" w:rsidRDefault="00E919E3" w:rsidP="00512ED6">
            <w:pPr>
              <w:jc w:val="center"/>
              <w:rPr>
                <w:rFonts w:ascii="Courier New" w:hAnsi="Courier New" w:cs="Courier New"/>
              </w:rPr>
            </w:pPr>
          </w:p>
        </w:tc>
      </w:tr>
      <w:tr w:rsidR="00E919E3" w:rsidRPr="000C3158" w14:paraId="543E4640" w14:textId="77777777" w:rsidTr="00512ED6">
        <w:trPr>
          <w:gridBefore w:val="1"/>
          <w:gridAfter w:val="1"/>
          <w:wBefore w:w="630" w:type="dxa"/>
          <w:wAfter w:w="810" w:type="dxa"/>
        </w:trPr>
        <w:tc>
          <w:tcPr>
            <w:tcW w:w="1080" w:type="dxa"/>
            <w:shd w:val="clear" w:color="auto" w:fill="FAFAFA"/>
            <w:vAlign w:val="center"/>
          </w:tcPr>
          <w:p w14:paraId="435D98B6" w14:textId="77777777" w:rsidR="00E919E3" w:rsidRPr="000C3158" w:rsidRDefault="00E919E3"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558220D6" wp14:editId="7C32929F">
                  <wp:extent cx="409575" cy="409575"/>
                  <wp:effectExtent l="0" t="0" r="9525" b="9525"/>
                  <wp:docPr id="5" name="Picture 5">
                    <a:hlinkClick xmlns:a="http://schemas.openxmlformats.org/drawingml/2006/main" r:id="rId15"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hlinkClick r:id="rId15"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c>
          <w:tcPr>
            <w:tcW w:w="7200" w:type="dxa"/>
            <w:gridSpan w:val="5"/>
            <w:shd w:val="clear" w:color="auto" w:fill="FAFAFA"/>
            <w:vAlign w:val="center"/>
          </w:tcPr>
          <w:p w14:paraId="78B85183" w14:textId="77777777" w:rsidR="00E919E3" w:rsidRPr="000C3158" w:rsidRDefault="00E919E3" w:rsidP="00512ED6">
            <w:pPr>
              <w:jc w:val="center"/>
              <w:rPr>
                <w:rStyle w:val="Hyperlink"/>
                <w:rFonts w:ascii="Courier New" w:hAnsi="Courier New" w:cs="Courier New"/>
                <w:b/>
                <w:bCs/>
                <w:color w:val="auto"/>
                <w:sz w:val="48"/>
                <w:szCs w:val="48"/>
                <w:u w:val="none"/>
              </w:rPr>
            </w:pPr>
            <w:hyperlink r:id="rId25" w:tooltip="navigate to the area (of the TBD Marketplace™) that will allow you to buy templates (for free – with Book Points™)" w:history="1">
              <w:r w:rsidRPr="000C3158">
                <w:rPr>
                  <w:rStyle w:val="Hyperlink"/>
                  <w:rFonts w:ascii="Courier New" w:hAnsi="Courier New" w:cs="Courier New"/>
                  <w:b/>
                  <w:bCs/>
                  <w:color w:val="auto"/>
                  <w:sz w:val="48"/>
                  <w:szCs w:val="48"/>
                  <w:u w:val="none"/>
                </w:rPr>
                <w:t>SELL YOUR OWN TEMPLATES</w:t>
              </w:r>
            </w:hyperlink>
          </w:p>
          <w:p w14:paraId="521C05CD" w14:textId="77777777" w:rsidR="00E919E3" w:rsidRPr="000C3158" w:rsidRDefault="00E919E3" w:rsidP="00512ED6">
            <w:pPr>
              <w:jc w:val="center"/>
              <w:rPr>
                <w:rFonts w:ascii="Courier New" w:eastAsia="DengXian" w:hAnsi="Courier New" w:cs="Courier New"/>
                <w:noProof/>
                <w:sz w:val="24"/>
                <w:szCs w:val="24"/>
                <w:lang w:eastAsia="zh-CN"/>
              </w:rPr>
            </w:pPr>
            <w:r w:rsidRPr="000C3158">
              <w:rPr>
                <w:rFonts w:ascii="Courier New" w:hAnsi="Courier New" w:cs="Courier New"/>
              </w:rPr>
              <w:t>(help others get the justice that they deserve)</w:t>
            </w:r>
          </w:p>
        </w:tc>
        <w:tc>
          <w:tcPr>
            <w:tcW w:w="1080" w:type="dxa"/>
            <w:shd w:val="clear" w:color="auto" w:fill="FAFAFA"/>
            <w:vAlign w:val="center"/>
          </w:tcPr>
          <w:p w14:paraId="18176304" w14:textId="77777777" w:rsidR="00E919E3" w:rsidRPr="000C3158" w:rsidRDefault="00E919E3"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3B2FD8A5" wp14:editId="35970796">
                  <wp:extent cx="409575" cy="409575"/>
                  <wp:effectExtent l="0" t="0" r="9525" b="9525"/>
                  <wp:docPr id="6" name="Picture 6">
                    <a:hlinkClick xmlns:a="http://schemas.openxmlformats.org/drawingml/2006/main" r:id="rId15"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hlinkClick r:id="rId15"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r>
      <w:tr w:rsidR="00E919E3" w:rsidRPr="000C3158" w14:paraId="06B89A72" w14:textId="77777777" w:rsidTr="00512ED6">
        <w:tc>
          <w:tcPr>
            <w:tcW w:w="3600" w:type="dxa"/>
            <w:gridSpan w:val="3"/>
            <w:tcBorders>
              <w:right w:val="single" w:sz="24" w:space="0" w:color="FFFFFF" w:themeColor="background1"/>
            </w:tcBorders>
            <w:shd w:val="clear" w:color="auto" w:fill="000000" w:themeFill="text1"/>
            <w:vAlign w:val="center"/>
          </w:tcPr>
          <w:p w14:paraId="7419EF1F" w14:textId="77777777" w:rsidR="00E919E3" w:rsidRPr="000C3158" w:rsidRDefault="00E919E3" w:rsidP="00512ED6">
            <w:pPr>
              <w:jc w:val="center"/>
              <w:rPr>
                <w:rFonts w:ascii="Courier New" w:hAnsi="Courier New" w:cs="Courier New"/>
                <w:b/>
                <w:bCs/>
                <w:sz w:val="112"/>
                <w:szCs w:val="112"/>
              </w:rPr>
            </w:pPr>
            <w:hyperlink r:id="rId26"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BUY</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right w:val="single" w:sz="24" w:space="0" w:color="FFFFFF" w:themeColor="background1"/>
            </w:tcBorders>
            <w:shd w:val="clear" w:color="auto" w:fill="000000" w:themeFill="text1"/>
            <w:vAlign w:val="center"/>
          </w:tcPr>
          <w:p w14:paraId="21F76B5B" w14:textId="77777777" w:rsidR="00E919E3" w:rsidRPr="000C3158" w:rsidRDefault="00E919E3" w:rsidP="00512ED6">
            <w:pPr>
              <w:jc w:val="center"/>
              <w:rPr>
                <w:rFonts w:ascii="Courier New" w:hAnsi="Courier New" w:cs="Courier New"/>
                <w:b/>
                <w:bCs/>
                <w:sz w:val="112"/>
                <w:szCs w:val="112"/>
              </w:rPr>
            </w:pPr>
            <w:hyperlink r:id="rId27"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SELL</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tcBorders>
            <w:shd w:val="clear" w:color="auto" w:fill="000000" w:themeFill="text1"/>
            <w:vAlign w:val="center"/>
          </w:tcPr>
          <w:p w14:paraId="2BDE3589" w14:textId="77777777" w:rsidR="00E919E3" w:rsidRPr="000C3158" w:rsidRDefault="00E919E3" w:rsidP="00512ED6">
            <w:pPr>
              <w:jc w:val="center"/>
              <w:rPr>
                <w:rFonts w:ascii="Courier New" w:hAnsi="Courier New" w:cs="Courier New"/>
                <w:b/>
                <w:bCs/>
                <w:sz w:val="112"/>
                <w:szCs w:val="112"/>
              </w:rPr>
            </w:pPr>
            <w:hyperlink r:id="rId28"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SHOP</w:t>
              </w:r>
              <w:r w:rsidRPr="000C3158">
                <w:rPr>
                  <w:rStyle w:val="Hyperlink"/>
                  <w:rFonts w:ascii="Courier New" w:hAnsi="Courier New" w:cs="Courier New"/>
                  <w:b/>
                  <w:bCs/>
                  <w:color w:val="auto"/>
                  <w:sz w:val="112"/>
                  <w:szCs w:val="112"/>
                  <w:u w:val="none"/>
                  <w:vertAlign w:val="superscript"/>
                </w:rPr>
                <w:t>™</w:t>
              </w:r>
            </w:hyperlink>
          </w:p>
        </w:tc>
      </w:tr>
    </w:tbl>
    <w:p w14:paraId="721932B9" w14:textId="2E1EAD44" w:rsidR="00F60CA8" w:rsidRDefault="00F60CA8" w:rsidP="00EC4A2A">
      <w:pPr>
        <w:pStyle w:val="Default"/>
        <w:ind w:left="720"/>
        <w:jc w:val="both"/>
        <w:rPr>
          <w:rFonts w:ascii="Courier New" w:hAnsi="Courier New" w:cs="Courier New"/>
          <w:b/>
          <w:bCs/>
          <w:u w:val="single"/>
        </w:rPr>
      </w:pPr>
      <w:bookmarkStart w:id="4" w:name="_GoBack"/>
      <w:bookmarkEnd w:id="4"/>
    </w:p>
    <w:bookmarkEnd w:id="3"/>
    <w:sectPr w:rsidR="00F60CA8" w:rsidSect="00E919E3">
      <w:footerReference w:type="default" r:id="rId29"/>
      <w:pgSz w:w="12240" w:h="15840"/>
      <w:pgMar w:top="1440" w:right="1440" w:bottom="1440" w:left="1440" w:header="360" w:footer="36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285E46" w14:textId="77777777" w:rsidR="00527AC3" w:rsidRDefault="00527AC3" w:rsidP="009D106F">
      <w:pPr>
        <w:spacing w:after="0" w:line="240" w:lineRule="auto"/>
      </w:pPr>
      <w:r>
        <w:separator/>
      </w:r>
    </w:p>
  </w:endnote>
  <w:endnote w:type="continuationSeparator" w:id="0">
    <w:p w14:paraId="0FCF9828" w14:textId="77777777" w:rsidR="00527AC3" w:rsidRDefault="00527AC3" w:rsidP="009D10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5EB4AD" w14:textId="77777777" w:rsidR="00E919E3" w:rsidRPr="00C41F43" w:rsidRDefault="00E919E3" w:rsidP="00CE33EF">
    <w:pPr>
      <w:pStyle w:val="Footer"/>
      <w:jc w:val="center"/>
      <w:rPr>
        <w:rFonts w:ascii="Courier New" w:hAnsi="Courier New" w:cs="Courier New"/>
        <w:sz w:val="20"/>
        <w:szCs w:val="20"/>
      </w:rPr>
    </w:pPr>
    <w:hyperlink r:id="rId1" w:tooltip="navigate to TextBookDiscrimination.com (where you can &quot;Get Booked Up on Justice&quot;)!" w:history="1">
      <w:r w:rsidRPr="00C41F43">
        <w:rPr>
          <w:rStyle w:val="Hyperlink"/>
          <w:rFonts w:ascii="Courier New" w:hAnsi="Courier New" w:cs="Courier New"/>
          <w:sz w:val="20"/>
          <w:szCs w:val="20"/>
          <w:u w:val="none"/>
        </w:rPr>
        <w:t>www.TextBookDiscrimination.com</w:t>
      </w:r>
    </w:hyperlink>
  </w:p>
  <w:p w14:paraId="2B46327C" w14:textId="77777777" w:rsidR="00E919E3" w:rsidRDefault="00E919E3" w:rsidP="00CE33EF">
    <w:pPr>
      <w:pStyle w:val="Footer"/>
      <w:jc w:val="center"/>
      <w:rPr>
        <w:rFonts w:ascii="Courier New" w:hAnsi="Courier New" w:cs="Courier New"/>
        <w:sz w:val="20"/>
        <w:szCs w:val="20"/>
      </w:rPr>
    </w:pPr>
    <w:r w:rsidRPr="00CE33EF">
      <w:rPr>
        <w:rFonts w:ascii="Courier New" w:hAnsi="Courier New" w:cs="Courier New"/>
        <w:sz w:val="20"/>
        <w:szCs w:val="20"/>
      </w:rPr>
      <w:t xml:space="preserve">Get </w:t>
    </w:r>
    <w:r w:rsidRPr="00CE33EF">
      <w:rPr>
        <w:rFonts w:ascii="Courier New" w:hAnsi="Courier New" w:cs="Courier New"/>
        <w:b/>
        <w:bCs/>
        <w:i/>
        <w:iCs/>
        <w:sz w:val="20"/>
        <w:szCs w:val="20"/>
      </w:rPr>
      <w:t>Booked Up</w:t>
    </w:r>
    <w:r w:rsidRPr="00CE33EF">
      <w:rPr>
        <w:rFonts w:ascii="Courier New" w:hAnsi="Courier New" w:cs="Courier New"/>
        <w:sz w:val="20"/>
        <w:szCs w:val="20"/>
      </w:rPr>
      <w:t xml:space="preserve"> on Justice!</w:t>
    </w:r>
  </w:p>
  <w:p w14:paraId="3F0B7D2A" w14:textId="77777777" w:rsidR="00E919E3" w:rsidRPr="00FF6121" w:rsidRDefault="00E919E3" w:rsidP="00CE33EF">
    <w:pPr>
      <w:pStyle w:val="Footer"/>
      <w:jc w:val="center"/>
      <w:rPr>
        <w:rFonts w:ascii="Courier New" w:hAnsi="Courier New" w:cs="Courier New"/>
        <w:sz w:val="16"/>
        <w:szCs w:val="16"/>
      </w:rPr>
    </w:pPr>
    <w:r w:rsidRPr="00FF6121">
      <w:rPr>
        <w:rFonts w:ascii="Courier New" w:hAnsi="Courier New" w:cs="Courier New"/>
        <w:sz w:val="16"/>
        <w:szCs w:val="16"/>
      </w:rPr>
      <w:t>© TBD Corporation. All Rights Reserved.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0911D0" w14:textId="55744A14" w:rsidR="00265DB9" w:rsidRDefault="00265DB9" w:rsidP="00F16DCA">
    <w:pPr>
      <w:pStyle w:val="Footer"/>
      <w:jc w:val="center"/>
    </w:pPr>
    <w:r>
      <w:fldChar w:fldCharType="begin"/>
    </w:r>
    <w:r>
      <w:instrText xml:space="preserve"> PAGE  \* Arabic  \* MERGEFORMAT </w:instrText>
    </w:r>
    <w:r>
      <w:fldChar w:fldCharType="separate"/>
    </w:r>
    <w:r w:rsidR="00131981">
      <w:rPr>
        <w:noProof/>
      </w:rPr>
      <w:t>6</w:t>
    </w:r>
    <w:r>
      <w:fldChar w:fldCharType="end"/>
    </w:r>
  </w:p>
  <w:p w14:paraId="694AB2B6" w14:textId="5B22827A" w:rsidR="0057074E" w:rsidRDefault="0057074E" w:rsidP="00F16DCA">
    <w:pPr>
      <w:pStyle w:val="Footer"/>
      <w:jc w:val="center"/>
    </w:pPr>
    <w:r>
      <w:t xml:space="preserve">| </w:t>
    </w:r>
    <w:hyperlink r:id="rId1" w:history="1">
      <w:r w:rsidRPr="00CA6266">
        <w:rPr>
          <w:rStyle w:val="Hyperlink"/>
        </w:rPr>
        <w:t>www.TextBookDiscrimination.com</w:t>
      </w:r>
    </w:hyperlink>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0AD091" w14:textId="77777777" w:rsidR="00E919E3" w:rsidRPr="00C41F43" w:rsidRDefault="00E919E3" w:rsidP="00CE33EF">
    <w:pPr>
      <w:pStyle w:val="Footer"/>
      <w:jc w:val="center"/>
      <w:rPr>
        <w:rFonts w:ascii="Courier New" w:hAnsi="Courier New" w:cs="Courier New"/>
        <w:sz w:val="20"/>
        <w:szCs w:val="20"/>
      </w:rPr>
    </w:pPr>
    <w:hyperlink r:id="rId1" w:tooltip="navigate to TextBookDiscrimination.com (where you can &quot;Get Booked Up on Justice&quot;)!" w:history="1">
      <w:r w:rsidRPr="00C41F43">
        <w:rPr>
          <w:rStyle w:val="Hyperlink"/>
          <w:rFonts w:ascii="Courier New" w:hAnsi="Courier New" w:cs="Courier New"/>
          <w:sz w:val="20"/>
          <w:szCs w:val="20"/>
          <w:u w:val="none"/>
        </w:rPr>
        <w:t>www.TextBookDiscrimination.com</w:t>
      </w:r>
    </w:hyperlink>
  </w:p>
  <w:p w14:paraId="7FF04B06" w14:textId="77777777" w:rsidR="00E919E3" w:rsidRDefault="00E919E3" w:rsidP="00CE33EF">
    <w:pPr>
      <w:pStyle w:val="Footer"/>
      <w:jc w:val="center"/>
      <w:rPr>
        <w:rFonts w:ascii="Courier New" w:hAnsi="Courier New" w:cs="Courier New"/>
        <w:sz w:val="20"/>
        <w:szCs w:val="20"/>
      </w:rPr>
    </w:pPr>
    <w:r w:rsidRPr="00CE33EF">
      <w:rPr>
        <w:rFonts w:ascii="Courier New" w:hAnsi="Courier New" w:cs="Courier New"/>
        <w:sz w:val="20"/>
        <w:szCs w:val="20"/>
      </w:rPr>
      <w:t xml:space="preserve">Get </w:t>
    </w:r>
    <w:r w:rsidRPr="00CE33EF">
      <w:rPr>
        <w:rFonts w:ascii="Courier New" w:hAnsi="Courier New" w:cs="Courier New"/>
        <w:b/>
        <w:bCs/>
        <w:i/>
        <w:iCs/>
        <w:sz w:val="20"/>
        <w:szCs w:val="20"/>
      </w:rPr>
      <w:t>Booked Up</w:t>
    </w:r>
    <w:r w:rsidRPr="00CE33EF">
      <w:rPr>
        <w:rFonts w:ascii="Courier New" w:hAnsi="Courier New" w:cs="Courier New"/>
        <w:sz w:val="20"/>
        <w:szCs w:val="20"/>
      </w:rPr>
      <w:t xml:space="preserve"> on Justice!</w:t>
    </w:r>
  </w:p>
  <w:p w14:paraId="407B2B3A" w14:textId="77777777" w:rsidR="00E919E3" w:rsidRPr="00FF6121" w:rsidRDefault="00E919E3" w:rsidP="00CE33EF">
    <w:pPr>
      <w:pStyle w:val="Footer"/>
      <w:jc w:val="center"/>
      <w:rPr>
        <w:rFonts w:ascii="Courier New" w:hAnsi="Courier New" w:cs="Courier New"/>
        <w:sz w:val="16"/>
        <w:szCs w:val="16"/>
      </w:rPr>
    </w:pPr>
    <w:r w:rsidRPr="00FF6121">
      <w:rPr>
        <w:rFonts w:ascii="Courier New" w:hAnsi="Courier New" w:cs="Courier New"/>
        <w:sz w:val="16"/>
        <w:szCs w:val="16"/>
      </w:rPr>
      <w:t>© TBD Corporation. All Rights Reserved.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11DA25" w14:textId="77777777" w:rsidR="00527AC3" w:rsidRDefault="00527AC3" w:rsidP="009D106F">
      <w:pPr>
        <w:spacing w:after="0" w:line="240" w:lineRule="auto"/>
      </w:pPr>
      <w:r>
        <w:separator/>
      </w:r>
    </w:p>
  </w:footnote>
  <w:footnote w:type="continuationSeparator" w:id="0">
    <w:p w14:paraId="7083ADC6" w14:textId="77777777" w:rsidR="00527AC3" w:rsidRDefault="00527AC3" w:rsidP="009D10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B1375"/>
    <w:multiLevelType w:val="hybridMultilevel"/>
    <w:tmpl w:val="9F3093BC"/>
    <w:lvl w:ilvl="0" w:tplc="09E4E53C">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7F15591"/>
    <w:multiLevelType w:val="hybridMultilevel"/>
    <w:tmpl w:val="F854577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4A62DA"/>
    <w:multiLevelType w:val="hybridMultilevel"/>
    <w:tmpl w:val="EA48876A"/>
    <w:lvl w:ilvl="0" w:tplc="429260B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F21E5A"/>
    <w:multiLevelType w:val="hybridMultilevel"/>
    <w:tmpl w:val="E89676E0"/>
    <w:lvl w:ilvl="0" w:tplc="8658793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EE7EF4"/>
    <w:multiLevelType w:val="hybridMultilevel"/>
    <w:tmpl w:val="01B4C5B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F245579"/>
    <w:multiLevelType w:val="hybridMultilevel"/>
    <w:tmpl w:val="7FF693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4BD2F5D"/>
    <w:multiLevelType w:val="hybridMultilevel"/>
    <w:tmpl w:val="E8F82E6E"/>
    <w:lvl w:ilvl="0" w:tplc="00ECDF52">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5932463"/>
    <w:multiLevelType w:val="hybridMultilevel"/>
    <w:tmpl w:val="C568B35A"/>
    <w:lvl w:ilvl="0" w:tplc="09E4E53C">
      <w:start w:val="3"/>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6B11D34"/>
    <w:multiLevelType w:val="hybridMultilevel"/>
    <w:tmpl w:val="128CD83E"/>
    <w:lvl w:ilvl="0" w:tplc="400C66F4">
      <w:start w:val="1"/>
      <w:numFmt w:val="decimal"/>
      <w:lvlText w:val="(%1)"/>
      <w:lvlJc w:val="left"/>
      <w:pPr>
        <w:ind w:left="1800" w:hanging="360"/>
      </w:pPr>
      <w:rPr>
        <w:rFonts w:ascii="Times New Roman" w:eastAsia="MS Mincho" w:hAnsi="Times New Roman" w:cs="Times New Roman"/>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2A0D6E06"/>
    <w:multiLevelType w:val="hybridMultilevel"/>
    <w:tmpl w:val="52D8A4E0"/>
    <w:lvl w:ilvl="0" w:tplc="3BCC50F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AB64459"/>
    <w:multiLevelType w:val="hybridMultilevel"/>
    <w:tmpl w:val="A3880004"/>
    <w:lvl w:ilvl="0" w:tplc="71507F42">
      <w:start w:val="1"/>
      <w:numFmt w:val="lowerLetter"/>
      <w:lvlText w:val="(%1)"/>
      <w:lvlJc w:val="left"/>
      <w:pPr>
        <w:ind w:left="1080" w:hanging="360"/>
      </w:pPr>
      <w:rPr>
        <w:rFonts w:hint="default"/>
      </w:rPr>
    </w:lvl>
    <w:lvl w:ilvl="1" w:tplc="BF829870">
      <w:start w:val="1"/>
      <w:numFmt w:val="lowerRoman"/>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B4B60AB"/>
    <w:multiLevelType w:val="hybridMultilevel"/>
    <w:tmpl w:val="52D8A4E0"/>
    <w:lvl w:ilvl="0" w:tplc="3BCC50F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094277F"/>
    <w:multiLevelType w:val="hybridMultilevel"/>
    <w:tmpl w:val="72DA74CE"/>
    <w:lvl w:ilvl="0" w:tplc="B5C8681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2C427F0"/>
    <w:multiLevelType w:val="hybridMultilevel"/>
    <w:tmpl w:val="4060F94A"/>
    <w:lvl w:ilvl="0" w:tplc="4F4A4C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7486593"/>
    <w:multiLevelType w:val="hybridMultilevel"/>
    <w:tmpl w:val="F2E0348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490C18E3"/>
    <w:multiLevelType w:val="hybridMultilevel"/>
    <w:tmpl w:val="D8C6DBAA"/>
    <w:lvl w:ilvl="0" w:tplc="2852214C">
      <w:start w:val="80"/>
      <w:numFmt w:val="bullet"/>
      <w:lvlText w:val="-"/>
      <w:lvlJc w:val="left"/>
      <w:pPr>
        <w:ind w:left="1080" w:hanging="360"/>
      </w:pPr>
      <w:rPr>
        <w:rFonts w:ascii="Courier New" w:eastAsia="MS Mincho"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49F80146"/>
    <w:multiLevelType w:val="hybridMultilevel"/>
    <w:tmpl w:val="A3880004"/>
    <w:lvl w:ilvl="0" w:tplc="71507F42">
      <w:start w:val="1"/>
      <w:numFmt w:val="lowerLetter"/>
      <w:lvlText w:val="(%1)"/>
      <w:lvlJc w:val="left"/>
      <w:pPr>
        <w:ind w:left="1080" w:hanging="360"/>
      </w:pPr>
      <w:rPr>
        <w:rFonts w:hint="default"/>
      </w:rPr>
    </w:lvl>
    <w:lvl w:ilvl="1" w:tplc="BF829870">
      <w:start w:val="1"/>
      <w:numFmt w:val="lowerRoman"/>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E0D13D4"/>
    <w:multiLevelType w:val="hybridMultilevel"/>
    <w:tmpl w:val="362E0198"/>
    <w:lvl w:ilvl="0" w:tplc="3710ECF0">
      <w:start w:val="80"/>
      <w:numFmt w:val="bullet"/>
      <w:lvlText w:val="-"/>
      <w:lvlJc w:val="left"/>
      <w:pPr>
        <w:ind w:left="1080" w:hanging="360"/>
      </w:pPr>
      <w:rPr>
        <w:rFonts w:ascii="Courier New" w:eastAsia="MS Mincho"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54980E4E"/>
    <w:multiLevelType w:val="hybridMultilevel"/>
    <w:tmpl w:val="9F3093BC"/>
    <w:lvl w:ilvl="0" w:tplc="09E4E53C">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6333259"/>
    <w:multiLevelType w:val="hybridMultilevel"/>
    <w:tmpl w:val="13B8D736"/>
    <w:lvl w:ilvl="0" w:tplc="60E4709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91D7B30"/>
    <w:multiLevelType w:val="hybridMultilevel"/>
    <w:tmpl w:val="7FF693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95971AB"/>
    <w:multiLevelType w:val="hybridMultilevel"/>
    <w:tmpl w:val="64C8E0D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96E248F"/>
    <w:multiLevelType w:val="hybridMultilevel"/>
    <w:tmpl w:val="EA48876A"/>
    <w:lvl w:ilvl="0" w:tplc="429260B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ABB7FD1"/>
    <w:multiLevelType w:val="hybridMultilevel"/>
    <w:tmpl w:val="39AE4D3A"/>
    <w:lvl w:ilvl="0" w:tplc="092AD05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2A22D3C"/>
    <w:multiLevelType w:val="hybridMultilevel"/>
    <w:tmpl w:val="4BC06250"/>
    <w:lvl w:ilvl="0" w:tplc="FA04280A">
      <w:start w:val="1"/>
      <w:numFmt w:val="decimal"/>
      <w:lvlText w:val="%1."/>
      <w:lvlJc w:val="left"/>
      <w:pPr>
        <w:ind w:left="810" w:hanging="45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43641F3"/>
    <w:multiLevelType w:val="hybridMultilevel"/>
    <w:tmpl w:val="E70692F0"/>
    <w:lvl w:ilvl="0" w:tplc="09E4E53C">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67FC7508"/>
    <w:multiLevelType w:val="hybridMultilevel"/>
    <w:tmpl w:val="13B8D736"/>
    <w:lvl w:ilvl="0" w:tplc="60E4709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6A1D368F"/>
    <w:multiLevelType w:val="hybridMultilevel"/>
    <w:tmpl w:val="8B2C874C"/>
    <w:lvl w:ilvl="0" w:tplc="0409000F">
      <w:start w:val="1"/>
      <w:numFmt w:val="decimal"/>
      <w:lvlText w:val="%1."/>
      <w:lvlJc w:val="left"/>
      <w:pPr>
        <w:ind w:left="720" w:hanging="360"/>
      </w:pPr>
      <w:rPr>
        <w:rFonts w:hint="default"/>
      </w:rPr>
    </w:lvl>
    <w:lvl w:ilvl="1" w:tplc="BF829870">
      <w:start w:val="1"/>
      <w:numFmt w:val="lowerRoman"/>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7B07E3C"/>
    <w:multiLevelType w:val="hybridMultilevel"/>
    <w:tmpl w:val="4A5285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C3D1087"/>
    <w:multiLevelType w:val="hybridMultilevel"/>
    <w:tmpl w:val="7EB09E32"/>
    <w:lvl w:ilvl="0" w:tplc="7E3C3A50">
      <w:start w:val="80"/>
      <w:numFmt w:val="bullet"/>
      <w:lvlText w:val="-"/>
      <w:lvlJc w:val="left"/>
      <w:pPr>
        <w:ind w:left="720" w:hanging="360"/>
      </w:pPr>
      <w:rPr>
        <w:rFonts w:ascii="Courier New" w:eastAsia="MS Mincho"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E973872"/>
    <w:multiLevelType w:val="hybridMultilevel"/>
    <w:tmpl w:val="B2341196"/>
    <w:lvl w:ilvl="0" w:tplc="F8DE1764">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6"/>
  </w:num>
  <w:num w:numId="2">
    <w:abstractNumId w:val="19"/>
  </w:num>
  <w:num w:numId="3">
    <w:abstractNumId w:val="15"/>
  </w:num>
  <w:num w:numId="4">
    <w:abstractNumId w:val="11"/>
  </w:num>
  <w:num w:numId="5">
    <w:abstractNumId w:val="21"/>
  </w:num>
  <w:num w:numId="6">
    <w:abstractNumId w:val="6"/>
  </w:num>
  <w:num w:numId="7">
    <w:abstractNumId w:val="29"/>
  </w:num>
  <w:num w:numId="8">
    <w:abstractNumId w:val="17"/>
  </w:num>
  <w:num w:numId="9">
    <w:abstractNumId w:val="30"/>
  </w:num>
  <w:num w:numId="10">
    <w:abstractNumId w:val="1"/>
  </w:num>
  <w:num w:numId="11">
    <w:abstractNumId w:val="9"/>
  </w:num>
  <w:num w:numId="12">
    <w:abstractNumId w:val="5"/>
  </w:num>
  <w:num w:numId="13">
    <w:abstractNumId w:val="20"/>
  </w:num>
  <w:num w:numId="14">
    <w:abstractNumId w:val="22"/>
  </w:num>
  <w:num w:numId="15">
    <w:abstractNumId w:val="14"/>
  </w:num>
  <w:num w:numId="16">
    <w:abstractNumId w:val="0"/>
  </w:num>
  <w:num w:numId="17">
    <w:abstractNumId w:val="25"/>
  </w:num>
  <w:num w:numId="18">
    <w:abstractNumId w:val="4"/>
  </w:num>
  <w:num w:numId="19">
    <w:abstractNumId w:val="3"/>
  </w:num>
  <w:num w:numId="20">
    <w:abstractNumId w:val="23"/>
  </w:num>
  <w:num w:numId="21">
    <w:abstractNumId w:val="18"/>
  </w:num>
  <w:num w:numId="22">
    <w:abstractNumId w:val="7"/>
  </w:num>
  <w:num w:numId="23">
    <w:abstractNumId w:val="2"/>
  </w:num>
  <w:num w:numId="24">
    <w:abstractNumId w:val="28"/>
  </w:num>
  <w:num w:numId="25">
    <w:abstractNumId w:val="24"/>
  </w:num>
  <w:num w:numId="26">
    <w:abstractNumId w:val="27"/>
  </w:num>
  <w:num w:numId="27">
    <w:abstractNumId w:val="12"/>
  </w:num>
  <w:num w:numId="28">
    <w:abstractNumId w:val="13"/>
  </w:num>
  <w:num w:numId="29">
    <w:abstractNumId w:val="16"/>
  </w:num>
  <w:num w:numId="30">
    <w:abstractNumId w:val="10"/>
  </w:num>
  <w:num w:numId="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fullPage" w:percent="8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82B"/>
    <w:rsid w:val="00002739"/>
    <w:rsid w:val="00006196"/>
    <w:rsid w:val="0002021E"/>
    <w:rsid w:val="00022038"/>
    <w:rsid w:val="00024D5D"/>
    <w:rsid w:val="00027E57"/>
    <w:rsid w:val="000345D3"/>
    <w:rsid w:val="00037984"/>
    <w:rsid w:val="0004113B"/>
    <w:rsid w:val="0004139F"/>
    <w:rsid w:val="0004415A"/>
    <w:rsid w:val="00044B13"/>
    <w:rsid w:val="00046723"/>
    <w:rsid w:val="00047117"/>
    <w:rsid w:val="00047529"/>
    <w:rsid w:val="0006102D"/>
    <w:rsid w:val="00062991"/>
    <w:rsid w:val="00067204"/>
    <w:rsid w:val="00071726"/>
    <w:rsid w:val="00071FEE"/>
    <w:rsid w:val="0008620C"/>
    <w:rsid w:val="00091066"/>
    <w:rsid w:val="000923EF"/>
    <w:rsid w:val="000941C3"/>
    <w:rsid w:val="00096664"/>
    <w:rsid w:val="00097930"/>
    <w:rsid w:val="000A2265"/>
    <w:rsid w:val="000B53BC"/>
    <w:rsid w:val="000B662B"/>
    <w:rsid w:val="000C2A07"/>
    <w:rsid w:val="000E0A52"/>
    <w:rsid w:val="000E2034"/>
    <w:rsid w:val="000F63DF"/>
    <w:rsid w:val="00101700"/>
    <w:rsid w:val="00124732"/>
    <w:rsid w:val="00131981"/>
    <w:rsid w:val="00137727"/>
    <w:rsid w:val="00140264"/>
    <w:rsid w:val="00150743"/>
    <w:rsid w:val="001520E6"/>
    <w:rsid w:val="00157894"/>
    <w:rsid w:val="00160AE7"/>
    <w:rsid w:val="00165203"/>
    <w:rsid w:val="0017465A"/>
    <w:rsid w:val="0017494F"/>
    <w:rsid w:val="00175330"/>
    <w:rsid w:val="001762AB"/>
    <w:rsid w:val="00176CE8"/>
    <w:rsid w:val="0018167F"/>
    <w:rsid w:val="00184A58"/>
    <w:rsid w:val="001949E3"/>
    <w:rsid w:val="00196178"/>
    <w:rsid w:val="00196E4C"/>
    <w:rsid w:val="001A3041"/>
    <w:rsid w:val="001B0D48"/>
    <w:rsid w:val="001C038E"/>
    <w:rsid w:val="001C5AF1"/>
    <w:rsid w:val="001D0774"/>
    <w:rsid w:val="001D22C6"/>
    <w:rsid w:val="001D3E77"/>
    <w:rsid w:val="001E2252"/>
    <w:rsid w:val="001E55C2"/>
    <w:rsid w:val="001E6DF5"/>
    <w:rsid w:val="001F0B19"/>
    <w:rsid w:val="00202703"/>
    <w:rsid w:val="0020548D"/>
    <w:rsid w:val="002068E4"/>
    <w:rsid w:val="0022519E"/>
    <w:rsid w:val="002269DA"/>
    <w:rsid w:val="002408B8"/>
    <w:rsid w:val="0024417D"/>
    <w:rsid w:val="00252FEB"/>
    <w:rsid w:val="002551A9"/>
    <w:rsid w:val="00260CAD"/>
    <w:rsid w:val="00261F89"/>
    <w:rsid w:val="00265DB9"/>
    <w:rsid w:val="002759CC"/>
    <w:rsid w:val="002805B2"/>
    <w:rsid w:val="00286309"/>
    <w:rsid w:val="00290850"/>
    <w:rsid w:val="002A0C9A"/>
    <w:rsid w:val="002A4BFE"/>
    <w:rsid w:val="002B0208"/>
    <w:rsid w:val="002B4F51"/>
    <w:rsid w:val="002C20EF"/>
    <w:rsid w:val="002D363C"/>
    <w:rsid w:val="002E53F8"/>
    <w:rsid w:val="003051A2"/>
    <w:rsid w:val="00313A4B"/>
    <w:rsid w:val="00313F83"/>
    <w:rsid w:val="003318A1"/>
    <w:rsid w:val="003340C5"/>
    <w:rsid w:val="00344F32"/>
    <w:rsid w:val="00345545"/>
    <w:rsid w:val="00351E79"/>
    <w:rsid w:val="00352388"/>
    <w:rsid w:val="00357B05"/>
    <w:rsid w:val="0036069A"/>
    <w:rsid w:val="00361C0B"/>
    <w:rsid w:val="003634AB"/>
    <w:rsid w:val="00367BB4"/>
    <w:rsid w:val="00372D20"/>
    <w:rsid w:val="00373770"/>
    <w:rsid w:val="0037505F"/>
    <w:rsid w:val="003832AB"/>
    <w:rsid w:val="003843B5"/>
    <w:rsid w:val="00394586"/>
    <w:rsid w:val="00396BB9"/>
    <w:rsid w:val="003A29FF"/>
    <w:rsid w:val="003B5BD5"/>
    <w:rsid w:val="003C210B"/>
    <w:rsid w:val="003D0090"/>
    <w:rsid w:val="003D6BB4"/>
    <w:rsid w:val="003D6D95"/>
    <w:rsid w:val="003E2C19"/>
    <w:rsid w:val="003E4FB4"/>
    <w:rsid w:val="003F05E7"/>
    <w:rsid w:val="003F13D0"/>
    <w:rsid w:val="00401C91"/>
    <w:rsid w:val="00404074"/>
    <w:rsid w:val="00410381"/>
    <w:rsid w:val="0041321B"/>
    <w:rsid w:val="00414461"/>
    <w:rsid w:val="00414752"/>
    <w:rsid w:val="004158D8"/>
    <w:rsid w:val="004170D9"/>
    <w:rsid w:val="0041758E"/>
    <w:rsid w:val="004236AE"/>
    <w:rsid w:val="00431ABF"/>
    <w:rsid w:val="00434768"/>
    <w:rsid w:val="0044091B"/>
    <w:rsid w:val="00442ACE"/>
    <w:rsid w:val="00442E00"/>
    <w:rsid w:val="00447555"/>
    <w:rsid w:val="00452DED"/>
    <w:rsid w:val="0045436D"/>
    <w:rsid w:val="00460730"/>
    <w:rsid w:val="00465E0D"/>
    <w:rsid w:val="00473951"/>
    <w:rsid w:val="0048352D"/>
    <w:rsid w:val="004867E2"/>
    <w:rsid w:val="004878CF"/>
    <w:rsid w:val="00487B99"/>
    <w:rsid w:val="00490C54"/>
    <w:rsid w:val="00492713"/>
    <w:rsid w:val="0049538D"/>
    <w:rsid w:val="0049575A"/>
    <w:rsid w:val="004A06EC"/>
    <w:rsid w:val="004A2EBF"/>
    <w:rsid w:val="004A46CC"/>
    <w:rsid w:val="004A71E9"/>
    <w:rsid w:val="004B500E"/>
    <w:rsid w:val="004C6766"/>
    <w:rsid w:val="004D0F3C"/>
    <w:rsid w:val="004D2913"/>
    <w:rsid w:val="004E252F"/>
    <w:rsid w:val="004E4469"/>
    <w:rsid w:val="004E72FE"/>
    <w:rsid w:val="004E7F9B"/>
    <w:rsid w:val="004F6AFA"/>
    <w:rsid w:val="00505330"/>
    <w:rsid w:val="005068C1"/>
    <w:rsid w:val="00515B20"/>
    <w:rsid w:val="00516384"/>
    <w:rsid w:val="00523B36"/>
    <w:rsid w:val="005256E7"/>
    <w:rsid w:val="0052755E"/>
    <w:rsid w:val="00527AC3"/>
    <w:rsid w:val="005352E9"/>
    <w:rsid w:val="00537830"/>
    <w:rsid w:val="00540CDB"/>
    <w:rsid w:val="0054310B"/>
    <w:rsid w:val="00543919"/>
    <w:rsid w:val="00543CBC"/>
    <w:rsid w:val="0054425E"/>
    <w:rsid w:val="00544A17"/>
    <w:rsid w:val="00547DC6"/>
    <w:rsid w:val="00564475"/>
    <w:rsid w:val="00565EB8"/>
    <w:rsid w:val="005665BF"/>
    <w:rsid w:val="00567DB4"/>
    <w:rsid w:val="0057074E"/>
    <w:rsid w:val="00574EDC"/>
    <w:rsid w:val="005779AC"/>
    <w:rsid w:val="005805DE"/>
    <w:rsid w:val="00584A9A"/>
    <w:rsid w:val="00585AEB"/>
    <w:rsid w:val="00595502"/>
    <w:rsid w:val="005955B2"/>
    <w:rsid w:val="00597960"/>
    <w:rsid w:val="005A250A"/>
    <w:rsid w:val="005B30A2"/>
    <w:rsid w:val="005B5D72"/>
    <w:rsid w:val="005C3414"/>
    <w:rsid w:val="005C6864"/>
    <w:rsid w:val="005D0ECC"/>
    <w:rsid w:val="005D33DD"/>
    <w:rsid w:val="005D69AB"/>
    <w:rsid w:val="005F1755"/>
    <w:rsid w:val="005F2055"/>
    <w:rsid w:val="005F6012"/>
    <w:rsid w:val="005F755D"/>
    <w:rsid w:val="00600129"/>
    <w:rsid w:val="00602568"/>
    <w:rsid w:val="00604C1A"/>
    <w:rsid w:val="00607785"/>
    <w:rsid w:val="0061221C"/>
    <w:rsid w:val="00615BF8"/>
    <w:rsid w:val="00616A45"/>
    <w:rsid w:val="00621143"/>
    <w:rsid w:val="006216D8"/>
    <w:rsid w:val="00626746"/>
    <w:rsid w:val="00631FD9"/>
    <w:rsid w:val="0063398B"/>
    <w:rsid w:val="00633A5D"/>
    <w:rsid w:val="00635ED0"/>
    <w:rsid w:val="00637626"/>
    <w:rsid w:val="00650454"/>
    <w:rsid w:val="00651F5A"/>
    <w:rsid w:val="00652FED"/>
    <w:rsid w:val="006542D5"/>
    <w:rsid w:val="00655ADE"/>
    <w:rsid w:val="00656D05"/>
    <w:rsid w:val="00657542"/>
    <w:rsid w:val="006576AA"/>
    <w:rsid w:val="00661053"/>
    <w:rsid w:val="00661D77"/>
    <w:rsid w:val="006633CC"/>
    <w:rsid w:val="00663CB3"/>
    <w:rsid w:val="0067021E"/>
    <w:rsid w:val="00673A03"/>
    <w:rsid w:val="006746F3"/>
    <w:rsid w:val="00677034"/>
    <w:rsid w:val="00680560"/>
    <w:rsid w:val="00680AAC"/>
    <w:rsid w:val="00682A9D"/>
    <w:rsid w:val="00682DE6"/>
    <w:rsid w:val="006844BC"/>
    <w:rsid w:val="00686B5E"/>
    <w:rsid w:val="00694021"/>
    <w:rsid w:val="006963D3"/>
    <w:rsid w:val="006A383C"/>
    <w:rsid w:val="006A73F5"/>
    <w:rsid w:val="006A764A"/>
    <w:rsid w:val="006C0041"/>
    <w:rsid w:val="006C15A1"/>
    <w:rsid w:val="006C51B3"/>
    <w:rsid w:val="006D2BB6"/>
    <w:rsid w:val="006E33ED"/>
    <w:rsid w:val="006E4FAE"/>
    <w:rsid w:val="006E56C5"/>
    <w:rsid w:val="006F09F4"/>
    <w:rsid w:val="006F0CBF"/>
    <w:rsid w:val="006F1AA5"/>
    <w:rsid w:val="006F7281"/>
    <w:rsid w:val="0070082B"/>
    <w:rsid w:val="00702288"/>
    <w:rsid w:val="0070411D"/>
    <w:rsid w:val="007053CA"/>
    <w:rsid w:val="007058B4"/>
    <w:rsid w:val="00711713"/>
    <w:rsid w:val="00724AF9"/>
    <w:rsid w:val="00725BDE"/>
    <w:rsid w:val="00731533"/>
    <w:rsid w:val="00731BEE"/>
    <w:rsid w:val="007336D0"/>
    <w:rsid w:val="00736792"/>
    <w:rsid w:val="007460D7"/>
    <w:rsid w:val="00747156"/>
    <w:rsid w:val="00750B4C"/>
    <w:rsid w:val="00757C4F"/>
    <w:rsid w:val="00761FFD"/>
    <w:rsid w:val="00762F16"/>
    <w:rsid w:val="00764FA2"/>
    <w:rsid w:val="00770AB8"/>
    <w:rsid w:val="0077232D"/>
    <w:rsid w:val="0078089E"/>
    <w:rsid w:val="00784C37"/>
    <w:rsid w:val="007854DF"/>
    <w:rsid w:val="00792006"/>
    <w:rsid w:val="007931B0"/>
    <w:rsid w:val="00795487"/>
    <w:rsid w:val="0079788D"/>
    <w:rsid w:val="007A06A5"/>
    <w:rsid w:val="007A1FB7"/>
    <w:rsid w:val="007A3293"/>
    <w:rsid w:val="007B0E04"/>
    <w:rsid w:val="007B3BF4"/>
    <w:rsid w:val="007C0184"/>
    <w:rsid w:val="007D29A6"/>
    <w:rsid w:val="007F0931"/>
    <w:rsid w:val="007F1353"/>
    <w:rsid w:val="007F2B8F"/>
    <w:rsid w:val="007F5949"/>
    <w:rsid w:val="007F77E1"/>
    <w:rsid w:val="0080018C"/>
    <w:rsid w:val="00804ABF"/>
    <w:rsid w:val="00813C20"/>
    <w:rsid w:val="008211CE"/>
    <w:rsid w:val="00824D85"/>
    <w:rsid w:val="008275F0"/>
    <w:rsid w:val="00830417"/>
    <w:rsid w:val="0083125B"/>
    <w:rsid w:val="00833DA9"/>
    <w:rsid w:val="0083556A"/>
    <w:rsid w:val="00845C9F"/>
    <w:rsid w:val="00845FA7"/>
    <w:rsid w:val="0085141F"/>
    <w:rsid w:val="008555F8"/>
    <w:rsid w:val="0086331F"/>
    <w:rsid w:val="008762FF"/>
    <w:rsid w:val="00886415"/>
    <w:rsid w:val="00886BF8"/>
    <w:rsid w:val="00890A76"/>
    <w:rsid w:val="00891FA4"/>
    <w:rsid w:val="008935F9"/>
    <w:rsid w:val="00894F01"/>
    <w:rsid w:val="008951B5"/>
    <w:rsid w:val="008A02BF"/>
    <w:rsid w:val="008A2F42"/>
    <w:rsid w:val="008A4347"/>
    <w:rsid w:val="008B27C8"/>
    <w:rsid w:val="008B5507"/>
    <w:rsid w:val="008D2070"/>
    <w:rsid w:val="008D2E83"/>
    <w:rsid w:val="008D536C"/>
    <w:rsid w:val="008D6E52"/>
    <w:rsid w:val="008D7E0A"/>
    <w:rsid w:val="008E0E33"/>
    <w:rsid w:val="008E59E0"/>
    <w:rsid w:val="008E5A2C"/>
    <w:rsid w:val="008E6640"/>
    <w:rsid w:val="008F3866"/>
    <w:rsid w:val="008F7DF2"/>
    <w:rsid w:val="0090414C"/>
    <w:rsid w:val="00905E14"/>
    <w:rsid w:val="0090676F"/>
    <w:rsid w:val="009134AD"/>
    <w:rsid w:val="0091662B"/>
    <w:rsid w:val="00921370"/>
    <w:rsid w:val="00925ABC"/>
    <w:rsid w:val="00926660"/>
    <w:rsid w:val="00927F6C"/>
    <w:rsid w:val="00930F99"/>
    <w:rsid w:val="00932BF3"/>
    <w:rsid w:val="009414CC"/>
    <w:rsid w:val="00943F9B"/>
    <w:rsid w:val="00950B7F"/>
    <w:rsid w:val="00972802"/>
    <w:rsid w:val="00972D90"/>
    <w:rsid w:val="00973761"/>
    <w:rsid w:val="00973FCF"/>
    <w:rsid w:val="00987BFB"/>
    <w:rsid w:val="00997F9C"/>
    <w:rsid w:val="009A6AB2"/>
    <w:rsid w:val="009B5256"/>
    <w:rsid w:val="009C0B24"/>
    <w:rsid w:val="009C5652"/>
    <w:rsid w:val="009D09C6"/>
    <w:rsid w:val="009D106F"/>
    <w:rsid w:val="009D5819"/>
    <w:rsid w:val="009D78AF"/>
    <w:rsid w:val="009E26ED"/>
    <w:rsid w:val="009E3F01"/>
    <w:rsid w:val="009F0995"/>
    <w:rsid w:val="009F19B5"/>
    <w:rsid w:val="009F6551"/>
    <w:rsid w:val="009F7636"/>
    <w:rsid w:val="00A02656"/>
    <w:rsid w:val="00A038C6"/>
    <w:rsid w:val="00A0712A"/>
    <w:rsid w:val="00A07BDE"/>
    <w:rsid w:val="00A07CAB"/>
    <w:rsid w:val="00A07D4F"/>
    <w:rsid w:val="00A12D33"/>
    <w:rsid w:val="00A20D0A"/>
    <w:rsid w:val="00A258D5"/>
    <w:rsid w:val="00A27D98"/>
    <w:rsid w:val="00A30767"/>
    <w:rsid w:val="00A312AA"/>
    <w:rsid w:val="00A340DF"/>
    <w:rsid w:val="00A34C8A"/>
    <w:rsid w:val="00A4077F"/>
    <w:rsid w:val="00A41EB5"/>
    <w:rsid w:val="00A43902"/>
    <w:rsid w:val="00A467D5"/>
    <w:rsid w:val="00A54604"/>
    <w:rsid w:val="00A54FCB"/>
    <w:rsid w:val="00A553E2"/>
    <w:rsid w:val="00A60962"/>
    <w:rsid w:val="00A63F08"/>
    <w:rsid w:val="00A66709"/>
    <w:rsid w:val="00A74394"/>
    <w:rsid w:val="00A77928"/>
    <w:rsid w:val="00A84F1E"/>
    <w:rsid w:val="00A9062A"/>
    <w:rsid w:val="00A92562"/>
    <w:rsid w:val="00A9327A"/>
    <w:rsid w:val="00A93B52"/>
    <w:rsid w:val="00AA26C5"/>
    <w:rsid w:val="00AB0F43"/>
    <w:rsid w:val="00AB1181"/>
    <w:rsid w:val="00AB16D5"/>
    <w:rsid w:val="00AB4EFA"/>
    <w:rsid w:val="00AB5AC0"/>
    <w:rsid w:val="00AC650B"/>
    <w:rsid w:val="00AC7677"/>
    <w:rsid w:val="00AC789E"/>
    <w:rsid w:val="00AD00C3"/>
    <w:rsid w:val="00AD31FF"/>
    <w:rsid w:val="00AD40C7"/>
    <w:rsid w:val="00AD788C"/>
    <w:rsid w:val="00AE0602"/>
    <w:rsid w:val="00AE3B38"/>
    <w:rsid w:val="00AE7D03"/>
    <w:rsid w:val="00AF6A4C"/>
    <w:rsid w:val="00B04768"/>
    <w:rsid w:val="00B058E5"/>
    <w:rsid w:val="00B078A0"/>
    <w:rsid w:val="00B112B8"/>
    <w:rsid w:val="00B119F7"/>
    <w:rsid w:val="00B1489B"/>
    <w:rsid w:val="00B15715"/>
    <w:rsid w:val="00B167C6"/>
    <w:rsid w:val="00B16816"/>
    <w:rsid w:val="00B16A3D"/>
    <w:rsid w:val="00B239F7"/>
    <w:rsid w:val="00B25A04"/>
    <w:rsid w:val="00B27AEB"/>
    <w:rsid w:val="00B33D5A"/>
    <w:rsid w:val="00B365B9"/>
    <w:rsid w:val="00B37F89"/>
    <w:rsid w:val="00B40E55"/>
    <w:rsid w:val="00B412BF"/>
    <w:rsid w:val="00B42E02"/>
    <w:rsid w:val="00B4736A"/>
    <w:rsid w:val="00B603A4"/>
    <w:rsid w:val="00B60F8F"/>
    <w:rsid w:val="00B619E4"/>
    <w:rsid w:val="00B63167"/>
    <w:rsid w:val="00B915C0"/>
    <w:rsid w:val="00B946C3"/>
    <w:rsid w:val="00B96F57"/>
    <w:rsid w:val="00B97DEE"/>
    <w:rsid w:val="00BA0A3F"/>
    <w:rsid w:val="00BA25B6"/>
    <w:rsid w:val="00BA5923"/>
    <w:rsid w:val="00BA7F93"/>
    <w:rsid w:val="00BB40DD"/>
    <w:rsid w:val="00BC1477"/>
    <w:rsid w:val="00BC2AA9"/>
    <w:rsid w:val="00BC71FA"/>
    <w:rsid w:val="00BD12E7"/>
    <w:rsid w:val="00BD5621"/>
    <w:rsid w:val="00BE0488"/>
    <w:rsid w:val="00BE3C8D"/>
    <w:rsid w:val="00BE652E"/>
    <w:rsid w:val="00BF19A0"/>
    <w:rsid w:val="00BF3D9C"/>
    <w:rsid w:val="00BF5928"/>
    <w:rsid w:val="00BF61F2"/>
    <w:rsid w:val="00C02E7A"/>
    <w:rsid w:val="00C06784"/>
    <w:rsid w:val="00C11638"/>
    <w:rsid w:val="00C178E1"/>
    <w:rsid w:val="00C17CAE"/>
    <w:rsid w:val="00C24CB2"/>
    <w:rsid w:val="00C32780"/>
    <w:rsid w:val="00C370B7"/>
    <w:rsid w:val="00C41140"/>
    <w:rsid w:val="00C466A3"/>
    <w:rsid w:val="00C50771"/>
    <w:rsid w:val="00C511AF"/>
    <w:rsid w:val="00C534E7"/>
    <w:rsid w:val="00C540A3"/>
    <w:rsid w:val="00C5653B"/>
    <w:rsid w:val="00C630F8"/>
    <w:rsid w:val="00C63DA6"/>
    <w:rsid w:val="00C63E0A"/>
    <w:rsid w:val="00C63EB4"/>
    <w:rsid w:val="00C67C6A"/>
    <w:rsid w:val="00C719E6"/>
    <w:rsid w:val="00C74CCB"/>
    <w:rsid w:val="00C7738C"/>
    <w:rsid w:val="00C97726"/>
    <w:rsid w:val="00C97976"/>
    <w:rsid w:val="00CA36B2"/>
    <w:rsid w:val="00CA3F0A"/>
    <w:rsid w:val="00CB6280"/>
    <w:rsid w:val="00CD0A80"/>
    <w:rsid w:val="00CD64EA"/>
    <w:rsid w:val="00CE16BC"/>
    <w:rsid w:val="00CE2559"/>
    <w:rsid w:val="00CF23C9"/>
    <w:rsid w:val="00CF24B4"/>
    <w:rsid w:val="00CF26F1"/>
    <w:rsid w:val="00CF41A3"/>
    <w:rsid w:val="00CF5712"/>
    <w:rsid w:val="00CF58D6"/>
    <w:rsid w:val="00D06620"/>
    <w:rsid w:val="00D07672"/>
    <w:rsid w:val="00D12CE9"/>
    <w:rsid w:val="00D14EFB"/>
    <w:rsid w:val="00D1728A"/>
    <w:rsid w:val="00D21EAB"/>
    <w:rsid w:val="00D30F80"/>
    <w:rsid w:val="00D37FE9"/>
    <w:rsid w:val="00D438CD"/>
    <w:rsid w:val="00D439DB"/>
    <w:rsid w:val="00D449A1"/>
    <w:rsid w:val="00D475FC"/>
    <w:rsid w:val="00D50A63"/>
    <w:rsid w:val="00D56526"/>
    <w:rsid w:val="00D57566"/>
    <w:rsid w:val="00D57964"/>
    <w:rsid w:val="00D60818"/>
    <w:rsid w:val="00D7163C"/>
    <w:rsid w:val="00D72607"/>
    <w:rsid w:val="00D75D50"/>
    <w:rsid w:val="00D80310"/>
    <w:rsid w:val="00D80376"/>
    <w:rsid w:val="00D80C5F"/>
    <w:rsid w:val="00D82F61"/>
    <w:rsid w:val="00D836AD"/>
    <w:rsid w:val="00D9185C"/>
    <w:rsid w:val="00D952CD"/>
    <w:rsid w:val="00DA1A50"/>
    <w:rsid w:val="00DB269A"/>
    <w:rsid w:val="00DC025B"/>
    <w:rsid w:val="00DC3D96"/>
    <w:rsid w:val="00DC6121"/>
    <w:rsid w:val="00DD0515"/>
    <w:rsid w:val="00DD3B2E"/>
    <w:rsid w:val="00DD7734"/>
    <w:rsid w:val="00DE38E0"/>
    <w:rsid w:val="00DF5BA6"/>
    <w:rsid w:val="00E070AC"/>
    <w:rsid w:val="00E079D5"/>
    <w:rsid w:val="00E1041C"/>
    <w:rsid w:val="00E13D49"/>
    <w:rsid w:val="00E21248"/>
    <w:rsid w:val="00E23FDA"/>
    <w:rsid w:val="00E25FD1"/>
    <w:rsid w:val="00E2794D"/>
    <w:rsid w:val="00E3077A"/>
    <w:rsid w:val="00E3079B"/>
    <w:rsid w:val="00E3694C"/>
    <w:rsid w:val="00E457DC"/>
    <w:rsid w:val="00E5290C"/>
    <w:rsid w:val="00E624AB"/>
    <w:rsid w:val="00E664B1"/>
    <w:rsid w:val="00E72A2B"/>
    <w:rsid w:val="00E75EB3"/>
    <w:rsid w:val="00E776AB"/>
    <w:rsid w:val="00E843B1"/>
    <w:rsid w:val="00E919E3"/>
    <w:rsid w:val="00EA1078"/>
    <w:rsid w:val="00EB60D2"/>
    <w:rsid w:val="00EC22CE"/>
    <w:rsid w:val="00EC4A2A"/>
    <w:rsid w:val="00ED0E30"/>
    <w:rsid w:val="00ED4D2A"/>
    <w:rsid w:val="00ED520C"/>
    <w:rsid w:val="00ED7F11"/>
    <w:rsid w:val="00EE0EEB"/>
    <w:rsid w:val="00EF0412"/>
    <w:rsid w:val="00EF0830"/>
    <w:rsid w:val="00EF33FC"/>
    <w:rsid w:val="00EF4210"/>
    <w:rsid w:val="00EF6088"/>
    <w:rsid w:val="00EF6411"/>
    <w:rsid w:val="00F020C7"/>
    <w:rsid w:val="00F07F17"/>
    <w:rsid w:val="00F14E68"/>
    <w:rsid w:val="00F169D6"/>
    <w:rsid w:val="00F16DCA"/>
    <w:rsid w:val="00F172F7"/>
    <w:rsid w:val="00F21CF3"/>
    <w:rsid w:val="00F2390E"/>
    <w:rsid w:val="00F24CE7"/>
    <w:rsid w:val="00F251AA"/>
    <w:rsid w:val="00F26234"/>
    <w:rsid w:val="00F27A49"/>
    <w:rsid w:val="00F33426"/>
    <w:rsid w:val="00F3532A"/>
    <w:rsid w:val="00F42A8D"/>
    <w:rsid w:val="00F50D4F"/>
    <w:rsid w:val="00F60CA8"/>
    <w:rsid w:val="00F7089B"/>
    <w:rsid w:val="00F80CB0"/>
    <w:rsid w:val="00F83EC4"/>
    <w:rsid w:val="00F9072B"/>
    <w:rsid w:val="00F90D5D"/>
    <w:rsid w:val="00F931D8"/>
    <w:rsid w:val="00F94CA6"/>
    <w:rsid w:val="00F95378"/>
    <w:rsid w:val="00FA04BE"/>
    <w:rsid w:val="00FA0A6C"/>
    <w:rsid w:val="00FA2079"/>
    <w:rsid w:val="00FA5F52"/>
    <w:rsid w:val="00FA7256"/>
    <w:rsid w:val="00FB3044"/>
    <w:rsid w:val="00FB57FF"/>
    <w:rsid w:val="00FC1393"/>
    <w:rsid w:val="00FC7934"/>
    <w:rsid w:val="00FE1B11"/>
    <w:rsid w:val="00FE3064"/>
    <w:rsid w:val="00FE57A2"/>
    <w:rsid w:val="00FF0AED"/>
    <w:rsid w:val="00FF0BB3"/>
    <w:rsid w:val="00FF260E"/>
    <w:rsid w:val="00FF3A34"/>
    <w:rsid w:val="00FF3D6D"/>
    <w:rsid w:val="00FF45AD"/>
    <w:rsid w:val="00FF6FD4"/>
    <w:rsid w:val="00FF77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8332DC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082B"/>
    <w:rPr>
      <w:rFonts w:eastAsia="MS Minch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0082B"/>
    <w:pPr>
      <w:spacing w:after="0" w:line="240" w:lineRule="auto"/>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0082B"/>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2A4BFE"/>
    <w:rPr>
      <w:color w:val="0563C1" w:themeColor="hyperlink"/>
      <w:u w:val="single"/>
    </w:rPr>
  </w:style>
  <w:style w:type="character" w:styleId="UnresolvedMention">
    <w:name w:val="Unresolved Mention"/>
    <w:basedOn w:val="DefaultParagraphFont"/>
    <w:uiPriority w:val="99"/>
    <w:semiHidden/>
    <w:unhideWhenUsed/>
    <w:rsid w:val="002A4BFE"/>
    <w:rPr>
      <w:color w:val="808080"/>
      <w:shd w:val="clear" w:color="auto" w:fill="E6E6E6"/>
    </w:rPr>
  </w:style>
  <w:style w:type="paragraph" w:styleId="Header">
    <w:name w:val="header"/>
    <w:basedOn w:val="Normal"/>
    <w:link w:val="HeaderChar"/>
    <w:uiPriority w:val="99"/>
    <w:unhideWhenUsed/>
    <w:rsid w:val="009D10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106F"/>
    <w:rPr>
      <w:rFonts w:eastAsia="MS Mincho"/>
    </w:rPr>
  </w:style>
  <w:style w:type="paragraph" w:styleId="Footer">
    <w:name w:val="footer"/>
    <w:basedOn w:val="Normal"/>
    <w:link w:val="FooterChar"/>
    <w:uiPriority w:val="99"/>
    <w:unhideWhenUsed/>
    <w:rsid w:val="009D10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106F"/>
    <w:rPr>
      <w:rFonts w:eastAsia="MS Mincho"/>
    </w:rPr>
  </w:style>
  <w:style w:type="character" w:styleId="PlaceholderText">
    <w:name w:val="Placeholder Text"/>
    <w:basedOn w:val="DefaultParagraphFont"/>
    <w:uiPriority w:val="99"/>
    <w:semiHidden/>
    <w:rsid w:val="009D106F"/>
    <w:rPr>
      <w:color w:val="808080"/>
    </w:rPr>
  </w:style>
  <w:style w:type="paragraph" w:styleId="ListParagraph">
    <w:name w:val="List Paragraph"/>
    <w:basedOn w:val="Normal"/>
    <w:uiPriority w:val="34"/>
    <w:qFormat/>
    <w:rsid w:val="000B53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xtbookdiscrimination.com/Sell/Templates?tbdMrkt" TargetMode="External"/><Relationship Id="rId13" Type="http://schemas.openxmlformats.org/officeDocument/2006/relationships/hyperlink" Target="https://textbookdiscrimination.com/Sell/Templates?tbdMrkt" TargetMode="External"/><Relationship Id="rId18" Type="http://schemas.openxmlformats.org/officeDocument/2006/relationships/image" Target="media/image3.png"/><Relationship Id="rId26" Type="http://schemas.openxmlformats.org/officeDocument/2006/relationships/hyperlink" Target="https://textbookdiscrimination.com/Buy/Templates/?tbdMrkt" TargetMode="External"/><Relationship Id="rId3" Type="http://schemas.openxmlformats.org/officeDocument/2006/relationships/styles" Target="styles.xml"/><Relationship Id="rId21" Type="http://schemas.openxmlformats.org/officeDocument/2006/relationships/hyperlink" Target="https://textbookdiscrimination.com/Buy/Templates/?tbdMrkt" TargetMode="Externa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oter" Target="footer1.xml"/><Relationship Id="rId25" Type="http://schemas.openxmlformats.org/officeDocument/2006/relationships/hyperlink" Target="https://textbookdiscrimination.com/Sell/Templates?tbdMrkt" TargetMode="External"/><Relationship Id="rId2" Type="http://schemas.openxmlformats.org/officeDocument/2006/relationships/numbering" Target="numbering.xml"/><Relationship Id="rId16" Type="http://schemas.openxmlformats.org/officeDocument/2006/relationships/hyperlink" Target="https://textbookdiscrimination.com/Shop/?tbdSmp" TargetMode="External"/><Relationship Id="rId20" Type="http://schemas.openxmlformats.org/officeDocument/2006/relationships/footer" Target="footer2.xm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extbookdiscrimination.com/?tbdMrkt" TargetMode="External"/><Relationship Id="rId24" Type="http://schemas.openxmlformats.org/officeDocument/2006/relationships/hyperlink" Target="https://textbookdiscrimination.com/?tbdMrkt" TargetMode="External"/><Relationship Id="rId5" Type="http://schemas.openxmlformats.org/officeDocument/2006/relationships/webSettings" Target="webSettings.xml"/><Relationship Id="rId15" Type="http://schemas.openxmlformats.org/officeDocument/2006/relationships/hyperlink" Target="https://textbookdiscrimination.com/Sell/Templates?tbdMrkt" TargetMode="External"/><Relationship Id="rId23" Type="http://schemas.openxmlformats.org/officeDocument/2006/relationships/hyperlink" Target="https://textbookdiscrimination.com/Shop/?tbdMrkt" TargetMode="External"/><Relationship Id="rId28" Type="http://schemas.openxmlformats.org/officeDocument/2006/relationships/hyperlink" Target="https://textbookdiscrimination.com/Shop/?tbdSmp" TargetMode="External"/><Relationship Id="rId10" Type="http://schemas.openxmlformats.org/officeDocument/2006/relationships/image" Target="media/image1.png"/><Relationship Id="rId19" Type="http://schemas.openxmlformats.org/officeDocument/2006/relationships/hyperlink" Target="mailto:records@fchr.myflorida.com"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textbookdiscrimination.com/Shop/?tbdMrkt" TargetMode="External"/><Relationship Id="rId14" Type="http://schemas.openxmlformats.org/officeDocument/2006/relationships/hyperlink" Target="https://textbookdiscrimination.com/Buy/Templates/?tbdMrkt" TargetMode="External"/><Relationship Id="rId22" Type="http://schemas.openxmlformats.org/officeDocument/2006/relationships/hyperlink" Target="https://textbookdiscrimination.com/Sell/Templates?tbdMrkt" TargetMode="External"/><Relationship Id="rId27" Type="http://schemas.openxmlformats.org/officeDocument/2006/relationships/hyperlink" Target="https://textbookdiscrimination.com/Sell/Templates?tbdMrkt" TargetMode="Externa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s://textbookdiscrimination.com/?tbdMrkt"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TextBookDiscrimination.com"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s://textbookdiscrimination.com/?tbdMrk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2020-05-29T00:00:00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0b_Notice_001_ChargeFile.dotx</Template>
  <TotalTime>197</TotalTime>
  <Pages>3</Pages>
  <Words>773</Words>
  <Characters>4409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TBD |  Request for Charge File</vt:lpstr>
    </vt:vector>
  </TitlesOfParts>
  <Company/>
  <LinksUpToDate>false</LinksUpToDate>
  <CharactersWithSpaces>5172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TBD |  Request for Charge File</dc:title>
  <dc:subject>Legal</dc:subject>
  <dc:creator>TextBookDiscrimination.com</dc:creator>
  <cp:keywords>Discrimination, Civil Rights, ADA, ADEA, EPA, FCRA, FFHA, FHA, GINA, Title VII; DOAH; EEOC; FCHR;</cp:keywords>
  <dc:description/>
  <cp:lastModifiedBy>THNK</cp:lastModifiedBy>
  <cp:revision>8</cp:revision>
  <cp:lastPrinted>2020-10-16T15:16:00Z</cp:lastPrinted>
  <dcterms:created xsi:type="dcterms:W3CDTF">2020-10-16T16:09:00Z</dcterms:created>
  <dcterms:modified xsi:type="dcterms:W3CDTF">2025-02-07T22:44:00Z</dcterms:modified>
  <cp:category>Records Request</cp:category>
</cp:coreProperties>
</file>