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5C2174" w:rsidRPr="000C3158" w14:paraId="585A1349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D451E74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7FAE18D6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4FBBBA2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5C2174" w:rsidRPr="000C3158" w14:paraId="0963669A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2A2C4C5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2AFEEC3" wp14:editId="026763D1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7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2174" w:rsidRPr="000C3158" w14:paraId="7ABD036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563DBCA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2F3B6EA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0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5C2174" w:rsidRPr="000C3158" w14:paraId="289B825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03767F2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5C2174" w:rsidRPr="000C3158" w14:paraId="3DE13B9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0E2F0E8" w14:textId="77777777" w:rsidR="005C2174" w:rsidRPr="000C3158" w:rsidRDefault="005C217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36D0C83" wp14:editId="1985D14A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D40D6D0" w14:textId="77777777" w:rsidR="005C2174" w:rsidRPr="000C3158" w:rsidRDefault="005C2174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B7DBE02" w14:textId="77777777" w:rsidR="005C2174" w:rsidRPr="000C3158" w:rsidRDefault="005C217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1EF2167" w14:textId="77777777" w:rsidR="005C2174" w:rsidRPr="000C3158" w:rsidRDefault="005C217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DBACA3E" wp14:editId="41ED7581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2174" w:rsidRPr="000C3158" w14:paraId="348BC22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4B8F604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6C2B438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688AE19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70A55B64" w14:textId="77777777" w:rsidR="005C2174" w:rsidRPr="000C3158" w:rsidRDefault="005C2174" w:rsidP="005C2174">
      <w:pPr>
        <w:jc w:val="center"/>
        <w:rPr>
          <w:rFonts w:ascii="Courier New" w:hAnsi="Courier New" w:cs="Courier New"/>
        </w:rPr>
        <w:sectPr w:rsidR="005C2174" w:rsidRPr="000C3158">
          <w:footerReference w:type="defaul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B3AB0E2" w14:textId="54B69788" w:rsidR="00AF2CA4" w:rsidRPr="0000123D" w:rsidRDefault="003F4F3B" w:rsidP="003F4F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E1E1E"/>
          <w:sz w:val="20"/>
          <w:szCs w:val="20"/>
        </w:rPr>
      </w:pPr>
      <w:r w:rsidRPr="0000123D">
        <w:rPr>
          <w:rFonts w:ascii="Times New Roman" w:eastAsia="Times New Roman" w:hAnsi="Times New Roman" w:cs="Times New Roman"/>
          <w:color w:val="1E1E1E"/>
          <w:sz w:val="20"/>
          <w:szCs w:val="20"/>
        </w:rPr>
        <w:lastRenderedPageBreak/>
        <w:t>STATE OF FLORIDA</w:t>
      </w:r>
    </w:p>
    <w:p w14:paraId="31199EDD" w14:textId="68750C9F" w:rsidR="003F4F3B" w:rsidRPr="0000123D" w:rsidRDefault="003F4F3B" w:rsidP="003F4F3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1E1E1E"/>
          <w:sz w:val="20"/>
          <w:szCs w:val="20"/>
        </w:rPr>
      </w:pPr>
      <w:r w:rsidRPr="0000123D">
        <w:rPr>
          <w:rFonts w:ascii="Times New Roman" w:eastAsia="Times New Roman" w:hAnsi="Times New Roman" w:cs="Times New Roman"/>
          <w:color w:val="1E1E1E"/>
          <w:sz w:val="20"/>
          <w:szCs w:val="20"/>
        </w:rPr>
        <w:t>COMMISSION ON HUMAN RELATIONS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5224"/>
        <w:gridCol w:w="1970"/>
      </w:tblGrid>
      <w:tr w:rsidR="003F4F3B" w14:paraId="24870203" w14:textId="77777777" w:rsidTr="003F4F3B">
        <w:tc>
          <w:tcPr>
            <w:tcW w:w="3596" w:type="dxa"/>
            <w:tcBorders>
              <w:bottom w:val="single" w:sz="4" w:space="0" w:color="auto"/>
            </w:tcBorders>
          </w:tcPr>
          <w:p w14:paraId="2D8DE586" w14:textId="6214AD0A" w:rsidR="003F4F3B" w:rsidRPr="0000123D" w:rsidRDefault="003F4F3B" w:rsidP="00AF2C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4" w:type="dxa"/>
          </w:tcPr>
          <w:p w14:paraId="37AB0E96" w14:textId="40F5B9DB" w:rsidR="003F4F3B" w:rsidRPr="0000123D" w:rsidRDefault="003F4F3B" w:rsidP="003F4F3B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CASE NO.</w:t>
            </w:r>
          </w:p>
        </w:tc>
        <w:tc>
          <w:tcPr>
            <w:tcW w:w="1970" w:type="dxa"/>
            <w:tcBorders>
              <w:bottom w:val="single" w:sz="4" w:space="0" w:color="auto"/>
            </w:tcBorders>
          </w:tcPr>
          <w:p w14:paraId="385B6037" w14:textId="13E8B92D" w:rsidR="003F4F3B" w:rsidRPr="0000123D" w:rsidRDefault="003F4F3B" w:rsidP="00AF2C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6AD02D2C" w14:textId="77777777" w:rsidTr="003F4F3B">
        <w:tc>
          <w:tcPr>
            <w:tcW w:w="3596" w:type="dxa"/>
            <w:tcBorders>
              <w:top w:val="single" w:sz="4" w:space="0" w:color="auto"/>
            </w:tcBorders>
          </w:tcPr>
          <w:p w14:paraId="58EC8953" w14:textId="7D3C6B9B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Plaintiff/Petitioner or in the Interest of</w:t>
            </w:r>
          </w:p>
        </w:tc>
        <w:tc>
          <w:tcPr>
            <w:tcW w:w="5224" w:type="dxa"/>
          </w:tcPr>
          <w:p w14:paraId="055D25B3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auto"/>
            </w:tcBorders>
          </w:tcPr>
          <w:p w14:paraId="617BF0C2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3F055E10" w14:textId="77777777" w:rsidTr="003F4F3B">
        <w:tc>
          <w:tcPr>
            <w:tcW w:w="3596" w:type="dxa"/>
          </w:tcPr>
          <w:p w14:paraId="1BE3B7E5" w14:textId="2350B8AB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vs.</w:t>
            </w:r>
          </w:p>
        </w:tc>
        <w:tc>
          <w:tcPr>
            <w:tcW w:w="5224" w:type="dxa"/>
          </w:tcPr>
          <w:p w14:paraId="0A1285E4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14:paraId="03A72A10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04D07EC9" w14:textId="77777777" w:rsidTr="003F4F3B">
        <w:tc>
          <w:tcPr>
            <w:tcW w:w="3596" w:type="dxa"/>
            <w:tcBorders>
              <w:bottom w:val="single" w:sz="4" w:space="0" w:color="auto"/>
            </w:tcBorders>
          </w:tcPr>
          <w:p w14:paraId="2EEDBCC4" w14:textId="4E3F539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4" w:type="dxa"/>
          </w:tcPr>
          <w:p w14:paraId="716F7C0C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14:paraId="5CF6D830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3C345B89" w14:textId="77777777" w:rsidTr="003F4F3B">
        <w:tc>
          <w:tcPr>
            <w:tcW w:w="3596" w:type="dxa"/>
            <w:tcBorders>
              <w:top w:val="single" w:sz="4" w:space="0" w:color="auto"/>
            </w:tcBorders>
          </w:tcPr>
          <w:p w14:paraId="4CC4354C" w14:textId="0CF97BF2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Defendant/Respondent</w:t>
            </w:r>
          </w:p>
        </w:tc>
        <w:tc>
          <w:tcPr>
            <w:tcW w:w="5224" w:type="dxa"/>
          </w:tcPr>
          <w:p w14:paraId="1E3D8DF6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14:paraId="3A7BD8AE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A61B65" w14:textId="0E5AB863" w:rsidR="003F4F3B" w:rsidRPr="0000123D" w:rsidRDefault="003F4F3B" w:rsidP="003F4F3B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00123D">
        <w:rPr>
          <w:rFonts w:ascii="Times New Roman" w:eastAsia="Times New Roman" w:hAnsi="Times New Roman" w:cs="Times New Roman"/>
          <w:sz w:val="20"/>
          <w:szCs w:val="20"/>
          <w:u w:val="single"/>
        </w:rPr>
        <w:t>APPLICATION FOR DETERMINATION OF CIVIL INDIGENT STATUS</w:t>
      </w:r>
    </w:p>
    <w:p w14:paraId="122AD65B" w14:textId="1DF4C9AD" w:rsidR="003F4F3B" w:rsidRPr="0000123D" w:rsidRDefault="003F4F3B" w:rsidP="0000123D">
      <w:pPr>
        <w:spacing w:after="0" w:line="240" w:lineRule="auto"/>
        <w:jc w:val="both"/>
        <w:rPr>
          <w:rFonts w:eastAsia="Times New Roman" w:cstheme="minorHAnsi"/>
        </w:rPr>
      </w:pPr>
      <w:r w:rsidRPr="0000123D">
        <w:rPr>
          <w:rFonts w:eastAsia="Times New Roman" w:cstheme="minorHAnsi"/>
          <w:b/>
        </w:rPr>
        <w:t>Notice to applicant</w:t>
      </w:r>
      <w:r w:rsidRPr="0000123D">
        <w:rPr>
          <w:rFonts w:eastAsia="Times New Roman" w:cstheme="minorHAnsi"/>
        </w:rPr>
        <w:t>: if you qualify for civil indigence you must enroll in the clerk’s office payment plan and pay a one-time administrative fee of $25.00. This fee shall not be charged for Dependency or Chapter 39 Termination of Parental Rights actions.</w:t>
      </w:r>
    </w:p>
    <w:p w14:paraId="52E9B86E" w14:textId="6B5531D8" w:rsidR="003F4F3B" w:rsidRPr="00E75AB1" w:rsidRDefault="003F4F3B" w:rsidP="00AF2CA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450"/>
        <w:gridCol w:w="90"/>
        <w:gridCol w:w="287"/>
        <w:gridCol w:w="576"/>
        <w:gridCol w:w="287"/>
        <w:gridCol w:w="576"/>
        <w:gridCol w:w="2234"/>
        <w:gridCol w:w="287"/>
        <w:gridCol w:w="576"/>
        <w:gridCol w:w="287"/>
        <w:gridCol w:w="576"/>
        <w:gridCol w:w="2229"/>
        <w:gridCol w:w="1077"/>
        <w:gridCol w:w="8"/>
      </w:tblGrid>
      <w:tr w:rsidR="003F4F3B" w:rsidRPr="00E75AB1" w14:paraId="1515738C" w14:textId="77777777" w:rsidTr="00AC7883">
        <w:trPr>
          <w:gridAfter w:val="1"/>
          <w:wAfter w:w="8" w:type="dxa"/>
        </w:trPr>
        <w:tc>
          <w:tcPr>
            <w:tcW w:w="1260" w:type="dxa"/>
          </w:tcPr>
          <w:p w14:paraId="7DD6D19B" w14:textId="58EA8FE1" w:rsidR="003F4F3B" w:rsidRPr="00E75AB1" w:rsidRDefault="003F4F3B" w:rsidP="003F4F3B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I have 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35342497" w14:textId="6E76A477" w:rsidR="003F4F3B" w:rsidRPr="00E75AB1" w:rsidRDefault="003F4F3B" w:rsidP="003F4F3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082" w:type="dxa"/>
            <w:gridSpan w:val="12"/>
          </w:tcPr>
          <w:p w14:paraId="1966BAB5" w14:textId="3FC1A3C6" w:rsidR="003F4F3B" w:rsidRPr="00E75AB1" w:rsidRDefault="00AC7883" w:rsidP="003F4F3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b/>
                <w:sz w:val="18"/>
                <w:szCs w:val="18"/>
              </w:rPr>
              <w:t>dependents.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(include only those persons you list on your US Income tax return.)</w:t>
            </w:r>
          </w:p>
        </w:tc>
      </w:tr>
      <w:tr w:rsidR="00AC7883" w:rsidRPr="00E75AB1" w14:paraId="25A4D477" w14:textId="77777777" w:rsidTr="00AC7883">
        <w:tc>
          <w:tcPr>
            <w:tcW w:w="1800" w:type="dxa"/>
            <w:gridSpan w:val="3"/>
          </w:tcPr>
          <w:p w14:paraId="35F6F7A7" w14:textId="537ED01D" w:rsidR="00AC7883" w:rsidRPr="00E75AB1" w:rsidRDefault="00AC7883" w:rsidP="00AC7883">
            <w:pPr>
              <w:jc w:val="right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Are you Married?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5E8794FD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126B8727" w14:textId="6347C796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422CA375" w14:textId="5890568D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45879380" w14:textId="2236F453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234" w:type="dxa"/>
          </w:tcPr>
          <w:p w14:paraId="7D3260B9" w14:textId="4E95866B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Does your spouse work?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10B5A780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23E78A94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04BC28A2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416F92A9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229" w:type="dxa"/>
          </w:tcPr>
          <w:p w14:paraId="705A45FE" w14:textId="7688E753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Annual Spouse Income?</w:t>
            </w:r>
          </w:p>
        </w:tc>
        <w:tc>
          <w:tcPr>
            <w:tcW w:w="1085" w:type="dxa"/>
            <w:gridSpan w:val="2"/>
            <w:tcBorders>
              <w:bottom w:val="single" w:sz="4" w:space="0" w:color="auto"/>
            </w:tcBorders>
          </w:tcPr>
          <w:p w14:paraId="72FE6CE7" w14:textId="345539AA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</w:tbl>
    <w:p w14:paraId="1305D89C" w14:textId="77777777" w:rsidR="00755DE1" w:rsidRPr="00E75AB1" w:rsidRDefault="00755DE1" w:rsidP="00755DE1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0"/>
        <w:gridCol w:w="900"/>
        <w:gridCol w:w="1350"/>
        <w:gridCol w:w="7020"/>
      </w:tblGrid>
      <w:tr w:rsidR="00886288" w:rsidRPr="00E75AB1" w14:paraId="23E1DF5C" w14:textId="77777777" w:rsidTr="0056684E">
        <w:tc>
          <w:tcPr>
            <w:tcW w:w="2430" w:type="dxa"/>
            <w:gridSpan w:val="2"/>
          </w:tcPr>
          <w:p w14:paraId="285338ED" w14:textId="37076E3A" w:rsidR="00886288" w:rsidRPr="00E75AB1" w:rsidRDefault="00886288" w:rsidP="0011312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a net income of</w:t>
            </w:r>
            <w:r w:rsidR="0056684E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$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BBBA5E8" w14:textId="4491EB73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7020" w:type="dxa"/>
          </w:tcPr>
          <w:p w14:paraId="77697607" w14:textId="52FE5A89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paid </w:t>
            </w: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</w:t>
            </w:r>
            <w:r w:rsidR="00B56FCB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</w:t>
            </w:r>
            <w:proofErr w:type="gramEnd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weekly ( ) every two weeks ( ) semi-monthly ( ) monthly (</w:t>
            </w:r>
            <w:r w:rsidR="000A246D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yearly ( ) other</w:t>
            </w:r>
          </w:p>
        </w:tc>
      </w:tr>
      <w:tr w:rsidR="00886288" w:rsidRPr="00E75AB1" w14:paraId="547508B0" w14:textId="77777777" w:rsidTr="00886288">
        <w:tc>
          <w:tcPr>
            <w:tcW w:w="1530" w:type="dxa"/>
            <w:tcBorders>
              <w:bottom w:val="single" w:sz="4" w:space="0" w:color="auto"/>
            </w:tcBorders>
          </w:tcPr>
          <w:p w14:paraId="5D76AF39" w14:textId="77777777" w:rsidR="00886288" w:rsidRPr="00E75AB1" w:rsidRDefault="00886288" w:rsidP="00886288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270" w:type="dxa"/>
            <w:gridSpan w:val="3"/>
          </w:tcPr>
          <w:p w14:paraId="361165A4" w14:textId="77777777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886288" w:rsidRPr="00E75AB1" w14:paraId="69E2C51A" w14:textId="77777777" w:rsidTr="00886288">
        <w:tc>
          <w:tcPr>
            <w:tcW w:w="10800" w:type="dxa"/>
            <w:gridSpan w:val="4"/>
          </w:tcPr>
          <w:p w14:paraId="7E9D0C03" w14:textId="320461A2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(Net income is your total income including salary, wages, bonuses, commissions, allowances, overtime, tips and similar payments, minus deductions required by law and other court-ordered payments such as child support.)</w:t>
            </w:r>
          </w:p>
        </w:tc>
      </w:tr>
    </w:tbl>
    <w:p w14:paraId="4BCD5CCB" w14:textId="334770B9" w:rsidR="00886288" w:rsidRPr="00E75AB1" w:rsidRDefault="00886288" w:rsidP="00886288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10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180"/>
        <w:gridCol w:w="648"/>
        <w:gridCol w:w="936"/>
        <w:gridCol w:w="576"/>
        <w:gridCol w:w="236"/>
        <w:gridCol w:w="3456"/>
        <w:gridCol w:w="628"/>
        <w:gridCol w:w="20"/>
        <w:gridCol w:w="936"/>
        <w:gridCol w:w="484"/>
        <w:gridCol w:w="20"/>
      </w:tblGrid>
      <w:tr w:rsidR="00886288" w:rsidRPr="00E75AB1" w14:paraId="088E3469" w14:textId="4562846C" w:rsidTr="00E75AB1">
        <w:trPr>
          <w:gridAfter w:val="1"/>
          <w:wAfter w:w="20" w:type="dxa"/>
        </w:trPr>
        <w:tc>
          <w:tcPr>
            <w:tcW w:w="2700" w:type="dxa"/>
          </w:tcPr>
          <w:p w14:paraId="206DB8B5" w14:textId="2DC8CEA8" w:rsidR="00886288" w:rsidRPr="00E75AB1" w:rsidRDefault="00886288" w:rsidP="0011312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other income paid</w:t>
            </w:r>
          </w:p>
        </w:tc>
        <w:tc>
          <w:tcPr>
            <w:tcW w:w="6660" w:type="dxa"/>
            <w:gridSpan w:val="7"/>
          </w:tcPr>
          <w:p w14:paraId="6E748E91" w14:textId="7113391B" w:rsidR="00886288" w:rsidRPr="00E75AB1" w:rsidRDefault="00886288" w:rsidP="00886288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  )</w:t>
            </w:r>
            <w:proofErr w:type="gramEnd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weekly (  ) every two weeks (  ) semi-monthly (  ) monthly (  ) yearly (  ) other</w:t>
            </w: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</w:tcPr>
          <w:p w14:paraId="6F7F0803" w14:textId="77777777" w:rsidR="00886288" w:rsidRPr="00E75AB1" w:rsidRDefault="00886288" w:rsidP="00886288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886288" w:rsidRPr="00E75AB1" w14:paraId="75459839" w14:textId="77777777" w:rsidTr="00E75AB1">
        <w:trPr>
          <w:gridAfter w:val="1"/>
          <w:wAfter w:w="20" w:type="dxa"/>
        </w:trPr>
        <w:tc>
          <w:tcPr>
            <w:tcW w:w="10800" w:type="dxa"/>
            <w:gridSpan w:val="11"/>
          </w:tcPr>
          <w:p w14:paraId="303B7D60" w14:textId="02E40FB7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(Circle “Yes” and fill in the amount if you have this kind of income, otherwise circle “No”)</w:t>
            </w:r>
          </w:p>
        </w:tc>
      </w:tr>
      <w:tr w:rsidR="00886288" w:rsidRPr="00E75AB1" w14:paraId="7FCFEA3D" w14:textId="77777777" w:rsidTr="00E75AB1">
        <w:tc>
          <w:tcPr>
            <w:tcW w:w="2880" w:type="dxa"/>
            <w:gridSpan w:val="2"/>
          </w:tcPr>
          <w:p w14:paraId="7454CAC4" w14:textId="5EDB1C78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Second Job</w:t>
            </w:r>
          </w:p>
        </w:tc>
        <w:tc>
          <w:tcPr>
            <w:tcW w:w="648" w:type="dxa"/>
            <w:vAlign w:val="center"/>
          </w:tcPr>
          <w:p w14:paraId="73F3AAB3" w14:textId="128E337C" w:rsidR="00886288" w:rsidRPr="00E75AB1" w:rsidRDefault="00384CE8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</w:t>
            </w:r>
            <w:r w:rsidR="00BD06DB"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65E88BA3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2541DABC" w14:textId="13C10F3D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6A713510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140D8DB1" w14:textId="1B6122CA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Veterans’ benefits</w:t>
            </w:r>
          </w:p>
        </w:tc>
        <w:tc>
          <w:tcPr>
            <w:tcW w:w="648" w:type="dxa"/>
            <w:gridSpan w:val="2"/>
            <w:vAlign w:val="center"/>
          </w:tcPr>
          <w:p w14:paraId="670181D6" w14:textId="1851B830" w:rsidR="00886288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3FDED3F8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276BA24" w14:textId="0D5DB723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886288" w:rsidRPr="00E75AB1" w14:paraId="5682904C" w14:textId="77777777" w:rsidTr="00E75AB1">
        <w:tc>
          <w:tcPr>
            <w:tcW w:w="2880" w:type="dxa"/>
            <w:gridSpan w:val="2"/>
          </w:tcPr>
          <w:p w14:paraId="665A2D54" w14:textId="45D062EA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Social Security benefits</w:t>
            </w:r>
          </w:p>
        </w:tc>
        <w:tc>
          <w:tcPr>
            <w:tcW w:w="648" w:type="dxa"/>
            <w:vAlign w:val="center"/>
          </w:tcPr>
          <w:p w14:paraId="2C89E36E" w14:textId="08918B6D" w:rsidR="00886288" w:rsidRPr="00E75AB1" w:rsidRDefault="00886288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</w:tcPr>
          <w:p w14:paraId="40E6CCBA" w14:textId="24F6E5CF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7148C645" w14:textId="18BFCF9D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36" w:type="dxa"/>
          </w:tcPr>
          <w:p w14:paraId="0FEB48F2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505A1367" w14:textId="4D377E85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Workers compensation</w:t>
            </w:r>
          </w:p>
        </w:tc>
        <w:tc>
          <w:tcPr>
            <w:tcW w:w="648" w:type="dxa"/>
            <w:gridSpan w:val="2"/>
            <w:vAlign w:val="center"/>
          </w:tcPr>
          <w:p w14:paraId="2AA725B2" w14:textId="1213CA8E" w:rsidR="00886288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5DD7E2" w14:textId="061F680B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502FD81C" w14:textId="5F477B80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277AEC18" w14:textId="77777777" w:rsidTr="00E75AB1">
        <w:tc>
          <w:tcPr>
            <w:tcW w:w="2880" w:type="dxa"/>
            <w:gridSpan w:val="2"/>
          </w:tcPr>
          <w:p w14:paraId="6AD1F894" w14:textId="4D4F5122" w:rsidR="00BD06DB" w:rsidRPr="00E75AB1" w:rsidRDefault="00BD06DB" w:rsidP="00BD06DB">
            <w:pPr>
              <w:ind w:left="72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For you</w:t>
            </w:r>
          </w:p>
        </w:tc>
        <w:tc>
          <w:tcPr>
            <w:tcW w:w="648" w:type="dxa"/>
            <w:vAlign w:val="center"/>
          </w:tcPr>
          <w:p w14:paraId="143A320A" w14:textId="482247FA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179E6F3E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341E6D8C" w14:textId="023BA013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0E5D6D67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313ABE38" w14:textId="2E9A8344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Income from absent family members</w:t>
            </w:r>
          </w:p>
        </w:tc>
        <w:tc>
          <w:tcPr>
            <w:tcW w:w="648" w:type="dxa"/>
            <w:gridSpan w:val="2"/>
            <w:vAlign w:val="center"/>
          </w:tcPr>
          <w:p w14:paraId="35A02DDB" w14:textId="79C07598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5D0BF749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2F1A855C" w14:textId="5459C9C5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2847A4E0" w14:textId="77777777" w:rsidTr="00E75AB1">
        <w:tc>
          <w:tcPr>
            <w:tcW w:w="2880" w:type="dxa"/>
            <w:gridSpan w:val="2"/>
          </w:tcPr>
          <w:p w14:paraId="067BE4E4" w14:textId="1CA8FFF8" w:rsidR="00BD06DB" w:rsidRPr="00E75AB1" w:rsidRDefault="00BD06DB" w:rsidP="00BD06DB">
            <w:pPr>
              <w:ind w:left="72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For child(ren)</w:t>
            </w:r>
          </w:p>
        </w:tc>
        <w:tc>
          <w:tcPr>
            <w:tcW w:w="648" w:type="dxa"/>
            <w:vAlign w:val="center"/>
          </w:tcPr>
          <w:p w14:paraId="5A08B73F" w14:textId="1D8D4009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1B6AE37A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6EA56EE6" w14:textId="44789C0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B9C5481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1762C8E2" w14:textId="715D4AA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Stocks/bonds</w:t>
            </w:r>
          </w:p>
        </w:tc>
        <w:tc>
          <w:tcPr>
            <w:tcW w:w="648" w:type="dxa"/>
            <w:gridSpan w:val="2"/>
            <w:vAlign w:val="center"/>
          </w:tcPr>
          <w:p w14:paraId="43C14EC8" w14:textId="45ADF975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F82FD6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71501522" w14:textId="139E76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1B6906E1" w14:textId="77777777" w:rsidTr="00E75AB1">
        <w:tc>
          <w:tcPr>
            <w:tcW w:w="2880" w:type="dxa"/>
            <w:gridSpan w:val="2"/>
          </w:tcPr>
          <w:p w14:paraId="0C98A745" w14:textId="6733801D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Unemployment compensation</w:t>
            </w:r>
          </w:p>
        </w:tc>
        <w:tc>
          <w:tcPr>
            <w:tcW w:w="648" w:type="dxa"/>
            <w:vAlign w:val="center"/>
          </w:tcPr>
          <w:p w14:paraId="5755C221" w14:textId="5FC9EE64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10055172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371233A5" w14:textId="62074A1A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0540161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41C5C82B" w14:textId="7F04A6C6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Rental income</w:t>
            </w:r>
          </w:p>
        </w:tc>
        <w:tc>
          <w:tcPr>
            <w:tcW w:w="648" w:type="dxa"/>
            <w:gridSpan w:val="2"/>
            <w:vAlign w:val="center"/>
          </w:tcPr>
          <w:p w14:paraId="5B9D02F8" w14:textId="7443E7A0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3187CCC5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41C771E4" w14:textId="41337C49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4C05834E" w14:textId="77777777" w:rsidTr="00E75AB1">
        <w:tc>
          <w:tcPr>
            <w:tcW w:w="2880" w:type="dxa"/>
            <w:gridSpan w:val="2"/>
          </w:tcPr>
          <w:p w14:paraId="0426CA3E" w14:textId="25F04B38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Union payments</w:t>
            </w:r>
          </w:p>
        </w:tc>
        <w:tc>
          <w:tcPr>
            <w:tcW w:w="648" w:type="dxa"/>
            <w:vAlign w:val="center"/>
          </w:tcPr>
          <w:p w14:paraId="5F29641E" w14:textId="2B1F9F11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51F2CA8F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6A51ACDC" w14:textId="4CB2A029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A6156C0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6349F3FE" w14:textId="51B6E370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Dividends or interest</w:t>
            </w:r>
          </w:p>
        </w:tc>
        <w:tc>
          <w:tcPr>
            <w:tcW w:w="648" w:type="dxa"/>
            <w:gridSpan w:val="2"/>
            <w:vAlign w:val="center"/>
          </w:tcPr>
          <w:p w14:paraId="272234DC" w14:textId="0A3A7B95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652B0BD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0D53342E" w14:textId="6F33DA2D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2AC82FE4" w14:textId="77777777" w:rsidTr="00E75AB1">
        <w:tc>
          <w:tcPr>
            <w:tcW w:w="2880" w:type="dxa"/>
            <w:gridSpan w:val="2"/>
          </w:tcPr>
          <w:p w14:paraId="4C4D0312" w14:textId="7A949A62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Retirement/pensions</w:t>
            </w:r>
          </w:p>
        </w:tc>
        <w:tc>
          <w:tcPr>
            <w:tcW w:w="648" w:type="dxa"/>
            <w:vAlign w:val="center"/>
          </w:tcPr>
          <w:p w14:paraId="417BA70D" w14:textId="382D4489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3FC46B93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6D5FB5AD" w14:textId="7BB72121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0BC98E6F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4E69F10B" w14:textId="3FC187EA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Other kinds of income not on the list</w:t>
            </w:r>
          </w:p>
        </w:tc>
        <w:tc>
          <w:tcPr>
            <w:tcW w:w="648" w:type="dxa"/>
            <w:gridSpan w:val="2"/>
            <w:vAlign w:val="center"/>
          </w:tcPr>
          <w:p w14:paraId="51512017" w14:textId="2F0100FB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3048FE2E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7B4BECCB" w14:textId="3345F280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619096E1" w14:textId="77777777" w:rsidTr="00E75AB1">
        <w:tc>
          <w:tcPr>
            <w:tcW w:w="2880" w:type="dxa"/>
            <w:gridSpan w:val="2"/>
          </w:tcPr>
          <w:p w14:paraId="330DFDA2" w14:textId="321897E4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Trusts</w:t>
            </w:r>
          </w:p>
        </w:tc>
        <w:tc>
          <w:tcPr>
            <w:tcW w:w="648" w:type="dxa"/>
            <w:vAlign w:val="center"/>
          </w:tcPr>
          <w:p w14:paraId="3AC7F71C" w14:textId="77560248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245FBD0C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07E440F7" w14:textId="3B7EDFD5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A9D01C5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5459CBB1" w14:textId="61627991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Gifts</w:t>
            </w:r>
          </w:p>
        </w:tc>
        <w:tc>
          <w:tcPr>
            <w:tcW w:w="648" w:type="dxa"/>
            <w:gridSpan w:val="2"/>
            <w:vAlign w:val="center"/>
          </w:tcPr>
          <w:p w14:paraId="13E81913" w14:textId="281BED6F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4A16A43A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1A712FE" w14:textId="1D74DF9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</w:tbl>
    <w:p w14:paraId="6779EE41" w14:textId="4454B350" w:rsidR="00BD06DB" w:rsidRPr="00E75AB1" w:rsidRDefault="00BD06DB" w:rsidP="00AF2CA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  <w:r w:rsidRPr="00E75AB1">
        <w:rPr>
          <w:rFonts w:asciiTheme="majorHAnsi" w:eastAsia="Times New Roman" w:hAnsiTheme="majorHAnsi" w:cs="Times New Roman"/>
          <w:sz w:val="18"/>
          <w:szCs w:val="18"/>
        </w:rPr>
        <w:t xml:space="preserve">I understand that I will be required to make payments for fees and costs to the clerk in accordance with </w:t>
      </w:r>
      <w:r w:rsidR="00A00F4F" w:rsidRPr="00E75AB1">
        <w:rPr>
          <w:rFonts w:asciiTheme="majorHAnsi" w:eastAsia="Times New Roman" w:hAnsiTheme="majorHAnsi" w:cs="Times New Roman"/>
          <w:sz w:val="18"/>
          <w:szCs w:val="18"/>
        </w:rPr>
        <w:t>§</w:t>
      </w:r>
      <w:r w:rsidRPr="00E75AB1">
        <w:rPr>
          <w:rFonts w:asciiTheme="majorHAnsi" w:eastAsia="Times New Roman" w:hAnsiTheme="majorHAnsi" w:cs="Times New Roman"/>
          <w:sz w:val="18"/>
          <w:szCs w:val="18"/>
        </w:rPr>
        <w:t xml:space="preserve">57.082(5), Florida Statutes, as provided by law, </w:t>
      </w:r>
      <w:r w:rsidRPr="00E75AB1">
        <w:rPr>
          <w:rFonts w:asciiTheme="majorHAnsi" w:eastAsia="Times New Roman" w:hAnsiTheme="majorHAnsi" w:cs="Times New Roman"/>
          <w:sz w:val="18"/>
          <w:szCs w:val="18"/>
          <w:u w:val="words"/>
        </w:rPr>
        <w:t>although I may agree to pay more if I choose to do so</w:t>
      </w:r>
      <w:r w:rsidRPr="00E75AB1">
        <w:rPr>
          <w:rFonts w:asciiTheme="majorHAnsi" w:eastAsia="Times New Roman" w:hAnsiTheme="majorHAnsi" w:cs="Times New Roman"/>
          <w:sz w:val="18"/>
          <w:szCs w:val="18"/>
        </w:rPr>
        <w:t>.</w:t>
      </w:r>
    </w:p>
    <w:p w14:paraId="442050E8" w14:textId="2907840F" w:rsidR="004868E4" w:rsidRPr="00E75AB1" w:rsidRDefault="004868E4" w:rsidP="004868E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10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"/>
        <w:gridCol w:w="648"/>
        <w:gridCol w:w="936"/>
        <w:gridCol w:w="576"/>
        <w:gridCol w:w="236"/>
        <w:gridCol w:w="3544"/>
        <w:gridCol w:w="648"/>
        <w:gridCol w:w="882"/>
        <w:gridCol w:w="450"/>
        <w:gridCol w:w="54"/>
      </w:tblGrid>
      <w:tr w:rsidR="004868E4" w:rsidRPr="00E75AB1" w14:paraId="23E25CA9" w14:textId="77777777" w:rsidTr="00E75AB1">
        <w:trPr>
          <w:gridAfter w:val="1"/>
          <w:wAfter w:w="54" w:type="dxa"/>
        </w:trPr>
        <w:tc>
          <w:tcPr>
            <w:tcW w:w="2160" w:type="dxa"/>
          </w:tcPr>
          <w:p w14:paraId="26CCB4F1" w14:textId="6146D162" w:rsidR="004868E4" w:rsidRPr="00E75AB1" w:rsidRDefault="004868E4" w:rsidP="0011312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other assets:</w:t>
            </w:r>
          </w:p>
        </w:tc>
        <w:tc>
          <w:tcPr>
            <w:tcW w:w="8640" w:type="dxa"/>
            <w:gridSpan w:val="9"/>
          </w:tcPr>
          <w:p w14:paraId="203ECA44" w14:textId="27B3259C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(Circle “Yes” and fill in the value of the property, otherwise circle “No”)</w:t>
            </w:r>
          </w:p>
        </w:tc>
      </w:tr>
      <w:tr w:rsidR="004868E4" w:rsidRPr="00E75AB1" w14:paraId="10C0FF4A" w14:textId="77777777" w:rsidTr="00AE2D87">
        <w:tc>
          <w:tcPr>
            <w:tcW w:w="2880" w:type="dxa"/>
            <w:gridSpan w:val="2"/>
          </w:tcPr>
          <w:p w14:paraId="67887EF3" w14:textId="3FFE8E2A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Cash</w:t>
            </w:r>
          </w:p>
        </w:tc>
        <w:tc>
          <w:tcPr>
            <w:tcW w:w="648" w:type="dxa"/>
            <w:vAlign w:val="center"/>
          </w:tcPr>
          <w:p w14:paraId="7A7B1D85" w14:textId="77777777" w:rsidR="004868E4" w:rsidRPr="00E75AB1" w:rsidRDefault="004868E4" w:rsidP="00113127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60287113" w14:textId="77777777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0A86C630" w14:textId="13750F56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6F6DE292" w14:textId="77777777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6599F1A6" w14:textId="4EB2363F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Savings account</w:t>
            </w:r>
          </w:p>
        </w:tc>
        <w:tc>
          <w:tcPr>
            <w:tcW w:w="648" w:type="dxa"/>
            <w:vAlign w:val="center"/>
          </w:tcPr>
          <w:p w14:paraId="5DD85BD3" w14:textId="1EDCDCF1" w:rsidR="004868E4" w:rsidRPr="00E75AB1" w:rsidRDefault="004868E4" w:rsidP="00113127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bottom w:val="single" w:sz="4" w:space="0" w:color="auto"/>
            </w:tcBorders>
          </w:tcPr>
          <w:p w14:paraId="5047846B" w14:textId="1A56F59C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2AFE3BF" w14:textId="77777777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1F4A2329" w14:textId="77777777" w:rsidTr="00AE2D87">
        <w:tc>
          <w:tcPr>
            <w:tcW w:w="2880" w:type="dxa"/>
            <w:gridSpan w:val="2"/>
          </w:tcPr>
          <w:p w14:paraId="3C7C3273" w14:textId="11056999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Bank account(s)</w:t>
            </w:r>
          </w:p>
        </w:tc>
        <w:tc>
          <w:tcPr>
            <w:tcW w:w="648" w:type="dxa"/>
            <w:vAlign w:val="center"/>
          </w:tcPr>
          <w:p w14:paraId="03A847A3" w14:textId="2D244CCF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D0F43B" w14:textId="402659FC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1036683C" w14:textId="3CC3248A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12496F63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642D52D" w14:textId="6FBAF095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Stocks/bonds</w:t>
            </w:r>
          </w:p>
        </w:tc>
        <w:tc>
          <w:tcPr>
            <w:tcW w:w="648" w:type="dxa"/>
            <w:vAlign w:val="center"/>
          </w:tcPr>
          <w:p w14:paraId="6CF8D944" w14:textId="75F7E5E4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21B3EF34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0EEC6E24" w14:textId="1A14BC21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0DD49D3D" w14:textId="77777777" w:rsidTr="00AE2D87">
        <w:tc>
          <w:tcPr>
            <w:tcW w:w="2880" w:type="dxa"/>
            <w:gridSpan w:val="2"/>
            <w:vMerge w:val="restart"/>
          </w:tcPr>
          <w:p w14:paraId="7A33ABB1" w14:textId="70E1C571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Certificates of deposit or money market accounts</w:t>
            </w:r>
          </w:p>
        </w:tc>
        <w:tc>
          <w:tcPr>
            <w:tcW w:w="648" w:type="dxa"/>
            <w:vAlign w:val="center"/>
          </w:tcPr>
          <w:p w14:paraId="2B4E904D" w14:textId="12C8360C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</w:tcPr>
          <w:p w14:paraId="00029C23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7F2CAD19" w14:textId="255D9920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36" w:type="dxa"/>
          </w:tcPr>
          <w:p w14:paraId="6FF995BC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4F24C73" w14:textId="58E6F562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Homestead Real Property</w:t>
            </w:r>
          </w:p>
        </w:tc>
        <w:tc>
          <w:tcPr>
            <w:tcW w:w="648" w:type="dxa"/>
            <w:vAlign w:val="center"/>
          </w:tcPr>
          <w:p w14:paraId="6E6BBB0E" w14:textId="77777777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35F3FBC7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C0EC626" w14:textId="288208C5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69368D74" w14:textId="77777777" w:rsidTr="00E75AB1">
        <w:tc>
          <w:tcPr>
            <w:tcW w:w="2880" w:type="dxa"/>
            <w:gridSpan w:val="2"/>
            <w:vMerge/>
          </w:tcPr>
          <w:p w14:paraId="30A0E356" w14:textId="31A7DEE8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648" w:type="dxa"/>
            <w:vAlign w:val="center"/>
          </w:tcPr>
          <w:p w14:paraId="273E1A3C" w14:textId="1EB6A585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148127EC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39E53E16" w14:textId="5FF89C9B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2A8B920F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476F088A" w14:textId="48665E8F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Motor Vehicle</w:t>
            </w:r>
          </w:p>
        </w:tc>
        <w:tc>
          <w:tcPr>
            <w:tcW w:w="648" w:type="dxa"/>
            <w:vAlign w:val="center"/>
          </w:tcPr>
          <w:p w14:paraId="09A76DBA" w14:textId="77777777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77293901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037CE3A9" w14:textId="1F972BAF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07A79695" w14:textId="77777777" w:rsidTr="00E75AB1">
        <w:tc>
          <w:tcPr>
            <w:tcW w:w="2880" w:type="dxa"/>
            <w:gridSpan w:val="2"/>
          </w:tcPr>
          <w:p w14:paraId="6CDD8AC8" w14:textId="598676DB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Boats*</w:t>
            </w:r>
          </w:p>
        </w:tc>
        <w:tc>
          <w:tcPr>
            <w:tcW w:w="648" w:type="dxa"/>
            <w:vAlign w:val="center"/>
          </w:tcPr>
          <w:p w14:paraId="0A220D3A" w14:textId="1318BD56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57621334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6887A760" w14:textId="5F9CD67A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372D06E3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56DF35A" w14:textId="1AFD62ED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Non-homestead real property/real estate</w:t>
            </w:r>
          </w:p>
        </w:tc>
        <w:tc>
          <w:tcPr>
            <w:tcW w:w="648" w:type="dxa"/>
            <w:vAlign w:val="center"/>
          </w:tcPr>
          <w:p w14:paraId="761DA912" w14:textId="77777777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6AEC0E86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7CF61599" w14:textId="0573A24F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</w:tbl>
    <w:p w14:paraId="6F4D69A3" w14:textId="1CCCF0B0" w:rsidR="004868E4" w:rsidRPr="00E75AB1" w:rsidRDefault="004868E4" w:rsidP="004868E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  <w:r w:rsidRPr="00E75AB1">
        <w:rPr>
          <w:rFonts w:asciiTheme="majorHAnsi" w:eastAsia="Times New Roman" w:hAnsiTheme="majorHAnsi" w:cs="Times New Roman"/>
          <w:sz w:val="18"/>
          <w:szCs w:val="18"/>
        </w:rPr>
        <w:t>*show loans on these assets in paragraph 5.</w:t>
      </w:r>
    </w:p>
    <w:tbl>
      <w:tblPr>
        <w:tblStyle w:val="TableGrid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360"/>
        <w:gridCol w:w="720"/>
        <w:gridCol w:w="144"/>
        <w:gridCol w:w="126"/>
        <w:gridCol w:w="900"/>
        <w:gridCol w:w="450"/>
        <w:gridCol w:w="918"/>
        <w:gridCol w:w="18"/>
        <w:gridCol w:w="54"/>
        <w:gridCol w:w="792"/>
        <w:gridCol w:w="1427"/>
        <w:gridCol w:w="157"/>
        <w:gridCol w:w="707"/>
        <w:gridCol w:w="229"/>
        <w:gridCol w:w="108"/>
        <w:gridCol w:w="792"/>
        <w:gridCol w:w="432"/>
        <w:gridCol w:w="504"/>
        <w:gridCol w:w="360"/>
        <w:gridCol w:w="882"/>
      </w:tblGrid>
      <w:tr w:rsidR="004868E4" w:rsidRPr="00E75AB1" w14:paraId="1B825EB6" w14:textId="77777777" w:rsidTr="004868E4">
        <w:tc>
          <w:tcPr>
            <w:tcW w:w="7920" w:type="dxa"/>
            <w:gridSpan w:val="16"/>
          </w:tcPr>
          <w:p w14:paraId="13FDC31B" w14:textId="01BCBCE8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Check one: I </w:t>
            </w: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  )</w:t>
            </w:r>
            <w:proofErr w:type="gramEnd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DO (</w:t>
            </w:r>
            <w:r w:rsidR="000A246D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DO NOT expect to receive more assets in the near future. The asset is</w:t>
            </w:r>
          </w:p>
        </w:tc>
        <w:tc>
          <w:tcPr>
            <w:tcW w:w="2970" w:type="dxa"/>
            <w:gridSpan w:val="5"/>
            <w:tcBorders>
              <w:bottom w:val="single" w:sz="4" w:space="0" w:color="auto"/>
            </w:tcBorders>
          </w:tcPr>
          <w:p w14:paraId="42C1AFCF" w14:textId="3DDAF535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4868E4" w:rsidRPr="00E75AB1" w14:paraId="7E5B4695" w14:textId="77777777" w:rsidTr="00A00F4F">
        <w:tc>
          <w:tcPr>
            <w:tcW w:w="3510" w:type="dxa"/>
            <w:gridSpan w:val="7"/>
          </w:tcPr>
          <w:p w14:paraId="53B56087" w14:textId="77777777" w:rsidR="004868E4" w:rsidRPr="00E75AB1" w:rsidRDefault="004868E4" w:rsidP="004868E4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total liabilities, and debts of $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14:paraId="7044FA93" w14:textId="40A7C841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430" w:type="dxa"/>
            <w:gridSpan w:val="4"/>
          </w:tcPr>
          <w:p w14:paraId="214DC9F2" w14:textId="71504DF6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as follows: Motor Vehicle $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14:paraId="40491C29" w14:textId="7FBA3363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14:paraId="4FCA232A" w14:textId="1D9F8D63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Home $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14:paraId="18B3ED09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1242" w:type="dxa"/>
            <w:gridSpan w:val="2"/>
          </w:tcPr>
          <w:p w14:paraId="00EBA980" w14:textId="104C423E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Other Real</w:t>
            </w:r>
          </w:p>
        </w:tc>
      </w:tr>
      <w:tr w:rsidR="00A00F4F" w:rsidRPr="00E75AB1" w14:paraId="4DEDAB32" w14:textId="52BB3A96" w:rsidTr="00A00F4F">
        <w:tc>
          <w:tcPr>
            <w:tcW w:w="1170" w:type="dxa"/>
            <w:gridSpan w:val="2"/>
          </w:tcPr>
          <w:p w14:paraId="15E52AF3" w14:textId="6F6F4995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Property $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13AD7C4E" w14:textId="77777777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394" w:type="dxa"/>
            <w:gridSpan w:val="4"/>
          </w:tcPr>
          <w:p w14:paraId="01866F84" w14:textId="1651A53E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Child Support paid direct $</w:t>
            </w:r>
          </w:p>
        </w:tc>
        <w:tc>
          <w:tcPr>
            <w:tcW w:w="864" w:type="dxa"/>
            <w:gridSpan w:val="3"/>
            <w:tcBorders>
              <w:bottom w:val="single" w:sz="4" w:space="0" w:color="auto"/>
            </w:tcBorders>
          </w:tcPr>
          <w:p w14:paraId="1D70D0C1" w14:textId="77777777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1427" w:type="dxa"/>
          </w:tcPr>
          <w:p w14:paraId="0C053FA1" w14:textId="37EFD087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Credit Cards $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4066B55A" w14:textId="255262A4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4"/>
          </w:tcPr>
          <w:p w14:paraId="3F48262F" w14:textId="5C1476B8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Medical Bills $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12B8B8E4" w14:textId="649EE2DA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882" w:type="dxa"/>
          </w:tcPr>
          <w:p w14:paraId="73C367F0" w14:textId="0CAA85E5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Cost of</w:t>
            </w:r>
          </w:p>
        </w:tc>
      </w:tr>
      <w:tr w:rsidR="00A00F4F" w:rsidRPr="00E75AB1" w14:paraId="3DC69151" w14:textId="77777777" w:rsidTr="00A00F4F">
        <w:tc>
          <w:tcPr>
            <w:tcW w:w="2160" w:type="dxa"/>
            <w:gridSpan w:val="5"/>
          </w:tcPr>
          <w:p w14:paraId="1AF901C0" w14:textId="153C22CA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medicines (monthly) $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A67751" w14:textId="77777777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7830" w:type="dxa"/>
            <w:gridSpan w:val="15"/>
          </w:tcPr>
          <w:p w14:paraId="5B1B34D4" w14:textId="515B8FBF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A00F4F" w:rsidRPr="00E75AB1" w14:paraId="2EBA7429" w14:textId="77777777" w:rsidTr="00A00F4F">
        <w:tc>
          <w:tcPr>
            <w:tcW w:w="810" w:type="dxa"/>
          </w:tcPr>
          <w:p w14:paraId="6C211604" w14:textId="0DE01686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Other$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</w:tcPr>
          <w:p w14:paraId="2BF2422C" w14:textId="3E71A4A8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000" w:type="dxa"/>
            <w:gridSpan w:val="18"/>
          </w:tcPr>
          <w:p w14:paraId="4C56885F" w14:textId="0684B3CC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A00F4F" w:rsidRPr="00E75AB1" w14:paraId="43FD318D" w14:textId="77777777" w:rsidTr="00A00F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B16D9CB" w14:textId="5BF72857" w:rsidR="00A00F4F" w:rsidRPr="00E75AB1" w:rsidRDefault="00A00F4F" w:rsidP="00A00F4F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a private lawyer in this case</w:t>
            </w:r>
          </w:p>
        </w:tc>
        <w:tc>
          <w:tcPr>
            <w:tcW w:w="639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D731BC4" w14:textId="28C6843E" w:rsidR="00A00F4F" w:rsidRPr="00E75AB1" w:rsidRDefault="00A00F4F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</w:t>
            </w:r>
            <w:r w:rsidR="00B56FCB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No</w:t>
            </w:r>
            <w:proofErr w:type="gramEnd"/>
          </w:p>
        </w:tc>
      </w:tr>
    </w:tbl>
    <w:p w14:paraId="62D5B051" w14:textId="77777777" w:rsidR="00E75AB1" w:rsidRDefault="00E75AB1" w:rsidP="00A00F4F">
      <w:pPr>
        <w:spacing w:after="0" w:line="240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14:paraId="74448658" w14:textId="0B5BFBC0" w:rsidR="00A00F4F" w:rsidRDefault="00A00F4F" w:rsidP="00A00F4F">
      <w:pPr>
        <w:spacing w:after="0" w:line="240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  <w:r>
        <w:rPr>
          <w:rFonts w:asciiTheme="majorHAnsi" w:eastAsia="Times New Roman" w:hAnsiTheme="majorHAnsi" w:cs="Times New Roman"/>
          <w:sz w:val="20"/>
          <w:szCs w:val="20"/>
        </w:rPr>
        <w:t xml:space="preserve">A person who knowingly provides false information to the clerk or the court in seeking a determination of indigent status under s. 57.082, F.S. commits a misdemeanor of the first degree punishable as provided in s775.082, F.S. or s. 775.083, F.S. </w:t>
      </w:r>
      <w:r w:rsidRPr="00A00F4F">
        <w:rPr>
          <w:rFonts w:asciiTheme="majorHAnsi" w:eastAsia="Times New Roman" w:hAnsiTheme="majorHAnsi" w:cs="Times New Roman"/>
          <w:b/>
          <w:sz w:val="20"/>
          <w:szCs w:val="20"/>
        </w:rPr>
        <w:t>I attest that the information I have provided on this application is true and accurate to the best of my knowledge</w:t>
      </w:r>
      <w:r>
        <w:rPr>
          <w:rFonts w:asciiTheme="majorHAnsi" w:eastAsia="Times New Roman" w:hAnsiTheme="majorHAnsi" w:cs="Times New Roman"/>
          <w:sz w:val="20"/>
          <w:szCs w:val="20"/>
        </w:rPr>
        <w:t>.</w:t>
      </w:r>
    </w:p>
    <w:p w14:paraId="0CC5DB9A" w14:textId="35BDCC18" w:rsidR="00A00F4F" w:rsidRDefault="00A00F4F" w:rsidP="00AF2CA4">
      <w:pPr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750"/>
        <w:gridCol w:w="780"/>
        <w:gridCol w:w="2430"/>
        <w:gridCol w:w="540"/>
        <w:gridCol w:w="450"/>
        <w:gridCol w:w="360"/>
        <w:gridCol w:w="533"/>
        <w:gridCol w:w="1087"/>
        <w:gridCol w:w="457"/>
        <w:gridCol w:w="2053"/>
        <w:gridCol w:w="10"/>
      </w:tblGrid>
      <w:tr w:rsidR="00A00F4F" w14:paraId="65A19F09" w14:textId="77777777" w:rsidTr="00B56FCB">
        <w:trPr>
          <w:gridAfter w:val="1"/>
          <w:wAfter w:w="10" w:type="dxa"/>
        </w:trPr>
        <w:tc>
          <w:tcPr>
            <w:tcW w:w="1350" w:type="dxa"/>
          </w:tcPr>
          <w:p w14:paraId="2783E45D" w14:textId="75A88758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Signed this</w:t>
            </w: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14:paraId="09DC9B4E" w14:textId="62CC15BD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14:paraId="6F3EB8CE" w14:textId="6538CFFA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day of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54449CE3" w14:textId="4A6ADDFC" w:rsidR="00A00F4F" w:rsidRDefault="00A00F4F" w:rsidP="00B56FCB">
            <w:pPr>
              <w:jc w:val="right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14:paraId="67439996" w14:textId="34B84FB6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, 20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718AE3DD" w14:textId="00D2DCB9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78548513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130" w:type="dxa"/>
            <w:gridSpan w:val="4"/>
            <w:tcBorders>
              <w:bottom w:val="single" w:sz="4" w:space="0" w:color="auto"/>
            </w:tcBorders>
          </w:tcPr>
          <w:p w14:paraId="5D822A67" w14:textId="346A6652" w:rsidR="00A00F4F" w:rsidRPr="0000662F" w:rsidRDefault="00A00F4F" w:rsidP="00AF2CA4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</w:rPr>
            </w:pPr>
          </w:p>
        </w:tc>
      </w:tr>
      <w:tr w:rsidR="00A00F4F" w14:paraId="04166D7D" w14:textId="77777777" w:rsidTr="004F72B5">
        <w:tc>
          <w:tcPr>
            <w:tcW w:w="1350" w:type="dxa"/>
            <w:tcBorders>
              <w:bottom w:val="single" w:sz="4" w:space="0" w:color="auto"/>
            </w:tcBorders>
          </w:tcPr>
          <w:p w14:paraId="127CF966" w14:textId="70E42BB5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1530" w:type="dxa"/>
            <w:gridSpan w:val="2"/>
          </w:tcPr>
          <w:p w14:paraId="5F787E7E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bottom w:val="single" w:sz="4" w:space="0" w:color="auto"/>
            </w:tcBorders>
          </w:tcPr>
          <w:p w14:paraId="3DD0F848" w14:textId="7C6DB4E0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14D1A72B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140" w:type="dxa"/>
            <w:gridSpan w:val="5"/>
          </w:tcPr>
          <w:p w14:paraId="4A06DB43" w14:textId="6B9948D8" w:rsidR="00A00F4F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Signature of Applicant for Indigent Status</w:t>
            </w:r>
          </w:p>
        </w:tc>
      </w:tr>
      <w:tr w:rsidR="004F72B5" w14:paraId="504C5364" w14:textId="77777777" w:rsidTr="004F72B5">
        <w:tc>
          <w:tcPr>
            <w:tcW w:w="1350" w:type="dxa"/>
            <w:tcBorders>
              <w:top w:val="single" w:sz="4" w:space="0" w:color="auto"/>
            </w:tcBorders>
          </w:tcPr>
          <w:p w14:paraId="6382793F" w14:textId="4D180FC3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Date of Birth</w:t>
            </w:r>
          </w:p>
        </w:tc>
        <w:tc>
          <w:tcPr>
            <w:tcW w:w="1530" w:type="dxa"/>
            <w:gridSpan w:val="2"/>
          </w:tcPr>
          <w:p w14:paraId="1F725143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single" w:sz="4" w:space="0" w:color="auto"/>
            </w:tcBorders>
          </w:tcPr>
          <w:p w14:paraId="5402C914" w14:textId="7C40E6F3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Driver’s License or ID Number</w:t>
            </w:r>
          </w:p>
        </w:tc>
        <w:tc>
          <w:tcPr>
            <w:tcW w:w="360" w:type="dxa"/>
          </w:tcPr>
          <w:p w14:paraId="09E8EB98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2077" w:type="dxa"/>
            <w:gridSpan w:val="3"/>
          </w:tcPr>
          <w:p w14:paraId="7A691FBD" w14:textId="093440CE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Print Full Legal Name</w:t>
            </w:r>
          </w:p>
        </w:tc>
        <w:tc>
          <w:tcPr>
            <w:tcW w:w="2063" w:type="dxa"/>
            <w:gridSpan w:val="2"/>
            <w:tcBorders>
              <w:bottom w:val="single" w:sz="4" w:space="0" w:color="auto"/>
            </w:tcBorders>
          </w:tcPr>
          <w:p w14:paraId="47A2EC34" w14:textId="17C0F02F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4F72B5" w14:paraId="0F0949B1" w14:textId="77777777" w:rsidTr="004F72B5">
        <w:tc>
          <w:tcPr>
            <w:tcW w:w="1350" w:type="dxa"/>
          </w:tcPr>
          <w:p w14:paraId="61C6DEEC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1530" w:type="dxa"/>
            <w:gridSpan w:val="2"/>
          </w:tcPr>
          <w:p w14:paraId="2562E91D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420" w:type="dxa"/>
            <w:gridSpan w:val="3"/>
          </w:tcPr>
          <w:p w14:paraId="5E95CE28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3412BF74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</w:tcPr>
          <w:p w14:paraId="4E47A6B2" w14:textId="4A23E2E1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Phone Number: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</w:tcPr>
          <w:p w14:paraId="2DD2E789" w14:textId="5FCB09D2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A00F4F" w14:paraId="284035D7" w14:textId="77777777" w:rsidTr="004F72B5">
        <w:trPr>
          <w:gridAfter w:val="1"/>
          <w:wAfter w:w="10" w:type="dxa"/>
        </w:trPr>
        <w:tc>
          <w:tcPr>
            <w:tcW w:w="6300" w:type="dxa"/>
            <w:gridSpan w:val="6"/>
            <w:tcBorders>
              <w:bottom w:val="single" w:sz="4" w:space="0" w:color="auto"/>
            </w:tcBorders>
          </w:tcPr>
          <w:p w14:paraId="4AA4C4D6" w14:textId="0B44B9D3" w:rsidR="00B56FCB" w:rsidRDefault="00B56FCB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893" w:type="dxa"/>
            <w:gridSpan w:val="2"/>
          </w:tcPr>
          <w:p w14:paraId="2E201086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597" w:type="dxa"/>
            <w:gridSpan w:val="3"/>
          </w:tcPr>
          <w:p w14:paraId="1F26A2CC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A00F4F" w14:paraId="5721ACDF" w14:textId="77777777" w:rsidTr="004F72B5">
        <w:trPr>
          <w:gridAfter w:val="1"/>
          <w:wAfter w:w="10" w:type="dxa"/>
        </w:trPr>
        <w:tc>
          <w:tcPr>
            <w:tcW w:w="6300" w:type="dxa"/>
            <w:gridSpan w:val="6"/>
            <w:tcBorders>
              <w:top w:val="single" w:sz="4" w:space="0" w:color="auto"/>
            </w:tcBorders>
          </w:tcPr>
          <w:p w14:paraId="47BD4EC0" w14:textId="70BEDCB3" w:rsidR="00A00F4F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Address, P O Address, Street, City, State, Zip Code</w:t>
            </w:r>
          </w:p>
        </w:tc>
        <w:tc>
          <w:tcPr>
            <w:tcW w:w="893" w:type="dxa"/>
            <w:gridSpan w:val="2"/>
          </w:tcPr>
          <w:p w14:paraId="4482FA16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597" w:type="dxa"/>
            <w:gridSpan w:val="3"/>
          </w:tcPr>
          <w:p w14:paraId="6FC0EBC4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</w:tbl>
    <w:p w14:paraId="4D4B8F4E" w14:textId="73C6AAA1" w:rsidR="00E75AB1" w:rsidRDefault="00E75AB1" w:rsidP="00AF2CA4">
      <w:pPr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</w:p>
    <w:p w14:paraId="57C3209A" w14:textId="359966B6" w:rsidR="00A00F4F" w:rsidRPr="007B6350" w:rsidRDefault="00E75AB1" w:rsidP="00E75AB1">
      <w:pPr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>
        <w:rPr>
          <w:rFonts w:asciiTheme="majorHAnsi" w:eastAsia="Times New Roman" w:hAnsiTheme="majorHAnsi" w:cs="Times New Roman"/>
          <w:sz w:val="20"/>
          <w:szCs w:val="20"/>
        </w:rPr>
        <w:br w:type="page"/>
      </w:r>
      <w:r w:rsidRPr="007B6350">
        <w:rPr>
          <w:rFonts w:asciiTheme="majorHAnsi" w:eastAsia="Times New Roman" w:hAnsiTheme="majorHAnsi" w:cs="Times New Roman"/>
          <w:b/>
          <w:sz w:val="24"/>
          <w:szCs w:val="24"/>
        </w:rPr>
        <w:lastRenderedPageBreak/>
        <w:t>CLERK’S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0"/>
        <w:gridCol w:w="750"/>
        <w:gridCol w:w="780"/>
        <w:gridCol w:w="1350"/>
        <w:gridCol w:w="1080"/>
        <w:gridCol w:w="540"/>
        <w:gridCol w:w="450"/>
        <w:gridCol w:w="2520"/>
        <w:gridCol w:w="810"/>
        <w:gridCol w:w="1160"/>
      </w:tblGrid>
      <w:tr w:rsidR="007B6350" w14:paraId="56471CCD" w14:textId="77777777" w:rsidTr="007B6350">
        <w:tc>
          <w:tcPr>
            <w:tcW w:w="1079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3F843A0" w14:textId="2D5FD41B" w:rsidR="007B6350" w:rsidRDefault="007B6350" w:rsidP="00E75AB1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Based on the information in this Application, I have determined the applicant to be </w:t>
            </w:r>
            <w:proofErr w:type="gramStart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(  )</w:t>
            </w:r>
            <w:proofErr w:type="gramEnd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Indigent (  ) Not Indigent, according to s. 57.082, FS.</w:t>
            </w:r>
          </w:p>
        </w:tc>
      </w:tr>
      <w:tr w:rsidR="00E75AB1" w14:paraId="39C40290" w14:textId="77777777" w:rsidTr="001131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490" w:type="dxa"/>
        </w:trPr>
        <w:tc>
          <w:tcPr>
            <w:tcW w:w="1350" w:type="dxa"/>
          </w:tcPr>
          <w:p w14:paraId="35BE3AAA" w14:textId="7596286C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Dated this</w:t>
            </w: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14:paraId="5DDD4BAC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14:paraId="0DACDD01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day of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</w:tcPr>
          <w:p w14:paraId="3BA728D5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14:paraId="16D6596F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, 20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3831B9F0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E75AB1" w14:paraId="0654F019" w14:textId="77777777" w:rsidTr="00E75AB1">
        <w:tc>
          <w:tcPr>
            <w:tcW w:w="88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9F4E5" w14:textId="120CD018" w:rsidR="00E75AB1" w:rsidRDefault="00E75AB1" w:rsidP="00E75AB1">
            <w:pPr>
              <w:jc w:val="right"/>
            </w:pPr>
            <w:r>
              <w:t>Clerk of the Commission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CB1E44" w14:textId="31B92840" w:rsidR="00E75AB1" w:rsidRDefault="00E75AB1"/>
        </w:tc>
      </w:tr>
      <w:tr w:rsidR="00E75AB1" w14:paraId="7CC6CACE" w14:textId="77777777" w:rsidTr="00E75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60" w:type="dxa"/>
        </w:trPr>
        <w:tc>
          <w:tcPr>
            <w:tcW w:w="4230" w:type="dxa"/>
            <w:gridSpan w:val="4"/>
          </w:tcPr>
          <w:p w14:paraId="21CC6BE5" w14:textId="09CC78BA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This form was completed with the assistance of:</w:t>
            </w:r>
          </w:p>
        </w:tc>
        <w:tc>
          <w:tcPr>
            <w:tcW w:w="5400" w:type="dxa"/>
            <w:gridSpan w:val="5"/>
            <w:tcBorders>
              <w:bottom w:val="single" w:sz="4" w:space="0" w:color="auto"/>
            </w:tcBorders>
          </w:tcPr>
          <w:p w14:paraId="3A53E577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E75AB1" w14:paraId="53D2BFAC" w14:textId="77777777" w:rsidTr="00E75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60" w:type="dxa"/>
        </w:trPr>
        <w:tc>
          <w:tcPr>
            <w:tcW w:w="1350" w:type="dxa"/>
          </w:tcPr>
          <w:p w14:paraId="715F2B28" w14:textId="6DEBA4A3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2880" w:type="dxa"/>
            <w:gridSpan w:val="3"/>
          </w:tcPr>
          <w:p w14:paraId="6B079424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5400" w:type="dxa"/>
            <w:gridSpan w:val="5"/>
            <w:tcBorders>
              <w:top w:val="single" w:sz="4" w:space="0" w:color="auto"/>
            </w:tcBorders>
          </w:tcPr>
          <w:p w14:paraId="1CCB179A" w14:textId="0D591AD8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Clerk/Deputy Clerk/</w:t>
            </w:r>
            <w:proofErr w:type="gramStart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Other</w:t>
            </w:r>
            <w:proofErr w:type="gramEnd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authorized person</w:t>
            </w:r>
          </w:p>
        </w:tc>
      </w:tr>
    </w:tbl>
    <w:p w14:paraId="72F12D2C" w14:textId="77777777" w:rsidR="00E75AB1" w:rsidRDefault="00E75AB1" w:rsidP="00E75AB1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0"/>
        <w:gridCol w:w="3870"/>
      </w:tblGrid>
      <w:tr w:rsidR="00E75AB1" w14:paraId="56760A57" w14:textId="77777777" w:rsidTr="00E75AB1">
        <w:tc>
          <w:tcPr>
            <w:tcW w:w="10800" w:type="dxa"/>
            <w:gridSpan w:val="2"/>
          </w:tcPr>
          <w:p w14:paraId="763CC3EA" w14:textId="77777777" w:rsidR="00E75AB1" w:rsidRPr="00E75AB1" w:rsidRDefault="00E75AB1" w:rsidP="00113127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</w:rPr>
            </w:pPr>
            <w:r w:rsidRPr="00E75AB1">
              <w:rPr>
                <w:rFonts w:asciiTheme="majorHAnsi" w:eastAsia="Times New Roman" w:hAnsiTheme="majorHAnsi" w:cs="Times New Roman"/>
                <w:b/>
                <w:sz w:val="20"/>
                <w:szCs w:val="20"/>
              </w:rPr>
              <w:t>APPLICANTS FOUND NOT TO BE INDIGENT MAY SEEK REVIEW BY THE CHAIR OF THE COMMISSION.</w:t>
            </w:r>
          </w:p>
          <w:p w14:paraId="4914B99F" w14:textId="687FA5CF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THERE IS NO FEE FOR THIS REVIEW.</w:t>
            </w:r>
          </w:p>
        </w:tc>
      </w:tr>
      <w:tr w:rsidR="00E75AB1" w14:paraId="64B807BD" w14:textId="77777777" w:rsidTr="00E75AB1">
        <w:tc>
          <w:tcPr>
            <w:tcW w:w="6930" w:type="dxa"/>
          </w:tcPr>
          <w:p w14:paraId="789E0979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Sign here if you want the Chair of the Commission to review the clerk’s decision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14:paraId="32F10E22" w14:textId="6543E466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</w:tbl>
    <w:p w14:paraId="02CBD1FD" w14:textId="77777777" w:rsidR="005C2174" w:rsidRDefault="005C2174" w:rsidP="00E75AB1">
      <w:pPr>
        <w:rPr>
          <w:rFonts w:asciiTheme="majorHAnsi" w:eastAsia="Times New Roman" w:hAnsiTheme="majorHAnsi" w:cs="Times New Roman"/>
          <w:sz w:val="20"/>
          <w:szCs w:val="20"/>
        </w:rPr>
        <w:sectPr w:rsidR="005C2174" w:rsidSect="00AF2CA4">
          <w:footerReference w:type="default" r:id="rId17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1AD5E17E" w14:textId="77777777" w:rsidR="005C2174" w:rsidRDefault="005C2174" w:rsidP="005C2174">
      <w:pPr>
        <w:jc w:val="center"/>
        <w:sectPr w:rsidR="005C2174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Hlk189836588"/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5C2174" w:rsidRPr="000C3158" w14:paraId="0D7C6C05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1" w:name="_Hlk189836733"/>
          <w:p w14:paraId="1A3871B9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lastRenderedPageBreak/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026F7C9C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A0C1B35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5C2174" w:rsidRPr="000C3158" w14:paraId="729EFB4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948A2EB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CEAA7F5" wp14:editId="313A3720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12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2174" w:rsidRPr="000C3158" w14:paraId="5B234BF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81ADC96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98D41D5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5C2174" w:rsidRPr="000C3158" w14:paraId="7437295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426166C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5C2174" w:rsidRPr="000C3158" w14:paraId="44B5AE5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338DA7A" w14:textId="77777777" w:rsidR="005C2174" w:rsidRPr="000C3158" w:rsidRDefault="005C217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161874A" wp14:editId="358FF25B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1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72229E7" w14:textId="77777777" w:rsidR="005C2174" w:rsidRPr="000C3158" w:rsidRDefault="005C2174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4AE4382" w14:textId="77777777" w:rsidR="005C2174" w:rsidRPr="000C3158" w:rsidRDefault="005C217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C60B2BD" w14:textId="77777777" w:rsidR="005C2174" w:rsidRPr="000C3158" w:rsidRDefault="005C217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E516A0B" wp14:editId="445E11CB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1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2174" w:rsidRPr="000C3158" w14:paraId="1152FF6B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8EE037F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E08C1FB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1067F6B" w14:textId="77777777" w:rsidR="005C2174" w:rsidRPr="000C3158" w:rsidRDefault="005C217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BE6D143" w14:textId="5DAE4CF9" w:rsidR="00E75AB1" w:rsidRDefault="00E75AB1" w:rsidP="00E75AB1">
      <w:pPr>
        <w:rPr>
          <w:rFonts w:asciiTheme="majorHAnsi" w:eastAsia="Times New Roman" w:hAnsiTheme="majorHAnsi" w:cs="Times New Roman"/>
          <w:sz w:val="20"/>
          <w:szCs w:val="20"/>
        </w:rPr>
      </w:pPr>
      <w:bookmarkStart w:id="2" w:name="_GoBack"/>
      <w:bookmarkEnd w:id="0"/>
      <w:bookmarkEnd w:id="1"/>
      <w:bookmarkEnd w:id="2"/>
    </w:p>
    <w:sectPr w:rsidR="00E75AB1" w:rsidSect="005C21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A948E3" w14:textId="77777777" w:rsidR="005C2174" w:rsidRDefault="005C2174" w:rsidP="005C2174">
      <w:pPr>
        <w:spacing w:after="0" w:line="240" w:lineRule="auto"/>
      </w:pPr>
      <w:r>
        <w:separator/>
      </w:r>
    </w:p>
  </w:endnote>
  <w:endnote w:type="continuationSeparator" w:id="0">
    <w:p w14:paraId="4CDCF428" w14:textId="77777777" w:rsidR="005C2174" w:rsidRDefault="005C2174" w:rsidP="005C2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1AC8E" w14:textId="77777777" w:rsidR="005C2174" w:rsidRPr="00C41F43" w:rsidRDefault="005C217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color w:val="auto"/>
          <w:sz w:val="20"/>
          <w:szCs w:val="20"/>
          <w:u w:val="none"/>
        </w:rPr>
        <w:t>www.TextBookDiscrimination.com</w:t>
      </w:r>
    </w:hyperlink>
  </w:p>
  <w:p w14:paraId="1A05A37F" w14:textId="77777777" w:rsidR="005C2174" w:rsidRDefault="005C217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55E05CB" w14:textId="77777777" w:rsidR="005C2174" w:rsidRPr="00FF6121" w:rsidRDefault="005C2174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7396A" w14:textId="06F2826F" w:rsidR="005C2174" w:rsidRPr="00FF6121" w:rsidRDefault="005C2174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D84DE" w14:textId="77777777" w:rsidR="00CE33EF" w:rsidRPr="00C41F43" w:rsidRDefault="005C217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color w:val="auto"/>
          <w:sz w:val="20"/>
          <w:szCs w:val="20"/>
          <w:u w:val="none"/>
        </w:rPr>
        <w:t>www.TextBookDiscrimination.com</w:t>
      </w:r>
    </w:hyperlink>
  </w:p>
  <w:p w14:paraId="383F169C" w14:textId="77777777" w:rsidR="00CE33EF" w:rsidRDefault="005C217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7532FF8" w14:textId="77777777" w:rsidR="00FF6121" w:rsidRPr="00FF6121" w:rsidRDefault="005C2174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B0739A" w14:textId="77777777" w:rsidR="005C2174" w:rsidRDefault="005C2174" w:rsidP="005C2174">
      <w:pPr>
        <w:spacing w:after="0" w:line="240" w:lineRule="auto"/>
      </w:pPr>
      <w:r>
        <w:separator/>
      </w:r>
    </w:p>
  </w:footnote>
  <w:footnote w:type="continuationSeparator" w:id="0">
    <w:p w14:paraId="5CA20C43" w14:textId="77777777" w:rsidR="005C2174" w:rsidRDefault="005C2174" w:rsidP="005C2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E68EA"/>
    <w:multiLevelType w:val="hybridMultilevel"/>
    <w:tmpl w:val="C1F69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161B"/>
    <w:multiLevelType w:val="hybridMultilevel"/>
    <w:tmpl w:val="9FEA6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CA4"/>
    <w:rsid w:val="0000123D"/>
    <w:rsid w:val="0000662F"/>
    <w:rsid w:val="000472D2"/>
    <w:rsid w:val="000A246D"/>
    <w:rsid w:val="0023643B"/>
    <w:rsid w:val="00384CE8"/>
    <w:rsid w:val="003F4F3B"/>
    <w:rsid w:val="004868E4"/>
    <w:rsid w:val="004F72B5"/>
    <w:rsid w:val="0056684E"/>
    <w:rsid w:val="005C2174"/>
    <w:rsid w:val="00755DE1"/>
    <w:rsid w:val="007B6350"/>
    <w:rsid w:val="00886288"/>
    <w:rsid w:val="0095500D"/>
    <w:rsid w:val="009F204A"/>
    <w:rsid w:val="00A00F4F"/>
    <w:rsid w:val="00AC7883"/>
    <w:rsid w:val="00AE2D87"/>
    <w:rsid w:val="00AF2CA4"/>
    <w:rsid w:val="00B56FCB"/>
    <w:rsid w:val="00BD06DB"/>
    <w:rsid w:val="00CD75A6"/>
    <w:rsid w:val="00E73E39"/>
    <w:rsid w:val="00E7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24D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2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F2C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CA4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3F4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4F3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C2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174"/>
  </w:style>
  <w:style w:type="paragraph" w:styleId="Header">
    <w:name w:val="header"/>
    <w:basedOn w:val="Normal"/>
    <w:link w:val="HeaderChar"/>
    <w:uiPriority w:val="99"/>
    <w:unhideWhenUsed/>
    <w:rsid w:val="005C2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hop/?tbdMrkt" TargetMode="External"/><Relationship Id="rId13" Type="http://schemas.openxmlformats.org/officeDocument/2006/relationships/hyperlink" Target="https://textbookdiscrimination.com/Buy/Templates/?tbdMrkt" TargetMode="External"/><Relationship Id="rId18" Type="http://schemas.openxmlformats.org/officeDocument/2006/relationships/footer" Target="footer3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textbookdiscrimination.com/?tbdMrkt" TargetMode="External"/><Relationship Id="rId7" Type="http://schemas.openxmlformats.org/officeDocument/2006/relationships/hyperlink" Target="https://textbookdiscrimination.com/Sell/Templates?tbdMrkt" TargetMode="External"/><Relationship Id="rId12" Type="http://schemas.openxmlformats.org/officeDocument/2006/relationships/hyperlink" Target="https://textbookdiscrimination.com/Sell/Templates?tbdMrkt" TargetMode="External"/><Relationship Id="rId17" Type="http://schemas.openxmlformats.org/officeDocument/2006/relationships/footer" Target="footer2.xml"/><Relationship Id="rId25" Type="http://schemas.openxmlformats.org/officeDocument/2006/relationships/hyperlink" Target="https://textbookdiscrimination.com/Shop/?tbdSmp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s://textbookdiscrimination.com/Shop/?tbdMrk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textbookdiscrimination.com/Sell/Templates?tbdMrk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xtbookdiscrimination.com/Shop/?tbdSmp" TargetMode="External"/><Relationship Id="rId23" Type="http://schemas.openxmlformats.org/officeDocument/2006/relationships/hyperlink" Target="https://textbookdiscrimination.com/Buy/Templates/?tbdMrkt" TargetMode="External"/><Relationship Id="rId10" Type="http://schemas.openxmlformats.org/officeDocument/2006/relationships/hyperlink" Target="https://textbookdiscrimination.com/?tbdMrkt" TargetMode="External"/><Relationship Id="rId19" Type="http://schemas.openxmlformats.org/officeDocument/2006/relationships/hyperlink" Target="https://textbookdiscrimination.com/Sell/Templates?tbdMrk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yperlink" Target="https://textbookdiscrimination.com/Sell/Templates?tbdMrkt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0d_Application_001_Indigency.dotx</Template>
  <TotalTime>1</TotalTime>
  <Pages>5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Elias Makere</dc:creator>
  <cp:keywords/>
  <dc:description/>
  <cp:lastModifiedBy>THNK</cp:lastModifiedBy>
  <cp:revision>3</cp:revision>
  <cp:lastPrinted>2020-09-14T16:28:00Z</cp:lastPrinted>
  <dcterms:created xsi:type="dcterms:W3CDTF">2020-11-20T04:08:00Z</dcterms:created>
  <dcterms:modified xsi:type="dcterms:W3CDTF">2025-02-07T22:45:00Z</dcterms:modified>
</cp:coreProperties>
</file>