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2B4B1F" w:rsidRPr="000C3158" w14:paraId="2618A0E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p w14:paraId="76A81304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28EE81EE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0FB5C81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2B4B1F" w:rsidRPr="000C3158" w14:paraId="1A7D3D21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9E25255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BB0F0B4" wp14:editId="5E0F07A6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B1F" w:rsidRPr="000C3158" w14:paraId="073F0EE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19EE1F2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74EDB47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2B4B1F" w:rsidRPr="000C3158" w14:paraId="15C77ACB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92AB0A5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2B4B1F" w:rsidRPr="000C3158" w14:paraId="75D8786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0BE70D9" w14:textId="77777777" w:rsidR="002B4B1F" w:rsidRPr="000C3158" w:rsidRDefault="002B4B1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1A5587B" wp14:editId="3F400CBF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4FC0A07" w14:textId="77777777" w:rsidR="002B4B1F" w:rsidRPr="000C3158" w:rsidRDefault="002B4B1F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419762D" w14:textId="77777777" w:rsidR="002B4B1F" w:rsidRPr="000C3158" w:rsidRDefault="002B4B1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FD768B3" w14:textId="77777777" w:rsidR="002B4B1F" w:rsidRPr="000C3158" w:rsidRDefault="002B4B1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735DFB8" wp14:editId="08D45D1B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B1F" w:rsidRPr="000C3158" w14:paraId="6D9EFE2C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C8F543F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19FA61D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4B48D57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789C756" w14:textId="77777777" w:rsidR="002B4B1F" w:rsidRPr="000C3158" w:rsidRDefault="002B4B1F" w:rsidP="002B4B1F">
      <w:pPr>
        <w:jc w:val="center"/>
        <w:rPr>
          <w:rFonts w:ascii="Courier New" w:hAnsi="Courier New" w:cs="Courier New"/>
        </w:rPr>
        <w:sectPr w:rsidR="002B4B1F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7C44497" w14:textId="6AE061EB" w:rsidR="00703EB3" w:rsidRPr="004D7AA6" w:rsidRDefault="00703EB3" w:rsidP="00703EB3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</w:t>
      </w:r>
    </w:p>
    <w:p w14:paraId="6F88362F" w14:textId="3208EE00" w:rsidR="00703EB3" w:rsidRPr="004D7AA6" w:rsidRDefault="00703EB3" w:rsidP="00703EB3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EQUAL EMPLOYMENT OPPORTUNITY COMMISSION</w:t>
      </w:r>
    </w:p>
    <w:p w14:paraId="5793A767" w14:textId="77777777" w:rsidR="00703EB3" w:rsidRPr="00602568" w:rsidRDefault="00703EB3" w:rsidP="00703EB3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3EB3" w:rsidRPr="00602568" w14:paraId="5E40AAD7" w14:textId="77777777" w:rsidTr="004C0D02">
        <w:trPr>
          <w:trHeight w:val="504"/>
          <w:jc w:val="center"/>
        </w:trPr>
        <w:tc>
          <w:tcPr>
            <w:tcW w:w="4680" w:type="dxa"/>
          </w:tcPr>
          <w:p w14:paraId="5689FDD9" w14:textId="5228885E" w:rsidR="00703EB3" w:rsidRPr="00602568" w:rsidRDefault="00697F1A" w:rsidP="004C0D02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6DC4919" w14:textId="77777777" w:rsidR="00703EB3" w:rsidRPr="00602568" w:rsidRDefault="00703EB3" w:rsidP="004C0D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4BED00B3" w14:textId="7E2773D3" w:rsidR="00703EB3" w:rsidRPr="00F917E4" w:rsidRDefault="00703EB3" w:rsidP="004C0D02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</w:p>
        </w:tc>
      </w:tr>
      <w:tr w:rsidR="00703EB3" w:rsidRPr="00602568" w14:paraId="407DCAB8" w14:textId="77777777" w:rsidTr="004C0D02">
        <w:trPr>
          <w:trHeight w:val="504"/>
          <w:jc w:val="center"/>
        </w:trPr>
        <w:tc>
          <w:tcPr>
            <w:tcW w:w="4680" w:type="dxa"/>
            <w:vAlign w:val="center"/>
          </w:tcPr>
          <w:p w14:paraId="71E6F5CF" w14:textId="77777777" w:rsidR="00703EB3" w:rsidRPr="00602568" w:rsidRDefault="00703EB3" w:rsidP="004C0D02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44710221" w14:textId="77777777" w:rsidR="00703EB3" w:rsidRPr="00602568" w:rsidRDefault="00703EB3" w:rsidP="004C0D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E6B969D" w14:textId="1B1F2334" w:rsidR="00703EB3" w:rsidRPr="00561300" w:rsidRDefault="00703EB3" w:rsidP="004C0D02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</w:p>
        </w:tc>
      </w:tr>
      <w:tr w:rsidR="00703EB3" w:rsidRPr="00602568" w14:paraId="4A5B7C8C" w14:textId="77777777" w:rsidTr="004C0D02">
        <w:trPr>
          <w:trHeight w:val="504"/>
          <w:jc w:val="center"/>
        </w:trPr>
        <w:tc>
          <w:tcPr>
            <w:tcW w:w="4680" w:type="dxa"/>
          </w:tcPr>
          <w:p w14:paraId="34D6CBD6" w14:textId="77777777" w:rsidR="00703EB3" w:rsidRPr="00602568" w:rsidRDefault="00703EB3" w:rsidP="004C0D02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F56A629" w14:textId="77777777" w:rsidR="00703EB3" w:rsidRPr="00602568" w:rsidRDefault="00703EB3" w:rsidP="004C0D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A314F6F" w14:textId="5D03993F" w:rsidR="00703EB3" w:rsidRPr="00F915B7" w:rsidRDefault="006956E3" w:rsidP="004C0D02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EEOC Case No:</w:t>
            </w:r>
          </w:p>
        </w:tc>
        <w:tc>
          <w:tcPr>
            <w:tcW w:w="2340" w:type="dxa"/>
          </w:tcPr>
          <w:p w14:paraId="40C11550" w14:textId="0159E762" w:rsidR="00703EB3" w:rsidRPr="00F915B7" w:rsidRDefault="00697F1A" w:rsidP="00703EB3">
            <w:pPr>
              <w:pStyle w:val="Default"/>
              <w:ind w:right="26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eeocNo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703EB3" w:rsidRPr="00602568" w14:paraId="0EE38DCE" w14:textId="77777777" w:rsidTr="004C0D02">
        <w:trPr>
          <w:trHeight w:val="504"/>
          <w:jc w:val="center"/>
        </w:trPr>
        <w:tc>
          <w:tcPr>
            <w:tcW w:w="4680" w:type="dxa"/>
          </w:tcPr>
          <w:p w14:paraId="32C5E293" w14:textId="77777777" w:rsidR="00703EB3" w:rsidRPr="00602568" w:rsidRDefault="00703EB3" w:rsidP="004C0D02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C91E177" w14:textId="77777777" w:rsidR="00703EB3" w:rsidRPr="00602568" w:rsidRDefault="00703EB3" w:rsidP="004C0D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38377AF" w14:textId="62B48FC6" w:rsidR="00703EB3" w:rsidRPr="00602568" w:rsidRDefault="006956E3" w:rsidP="004C0D02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FCHR Case No:</w:t>
            </w:r>
          </w:p>
        </w:tc>
        <w:tc>
          <w:tcPr>
            <w:tcW w:w="2340" w:type="dxa"/>
          </w:tcPr>
          <w:p w14:paraId="55934C50" w14:textId="24B18CFC" w:rsidR="00703EB3" w:rsidRPr="00602568" w:rsidRDefault="00697F1A" w:rsidP="00ED6908">
            <w:pPr>
              <w:pStyle w:val="Default"/>
              <w:ind w:right="26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fchrNo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703EB3" w:rsidRPr="00602568" w14:paraId="0F2E13C3" w14:textId="77777777" w:rsidTr="004C0D02">
        <w:trPr>
          <w:trHeight w:val="504"/>
          <w:jc w:val="center"/>
        </w:trPr>
        <w:tc>
          <w:tcPr>
            <w:tcW w:w="4680" w:type="dxa"/>
          </w:tcPr>
          <w:p w14:paraId="4AC3CB29" w14:textId="77777777" w:rsidR="00703EB3" w:rsidRPr="00602568" w:rsidRDefault="00703EB3" w:rsidP="004C0D02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5455CDFE" w14:textId="77777777" w:rsidR="00703EB3" w:rsidRPr="00602568" w:rsidRDefault="00703EB3" w:rsidP="004C0D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ACC6AE7" w14:textId="77777777" w:rsidR="00703EB3" w:rsidRPr="00602568" w:rsidRDefault="00703EB3" w:rsidP="004C0D02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3EB3" w:rsidRPr="00602568" w14:paraId="503C9145" w14:textId="77777777" w:rsidTr="004C0D02">
        <w:trPr>
          <w:trHeight w:val="504"/>
          <w:jc w:val="center"/>
        </w:trPr>
        <w:tc>
          <w:tcPr>
            <w:tcW w:w="4680" w:type="dxa"/>
          </w:tcPr>
          <w:p w14:paraId="75B8CC6B" w14:textId="52EF217A" w:rsidR="00703EB3" w:rsidRPr="00602568" w:rsidRDefault="00697F1A" w:rsidP="004C0D02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4D8727FF" w14:textId="77777777" w:rsidR="00703EB3" w:rsidRPr="00602568" w:rsidRDefault="00703EB3" w:rsidP="004C0D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51636AE" w14:textId="77777777" w:rsidR="00703EB3" w:rsidRPr="00602568" w:rsidRDefault="00703EB3" w:rsidP="004C0D02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3EB3" w:rsidRPr="00602568" w14:paraId="43F9E2F0" w14:textId="77777777" w:rsidTr="004C0D02">
        <w:trPr>
          <w:trHeight w:val="504"/>
          <w:jc w:val="center"/>
        </w:trPr>
        <w:tc>
          <w:tcPr>
            <w:tcW w:w="4680" w:type="dxa"/>
            <w:vAlign w:val="center"/>
          </w:tcPr>
          <w:p w14:paraId="3E9DD8A9" w14:textId="77777777" w:rsidR="00703EB3" w:rsidRPr="00602568" w:rsidRDefault="00703EB3" w:rsidP="004C0D02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488DA801" w14:textId="77777777" w:rsidR="00703EB3" w:rsidRPr="00602568" w:rsidRDefault="00703EB3" w:rsidP="004C0D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D731BAE" w14:textId="77777777" w:rsidR="00703EB3" w:rsidRPr="00602568" w:rsidRDefault="00703EB3" w:rsidP="004C0D02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6483ED6C" w14:textId="77777777" w:rsidR="00703EB3" w:rsidRDefault="00703EB3" w:rsidP="00703EB3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703EB3" w14:paraId="50AD513A" w14:textId="77777777" w:rsidTr="004C0D02">
        <w:trPr>
          <w:trHeight w:val="1080"/>
          <w:jc w:val="center"/>
        </w:trPr>
        <w:tc>
          <w:tcPr>
            <w:tcW w:w="9720" w:type="dxa"/>
            <w:vAlign w:val="center"/>
          </w:tcPr>
          <w:p w14:paraId="6BF27CDE" w14:textId="7559CD4D" w:rsidR="00703EB3" w:rsidRPr="004158D8" w:rsidRDefault="00703EB3" w:rsidP="004C0D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703EB3">
              <w:rPr>
                <w:b/>
                <w:bCs/>
                <w:sz w:val="28"/>
                <w:szCs w:val="28"/>
              </w:rPr>
              <w:t>PETITIONER’S REQUEST FOR A SUBSTANTIAL WEIGHT REVIEW</w:t>
            </w:r>
          </w:p>
        </w:tc>
      </w:tr>
    </w:tbl>
    <w:p w14:paraId="2411EC39" w14:textId="77777777" w:rsidR="00703EB3" w:rsidRDefault="00703EB3" w:rsidP="00703EB3">
      <w:pPr>
        <w:rPr>
          <w:rFonts w:ascii="Courier New" w:hAnsi="Courier New" w:cs="Courier New"/>
          <w:sz w:val="24"/>
          <w:szCs w:val="24"/>
        </w:rPr>
      </w:pPr>
    </w:p>
    <w:p w14:paraId="5EA00B7D" w14:textId="66DCF4EA" w:rsidR="00703EB3" w:rsidRDefault="00703EB3" w:rsidP="00703EB3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 w:rsidRPr="00703EB3">
        <w:rPr>
          <w:rFonts w:ascii="Courier New" w:hAnsi="Courier New" w:cs="Courier New"/>
        </w:rPr>
        <w:t xml:space="preserve">Petitioner, </w:t>
      </w:r>
      <w:r w:rsidR="00697F1A">
        <w:rPr>
          <w:rFonts w:ascii="Courier New" w:hAnsi="Courier New" w:cs="Courier New"/>
        </w:rPr>
        <w:t>[</w:t>
      </w:r>
      <w:proofErr w:type="spellStart"/>
      <w:r w:rsidR="00697F1A">
        <w:rPr>
          <w:rFonts w:ascii="Courier New" w:hAnsi="Courier New" w:cs="Courier New"/>
        </w:rPr>
        <w:t>plfName</w:t>
      </w:r>
      <w:proofErr w:type="spellEnd"/>
      <w:r w:rsidR="00697F1A">
        <w:rPr>
          <w:rFonts w:ascii="Courier New" w:hAnsi="Courier New" w:cs="Courier New"/>
        </w:rPr>
        <w:t>]</w:t>
      </w:r>
      <w:r w:rsidRPr="00703EB3">
        <w:rPr>
          <w:rFonts w:ascii="Courier New" w:hAnsi="Courier New" w:cs="Courier New"/>
        </w:rPr>
        <w:t xml:space="preserve">, on this </w:t>
      </w:r>
      <w:r w:rsidR="00697F1A">
        <w:rPr>
          <w:rFonts w:ascii="Courier New" w:hAnsi="Courier New" w:cs="Courier New"/>
        </w:rPr>
        <w:t>[d]</w:t>
      </w:r>
      <w:r w:rsidRPr="00703EB3">
        <w:rPr>
          <w:rFonts w:ascii="Courier New" w:hAnsi="Courier New" w:cs="Courier New"/>
        </w:rPr>
        <w:t xml:space="preserve"> day of </w:t>
      </w:r>
      <w:r w:rsidR="00697F1A">
        <w:rPr>
          <w:rFonts w:ascii="Courier New" w:hAnsi="Courier New" w:cs="Courier New"/>
        </w:rPr>
        <w:t>[MMM]</w:t>
      </w:r>
      <w:r w:rsidRPr="00703EB3">
        <w:rPr>
          <w:rFonts w:ascii="Courier New" w:hAnsi="Courier New" w:cs="Courier New"/>
        </w:rPr>
        <w:t xml:space="preserve"> </w:t>
      </w:r>
      <w:r w:rsidR="00697F1A">
        <w:rPr>
          <w:rFonts w:ascii="Courier New" w:hAnsi="Courier New" w:cs="Courier New"/>
        </w:rPr>
        <w:t>[YYYY]</w:t>
      </w:r>
      <w:r w:rsidRPr="00703EB3">
        <w:rPr>
          <w:rFonts w:ascii="Courier New" w:hAnsi="Courier New" w:cs="Courier New"/>
        </w:rPr>
        <w:t xml:space="preserve">, respectfully asks the EEOC to perform a Substantial Weight Review of his employment discrimination complaint against Respondent, </w:t>
      </w:r>
      <w:r w:rsidR="00697F1A">
        <w:rPr>
          <w:rFonts w:ascii="Courier New" w:hAnsi="Courier New" w:cs="Courier New"/>
        </w:rPr>
        <w:t>[</w:t>
      </w:r>
      <w:proofErr w:type="spellStart"/>
      <w:r w:rsidR="00697F1A">
        <w:rPr>
          <w:rFonts w:ascii="Courier New" w:hAnsi="Courier New" w:cs="Courier New"/>
        </w:rPr>
        <w:t>defName</w:t>
      </w:r>
      <w:proofErr w:type="spellEnd"/>
      <w:r w:rsidR="00697F1A">
        <w:rPr>
          <w:rFonts w:ascii="Courier New" w:hAnsi="Courier New" w:cs="Courier New"/>
        </w:rPr>
        <w:t>]</w:t>
      </w:r>
      <w:r w:rsidRPr="00703EB3">
        <w:rPr>
          <w:rFonts w:ascii="Courier New" w:hAnsi="Courier New" w:cs="Courier New"/>
        </w:rPr>
        <w:t>. His complaint was before the Florida Commission on Human Relations (“FCHR” or “FEPA”).</w:t>
      </w:r>
    </w:p>
    <w:p w14:paraId="3CE5B0DF" w14:textId="77777777" w:rsidR="00703EB3" w:rsidRPr="00C80E28" w:rsidRDefault="00703EB3" w:rsidP="00703EB3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52BF3B85" w14:textId="77777777" w:rsidR="00703EB3" w:rsidRDefault="00703EB3" w:rsidP="00703EB3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 Points:</w:t>
      </w:r>
    </w:p>
    <w:p w14:paraId="0D5B355C" w14:textId="014DBCEC" w:rsidR="00703EB3" w:rsidRDefault="00703EB3" w:rsidP="00703EB3">
      <w:pPr>
        <w:pStyle w:val="Default"/>
        <w:numPr>
          <w:ilvl w:val="0"/>
          <w:numId w:val="2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Case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Simple set of facts</w:t>
      </w:r>
    </w:p>
    <w:p w14:paraId="4C0411DD" w14:textId="06D56697" w:rsidR="00703EB3" w:rsidRDefault="00703EB3" w:rsidP="00703EB3">
      <w:pPr>
        <w:pStyle w:val="Default"/>
        <w:numPr>
          <w:ilvl w:val="0"/>
          <w:numId w:val="2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Precedence</w:t>
      </w:r>
      <w:r>
        <w:rPr>
          <w:rFonts w:ascii="Courier New" w:hAnsi="Courier New" w:cs="Courier New"/>
        </w:rPr>
        <w:tab/>
      </w:r>
      <w:proofErr w:type="gramStart"/>
      <w:r>
        <w:rPr>
          <w:rFonts w:ascii="Courier New" w:hAnsi="Courier New" w:cs="Courier New"/>
        </w:rPr>
        <w:t>The</w:t>
      </w:r>
      <w:proofErr w:type="gramEnd"/>
      <w:r>
        <w:rPr>
          <w:rFonts w:ascii="Courier New" w:hAnsi="Courier New" w:cs="Courier New"/>
        </w:rPr>
        <w:t xml:space="preserve"> EEOC has previously performed SWRs on FCHR cases</w:t>
      </w:r>
    </w:p>
    <w:p w14:paraId="426975E8" w14:textId="77777777" w:rsidR="00703EB3" w:rsidRDefault="00703EB3" w:rsidP="00703EB3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62DD0A97" w14:textId="77777777" w:rsidR="00703EB3" w:rsidRPr="00C80E28" w:rsidRDefault="00703EB3" w:rsidP="00703EB3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 of 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703EB3" w:rsidRPr="00C80E28" w14:paraId="17AE37A7" w14:textId="77777777" w:rsidTr="004C0D02">
        <w:trPr>
          <w:trHeight w:val="360"/>
        </w:trPr>
        <w:tc>
          <w:tcPr>
            <w:tcW w:w="3600" w:type="dxa"/>
            <w:vAlign w:val="center"/>
          </w:tcPr>
          <w:p w14:paraId="54EC1D5E" w14:textId="77777777" w:rsidR="00703EB3" w:rsidRPr="00C80E28" w:rsidRDefault="00703EB3" w:rsidP="004C0D02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012F892D" w14:textId="77777777" w:rsidR="00703EB3" w:rsidRPr="00C80E28" w:rsidRDefault="00703EB3" w:rsidP="004C0D02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703EB3" w:rsidRPr="00C80E28" w14:paraId="2152D41A" w14:textId="77777777" w:rsidTr="004C0D02">
        <w:trPr>
          <w:trHeight w:val="360"/>
        </w:trPr>
        <w:tc>
          <w:tcPr>
            <w:tcW w:w="3600" w:type="dxa"/>
            <w:vAlign w:val="center"/>
          </w:tcPr>
          <w:p w14:paraId="1199ACE8" w14:textId="546981F7" w:rsidR="00703EB3" w:rsidRPr="00C80E28" w:rsidRDefault="000920CB" w:rsidP="004C0D02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Request</w:t>
            </w:r>
          </w:p>
        </w:tc>
        <w:tc>
          <w:tcPr>
            <w:tcW w:w="1440" w:type="dxa"/>
            <w:vAlign w:val="center"/>
          </w:tcPr>
          <w:p w14:paraId="4F8AF7D7" w14:textId="77777777" w:rsidR="00703EB3" w:rsidRPr="00C80E28" w:rsidRDefault="00703EB3" w:rsidP="004C0D02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3D15EBF1" w14:textId="77777777" w:rsidR="00703EB3" w:rsidRDefault="00703EB3" w:rsidP="00703EB3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bookmarkEnd w:id="0"/>
    <w:p w14:paraId="2162EFBC" w14:textId="77777777" w:rsidR="00703EB3" w:rsidRPr="00674E83" w:rsidRDefault="00703EB3" w:rsidP="00703EB3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6B93C2CE" w14:textId="77777777" w:rsidR="00703EB3" w:rsidRPr="00674E83" w:rsidRDefault="00703EB3" w:rsidP="00703EB3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EA54BEE" w14:textId="77777777" w:rsidR="00703EB3" w:rsidRPr="00674E83" w:rsidRDefault="00703EB3" w:rsidP="00703EB3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65E9CF0" w14:textId="77777777" w:rsidR="00703EB3" w:rsidRPr="00674E83" w:rsidRDefault="00703EB3" w:rsidP="00703EB3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6B774DC" w14:textId="6FD39245" w:rsidR="00703EB3" w:rsidRPr="00674E83" w:rsidRDefault="00703EB3" w:rsidP="00703EB3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Petitioner charged Respondent </w:t>
      </w:r>
      <w:r w:rsidR="00697F1A">
        <w:rPr>
          <w:rFonts w:ascii="Courier New" w:hAnsi="Courier New" w:cs="Courier New"/>
          <w:sz w:val="24"/>
          <w:szCs w:val="24"/>
        </w:rPr>
        <w:t>with discrimination</w:t>
      </w:r>
    </w:p>
    <w:p w14:paraId="370AF550" w14:textId="248736A2" w:rsidR="00703EB3" w:rsidRPr="00674E83" w:rsidRDefault="00703EB3" w:rsidP="00703EB3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The FEPA </w:t>
      </w:r>
      <w:r w:rsidR="00697F1A">
        <w:rPr>
          <w:rFonts w:ascii="Courier New" w:hAnsi="Courier New" w:cs="Courier New"/>
          <w:sz w:val="24"/>
          <w:szCs w:val="24"/>
        </w:rPr>
        <w:t>cannot grant access to the federal court system</w:t>
      </w:r>
    </w:p>
    <w:p w14:paraId="3A71CC4A" w14:textId="150BD6B5" w:rsidR="00703EB3" w:rsidRPr="00674E83" w:rsidRDefault="00703EB3" w:rsidP="00703EB3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The EEOC performs a Substantial Weight Review</w:t>
      </w:r>
    </w:p>
    <w:p w14:paraId="3AB6FEA3" w14:textId="77777777" w:rsidR="00703EB3" w:rsidRPr="00674E83" w:rsidRDefault="00703EB3" w:rsidP="00703EB3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9537F32" w14:textId="77777777" w:rsidR="00703EB3" w:rsidRPr="00674E83" w:rsidRDefault="00703EB3" w:rsidP="00703EB3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33435BAF" w14:textId="0CFEDBA3" w:rsidR="00703EB3" w:rsidRPr="00674E83" w:rsidRDefault="00703EB3" w:rsidP="00703EB3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703EB3">
        <w:rPr>
          <w:rFonts w:ascii="Courier New" w:hAnsi="Courier New" w:cs="Courier New"/>
          <w:b/>
          <w:sz w:val="24"/>
          <w:szCs w:val="24"/>
        </w:rPr>
        <w:t>29 CFR §1601.76 | Right of a party to request review</w:t>
      </w:r>
    </w:p>
    <w:p w14:paraId="3A211D18" w14:textId="46E09E7D" w:rsidR="00703EB3" w:rsidRPr="00674E83" w:rsidRDefault="00703EB3" w:rsidP="00703EB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703EB3">
        <w:rPr>
          <w:rFonts w:ascii="Courier New" w:hAnsi="Courier New" w:cs="Courier New"/>
          <w:i/>
          <w:sz w:val="24"/>
          <w:szCs w:val="24"/>
        </w:rPr>
        <w:t>“The [EEOC], on receipt of a request for review, shall conduct such review in accord with the procedures set forth in the Substantial Weight Review Procedures (EEOC Order 916)”</w:t>
      </w:r>
    </w:p>
    <w:p w14:paraId="35EDC090" w14:textId="77777777" w:rsidR="00703EB3" w:rsidRPr="00674E83" w:rsidRDefault="00703EB3" w:rsidP="00703EB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7D011D84" w14:textId="68799C60" w:rsidR="00703EB3" w:rsidRPr="00674E83" w:rsidRDefault="00703EB3" w:rsidP="00703EB3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Legal Citations</w:t>
      </w:r>
    </w:p>
    <w:p w14:paraId="2ED63C8D" w14:textId="4F96F0EA" w:rsidR="00703EB3" w:rsidRDefault="00703EB3" w:rsidP="00703EB3">
      <w:pPr>
        <w:pStyle w:val="ListParagraph"/>
        <w:numPr>
          <w:ilvl w:val="0"/>
          <w:numId w:val="1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29 CFR §1601.76</w:t>
      </w:r>
    </w:p>
    <w:p w14:paraId="22891153" w14:textId="77777777" w:rsidR="00703EB3" w:rsidRPr="00674E83" w:rsidRDefault="00703EB3" w:rsidP="00703EB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7F6A6A66" w14:textId="77777777" w:rsidR="00703EB3" w:rsidRPr="00674E83" w:rsidRDefault="00703EB3" w:rsidP="00703EB3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48363FC7" w14:textId="77777777" w:rsidR="00703EB3" w:rsidRDefault="00703EB3" w:rsidP="00703EB3">
      <w:pPr>
        <w:pStyle w:val="ListParagraph"/>
        <w:numPr>
          <w:ilvl w:val="0"/>
          <w:numId w:val="1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FCHR Case No. 22-03607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Case Law (1/12/04)</w:t>
      </w:r>
    </w:p>
    <w:p w14:paraId="64398F81" w14:textId="4433B765" w:rsidR="00703EB3" w:rsidRDefault="00703EB3" w:rsidP="00703EB3">
      <w:pPr>
        <w:pStyle w:val="ListParagraph"/>
        <w:numPr>
          <w:ilvl w:val="0"/>
          <w:numId w:val="1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FCHR Case No. 2004-20150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Case Law (3/14/07)</w:t>
      </w:r>
    </w:p>
    <w:p w14:paraId="0F433C61" w14:textId="005BC7DF" w:rsidR="00703EB3" w:rsidRDefault="00703EB3" w:rsidP="00703EB3">
      <w:pPr>
        <w:pStyle w:val="ListParagraph"/>
        <w:numPr>
          <w:ilvl w:val="0"/>
          <w:numId w:val="1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FCHR Case No. 2007-02613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Case Law (9/24/10)</w:t>
      </w:r>
    </w:p>
    <w:p w14:paraId="3080D5AC" w14:textId="5853D623" w:rsidR="00703EB3" w:rsidRDefault="00703EB3" w:rsidP="00703EB3">
      <w:pPr>
        <w:pStyle w:val="ListParagraph"/>
        <w:numPr>
          <w:ilvl w:val="0"/>
          <w:numId w:val="1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FCHR Case No. 2012-02377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Case Law (8/14/</w:t>
      </w:r>
      <w:r w:rsidR="00E620D5">
        <w:rPr>
          <w:rFonts w:ascii="Courier New" w:hAnsi="Courier New" w:cs="Courier New"/>
          <w:sz w:val="24"/>
          <w:szCs w:val="24"/>
        </w:rPr>
        <w:t>1</w:t>
      </w:r>
      <w:r>
        <w:rPr>
          <w:rFonts w:ascii="Courier New" w:hAnsi="Courier New" w:cs="Courier New"/>
          <w:sz w:val="24"/>
          <w:szCs w:val="24"/>
        </w:rPr>
        <w:t>4)</w:t>
      </w:r>
    </w:p>
    <w:p w14:paraId="599202D2" w14:textId="1BC8ED15" w:rsidR="00703EB3" w:rsidRDefault="00703EB3" w:rsidP="00703EB3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EEOC has previously performed SWRs on FCHR cases</w:t>
      </w:r>
    </w:p>
    <w:p w14:paraId="2CBBB873" w14:textId="77777777" w:rsidR="00484D03" w:rsidRPr="00674E83" w:rsidRDefault="00484D03" w:rsidP="00484D0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389FD1AB" w14:textId="6B41FE99" w:rsidR="00484D03" w:rsidRPr="00674E83" w:rsidRDefault="00484D03" w:rsidP="00484D03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Abbreviations</w:t>
      </w:r>
    </w:p>
    <w:p w14:paraId="0DF80B8B" w14:textId="77777777" w:rsidR="001A7B1D" w:rsidRDefault="001A7B1D"/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8640"/>
      </w:tblGrid>
      <w:tr w:rsidR="00486D37" w14:paraId="2A716284" w14:textId="77777777" w:rsidTr="00E620D5">
        <w:trPr>
          <w:trHeight w:val="432"/>
        </w:trPr>
        <w:tc>
          <w:tcPr>
            <w:tcW w:w="1081" w:type="dxa"/>
            <w:vAlign w:val="center"/>
          </w:tcPr>
          <w:p w14:paraId="7FCB3A07" w14:textId="42FE876E" w:rsidR="00486D37" w:rsidRDefault="00486D37" w:rsidP="001A7B1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DOAH</w:t>
            </w:r>
          </w:p>
        </w:tc>
        <w:tc>
          <w:tcPr>
            <w:tcW w:w="8640" w:type="dxa"/>
            <w:vAlign w:val="center"/>
          </w:tcPr>
          <w:p w14:paraId="327E1827" w14:textId="6E6F6ED5" w:rsidR="00486D37" w:rsidRDefault="00486D37" w:rsidP="001A7B1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Division of Administrative Hearings (Florida)</w:t>
            </w:r>
          </w:p>
        </w:tc>
      </w:tr>
      <w:tr w:rsidR="00E620D5" w14:paraId="003AC477" w14:textId="77777777" w:rsidTr="00E620D5">
        <w:trPr>
          <w:trHeight w:val="432"/>
        </w:trPr>
        <w:tc>
          <w:tcPr>
            <w:tcW w:w="1081" w:type="dxa"/>
            <w:vAlign w:val="center"/>
          </w:tcPr>
          <w:p w14:paraId="1EAD8BA7" w14:textId="6048C4F1" w:rsidR="00E620D5" w:rsidRDefault="00E620D5" w:rsidP="001A7B1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EEOC</w:t>
            </w:r>
          </w:p>
        </w:tc>
        <w:tc>
          <w:tcPr>
            <w:tcW w:w="8640" w:type="dxa"/>
            <w:vAlign w:val="center"/>
          </w:tcPr>
          <w:p w14:paraId="02D35399" w14:textId="730E2EB8" w:rsidR="00E620D5" w:rsidRDefault="00E620D5" w:rsidP="001A7B1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Equal Employment Opportunity Commission</w:t>
            </w:r>
          </w:p>
        </w:tc>
      </w:tr>
      <w:tr w:rsidR="00486D37" w14:paraId="1F55ADA4" w14:textId="77777777" w:rsidTr="00E620D5">
        <w:trPr>
          <w:trHeight w:val="432"/>
        </w:trPr>
        <w:tc>
          <w:tcPr>
            <w:tcW w:w="1081" w:type="dxa"/>
            <w:vAlign w:val="center"/>
          </w:tcPr>
          <w:p w14:paraId="3A175D71" w14:textId="6884AC1A" w:rsidR="00486D37" w:rsidRDefault="00486D37" w:rsidP="001A7B1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8640" w:type="dxa"/>
            <w:vAlign w:val="center"/>
          </w:tcPr>
          <w:p w14:paraId="2D688F7E" w14:textId="7D87444B" w:rsidR="00486D37" w:rsidRDefault="00486D37" w:rsidP="001A7B1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1A7B1D" w14:paraId="11CC2D25" w14:textId="77777777" w:rsidTr="00E620D5">
        <w:trPr>
          <w:trHeight w:val="432"/>
        </w:trPr>
        <w:tc>
          <w:tcPr>
            <w:tcW w:w="1081" w:type="dxa"/>
            <w:vAlign w:val="center"/>
          </w:tcPr>
          <w:p w14:paraId="68DB81F9" w14:textId="1E657566" w:rsidR="001A7B1D" w:rsidRDefault="001A7B1D" w:rsidP="001A7B1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FS</w:t>
            </w:r>
          </w:p>
        </w:tc>
        <w:tc>
          <w:tcPr>
            <w:tcW w:w="8640" w:type="dxa"/>
            <w:vAlign w:val="center"/>
          </w:tcPr>
          <w:p w14:paraId="48161263" w14:textId="274F53AB" w:rsidR="001A7B1D" w:rsidRDefault="001A7B1D" w:rsidP="001A7B1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Statute</w:t>
            </w:r>
          </w:p>
        </w:tc>
      </w:tr>
      <w:tr w:rsidR="001A7B1D" w14:paraId="5BBC5A5B" w14:textId="77777777" w:rsidTr="00E620D5">
        <w:trPr>
          <w:trHeight w:val="432"/>
        </w:trPr>
        <w:tc>
          <w:tcPr>
            <w:tcW w:w="1081" w:type="dxa"/>
            <w:vAlign w:val="center"/>
          </w:tcPr>
          <w:p w14:paraId="60EC9B5D" w14:textId="38B9163F" w:rsidR="001A7B1D" w:rsidRDefault="001A7B1D" w:rsidP="001A7B1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8640" w:type="dxa"/>
            <w:vAlign w:val="center"/>
          </w:tcPr>
          <w:p w14:paraId="70111E17" w14:textId="2B699EA6" w:rsidR="001A7B1D" w:rsidRDefault="001A7B1D" w:rsidP="001A7B1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United States District Court, Florida, Middle District</w:t>
            </w:r>
          </w:p>
        </w:tc>
      </w:tr>
      <w:tr w:rsidR="00E620D5" w14:paraId="63614220" w14:textId="77777777" w:rsidTr="00E620D5">
        <w:trPr>
          <w:trHeight w:val="432"/>
        </w:trPr>
        <w:tc>
          <w:tcPr>
            <w:tcW w:w="1081" w:type="dxa"/>
            <w:vAlign w:val="center"/>
          </w:tcPr>
          <w:p w14:paraId="4AEC9154" w14:textId="573CBEF3" w:rsidR="00E620D5" w:rsidRDefault="00E620D5" w:rsidP="001A7B1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USFLND</w:t>
            </w:r>
          </w:p>
        </w:tc>
        <w:tc>
          <w:tcPr>
            <w:tcW w:w="8640" w:type="dxa"/>
            <w:vAlign w:val="center"/>
          </w:tcPr>
          <w:p w14:paraId="70901ACE" w14:textId="24D129BE" w:rsidR="00E620D5" w:rsidRDefault="00E620D5" w:rsidP="001A7B1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United States District Court, Florida, Northern District</w:t>
            </w:r>
          </w:p>
        </w:tc>
      </w:tr>
      <w:tr w:rsidR="00E620D5" w14:paraId="6A54AE58" w14:textId="77777777" w:rsidTr="00E620D5">
        <w:trPr>
          <w:trHeight w:val="432"/>
        </w:trPr>
        <w:tc>
          <w:tcPr>
            <w:tcW w:w="1081" w:type="dxa"/>
            <w:vAlign w:val="center"/>
          </w:tcPr>
          <w:p w14:paraId="126ED2FA" w14:textId="4116CEF2" w:rsidR="00E620D5" w:rsidRDefault="00E620D5" w:rsidP="001A7B1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USFLSD</w:t>
            </w:r>
          </w:p>
        </w:tc>
        <w:tc>
          <w:tcPr>
            <w:tcW w:w="8640" w:type="dxa"/>
            <w:vAlign w:val="center"/>
          </w:tcPr>
          <w:p w14:paraId="40A08D2C" w14:textId="3138BF54" w:rsidR="00E620D5" w:rsidRDefault="00E620D5" w:rsidP="001A7B1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United States District Court, Florida, Southern District</w:t>
            </w:r>
          </w:p>
        </w:tc>
      </w:tr>
    </w:tbl>
    <w:p w14:paraId="51831C3D" w14:textId="77777777" w:rsidR="00703EB3" w:rsidRDefault="00703EB3" w:rsidP="00703EB3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7108F460" w14:textId="25A0CD6C" w:rsidR="00B14050" w:rsidRPr="00703EB3" w:rsidRDefault="00B14050" w:rsidP="00703EB3">
      <w:pPr>
        <w:spacing w:after="0"/>
        <w:jc w:val="both"/>
        <w:rPr>
          <w:rFonts w:cstheme="minorHAnsi"/>
          <w:sz w:val="24"/>
          <w:szCs w:val="24"/>
        </w:rPr>
      </w:pPr>
      <w:r w:rsidRPr="00703EB3">
        <w:rPr>
          <w:sz w:val="23"/>
          <w:szCs w:val="23"/>
        </w:rPr>
        <w:br w:type="page"/>
      </w:r>
    </w:p>
    <w:p w14:paraId="53284427" w14:textId="77777777" w:rsidR="000920CB" w:rsidRPr="007810C8" w:rsidRDefault="000920CB" w:rsidP="000920CB">
      <w:pPr>
        <w:pStyle w:val="Default"/>
        <w:jc w:val="both"/>
        <w:rPr>
          <w:rFonts w:ascii="Courier New" w:hAnsi="Courier New" w:cs="Courier New"/>
        </w:rPr>
      </w:pPr>
    </w:p>
    <w:p w14:paraId="4ACB69C1" w14:textId="198CD14A" w:rsidR="000920CB" w:rsidRPr="007810C8" w:rsidRDefault="000920CB" w:rsidP="000920CB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REQUEST</w:t>
      </w:r>
    </w:p>
    <w:p w14:paraId="78A4E5EE" w14:textId="152EC5D1" w:rsidR="000920CB" w:rsidRPr="007810C8" w:rsidRDefault="00E620D5" w:rsidP="000920CB">
      <w:pPr>
        <w:pStyle w:val="Default"/>
        <w:numPr>
          <w:ilvl w:val="0"/>
          <w:numId w:val="15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Immediate History</w:t>
      </w:r>
    </w:p>
    <w:p w14:paraId="6915CCFA" w14:textId="0F50C80F" w:rsidR="000920CB" w:rsidRDefault="000920CB" w:rsidP="000920CB">
      <w:pPr>
        <w:pStyle w:val="Default"/>
        <w:numPr>
          <w:ilvl w:val="0"/>
          <w:numId w:val="14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E620D5">
        <w:rPr>
          <w:rFonts w:ascii="Courier New" w:hAnsi="Courier New" w:cs="Courier New"/>
        </w:rPr>
        <w:t>[MMA]</w:t>
      </w:r>
      <w:r>
        <w:rPr>
          <w:rFonts w:ascii="Courier New" w:hAnsi="Courier New" w:cs="Courier New"/>
        </w:rPr>
        <w:t xml:space="preserve"> </w:t>
      </w:r>
      <w:r w:rsidR="00E620D5">
        <w:rPr>
          <w:rFonts w:ascii="Courier New" w:hAnsi="Courier New" w:cs="Courier New"/>
        </w:rPr>
        <w:t>[</w:t>
      </w:r>
      <w:proofErr w:type="spellStart"/>
      <w:r w:rsidR="00E620D5">
        <w:rPr>
          <w:rFonts w:ascii="Courier New" w:hAnsi="Courier New" w:cs="Courier New"/>
        </w:rPr>
        <w:t>dA</w:t>
      </w:r>
      <w:proofErr w:type="spellEnd"/>
      <w:r w:rsidR="00E620D5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E620D5">
        <w:rPr>
          <w:rFonts w:ascii="Courier New" w:hAnsi="Courier New" w:cs="Courier New"/>
        </w:rPr>
        <w:t>[YYYA]</w:t>
      </w:r>
      <w:r>
        <w:rPr>
          <w:rFonts w:ascii="Courier New" w:hAnsi="Courier New" w:cs="Courier New"/>
        </w:rPr>
        <w:t xml:space="preserve">, Petitioner filed his complaint with the FEPA. He alleged that Respondent </w:t>
      </w:r>
      <w:r w:rsidR="00E620D5">
        <w:rPr>
          <w:rFonts w:ascii="Courier New" w:hAnsi="Courier New" w:cs="Courier New"/>
        </w:rPr>
        <w:t xml:space="preserve">unlawfully discriminated against </w:t>
      </w:r>
      <w:r>
        <w:rPr>
          <w:rFonts w:ascii="Courier New" w:hAnsi="Courier New" w:cs="Courier New"/>
        </w:rPr>
        <w:t>him.</w:t>
      </w:r>
      <w:r w:rsidR="00E620D5">
        <w:rPr>
          <w:rFonts w:ascii="Courier New" w:hAnsi="Courier New" w:cs="Courier New"/>
        </w:rPr>
        <w:t xml:space="preserve"> The FEPA indicated that Petitioner’s complaint was dual-filed with the EEOC.</w:t>
      </w:r>
    </w:p>
    <w:p w14:paraId="046573DB" w14:textId="6E9BA550" w:rsidR="000920CB" w:rsidRDefault="000920CB" w:rsidP="000920CB">
      <w:pPr>
        <w:pStyle w:val="Default"/>
        <w:numPr>
          <w:ilvl w:val="0"/>
          <w:numId w:val="14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E620D5">
        <w:rPr>
          <w:rFonts w:ascii="Courier New" w:hAnsi="Courier New" w:cs="Courier New"/>
        </w:rPr>
        <w:t>[MMB]</w:t>
      </w:r>
      <w:r>
        <w:rPr>
          <w:rFonts w:ascii="Courier New" w:hAnsi="Courier New" w:cs="Courier New"/>
        </w:rPr>
        <w:t xml:space="preserve"> </w:t>
      </w:r>
      <w:r w:rsidR="00E620D5">
        <w:rPr>
          <w:rFonts w:ascii="Courier New" w:hAnsi="Courier New" w:cs="Courier New"/>
        </w:rPr>
        <w:t>[dB]</w:t>
      </w:r>
      <w:r>
        <w:rPr>
          <w:rFonts w:ascii="Courier New" w:hAnsi="Courier New" w:cs="Courier New"/>
        </w:rPr>
        <w:t xml:space="preserve">, </w:t>
      </w:r>
      <w:r w:rsidR="00E620D5">
        <w:rPr>
          <w:rFonts w:ascii="Courier New" w:hAnsi="Courier New" w:cs="Courier New"/>
        </w:rPr>
        <w:t>[YYYB]</w:t>
      </w:r>
      <w:r>
        <w:rPr>
          <w:rFonts w:ascii="Courier New" w:hAnsi="Courier New" w:cs="Courier New"/>
        </w:rPr>
        <w:t xml:space="preserve">, the FEPA issued its determination. </w:t>
      </w:r>
    </w:p>
    <w:p w14:paraId="7289E56F" w14:textId="3E67B246" w:rsidR="001A7B1D" w:rsidRDefault="001A7B1D" w:rsidP="00484D03">
      <w:pPr>
        <w:pStyle w:val="Default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Upon receiving it, Petitioner sought to exercise his rights (under 29 CFR §1601.76)</w:t>
      </w:r>
    </w:p>
    <w:p w14:paraId="5544C07B" w14:textId="17B82483" w:rsidR="000920CB" w:rsidRPr="007810C8" w:rsidRDefault="001A7B1D" w:rsidP="000920CB">
      <w:pPr>
        <w:pStyle w:val="Default"/>
        <w:numPr>
          <w:ilvl w:val="0"/>
          <w:numId w:val="15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Factual Summary</w:t>
      </w:r>
    </w:p>
    <w:p w14:paraId="49990394" w14:textId="2B2F0EFB" w:rsidR="000920CB" w:rsidRDefault="001A7B1D" w:rsidP="001A7B1D">
      <w:pPr>
        <w:pStyle w:val="Default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Petitioner worked for Respondent.</w:t>
      </w:r>
    </w:p>
    <w:p w14:paraId="209B88C4" w14:textId="1F98F0C5" w:rsidR="001A7B1D" w:rsidRDefault="00E620D5" w:rsidP="001A7B1D">
      <w:pPr>
        <w:pStyle w:val="Default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adverseAction</w:t>
      </w:r>
      <w:proofErr w:type="spellEnd"/>
      <w:r>
        <w:rPr>
          <w:rFonts w:ascii="Courier New" w:hAnsi="Courier New" w:cs="Courier New"/>
        </w:rPr>
        <w:t>]</w:t>
      </w:r>
      <w:r w:rsidR="001A7B1D">
        <w:rPr>
          <w:rFonts w:ascii="Courier New" w:hAnsi="Courier New" w:cs="Courier New"/>
        </w:rPr>
        <w:t>.</w:t>
      </w:r>
    </w:p>
    <w:p w14:paraId="3CFEE947" w14:textId="0A6A9DA1" w:rsidR="000920CB" w:rsidRPr="007810C8" w:rsidRDefault="0070097C" w:rsidP="000920CB">
      <w:pPr>
        <w:pStyle w:val="Default"/>
        <w:numPr>
          <w:ilvl w:val="0"/>
          <w:numId w:val="15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 xml:space="preserve">Legal </w:t>
      </w:r>
      <w:r w:rsidR="000920CB">
        <w:rPr>
          <w:rFonts w:ascii="Courier New" w:hAnsi="Courier New" w:cs="Courier New"/>
          <w:b/>
          <w:u w:val="single"/>
        </w:rPr>
        <w:t>Analysis</w:t>
      </w:r>
    </w:p>
    <w:p w14:paraId="5C1AB5E2" w14:textId="0F2629CC" w:rsidR="000920CB" w:rsidRDefault="00E620D5" w:rsidP="000920CB">
      <w:pPr>
        <w:pStyle w:val="Default"/>
        <w:numPr>
          <w:ilvl w:val="0"/>
          <w:numId w:val="14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briefAnalysis</w:t>
      </w:r>
      <w:proofErr w:type="spellEnd"/>
      <w:r>
        <w:rPr>
          <w:rFonts w:ascii="Courier New" w:hAnsi="Courier New" w:cs="Courier New"/>
        </w:rPr>
        <w:t>]</w:t>
      </w:r>
    </w:p>
    <w:p w14:paraId="670B4909" w14:textId="77777777" w:rsidR="000920CB" w:rsidRPr="007810C8" w:rsidRDefault="000920CB" w:rsidP="000920CB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36FDD914" w14:textId="77777777" w:rsidR="000920CB" w:rsidRPr="007810C8" w:rsidRDefault="000920CB" w:rsidP="000920CB">
      <w:pPr>
        <w:spacing w:after="0"/>
        <w:rPr>
          <w:rFonts w:ascii="Courier New" w:hAnsi="Courier New" w:cs="Courier New"/>
          <w:sz w:val="24"/>
          <w:szCs w:val="24"/>
        </w:rPr>
      </w:pPr>
    </w:p>
    <w:p w14:paraId="437DA2F1" w14:textId="6B79FA46" w:rsidR="000920CB" w:rsidRPr="007810C8" w:rsidRDefault="000920CB" w:rsidP="000920CB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</w:t>
      </w:r>
      <w:r w:rsidR="00E511B4">
        <w:rPr>
          <w:rFonts w:ascii="Courier New" w:hAnsi="Courier New" w:cs="Courier New"/>
        </w:rPr>
        <w:t>Petitioner</w:t>
      </w:r>
      <w:r>
        <w:rPr>
          <w:rFonts w:ascii="Courier New" w:hAnsi="Courier New" w:cs="Courier New"/>
        </w:rPr>
        <w:t xml:space="preserve"> respectfully asks </w:t>
      </w:r>
      <w:r w:rsidR="00E511B4">
        <w:rPr>
          <w:rFonts w:ascii="Courier New" w:hAnsi="Courier New" w:cs="Courier New"/>
        </w:rPr>
        <w:t>the EEOC and/or the US Commission on Civil Rights to evaluate Petitioner’s case.</w:t>
      </w:r>
    </w:p>
    <w:p w14:paraId="45E0C6C0" w14:textId="56750969" w:rsidR="000920CB" w:rsidRPr="007810C8" w:rsidRDefault="000920CB" w:rsidP="000920CB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 w:rsidR="00E620D5">
        <w:rPr>
          <w:rFonts w:ascii="Courier New" w:hAnsi="Courier New" w:cs="Courier New"/>
        </w:rPr>
        <w:t>[d]</w:t>
      </w:r>
      <w:r w:rsidRPr="007810C8">
        <w:rPr>
          <w:rFonts w:ascii="Courier New" w:hAnsi="Courier New" w:cs="Courier New"/>
        </w:rPr>
        <w:t xml:space="preserve"> day of </w:t>
      </w:r>
      <w:r w:rsidR="00E620D5">
        <w:rPr>
          <w:rFonts w:ascii="Courier New" w:hAnsi="Courier New" w:cs="Courier New"/>
        </w:rPr>
        <w:t>[MMM]</w:t>
      </w:r>
      <w:r>
        <w:rPr>
          <w:rFonts w:ascii="Courier New" w:hAnsi="Courier New" w:cs="Courier New"/>
        </w:rPr>
        <w:t xml:space="preserve"> </w:t>
      </w:r>
      <w:r w:rsidR="00E620D5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</w:p>
    <w:p w14:paraId="5B358D5D" w14:textId="77777777" w:rsidR="000920CB" w:rsidRPr="007810C8" w:rsidRDefault="000920CB" w:rsidP="000920CB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 submitted,</w:t>
      </w:r>
    </w:p>
    <w:p w14:paraId="307D0BEB" w14:textId="77777777" w:rsidR="000920CB" w:rsidRPr="007810C8" w:rsidRDefault="000920CB" w:rsidP="000920CB">
      <w:pPr>
        <w:pStyle w:val="Default"/>
        <w:rPr>
          <w:rFonts w:ascii="Courier New" w:hAnsi="Courier New" w:cs="Courier New"/>
        </w:rPr>
      </w:pPr>
    </w:p>
    <w:p w14:paraId="326706F1" w14:textId="1B2F35C8" w:rsidR="000920CB" w:rsidRPr="007810C8" w:rsidRDefault="00E620D5" w:rsidP="000920CB">
      <w:pPr>
        <w:pStyle w:val="Default"/>
        <w:ind w:left="4320" w:firstLine="720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/s/ [</w:t>
      </w:r>
      <w:proofErr w:type="spellStart"/>
      <w:r>
        <w:rPr>
          <w:rFonts w:ascii="Courier New" w:hAnsi="Courier New" w:cs="Courier New"/>
          <w:u w:val="single"/>
        </w:rPr>
        <w:t>plfName</w:t>
      </w:r>
      <w:proofErr w:type="spellEnd"/>
      <w:r>
        <w:rPr>
          <w:rFonts w:ascii="Courier New" w:hAnsi="Courier New" w:cs="Courier New"/>
          <w:u w:val="single"/>
        </w:rPr>
        <w:t>]</w:t>
      </w:r>
    </w:p>
    <w:p w14:paraId="0D20B975" w14:textId="149A02C1" w:rsidR="00E620D5" w:rsidRDefault="00E620D5" w:rsidP="000920CB">
      <w:pPr>
        <w:pStyle w:val="Default"/>
        <w:ind w:left="4320" w:firstLine="720"/>
        <w:rPr>
          <w:rFonts w:ascii="Courier New" w:hAnsi="Courier New" w:cs="Courier New"/>
          <w:lang w:val="es-ES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plfName</w:t>
      </w:r>
      <w:proofErr w:type="spellEnd"/>
      <w:r>
        <w:rPr>
          <w:rFonts w:ascii="Courier New" w:hAnsi="Courier New" w:cs="Courier New"/>
          <w:lang w:val="es-ES"/>
        </w:rPr>
        <w:t xml:space="preserve">], </w:t>
      </w:r>
      <w:proofErr w:type="spellStart"/>
      <w:r>
        <w:rPr>
          <w:rFonts w:ascii="Courier New" w:hAnsi="Courier New" w:cs="Courier New"/>
          <w:lang w:val="es-ES"/>
        </w:rPr>
        <w:t>Petitioner</w:t>
      </w:r>
      <w:proofErr w:type="spellEnd"/>
    </w:p>
    <w:p w14:paraId="358221DE" w14:textId="1EACAFBA" w:rsidR="000920CB" w:rsidRPr="007810C8" w:rsidRDefault="00E620D5" w:rsidP="000920CB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5C5A2514" w14:textId="0CDF2DCF" w:rsidR="000920CB" w:rsidRPr="007810C8" w:rsidRDefault="00E620D5" w:rsidP="000920CB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P: 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94D4B88" w14:textId="0DDA8E2E" w:rsidR="000920CB" w:rsidRPr="007810C8" w:rsidRDefault="00E620D5" w:rsidP="000920CB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E: 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731D6B6" w14:textId="61B7C3AB" w:rsidR="00E511B4" w:rsidRDefault="00E511B4" w:rsidP="000920CB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W: </w:t>
      </w:r>
      <w:hyperlink r:id="rId18" w:history="1">
        <w:r w:rsidRPr="00E511B4">
          <w:rPr>
            <w:rStyle w:val="Hyperlink"/>
            <w:rFonts w:ascii="Courier New" w:hAnsi="Courier New" w:cs="Courier New"/>
          </w:rPr>
          <w:t>TextBookDiscrimination.com</w:t>
        </w:r>
      </w:hyperlink>
    </w:p>
    <w:p w14:paraId="08066242" w14:textId="78593213" w:rsidR="00E511B4" w:rsidRDefault="00E511B4" w:rsidP="000920CB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E511B4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571D56DB" w14:textId="77777777" w:rsidR="00D67B97" w:rsidRDefault="00D67B97" w:rsidP="00D67B97">
      <w:pPr>
        <w:spacing w:before="240"/>
        <w:rPr>
          <w:rFonts w:ascii="Courier New" w:hAnsi="Courier New" w:cs="Courier New"/>
          <w:bCs/>
        </w:rPr>
      </w:pPr>
      <w:bookmarkStart w:id="1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65413EB7" w14:textId="77777777" w:rsidR="002B4B1F" w:rsidRDefault="002B4B1F" w:rsidP="00D67B97">
      <w:pPr>
        <w:pStyle w:val="Default"/>
        <w:spacing w:before="240" w:after="240"/>
        <w:ind w:left="720"/>
        <w:rPr>
          <w:rStyle w:val="Hyperlink"/>
          <w:rFonts w:ascii="Century Schoolbook" w:hAnsi="Century Schoolbook" w:cs="Courier New"/>
          <w:bCs/>
          <w:sz w:val="20"/>
          <w:szCs w:val="20"/>
        </w:rPr>
        <w:sectPr w:rsidR="002B4B1F" w:rsidSect="00406292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  <w:hyperlink r:id="rId21" w:history="1">
        <w:r w:rsidR="00D67B97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TextBookDiscrimination.com/Guides/SWR.html</w:t>
        </w:r>
      </w:hyperlink>
    </w:p>
    <w:p w14:paraId="130FD145" w14:textId="77777777" w:rsidR="002B4B1F" w:rsidRDefault="002B4B1F" w:rsidP="002B4B1F">
      <w:pPr>
        <w:jc w:val="center"/>
        <w:sectPr w:rsidR="002B4B1F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2" w:name="_Hlk189836588"/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2B4B1F" w:rsidRPr="000C3158" w14:paraId="2426A226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3" w:name="_Hlk189836733"/>
          <w:p w14:paraId="60DBEEEC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lastRenderedPageBreak/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7069D00A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265EF696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2B4B1F" w:rsidRPr="000C3158" w14:paraId="74E0FA3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927547B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03F3DBF" wp14:editId="153082FC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B1F" w:rsidRPr="000C3158" w14:paraId="62EC4FB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5EC7389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B194157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2B4B1F" w:rsidRPr="000C3158" w14:paraId="2C9EB37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EBBFB26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2B4B1F" w:rsidRPr="000C3158" w14:paraId="582CD4B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F572A07" w14:textId="77777777" w:rsidR="002B4B1F" w:rsidRPr="000C3158" w:rsidRDefault="002B4B1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11DB2AD" wp14:editId="6B5C505F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DF433EC" w14:textId="77777777" w:rsidR="002B4B1F" w:rsidRPr="000C3158" w:rsidRDefault="002B4B1F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C78B55C" w14:textId="77777777" w:rsidR="002B4B1F" w:rsidRPr="000C3158" w:rsidRDefault="002B4B1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DD24EFC" w14:textId="77777777" w:rsidR="002B4B1F" w:rsidRPr="000C3158" w:rsidRDefault="002B4B1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F844162" wp14:editId="1FCD2159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B1F" w:rsidRPr="000C3158" w14:paraId="01DBC19B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AEA4388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82D8F53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6E0319B" w14:textId="77777777" w:rsidR="002B4B1F" w:rsidRPr="000C3158" w:rsidRDefault="002B4B1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1B99F8D6" w14:textId="11C59DBE" w:rsidR="00D67B97" w:rsidRDefault="00D67B97" w:rsidP="00D67B97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bookmarkStart w:id="4" w:name="_GoBack"/>
      <w:bookmarkEnd w:id="2"/>
      <w:bookmarkEnd w:id="3"/>
      <w:bookmarkEnd w:id="4"/>
    </w:p>
    <w:bookmarkEnd w:id="1"/>
    <w:sectPr w:rsidR="00D67B97" w:rsidSect="002B4B1F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E34CF" w14:textId="77777777" w:rsidR="00DD6E5F" w:rsidRDefault="00DD6E5F" w:rsidP="00B14050">
      <w:pPr>
        <w:spacing w:after="0" w:line="240" w:lineRule="auto"/>
      </w:pPr>
      <w:r>
        <w:separator/>
      </w:r>
    </w:p>
  </w:endnote>
  <w:endnote w:type="continuationSeparator" w:id="0">
    <w:p w14:paraId="3A1157E6" w14:textId="77777777" w:rsidR="00DD6E5F" w:rsidRDefault="00DD6E5F" w:rsidP="00B1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47E51" w14:textId="77777777" w:rsidR="002B4B1F" w:rsidRPr="00C41F43" w:rsidRDefault="002B4B1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56EDB65" w14:textId="77777777" w:rsidR="002B4B1F" w:rsidRDefault="002B4B1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08E36FBC" w14:textId="77777777" w:rsidR="002B4B1F" w:rsidRPr="00FF6121" w:rsidRDefault="002B4B1F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ADBD5" w14:textId="1B942F92" w:rsidR="00DD6E5F" w:rsidRDefault="002B4B1F" w:rsidP="00406292">
    <w:pPr>
      <w:pStyle w:val="Footer"/>
      <w:jc w:val="right"/>
    </w:pPr>
    <w:hyperlink r:id="rId1" w:history="1">
      <w:r w:rsidR="000920CB" w:rsidRPr="00866553">
        <w:rPr>
          <w:rStyle w:val="Hyperlink"/>
        </w:rPr>
        <w:t>www.TextBookDiscrimination.com</w:t>
      </w:r>
    </w:hyperlink>
    <w:r w:rsidR="000920CB">
      <w:t xml:space="preserve"> </w:t>
    </w:r>
    <w:r w:rsidR="00DD6E5F">
      <w:t xml:space="preserve">| </w:t>
    </w:r>
    <w:r w:rsidR="00DD6E5F">
      <w:fldChar w:fldCharType="begin"/>
    </w:r>
    <w:r w:rsidR="00DD6E5F">
      <w:instrText xml:space="preserve"> PAGE  \* Arabic  \* MERGEFORMAT </w:instrText>
    </w:r>
    <w:r w:rsidR="00DD6E5F">
      <w:fldChar w:fldCharType="separate"/>
    </w:r>
    <w:r w:rsidR="00583792">
      <w:rPr>
        <w:noProof/>
      </w:rPr>
      <w:t>20</w:t>
    </w:r>
    <w:r w:rsidR="00DD6E5F">
      <w:fldChar w:fldCharType="end"/>
    </w:r>
    <w:r w:rsidR="00DD6E5F">
      <w:t xml:space="preserve"> of </w:t>
    </w:r>
    <w:fldSimple w:instr=" NUMPAGES  \* Arabic  \* MERGEFORMAT ">
      <w:r w:rsidR="00583792">
        <w:rPr>
          <w:noProof/>
        </w:rPr>
        <w:t>20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51785" w14:textId="77777777" w:rsidR="002B4B1F" w:rsidRPr="00C41F43" w:rsidRDefault="002B4B1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5BE40808" w14:textId="77777777" w:rsidR="002B4B1F" w:rsidRDefault="002B4B1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614F605" w14:textId="77777777" w:rsidR="002B4B1F" w:rsidRPr="00FF6121" w:rsidRDefault="002B4B1F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7AA61" w14:textId="77777777" w:rsidR="00DD6E5F" w:rsidRDefault="00DD6E5F" w:rsidP="00B14050">
      <w:pPr>
        <w:spacing w:after="0" w:line="240" w:lineRule="auto"/>
      </w:pPr>
      <w:r>
        <w:separator/>
      </w:r>
    </w:p>
  </w:footnote>
  <w:footnote w:type="continuationSeparator" w:id="0">
    <w:p w14:paraId="31120097" w14:textId="77777777" w:rsidR="00DD6E5F" w:rsidRDefault="00DD6E5F" w:rsidP="00B14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3A5DD" w14:textId="47A4D79D" w:rsidR="00DD6E5F" w:rsidRDefault="006956E3">
    <w:pPr>
      <w:pStyle w:val="Header"/>
    </w:pPr>
    <w:r>
      <w:t>15D201900685</w:t>
    </w:r>
    <w:r w:rsidR="00DD6E5F">
      <w:t xml:space="preserve"> | Makere v Allstate | Petitioner’s </w:t>
    </w:r>
    <w:r w:rsidR="007A6C7D">
      <w:t>Request</w:t>
    </w:r>
    <w:r w:rsidR="00DD6E5F">
      <w:t xml:space="preserve"> | </w:t>
    </w:r>
    <w:sdt>
      <w:sdtPr>
        <w:alias w:val="Comments"/>
        <w:tag w:val=""/>
        <w:id w:val="1546638108"/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7A6C7D">
          <w:t>001</w:t>
        </w:r>
      </w:sdtContent>
    </w:sdt>
    <w:r w:rsidR="00DD6E5F">
      <w:t xml:space="preserve"> | </w:t>
    </w:r>
    <w:sdt>
      <w:sdtPr>
        <w:alias w:val="Title"/>
        <w:tag w:val=""/>
        <w:id w:val="129480031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A6C7D">
          <w:t>Substantial Weight Review</w:t>
        </w:r>
      </w:sdtContent>
    </w:sdt>
    <w:r w:rsidR="00DD6E5F">
      <w:t xml:space="preserve"> | </w:t>
    </w:r>
    <w:sdt>
      <w:sdtPr>
        <w:alias w:val="Publish Date"/>
        <w:tag w:val=""/>
        <w:id w:val="-222605883"/>
        <w:dataBinding w:prefixMappings="xmlns:ns0='http://schemas.microsoft.com/office/2006/coverPageProps' " w:xpath="/ns0:CoverPageProperties[1]/ns0:PublishDate[1]" w:storeItemID="{55AF091B-3C7A-41E3-B477-F2FDAA23CFDA}"/>
        <w:date w:fullDate="2020-12-07T00:00:00Z">
          <w:dateFormat w:val="M/d/yyyy"/>
          <w:lid w:val="en-US"/>
          <w:storeMappedDataAs w:val="dateTime"/>
          <w:calendar w:val="gregorian"/>
        </w:date>
      </w:sdtPr>
      <w:sdtEndPr/>
      <w:sdtContent>
        <w:r w:rsidR="000920CB">
          <w:t>12</w:t>
        </w:r>
        <w:r w:rsidR="00DD6E5F">
          <w:t>/</w:t>
        </w:r>
        <w:r w:rsidR="000920CB">
          <w:t>7</w:t>
        </w:r>
        <w:r w:rsidR="00DD6E5F">
          <w:t>/20</w:t>
        </w:r>
        <w:r w:rsidR="000920CB">
          <w:t>20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F6351"/>
    <w:multiLevelType w:val="hybridMultilevel"/>
    <w:tmpl w:val="65D8A222"/>
    <w:lvl w:ilvl="0" w:tplc="4830DB1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C46A96"/>
    <w:multiLevelType w:val="hybridMultilevel"/>
    <w:tmpl w:val="CC883A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574865"/>
    <w:multiLevelType w:val="hybridMultilevel"/>
    <w:tmpl w:val="F022D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C4133"/>
    <w:multiLevelType w:val="hybridMultilevel"/>
    <w:tmpl w:val="3970D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E0CA3"/>
    <w:multiLevelType w:val="hybridMultilevel"/>
    <w:tmpl w:val="2F1A45B4"/>
    <w:lvl w:ilvl="0" w:tplc="B95ECEA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486593"/>
    <w:multiLevelType w:val="hybridMultilevel"/>
    <w:tmpl w:val="F2E0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96E248F"/>
    <w:multiLevelType w:val="hybridMultilevel"/>
    <w:tmpl w:val="AA9459B0"/>
    <w:lvl w:ilvl="0" w:tplc="07D02B14">
      <w:start w:val="1"/>
      <w:numFmt w:val="upperLetter"/>
      <w:lvlText w:val="%1.)"/>
      <w:lvlJc w:val="left"/>
      <w:pPr>
        <w:ind w:left="720" w:hanging="360"/>
      </w:pPr>
      <w:rPr>
        <w:rFonts w:ascii="Courier New" w:eastAsiaTheme="minorHAnsi" w:hAnsi="Courier New" w:cs="Courier New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CA6B71"/>
    <w:multiLevelType w:val="hybridMultilevel"/>
    <w:tmpl w:val="1900896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2C617DD"/>
    <w:multiLevelType w:val="hybridMultilevel"/>
    <w:tmpl w:val="3970D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1D368F"/>
    <w:multiLevelType w:val="hybridMultilevel"/>
    <w:tmpl w:val="9AEA7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D56101"/>
    <w:multiLevelType w:val="hybridMultilevel"/>
    <w:tmpl w:val="8A94FAB4"/>
    <w:lvl w:ilvl="0" w:tplc="30021CEA">
      <w:start w:val="8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F224654"/>
    <w:multiLevelType w:val="hybridMultilevel"/>
    <w:tmpl w:val="F6384922"/>
    <w:lvl w:ilvl="0" w:tplc="41B04A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149528F"/>
    <w:multiLevelType w:val="hybridMultilevel"/>
    <w:tmpl w:val="070EF8E8"/>
    <w:lvl w:ilvl="0" w:tplc="1E04C550">
      <w:start w:val="201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71D6779"/>
    <w:multiLevelType w:val="hybridMultilevel"/>
    <w:tmpl w:val="273CB28C"/>
    <w:lvl w:ilvl="0" w:tplc="3FC82C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4"/>
  </w:num>
  <w:num w:numId="5">
    <w:abstractNumId w:val="15"/>
  </w:num>
  <w:num w:numId="6">
    <w:abstractNumId w:val="0"/>
  </w:num>
  <w:num w:numId="7">
    <w:abstractNumId w:val="12"/>
  </w:num>
  <w:num w:numId="8">
    <w:abstractNumId w:val="3"/>
  </w:num>
  <w:num w:numId="9">
    <w:abstractNumId w:val="14"/>
  </w:num>
  <w:num w:numId="10">
    <w:abstractNumId w:val="1"/>
  </w:num>
  <w:num w:numId="11">
    <w:abstractNumId w:val="13"/>
  </w:num>
  <w:num w:numId="12">
    <w:abstractNumId w:val="5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50"/>
    <w:rsid w:val="00004050"/>
    <w:rsid w:val="000050E1"/>
    <w:rsid w:val="00005B4D"/>
    <w:rsid w:val="000109AF"/>
    <w:rsid w:val="00011460"/>
    <w:rsid w:val="00011EFB"/>
    <w:rsid w:val="00016775"/>
    <w:rsid w:val="00016DD3"/>
    <w:rsid w:val="0002699B"/>
    <w:rsid w:val="00027FEB"/>
    <w:rsid w:val="00045539"/>
    <w:rsid w:val="00046DD4"/>
    <w:rsid w:val="00052599"/>
    <w:rsid w:val="00053F67"/>
    <w:rsid w:val="0005491B"/>
    <w:rsid w:val="00055990"/>
    <w:rsid w:val="00064EBD"/>
    <w:rsid w:val="0006613B"/>
    <w:rsid w:val="00071944"/>
    <w:rsid w:val="0007293D"/>
    <w:rsid w:val="00074D3B"/>
    <w:rsid w:val="00075007"/>
    <w:rsid w:val="00080700"/>
    <w:rsid w:val="00086DB1"/>
    <w:rsid w:val="000920CB"/>
    <w:rsid w:val="00093A8D"/>
    <w:rsid w:val="00094059"/>
    <w:rsid w:val="00095985"/>
    <w:rsid w:val="00097207"/>
    <w:rsid w:val="000A168E"/>
    <w:rsid w:val="000A4834"/>
    <w:rsid w:val="000A5BD5"/>
    <w:rsid w:val="000A6EC4"/>
    <w:rsid w:val="000A78B9"/>
    <w:rsid w:val="000D1AEE"/>
    <w:rsid w:val="000D6A98"/>
    <w:rsid w:val="000D7D39"/>
    <w:rsid w:val="000E175F"/>
    <w:rsid w:val="000E26DD"/>
    <w:rsid w:val="000E7545"/>
    <w:rsid w:val="000F1B0F"/>
    <w:rsid w:val="001012A8"/>
    <w:rsid w:val="00102B22"/>
    <w:rsid w:val="0010620B"/>
    <w:rsid w:val="00107A12"/>
    <w:rsid w:val="0011050E"/>
    <w:rsid w:val="001114CB"/>
    <w:rsid w:val="0011651A"/>
    <w:rsid w:val="00121994"/>
    <w:rsid w:val="001224E1"/>
    <w:rsid w:val="0012496E"/>
    <w:rsid w:val="00125098"/>
    <w:rsid w:val="00133FB7"/>
    <w:rsid w:val="001352C7"/>
    <w:rsid w:val="0013538C"/>
    <w:rsid w:val="00150149"/>
    <w:rsid w:val="0015163E"/>
    <w:rsid w:val="00157183"/>
    <w:rsid w:val="00160B31"/>
    <w:rsid w:val="00173A58"/>
    <w:rsid w:val="001740B5"/>
    <w:rsid w:val="00191958"/>
    <w:rsid w:val="001A7107"/>
    <w:rsid w:val="001A7B1D"/>
    <w:rsid w:val="001B17AE"/>
    <w:rsid w:val="001B29E8"/>
    <w:rsid w:val="001B397D"/>
    <w:rsid w:val="001B4878"/>
    <w:rsid w:val="001B5699"/>
    <w:rsid w:val="001B7FBE"/>
    <w:rsid w:val="001C2A91"/>
    <w:rsid w:val="001C3E59"/>
    <w:rsid w:val="001D1DE8"/>
    <w:rsid w:val="001D50B7"/>
    <w:rsid w:val="001E1E2F"/>
    <w:rsid w:val="001F54FE"/>
    <w:rsid w:val="00202814"/>
    <w:rsid w:val="00212FA8"/>
    <w:rsid w:val="00215126"/>
    <w:rsid w:val="00223114"/>
    <w:rsid w:val="00232139"/>
    <w:rsid w:val="0023231E"/>
    <w:rsid w:val="00243E98"/>
    <w:rsid w:val="0025069E"/>
    <w:rsid w:val="002514CE"/>
    <w:rsid w:val="002538FD"/>
    <w:rsid w:val="00254379"/>
    <w:rsid w:val="00255829"/>
    <w:rsid w:val="00260B11"/>
    <w:rsid w:val="00265FE0"/>
    <w:rsid w:val="00272A5E"/>
    <w:rsid w:val="002743F4"/>
    <w:rsid w:val="00277B2A"/>
    <w:rsid w:val="00287B1C"/>
    <w:rsid w:val="00290835"/>
    <w:rsid w:val="002933E6"/>
    <w:rsid w:val="00295629"/>
    <w:rsid w:val="002960F4"/>
    <w:rsid w:val="002961F4"/>
    <w:rsid w:val="0029696E"/>
    <w:rsid w:val="002A0778"/>
    <w:rsid w:val="002B1DE8"/>
    <w:rsid w:val="002B4B1F"/>
    <w:rsid w:val="002B5CD4"/>
    <w:rsid w:val="002C79D8"/>
    <w:rsid w:val="002D2A27"/>
    <w:rsid w:val="002D7245"/>
    <w:rsid w:val="002D76EE"/>
    <w:rsid w:val="002F01EB"/>
    <w:rsid w:val="002F794F"/>
    <w:rsid w:val="00300D75"/>
    <w:rsid w:val="0030106D"/>
    <w:rsid w:val="00301ACF"/>
    <w:rsid w:val="0030688F"/>
    <w:rsid w:val="0030732C"/>
    <w:rsid w:val="00307458"/>
    <w:rsid w:val="00311A04"/>
    <w:rsid w:val="00315C58"/>
    <w:rsid w:val="00324400"/>
    <w:rsid w:val="00325D79"/>
    <w:rsid w:val="00333ADA"/>
    <w:rsid w:val="00333D98"/>
    <w:rsid w:val="003344CA"/>
    <w:rsid w:val="00342A98"/>
    <w:rsid w:val="003434AF"/>
    <w:rsid w:val="00344D05"/>
    <w:rsid w:val="00344FC2"/>
    <w:rsid w:val="00346A52"/>
    <w:rsid w:val="00352C68"/>
    <w:rsid w:val="00354514"/>
    <w:rsid w:val="00355603"/>
    <w:rsid w:val="00360504"/>
    <w:rsid w:val="00363A3E"/>
    <w:rsid w:val="00373560"/>
    <w:rsid w:val="00381C61"/>
    <w:rsid w:val="003A080A"/>
    <w:rsid w:val="003A242A"/>
    <w:rsid w:val="003A666D"/>
    <w:rsid w:val="003B1EE9"/>
    <w:rsid w:val="003B539C"/>
    <w:rsid w:val="003B5591"/>
    <w:rsid w:val="003B690A"/>
    <w:rsid w:val="003B719F"/>
    <w:rsid w:val="003C05D5"/>
    <w:rsid w:val="003C194B"/>
    <w:rsid w:val="003C5C52"/>
    <w:rsid w:val="003D0234"/>
    <w:rsid w:val="003D1F45"/>
    <w:rsid w:val="003D569E"/>
    <w:rsid w:val="003E1B3D"/>
    <w:rsid w:val="003E42E1"/>
    <w:rsid w:val="003E5C60"/>
    <w:rsid w:val="003F06AF"/>
    <w:rsid w:val="003F3E9B"/>
    <w:rsid w:val="003F5B27"/>
    <w:rsid w:val="004000B5"/>
    <w:rsid w:val="00403553"/>
    <w:rsid w:val="00403DD0"/>
    <w:rsid w:val="004053CA"/>
    <w:rsid w:val="00406292"/>
    <w:rsid w:val="00406AEB"/>
    <w:rsid w:val="004100A8"/>
    <w:rsid w:val="00415D51"/>
    <w:rsid w:val="004163A8"/>
    <w:rsid w:val="00420006"/>
    <w:rsid w:val="00422EEA"/>
    <w:rsid w:val="004252D1"/>
    <w:rsid w:val="00426E03"/>
    <w:rsid w:val="00427FA1"/>
    <w:rsid w:val="00432BA2"/>
    <w:rsid w:val="0044787A"/>
    <w:rsid w:val="0045106D"/>
    <w:rsid w:val="00451450"/>
    <w:rsid w:val="00451469"/>
    <w:rsid w:val="00455509"/>
    <w:rsid w:val="00455755"/>
    <w:rsid w:val="00455F6A"/>
    <w:rsid w:val="00461ACC"/>
    <w:rsid w:val="00464BC1"/>
    <w:rsid w:val="00465D79"/>
    <w:rsid w:val="00470149"/>
    <w:rsid w:val="004714B8"/>
    <w:rsid w:val="0048315F"/>
    <w:rsid w:val="00483417"/>
    <w:rsid w:val="00484A79"/>
    <w:rsid w:val="00484D03"/>
    <w:rsid w:val="00486D37"/>
    <w:rsid w:val="00493B1C"/>
    <w:rsid w:val="004A1CD5"/>
    <w:rsid w:val="004A3820"/>
    <w:rsid w:val="004A69BE"/>
    <w:rsid w:val="004A757C"/>
    <w:rsid w:val="004B13F9"/>
    <w:rsid w:val="004B6119"/>
    <w:rsid w:val="004B6643"/>
    <w:rsid w:val="004B7978"/>
    <w:rsid w:val="004C097F"/>
    <w:rsid w:val="004C0D16"/>
    <w:rsid w:val="004C5ED5"/>
    <w:rsid w:val="004D38E6"/>
    <w:rsid w:val="004D41D0"/>
    <w:rsid w:val="004D4AF7"/>
    <w:rsid w:val="004E2EFF"/>
    <w:rsid w:val="004F484D"/>
    <w:rsid w:val="004F4D67"/>
    <w:rsid w:val="004F5D2B"/>
    <w:rsid w:val="00506560"/>
    <w:rsid w:val="00514DD4"/>
    <w:rsid w:val="00516BC4"/>
    <w:rsid w:val="0052205A"/>
    <w:rsid w:val="005230C6"/>
    <w:rsid w:val="005238C8"/>
    <w:rsid w:val="005239F3"/>
    <w:rsid w:val="0053047E"/>
    <w:rsid w:val="00530A15"/>
    <w:rsid w:val="00530B8C"/>
    <w:rsid w:val="005320DB"/>
    <w:rsid w:val="00533AB3"/>
    <w:rsid w:val="00533BA7"/>
    <w:rsid w:val="00542E10"/>
    <w:rsid w:val="00543203"/>
    <w:rsid w:val="00546F6D"/>
    <w:rsid w:val="005476FA"/>
    <w:rsid w:val="0055464C"/>
    <w:rsid w:val="00555078"/>
    <w:rsid w:val="00560AB9"/>
    <w:rsid w:val="00563320"/>
    <w:rsid w:val="00565D15"/>
    <w:rsid w:val="00573352"/>
    <w:rsid w:val="00576D4E"/>
    <w:rsid w:val="005775F3"/>
    <w:rsid w:val="00580724"/>
    <w:rsid w:val="00582284"/>
    <w:rsid w:val="00583792"/>
    <w:rsid w:val="0059101B"/>
    <w:rsid w:val="00593EF9"/>
    <w:rsid w:val="00594960"/>
    <w:rsid w:val="005952C2"/>
    <w:rsid w:val="00595D33"/>
    <w:rsid w:val="005969E0"/>
    <w:rsid w:val="005A0FA5"/>
    <w:rsid w:val="005A1E93"/>
    <w:rsid w:val="005B13C5"/>
    <w:rsid w:val="005B14A7"/>
    <w:rsid w:val="005C7822"/>
    <w:rsid w:val="005C7C82"/>
    <w:rsid w:val="005D230F"/>
    <w:rsid w:val="005D2FDE"/>
    <w:rsid w:val="005D42D2"/>
    <w:rsid w:val="005D551B"/>
    <w:rsid w:val="005E1D82"/>
    <w:rsid w:val="005E257E"/>
    <w:rsid w:val="005E58B3"/>
    <w:rsid w:val="005F1882"/>
    <w:rsid w:val="005F4E17"/>
    <w:rsid w:val="0060631F"/>
    <w:rsid w:val="00616800"/>
    <w:rsid w:val="006219E8"/>
    <w:rsid w:val="00621AFE"/>
    <w:rsid w:val="0063100E"/>
    <w:rsid w:val="00640308"/>
    <w:rsid w:val="00640F19"/>
    <w:rsid w:val="006413E7"/>
    <w:rsid w:val="006425ED"/>
    <w:rsid w:val="006458B7"/>
    <w:rsid w:val="0064614B"/>
    <w:rsid w:val="00651999"/>
    <w:rsid w:val="00655EC5"/>
    <w:rsid w:val="00662024"/>
    <w:rsid w:val="0066570A"/>
    <w:rsid w:val="00665AEF"/>
    <w:rsid w:val="006661D2"/>
    <w:rsid w:val="006749BA"/>
    <w:rsid w:val="00676D7A"/>
    <w:rsid w:val="006774DD"/>
    <w:rsid w:val="00680D95"/>
    <w:rsid w:val="00686366"/>
    <w:rsid w:val="006956E3"/>
    <w:rsid w:val="006962C0"/>
    <w:rsid w:val="0069675C"/>
    <w:rsid w:val="00697F1A"/>
    <w:rsid w:val="006A0E38"/>
    <w:rsid w:val="006A784E"/>
    <w:rsid w:val="006A7BCC"/>
    <w:rsid w:val="006B2B3C"/>
    <w:rsid w:val="006B3AA7"/>
    <w:rsid w:val="006B63A6"/>
    <w:rsid w:val="006B6824"/>
    <w:rsid w:val="006B79BA"/>
    <w:rsid w:val="006D4529"/>
    <w:rsid w:val="006D6829"/>
    <w:rsid w:val="006E0A49"/>
    <w:rsid w:val="006E30A3"/>
    <w:rsid w:val="006F6C20"/>
    <w:rsid w:val="006F7EC4"/>
    <w:rsid w:val="00700636"/>
    <w:rsid w:val="0070097C"/>
    <w:rsid w:val="007037DF"/>
    <w:rsid w:val="00703EB3"/>
    <w:rsid w:val="007044B0"/>
    <w:rsid w:val="00705E8A"/>
    <w:rsid w:val="007062FE"/>
    <w:rsid w:val="00711CED"/>
    <w:rsid w:val="0071214F"/>
    <w:rsid w:val="0071727C"/>
    <w:rsid w:val="00721B20"/>
    <w:rsid w:val="00723A1F"/>
    <w:rsid w:val="007304C0"/>
    <w:rsid w:val="00730E13"/>
    <w:rsid w:val="0073233E"/>
    <w:rsid w:val="00732AC5"/>
    <w:rsid w:val="007333CF"/>
    <w:rsid w:val="00741E50"/>
    <w:rsid w:val="00744576"/>
    <w:rsid w:val="007451BF"/>
    <w:rsid w:val="00746FD1"/>
    <w:rsid w:val="007547AF"/>
    <w:rsid w:val="00773B17"/>
    <w:rsid w:val="00776434"/>
    <w:rsid w:val="0078235E"/>
    <w:rsid w:val="007850BA"/>
    <w:rsid w:val="007A32D7"/>
    <w:rsid w:val="007A6C7D"/>
    <w:rsid w:val="007A7C3E"/>
    <w:rsid w:val="007B0F22"/>
    <w:rsid w:val="007B61DF"/>
    <w:rsid w:val="007C308F"/>
    <w:rsid w:val="007C49EF"/>
    <w:rsid w:val="007D01F3"/>
    <w:rsid w:val="007D02F4"/>
    <w:rsid w:val="007D3900"/>
    <w:rsid w:val="007D598E"/>
    <w:rsid w:val="007E0AE6"/>
    <w:rsid w:val="00802287"/>
    <w:rsid w:val="008059D9"/>
    <w:rsid w:val="00807CB2"/>
    <w:rsid w:val="0081007A"/>
    <w:rsid w:val="00811270"/>
    <w:rsid w:val="008136F6"/>
    <w:rsid w:val="00815D72"/>
    <w:rsid w:val="00817332"/>
    <w:rsid w:val="00821B25"/>
    <w:rsid w:val="008232A5"/>
    <w:rsid w:val="00824CD5"/>
    <w:rsid w:val="008311F4"/>
    <w:rsid w:val="00831E17"/>
    <w:rsid w:val="008324D0"/>
    <w:rsid w:val="00834BB7"/>
    <w:rsid w:val="008352AC"/>
    <w:rsid w:val="00836BBC"/>
    <w:rsid w:val="00837A06"/>
    <w:rsid w:val="00845ABC"/>
    <w:rsid w:val="008501E6"/>
    <w:rsid w:val="00860EE4"/>
    <w:rsid w:val="008761D5"/>
    <w:rsid w:val="008828EF"/>
    <w:rsid w:val="00882A03"/>
    <w:rsid w:val="00883977"/>
    <w:rsid w:val="008909C1"/>
    <w:rsid w:val="00893775"/>
    <w:rsid w:val="008A59CE"/>
    <w:rsid w:val="008B2993"/>
    <w:rsid w:val="008C5D0B"/>
    <w:rsid w:val="008C71E9"/>
    <w:rsid w:val="008C73A3"/>
    <w:rsid w:val="008D233B"/>
    <w:rsid w:val="008D6C68"/>
    <w:rsid w:val="008D7C09"/>
    <w:rsid w:val="008E2928"/>
    <w:rsid w:val="008E62F6"/>
    <w:rsid w:val="008F4377"/>
    <w:rsid w:val="008F7380"/>
    <w:rsid w:val="009026BD"/>
    <w:rsid w:val="009038AB"/>
    <w:rsid w:val="009040DC"/>
    <w:rsid w:val="009050AD"/>
    <w:rsid w:val="00910765"/>
    <w:rsid w:val="009110D4"/>
    <w:rsid w:val="00913BC8"/>
    <w:rsid w:val="009158CB"/>
    <w:rsid w:val="00915C16"/>
    <w:rsid w:val="00920092"/>
    <w:rsid w:val="00921C04"/>
    <w:rsid w:val="0093084B"/>
    <w:rsid w:val="00932C91"/>
    <w:rsid w:val="00936189"/>
    <w:rsid w:val="00937407"/>
    <w:rsid w:val="009379F7"/>
    <w:rsid w:val="00943937"/>
    <w:rsid w:val="00946123"/>
    <w:rsid w:val="00947CCB"/>
    <w:rsid w:val="009518AD"/>
    <w:rsid w:val="0095272D"/>
    <w:rsid w:val="009559C7"/>
    <w:rsid w:val="009655EC"/>
    <w:rsid w:val="00967E5E"/>
    <w:rsid w:val="009833DC"/>
    <w:rsid w:val="00986839"/>
    <w:rsid w:val="00996126"/>
    <w:rsid w:val="009A4325"/>
    <w:rsid w:val="009A4E1D"/>
    <w:rsid w:val="009A5C7C"/>
    <w:rsid w:val="009B1BF8"/>
    <w:rsid w:val="009B3A88"/>
    <w:rsid w:val="009C3C04"/>
    <w:rsid w:val="009D08D4"/>
    <w:rsid w:val="009E0AD1"/>
    <w:rsid w:val="009E4731"/>
    <w:rsid w:val="009E4F0B"/>
    <w:rsid w:val="009E6C75"/>
    <w:rsid w:val="009F488E"/>
    <w:rsid w:val="009F4B61"/>
    <w:rsid w:val="009F50DB"/>
    <w:rsid w:val="00A01F66"/>
    <w:rsid w:val="00A036C2"/>
    <w:rsid w:val="00A03846"/>
    <w:rsid w:val="00A05E3D"/>
    <w:rsid w:val="00A14927"/>
    <w:rsid w:val="00A16527"/>
    <w:rsid w:val="00A20B29"/>
    <w:rsid w:val="00A272EB"/>
    <w:rsid w:val="00A35BD8"/>
    <w:rsid w:val="00A36598"/>
    <w:rsid w:val="00A42070"/>
    <w:rsid w:val="00A63A43"/>
    <w:rsid w:val="00A63D51"/>
    <w:rsid w:val="00A6743A"/>
    <w:rsid w:val="00A74E5B"/>
    <w:rsid w:val="00A811EC"/>
    <w:rsid w:val="00A83627"/>
    <w:rsid w:val="00A91338"/>
    <w:rsid w:val="00A91EEE"/>
    <w:rsid w:val="00A93417"/>
    <w:rsid w:val="00AA3369"/>
    <w:rsid w:val="00AA3922"/>
    <w:rsid w:val="00AA6DDC"/>
    <w:rsid w:val="00AA7F3B"/>
    <w:rsid w:val="00AB57C5"/>
    <w:rsid w:val="00AB62E2"/>
    <w:rsid w:val="00AC1FC7"/>
    <w:rsid w:val="00AC592C"/>
    <w:rsid w:val="00AD276C"/>
    <w:rsid w:val="00AD328F"/>
    <w:rsid w:val="00AD4277"/>
    <w:rsid w:val="00AD56D3"/>
    <w:rsid w:val="00AD6BAF"/>
    <w:rsid w:val="00AE1EDB"/>
    <w:rsid w:val="00AE4C11"/>
    <w:rsid w:val="00AF0B0E"/>
    <w:rsid w:val="00AF2F5A"/>
    <w:rsid w:val="00B00322"/>
    <w:rsid w:val="00B024CE"/>
    <w:rsid w:val="00B06D03"/>
    <w:rsid w:val="00B14050"/>
    <w:rsid w:val="00B16079"/>
    <w:rsid w:val="00B17D7C"/>
    <w:rsid w:val="00B200C5"/>
    <w:rsid w:val="00B20889"/>
    <w:rsid w:val="00B20923"/>
    <w:rsid w:val="00B21997"/>
    <w:rsid w:val="00B25A36"/>
    <w:rsid w:val="00B3034D"/>
    <w:rsid w:val="00B31690"/>
    <w:rsid w:val="00B34DCE"/>
    <w:rsid w:val="00B36AD5"/>
    <w:rsid w:val="00B37BA0"/>
    <w:rsid w:val="00B44A95"/>
    <w:rsid w:val="00B45EED"/>
    <w:rsid w:val="00B47E48"/>
    <w:rsid w:val="00B5261C"/>
    <w:rsid w:val="00B62477"/>
    <w:rsid w:val="00B62B2B"/>
    <w:rsid w:val="00B714AA"/>
    <w:rsid w:val="00B74CC7"/>
    <w:rsid w:val="00B836D0"/>
    <w:rsid w:val="00B870CB"/>
    <w:rsid w:val="00B95504"/>
    <w:rsid w:val="00BA73BD"/>
    <w:rsid w:val="00BA7400"/>
    <w:rsid w:val="00BB3A78"/>
    <w:rsid w:val="00BC6D75"/>
    <w:rsid w:val="00BD1625"/>
    <w:rsid w:val="00BE1A32"/>
    <w:rsid w:val="00BE4336"/>
    <w:rsid w:val="00BF533B"/>
    <w:rsid w:val="00BF6CB5"/>
    <w:rsid w:val="00C107F6"/>
    <w:rsid w:val="00C11EE8"/>
    <w:rsid w:val="00C14793"/>
    <w:rsid w:val="00C22E08"/>
    <w:rsid w:val="00C24E0B"/>
    <w:rsid w:val="00C30D0A"/>
    <w:rsid w:val="00C3535D"/>
    <w:rsid w:val="00C45AF1"/>
    <w:rsid w:val="00C51E1A"/>
    <w:rsid w:val="00C521D2"/>
    <w:rsid w:val="00C55274"/>
    <w:rsid w:val="00C61B4D"/>
    <w:rsid w:val="00C64281"/>
    <w:rsid w:val="00C64A2C"/>
    <w:rsid w:val="00C70E95"/>
    <w:rsid w:val="00C731B3"/>
    <w:rsid w:val="00C73428"/>
    <w:rsid w:val="00C77038"/>
    <w:rsid w:val="00C772A1"/>
    <w:rsid w:val="00C86176"/>
    <w:rsid w:val="00C87943"/>
    <w:rsid w:val="00C91C3A"/>
    <w:rsid w:val="00C93F12"/>
    <w:rsid w:val="00C96186"/>
    <w:rsid w:val="00CA34DD"/>
    <w:rsid w:val="00CA4EF7"/>
    <w:rsid w:val="00CA76C3"/>
    <w:rsid w:val="00CA78CC"/>
    <w:rsid w:val="00CB534B"/>
    <w:rsid w:val="00CC2027"/>
    <w:rsid w:val="00CC4524"/>
    <w:rsid w:val="00CC5589"/>
    <w:rsid w:val="00CD0116"/>
    <w:rsid w:val="00CD03EB"/>
    <w:rsid w:val="00CD256E"/>
    <w:rsid w:val="00CD27B1"/>
    <w:rsid w:val="00CD2E0A"/>
    <w:rsid w:val="00CD72EF"/>
    <w:rsid w:val="00CD760B"/>
    <w:rsid w:val="00CE3A17"/>
    <w:rsid w:val="00CF7D41"/>
    <w:rsid w:val="00D0025F"/>
    <w:rsid w:val="00D0251B"/>
    <w:rsid w:val="00D12890"/>
    <w:rsid w:val="00D14D94"/>
    <w:rsid w:val="00D16EAD"/>
    <w:rsid w:val="00D17433"/>
    <w:rsid w:val="00D23916"/>
    <w:rsid w:val="00D41101"/>
    <w:rsid w:val="00D44551"/>
    <w:rsid w:val="00D46B9E"/>
    <w:rsid w:val="00D5384E"/>
    <w:rsid w:val="00D60F95"/>
    <w:rsid w:val="00D61FF8"/>
    <w:rsid w:val="00D64776"/>
    <w:rsid w:val="00D649DA"/>
    <w:rsid w:val="00D64B8F"/>
    <w:rsid w:val="00D67B97"/>
    <w:rsid w:val="00D703F3"/>
    <w:rsid w:val="00D73B88"/>
    <w:rsid w:val="00D80AD5"/>
    <w:rsid w:val="00D904DA"/>
    <w:rsid w:val="00D90524"/>
    <w:rsid w:val="00D91DAC"/>
    <w:rsid w:val="00D91F06"/>
    <w:rsid w:val="00D93ACA"/>
    <w:rsid w:val="00D9769B"/>
    <w:rsid w:val="00DB10C2"/>
    <w:rsid w:val="00DB1858"/>
    <w:rsid w:val="00DB4138"/>
    <w:rsid w:val="00DD1BD7"/>
    <w:rsid w:val="00DD6BE6"/>
    <w:rsid w:val="00DD6E5F"/>
    <w:rsid w:val="00DE03AC"/>
    <w:rsid w:val="00DE05EB"/>
    <w:rsid w:val="00DE328D"/>
    <w:rsid w:val="00DE75A2"/>
    <w:rsid w:val="00DF1EFE"/>
    <w:rsid w:val="00DF7A66"/>
    <w:rsid w:val="00E030EE"/>
    <w:rsid w:val="00E03A48"/>
    <w:rsid w:val="00E0460C"/>
    <w:rsid w:val="00E047B4"/>
    <w:rsid w:val="00E15228"/>
    <w:rsid w:val="00E15806"/>
    <w:rsid w:val="00E20E69"/>
    <w:rsid w:val="00E32BA6"/>
    <w:rsid w:val="00E35931"/>
    <w:rsid w:val="00E35B00"/>
    <w:rsid w:val="00E5010F"/>
    <w:rsid w:val="00E511B4"/>
    <w:rsid w:val="00E53F62"/>
    <w:rsid w:val="00E54F65"/>
    <w:rsid w:val="00E554CC"/>
    <w:rsid w:val="00E61C11"/>
    <w:rsid w:val="00E620D5"/>
    <w:rsid w:val="00E631B5"/>
    <w:rsid w:val="00E804CB"/>
    <w:rsid w:val="00E8236B"/>
    <w:rsid w:val="00E83274"/>
    <w:rsid w:val="00E83AE4"/>
    <w:rsid w:val="00E93788"/>
    <w:rsid w:val="00E95FD3"/>
    <w:rsid w:val="00EA76E6"/>
    <w:rsid w:val="00EB180C"/>
    <w:rsid w:val="00EC1C04"/>
    <w:rsid w:val="00ED0BE9"/>
    <w:rsid w:val="00ED1AC7"/>
    <w:rsid w:val="00ED6908"/>
    <w:rsid w:val="00ED6F9F"/>
    <w:rsid w:val="00EE0EF9"/>
    <w:rsid w:val="00EE140C"/>
    <w:rsid w:val="00EF3C4C"/>
    <w:rsid w:val="00EF7902"/>
    <w:rsid w:val="00EF7A02"/>
    <w:rsid w:val="00F015C1"/>
    <w:rsid w:val="00F04014"/>
    <w:rsid w:val="00F0575F"/>
    <w:rsid w:val="00F06FB2"/>
    <w:rsid w:val="00F076C3"/>
    <w:rsid w:val="00F07949"/>
    <w:rsid w:val="00F10647"/>
    <w:rsid w:val="00F20471"/>
    <w:rsid w:val="00F2320C"/>
    <w:rsid w:val="00F34872"/>
    <w:rsid w:val="00F34D5D"/>
    <w:rsid w:val="00F42743"/>
    <w:rsid w:val="00F434A5"/>
    <w:rsid w:val="00F55A9C"/>
    <w:rsid w:val="00F66E66"/>
    <w:rsid w:val="00F71665"/>
    <w:rsid w:val="00F723B9"/>
    <w:rsid w:val="00F727C5"/>
    <w:rsid w:val="00F73F34"/>
    <w:rsid w:val="00F751EA"/>
    <w:rsid w:val="00F773BA"/>
    <w:rsid w:val="00F86070"/>
    <w:rsid w:val="00F8646A"/>
    <w:rsid w:val="00F9410E"/>
    <w:rsid w:val="00F95098"/>
    <w:rsid w:val="00F970C0"/>
    <w:rsid w:val="00FA0311"/>
    <w:rsid w:val="00FA6542"/>
    <w:rsid w:val="00FB55F0"/>
    <w:rsid w:val="00FC1B00"/>
    <w:rsid w:val="00FC2BB0"/>
    <w:rsid w:val="00FD47A1"/>
    <w:rsid w:val="00FD5D57"/>
    <w:rsid w:val="00FD7554"/>
    <w:rsid w:val="00FE570E"/>
    <w:rsid w:val="00FE7DAC"/>
    <w:rsid w:val="00FF1960"/>
    <w:rsid w:val="00FF2894"/>
    <w:rsid w:val="00FF2C18"/>
    <w:rsid w:val="00FF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4C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050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05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50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50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B140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4050"/>
    <w:pPr>
      <w:ind w:left="720"/>
      <w:contextualSpacing/>
    </w:pPr>
  </w:style>
  <w:style w:type="paragraph" w:customStyle="1" w:styleId="Default">
    <w:name w:val="Default"/>
    <w:rsid w:val="00B14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9410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538FD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23A1F"/>
    <w:pPr>
      <w:spacing w:after="0" w:line="240" w:lineRule="auto"/>
    </w:pPr>
    <w:rPr>
      <w:rFonts w:ascii="Calibri" w:eastAsiaTheme="minorHAns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23A1F"/>
    <w:rPr>
      <w:rFonts w:ascii="Calibri" w:hAnsi="Calibri" w:cs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7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Guides/SWR.html?tmp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2020-12-07T00:00:00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0l_Request_001_SWR.dotx</Template>
  <TotalTime>1</TotalTime>
  <Pages>6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Substantial Weight Review</vt:lpstr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Substantial Weight Review</dc:title>
  <dc:subject/>
  <dc:creator>Elias Makere</dc:creator>
  <cp:keywords/>
  <dc:description>001</dc:description>
  <cp:lastModifiedBy>THNK</cp:lastModifiedBy>
  <cp:revision>4</cp:revision>
  <cp:lastPrinted>2020-12-10T22:27:00Z</cp:lastPrinted>
  <dcterms:created xsi:type="dcterms:W3CDTF">2020-12-11T00:59:00Z</dcterms:created>
  <dcterms:modified xsi:type="dcterms:W3CDTF">2025-02-07T22:45:00Z</dcterms:modified>
</cp:coreProperties>
</file>