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D43C1" w:rsidRPr="000C3158" w14:paraId="09C665BB"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bookmarkStart w:id="3" w:name="_GoBack"/>
          <w:bookmarkEnd w:id="3"/>
          <w:p w14:paraId="3E6F9A7D" w14:textId="77777777" w:rsidR="001D43C1" w:rsidRPr="000C3158" w:rsidRDefault="001D43C1"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5A867B2F" w14:textId="77777777" w:rsidR="001D43C1" w:rsidRPr="000C3158" w:rsidRDefault="001D43C1"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7430A8BE" w14:textId="77777777" w:rsidR="001D43C1" w:rsidRPr="000C3158" w:rsidRDefault="001D43C1"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D43C1" w:rsidRPr="000C3158" w14:paraId="056C078B" w14:textId="77777777" w:rsidTr="00512ED6">
        <w:trPr>
          <w:gridBefore w:val="1"/>
          <w:gridAfter w:val="1"/>
          <w:wBefore w:w="630" w:type="dxa"/>
          <w:wAfter w:w="810" w:type="dxa"/>
          <w:trHeight w:val="7920"/>
        </w:trPr>
        <w:tc>
          <w:tcPr>
            <w:tcW w:w="9360" w:type="dxa"/>
            <w:gridSpan w:val="7"/>
            <w:shd w:val="clear" w:color="auto" w:fill="FAFAFA"/>
            <w:vAlign w:val="center"/>
          </w:tcPr>
          <w:p w14:paraId="1B396F35" w14:textId="77777777" w:rsidR="001D43C1" w:rsidRPr="000C3158" w:rsidRDefault="001D43C1" w:rsidP="00512ED6">
            <w:pPr>
              <w:jc w:val="center"/>
              <w:rPr>
                <w:rFonts w:ascii="Courier New" w:hAnsi="Courier New" w:cs="Courier New"/>
              </w:rPr>
            </w:pPr>
            <w:r w:rsidRPr="000C3158">
              <w:rPr>
                <w:rFonts w:ascii="Courier New" w:hAnsi="Courier New" w:cs="Courier New"/>
                <w:noProof/>
              </w:rPr>
              <w:drawing>
                <wp:inline distT="0" distB="0" distL="0" distR="0" wp14:anchorId="04B8405A" wp14:editId="2B897378">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D43C1" w:rsidRPr="000C3158" w14:paraId="75DA4509" w14:textId="77777777" w:rsidTr="00512ED6">
        <w:trPr>
          <w:gridBefore w:val="1"/>
          <w:gridAfter w:val="1"/>
          <w:wBefore w:w="630" w:type="dxa"/>
          <w:wAfter w:w="810" w:type="dxa"/>
        </w:trPr>
        <w:tc>
          <w:tcPr>
            <w:tcW w:w="9360" w:type="dxa"/>
            <w:gridSpan w:val="7"/>
            <w:shd w:val="clear" w:color="auto" w:fill="FAFAFA"/>
            <w:vAlign w:val="center"/>
          </w:tcPr>
          <w:p w14:paraId="1C6A1752" w14:textId="77777777" w:rsidR="001D43C1" w:rsidRPr="000C3158" w:rsidRDefault="001D43C1"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D0D64A1" w14:textId="77777777" w:rsidR="001D43C1" w:rsidRPr="000C3158" w:rsidRDefault="001D43C1"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D43C1" w:rsidRPr="000C3158" w14:paraId="34A0C689" w14:textId="77777777" w:rsidTr="00512ED6">
        <w:trPr>
          <w:gridBefore w:val="1"/>
          <w:gridAfter w:val="1"/>
          <w:wBefore w:w="630" w:type="dxa"/>
          <w:wAfter w:w="810" w:type="dxa"/>
          <w:trHeight w:val="1440"/>
        </w:trPr>
        <w:tc>
          <w:tcPr>
            <w:tcW w:w="9360" w:type="dxa"/>
            <w:gridSpan w:val="7"/>
            <w:shd w:val="clear" w:color="auto" w:fill="FAFAFA"/>
            <w:vAlign w:val="center"/>
          </w:tcPr>
          <w:p w14:paraId="51974E39" w14:textId="77777777" w:rsidR="001D43C1" w:rsidRPr="000C3158" w:rsidRDefault="001D43C1" w:rsidP="00512ED6">
            <w:pPr>
              <w:jc w:val="center"/>
              <w:rPr>
                <w:rFonts w:ascii="Courier New" w:hAnsi="Courier New" w:cs="Courier New"/>
              </w:rPr>
            </w:pPr>
          </w:p>
        </w:tc>
      </w:tr>
      <w:tr w:rsidR="001D43C1" w:rsidRPr="000C3158" w14:paraId="363949A5" w14:textId="77777777" w:rsidTr="00512ED6">
        <w:trPr>
          <w:gridBefore w:val="1"/>
          <w:gridAfter w:val="1"/>
          <w:wBefore w:w="630" w:type="dxa"/>
          <w:wAfter w:w="810" w:type="dxa"/>
        </w:trPr>
        <w:tc>
          <w:tcPr>
            <w:tcW w:w="1080" w:type="dxa"/>
            <w:shd w:val="clear" w:color="auto" w:fill="FAFAFA"/>
            <w:vAlign w:val="center"/>
          </w:tcPr>
          <w:p w14:paraId="16ED49D8" w14:textId="77777777" w:rsidR="001D43C1" w:rsidRPr="000C3158" w:rsidRDefault="001D43C1"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31F93F7" wp14:editId="7D7C4E9B">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28368F4E" w14:textId="77777777" w:rsidR="001D43C1" w:rsidRPr="000C3158" w:rsidRDefault="001D43C1"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02460C7" w14:textId="77777777" w:rsidR="001D43C1" w:rsidRPr="000C3158" w:rsidRDefault="001D43C1"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1EA18A09" w14:textId="77777777" w:rsidR="001D43C1" w:rsidRPr="000C3158" w:rsidRDefault="001D43C1"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4E09562" wp14:editId="56CF9ADB">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D43C1" w:rsidRPr="000C3158" w14:paraId="51C0571A" w14:textId="77777777" w:rsidTr="00512ED6">
        <w:tc>
          <w:tcPr>
            <w:tcW w:w="3600" w:type="dxa"/>
            <w:gridSpan w:val="3"/>
            <w:tcBorders>
              <w:right w:val="single" w:sz="24" w:space="0" w:color="FFFFFF" w:themeColor="background1"/>
            </w:tcBorders>
            <w:shd w:val="clear" w:color="auto" w:fill="000000" w:themeFill="text1"/>
            <w:vAlign w:val="center"/>
          </w:tcPr>
          <w:p w14:paraId="4ECB18A1" w14:textId="77777777" w:rsidR="001D43C1" w:rsidRPr="000C3158" w:rsidRDefault="001D43C1"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07CC296" w14:textId="77777777" w:rsidR="001D43C1" w:rsidRPr="000C3158" w:rsidRDefault="001D43C1"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D41D620" w14:textId="77777777" w:rsidR="001D43C1" w:rsidRPr="000C3158" w:rsidRDefault="001D43C1"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5ADA533D" w14:textId="77777777" w:rsidR="001D43C1" w:rsidRPr="000C3158" w:rsidRDefault="001D43C1" w:rsidP="001D43C1">
      <w:pPr>
        <w:jc w:val="center"/>
        <w:rPr>
          <w:rFonts w:ascii="Courier New" w:hAnsi="Courier New" w:cs="Courier New"/>
        </w:rPr>
        <w:sectPr w:rsidR="001D43C1" w:rsidRPr="000C3158">
          <w:footerReference w:type="default" r:id="rId17"/>
          <w:pgSz w:w="12240" w:h="15840"/>
          <w:pgMar w:top="1440" w:right="1440" w:bottom="1440" w:left="1440" w:header="720" w:footer="720" w:gutter="0"/>
          <w:cols w:space="720"/>
          <w:docGrid w:linePitch="360"/>
        </w:sectPr>
      </w:pPr>
    </w:p>
    <w:bookmarkEnd w:id="2"/>
    <w:p w14:paraId="0724A7F6" w14:textId="77777777" w:rsidR="00524E58" w:rsidRPr="004D7AA6" w:rsidRDefault="00524E58" w:rsidP="00524E58">
      <w:pPr>
        <w:pStyle w:val="Default"/>
        <w:jc w:val="center"/>
        <w:rPr>
          <w:rFonts w:ascii="Courier New" w:hAnsi="Courier New" w:cs="Courier New"/>
          <w:bCs/>
        </w:rPr>
      </w:pPr>
      <w:r>
        <w:rPr>
          <w:rFonts w:ascii="Courier New" w:hAnsi="Courier New" w:cs="Courier New"/>
          <w:bCs/>
        </w:rPr>
        <w:lastRenderedPageBreak/>
        <w:t>FLORIDA</w:t>
      </w:r>
    </w:p>
    <w:p w14:paraId="244C44FC" w14:textId="77777777" w:rsidR="00524E58" w:rsidRPr="004D7AA6" w:rsidRDefault="00524E58" w:rsidP="00524E58">
      <w:pPr>
        <w:pStyle w:val="Default"/>
        <w:jc w:val="center"/>
        <w:rPr>
          <w:rFonts w:ascii="Courier New" w:hAnsi="Courier New" w:cs="Courier New"/>
          <w:bCs/>
        </w:rPr>
      </w:pPr>
      <w:r>
        <w:rPr>
          <w:rFonts w:ascii="Courier New" w:hAnsi="Courier New" w:cs="Courier New"/>
          <w:bCs/>
        </w:rPr>
        <w:t>COMMISSION ON HUMAN RELATIONS</w:t>
      </w:r>
    </w:p>
    <w:p w14:paraId="1CFF4F5E" w14:textId="77777777" w:rsidR="00524E58" w:rsidRPr="00602568" w:rsidRDefault="00524E58" w:rsidP="00524E58">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524E58" w:rsidRPr="00602568" w14:paraId="796DDE8E" w14:textId="77777777" w:rsidTr="00CF23C1">
        <w:trPr>
          <w:trHeight w:val="504"/>
          <w:jc w:val="center"/>
        </w:trPr>
        <w:tc>
          <w:tcPr>
            <w:tcW w:w="4680" w:type="dxa"/>
          </w:tcPr>
          <w:p w14:paraId="09947822" w14:textId="6DCB4FA2" w:rsidR="00524E58" w:rsidRPr="00602568" w:rsidRDefault="000143A8" w:rsidP="00CF23C1">
            <w:pPr>
              <w:pStyle w:val="Default"/>
              <w:rPr>
                <w:rFonts w:ascii="Courier New" w:hAnsi="Courier New" w:cs="Courier New"/>
              </w:rPr>
            </w:pPr>
            <w:r>
              <w:rPr>
                <w:rFonts w:ascii="Courier New" w:eastAsiaTheme="minorHAnsi" w:hAnsi="Courier New" w:cs="Courier New"/>
              </w:rPr>
              <w:t>In Re: [</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1FD15F8F" w14:textId="77777777" w:rsidR="00524E58" w:rsidRPr="00602568" w:rsidRDefault="00524E58" w:rsidP="00CF23C1">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3E4BB50F" w14:textId="77777777" w:rsidR="00524E58" w:rsidRPr="00F917E4" w:rsidRDefault="00524E58" w:rsidP="00CF23C1">
            <w:pPr>
              <w:pStyle w:val="Default"/>
              <w:jc w:val="center"/>
              <w:rPr>
                <w:rFonts w:ascii="Courier New" w:hAnsi="Courier New" w:cs="Courier New"/>
                <w:u w:val="single"/>
              </w:rPr>
            </w:pPr>
          </w:p>
        </w:tc>
      </w:tr>
      <w:tr w:rsidR="00524E58" w:rsidRPr="00602568" w14:paraId="3C2DA909" w14:textId="77777777" w:rsidTr="00CF23C1">
        <w:trPr>
          <w:trHeight w:val="504"/>
          <w:jc w:val="center"/>
        </w:trPr>
        <w:tc>
          <w:tcPr>
            <w:tcW w:w="4680" w:type="dxa"/>
            <w:vAlign w:val="center"/>
          </w:tcPr>
          <w:p w14:paraId="06FFF330" w14:textId="77777777" w:rsidR="00524E58" w:rsidRPr="00602568" w:rsidRDefault="00524E58" w:rsidP="00CF23C1">
            <w:pPr>
              <w:pStyle w:val="Default"/>
              <w:ind w:left="720"/>
              <w:rPr>
                <w:rFonts w:ascii="Courier New" w:hAnsi="Courier New" w:cs="Courier New"/>
              </w:rPr>
            </w:pPr>
            <w:r w:rsidRPr="00602568">
              <w:rPr>
                <w:rFonts w:ascii="Courier New" w:hAnsi="Courier New" w:cs="Courier New"/>
              </w:rPr>
              <w:t>Petitioner</w:t>
            </w:r>
          </w:p>
        </w:tc>
        <w:tc>
          <w:tcPr>
            <w:tcW w:w="361" w:type="dxa"/>
            <w:vAlign w:val="center"/>
          </w:tcPr>
          <w:p w14:paraId="242126D2" w14:textId="77777777" w:rsidR="00524E58" w:rsidRPr="00602568" w:rsidRDefault="00524E58" w:rsidP="00CF23C1">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6DB0A7A" w14:textId="77777777" w:rsidR="00524E58" w:rsidRPr="00561300" w:rsidRDefault="00524E58" w:rsidP="00CF23C1">
            <w:pPr>
              <w:pStyle w:val="Default"/>
              <w:ind w:left="-100" w:right="-10"/>
              <w:jc w:val="center"/>
              <w:rPr>
                <w:rFonts w:ascii="Courier New" w:hAnsi="Courier New" w:cs="Courier New"/>
                <w:b/>
              </w:rPr>
            </w:pPr>
          </w:p>
        </w:tc>
      </w:tr>
      <w:tr w:rsidR="00524E58" w:rsidRPr="00602568" w14:paraId="0C0C0ED5" w14:textId="77777777" w:rsidTr="00CF23C1">
        <w:trPr>
          <w:trHeight w:val="504"/>
          <w:jc w:val="center"/>
        </w:trPr>
        <w:tc>
          <w:tcPr>
            <w:tcW w:w="4680" w:type="dxa"/>
          </w:tcPr>
          <w:p w14:paraId="3EBA9962" w14:textId="77777777" w:rsidR="00524E58" w:rsidRPr="00602568" w:rsidRDefault="00524E58" w:rsidP="00CF23C1">
            <w:pPr>
              <w:pStyle w:val="Default"/>
              <w:rPr>
                <w:rFonts w:ascii="Courier New" w:hAnsi="Courier New" w:cs="Courier New"/>
              </w:rPr>
            </w:pPr>
          </w:p>
        </w:tc>
        <w:tc>
          <w:tcPr>
            <w:tcW w:w="361" w:type="dxa"/>
            <w:vAlign w:val="center"/>
          </w:tcPr>
          <w:p w14:paraId="179B19A6" w14:textId="77777777" w:rsidR="00524E58" w:rsidRPr="00602568" w:rsidRDefault="00524E58" w:rsidP="00CF23C1">
            <w:pPr>
              <w:pStyle w:val="Default"/>
              <w:jc w:val="center"/>
              <w:rPr>
                <w:rFonts w:ascii="Courier New" w:hAnsi="Courier New" w:cs="Courier New"/>
              </w:rPr>
            </w:pPr>
            <w:r w:rsidRPr="00602568">
              <w:rPr>
                <w:rFonts w:ascii="Courier New" w:hAnsi="Courier New" w:cs="Courier New"/>
              </w:rPr>
              <w:t>)</w:t>
            </w:r>
          </w:p>
        </w:tc>
        <w:tc>
          <w:tcPr>
            <w:tcW w:w="2339" w:type="dxa"/>
          </w:tcPr>
          <w:p w14:paraId="3433AF00" w14:textId="78BFDEBC" w:rsidR="00524E58" w:rsidRPr="00F915B7" w:rsidRDefault="00524E58" w:rsidP="00CF23C1">
            <w:pPr>
              <w:pStyle w:val="Default"/>
              <w:ind w:left="-100" w:right="260"/>
              <w:jc w:val="right"/>
              <w:rPr>
                <w:rFonts w:ascii="Courier New" w:hAnsi="Courier New" w:cs="Courier New"/>
              </w:rPr>
            </w:pPr>
          </w:p>
        </w:tc>
        <w:tc>
          <w:tcPr>
            <w:tcW w:w="2340" w:type="dxa"/>
          </w:tcPr>
          <w:p w14:paraId="3DCD6798" w14:textId="369E7A20" w:rsidR="00524E58" w:rsidRPr="00F915B7" w:rsidRDefault="00524E58" w:rsidP="00CF23C1">
            <w:pPr>
              <w:pStyle w:val="Default"/>
              <w:ind w:right="260"/>
              <w:rPr>
                <w:rFonts w:ascii="Courier New" w:hAnsi="Courier New" w:cs="Courier New"/>
              </w:rPr>
            </w:pPr>
          </w:p>
        </w:tc>
      </w:tr>
      <w:tr w:rsidR="00524E58" w:rsidRPr="00602568" w14:paraId="5557CE6E" w14:textId="77777777" w:rsidTr="00CF23C1">
        <w:trPr>
          <w:trHeight w:val="504"/>
          <w:jc w:val="center"/>
        </w:trPr>
        <w:tc>
          <w:tcPr>
            <w:tcW w:w="4680" w:type="dxa"/>
          </w:tcPr>
          <w:p w14:paraId="45A1C856" w14:textId="1C7D6BBA" w:rsidR="00524E58" w:rsidRPr="00602568" w:rsidRDefault="00524E58" w:rsidP="00CF23C1">
            <w:pPr>
              <w:pStyle w:val="Default"/>
              <w:rPr>
                <w:rFonts w:ascii="Courier New" w:hAnsi="Courier New" w:cs="Courier New"/>
              </w:rPr>
            </w:pPr>
          </w:p>
        </w:tc>
        <w:tc>
          <w:tcPr>
            <w:tcW w:w="361" w:type="dxa"/>
            <w:vAlign w:val="center"/>
          </w:tcPr>
          <w:p w14:paraId="6A8F659A" w14:textId="77777777" w:rsidR="00524E58" w:rsidRPr="00602568" w:rsidRDefault="00524E58" w:rsidP="00CF23C1">
            <w:pPr>
              <w:pStyle w:val="Default"/>
              <w:jc w:val="center"/>
              <w:rPr>
                <w:rFonts w:ascii="Courier New" w:hAnsi="Courier New" w:cs="Courier New"/>
              </w:rPr>
            </w:pPr>
            <w:r w:rsidRPr="00602568">
              <w:rPr>
                <w:rFonts w:ascii="Courier New" w:hAnsi="Courier New" w:cs="Courier New"/>
              </w:rPr>
              <w:t>)</w:t>
            </w:r>
          </w:p>
        </w:tc>
        <w:tc>
          <w:tcPr>
            <w:tcW w:w="2339" w:type="dxa"/>
          </w:tcPr>
          <w:p w14:paraId="1A39C766" w14:textId="2C453464" w:rsidR="00524E58" w:rsidRPr="00602568" w:rsidRDefault="00524E58" w:rsidP="00CF23C1">
            <w:pPr>
              <w:pStyle w:val="Default"/>
              <w:ind w:left="-100" w:right="260"/>
              <w:jc w:val="right"/>
              <w:rPr>
                <w:rFonts w:ascii="Courier New" w:hAnsi="Courier New" w:cs="Courier New"/>
              </w:rPr>
            </w:pPr>
          </w:p>
        </w:tc>
        <w:tc>
          <w:tcPr>
            <w:tcW w:w="2340" w:type="dxa"/>
          </w:tcPr>
          <w:p w14:paraId="35A35099" w14:textId="73D0CC94" w:rsidR="00524E58" w:rsidRPr="00602568" w:rsidRDefault="00524E58" w:rsidP="00CF23C1">
            <w:pPr>
              <w:pStyle w:val="Default"/>
              <w:ind w:right="260"/>
              <w:rPr>
                <w:rFonts w:ascii="Courier New" w:hAnsi="Courier New" w:cs="Courier New"/>
              </w:rPr>
            </w:pPr>
          </w:p>
        </w:tc>
      </w:tr>
      <w:tr w:rsidR="00524E58" w:rsidRPr="00602568" w14:paraId="495A5737" w14:textId="77777777" w:rsidTr="00CF23C1">
        <w:trPr>
          <w:trHeight w:val="504"/>
          <w:jc w:val="center"/>
        </w:trPr>
        <w:tc>
          <w:tcPr>
            <w:tcW w:w="4680" w:type="dxa"/>
          </w:tcPr>
          <w:p w14:paraId="24972B6D" w14:textId="77777777" w:rsidR="00524E58" w:rsidRPr="00602568" w:rsidRDefault="00524E58" w:rsidP="00CF23C1">
            <w:pPr>
              <w:pStyle w:val="Default"/>
              <w:rPr>
                <w:rFonts w:ascii="Courier New" w:hAnsi="Courier New" w:cs="Courier New"/>
              </w:rPr>
            </w:pPr>
          </w:p>
        </w:tc>
        <w:tc>
          <w:tcPr>
            <w:tcW w:w="361" w:type="dxa"/>
            <w:vAlign w:val="center"/>
          </w:tcPr>
          <w:p w14:paraId="5669C9CA" w14:textId="77777777" w:rsidR="00524E58" w:rsidRPr="00602568" w:rsidRDefault="00524E58" w:rsidP="00CF23C1">
            <w:pPr>
              <w:pStyle w:val="Default"/>
              <w:jc w:val="center"/>
              <w:rPr>
                <w:rFonts w:ascii="Courier New" w:hAnsi="Courier New" w:cs="Courier New"/>
              </w:rPr>
            </w:pPr>
            <w:r w:rsidRPr="00602568">
              <w:rPr>
                <w:rFonts w:ascii="Courier New" w:hAnsi="Courier New" w:cs="Courier New"/>
              </w:rPr>
              <w:t>)</w:t>
            </w:r>
          </w:p>
        </w:tc>
        <w:tc>
          <w:tcPr>
            <w:tcW w:w="2339" w:type="dxa"/>
          </w:tcPr>
          <w:p w14:paraId="336F3861" w14:textId="38AB77F4" w:rsidR="00524E58" w:rsidRPr="00602568" w:rsidRDefault="00524E58" w:rsidP="00CF23C1">
            <w:pPr>
              <w:pStyle w:val="Default"/>
              <w:ind w:left="540" w:right="260"/>
              <w:jc w:val="right"/>
              <w:rPr>
                <w:rFonts w:ascii="Courier New" w:hAnsi="Courier New" w:cs="Courier New"/>
              </w:rPr>
            </w:pPr>
          </w:p>
        </w:tc>
        <w:tc>
          <w:tcPr>
            <w:tcW w:w="2340" w:type="dxa"/>
          </w:tcPr>
          <w:p w14:paraId="4CD2AD97" w14:textId="75F7A615" w:rsidR="00524E58" w:rsidRPr="00602568" w:rsidRDefault="00524E58" w:rsidP="00CF23C1">
            <w:pPr>
              <w:pStyle w:val="Default"/>
              <w:ind w:right="260"/>
              <w:rPr>
                <w:rFonts w:ascii="Courier New" w:hAnsi="Courier New" w:cs="Courier New"/>
              </w:rPr>
            </w:pPr>
          </w:p>
        </w:tc>
      </w:tr>
      <w:tr w:rsidR="00524E58" w:rsidRPr="00602568" w14:paraId="1186CB5D" w14:textId="77777777" w:rsidTr="00CF23C1">
        <w:trPr>
          <w:trHeight w:val="504"/>
          <w:jc w:val="center"/>
        </w:trPr>
        <w:tc>
          <w:tcPr>
            <w:tcW w:w="4680" w:type="dxa"/>
          </w:tcPr>
          <w:p w14:paraId="29D0BF42" w14:textId="129A6F6D" w:rsidR="00524E58" w:rsidRPr="00602568" w:rsidRDefault="00524E58" w:rsidP="00CF23C1">
            <w:pPr>
              <w:pStyle w:val="Default"/>
              <w:rPr>
                <w:rFonts w:ascii="Courier New" w:hAnsi="Courier New" w:cs="Courier New"/>
              </w:rPr>
            </w:pPr>
          </w:p>
        </w:tc>
        <w:tc>
          <w:tcPr>
            <w:tcW w:w="361" w:type="dxa"/>
            <w:vAlign w:val="center"/>
          </w:tcPr>
          <w:p w14:paraId="48461E7E" w14:textId="77777777" w:rsidR="00524E58" w:rsidRPr="00602568" w:rsidRDefault="00524E58" w:rsidP="00CF23C1">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50CA79B" w14:textId="77777777" w:rsidR="00524E58" w:rsidRPr="00602568" w:rsidRDefault="00524E58" w:rsidP="00CF23C1">
            <w:pPr>
              <w:pStyle w:val="Default"/>
              <w:rPr>
                <w:rFonts w:ascii="Courier New" w:hAnsi="Courier New" w:cs="Courier New"/>
              </w:rPr>
            </w:pPr>
          </w:p>
        </w:tc>
      </w:tr>
      <w:tr w:rsidR="00524E58" w:rsidRPr="00602568" w14:paraId="6667C7DE" w14:textId="77777777" w:rsidTr="00CF23C1">
        <w:trPr>
          <w:trHeight w:val="504"/>
          <w:jc w:val="center"/>
        </w:trPr>
        <w:tc>
          <w:tcPr>
            <w:tcW w:w="4680" w:type="dxa"/>
            <w:vAlign w:val="center"/>
          </w:tcPr>
          <w:p w14:paraId="7B347165" w14:textId="49B16C8F" w:rsidR="00524E58" w:rsidRPr="00602568" w:rsidRDefault="00524E58" w:rsidP="00CF23C1">
            <w:pPr>
              <w:pStyle w:val="Default"/>
              <w:ind w:left="720"/>
              <w:rPr>
                <w:rFonts w:ascii="Courier New" w:hAnsi="Courier New" w:cs="Courier New"/>
              </w:rPr>
            </w:pPr>
          </w:p>
        </w:tc>
        <w:tc>
          <w:tcPr>
            <w:tcW w:w="361" w:type="dxa"/>
            <w:vAlign w:val="center"/>
          </w:tcPr>
          <w:p w14:paraId="25EF1BE4" w14:textId="77777777" w:rsidR="00524E58" w:rsidRPr="00602568" w:rsidRDefault="00524E58" w:rsidP="00CF23C1">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10DB864" w14:textId="77777777" w:rsidR="00524E58" w:rsidRPr="00602568" w:rsidRDefault="00524E58" w:rsidP="00CF23C1">
            <w:pPr>
              <w:pStyle w:val="Default"/>
              <w:rPr>
                <w:rFonts w:ascii="Courier New" w:hAnsi="Courier New" w:cs="Courier New"/>
              </w:rPr>
            </w:pPr>
          </w:p>
        </w:tc>
      </w:tr>
    </w:tbl>
    <w:p w14:paraId="366B6CEF" w14:textId="77777777" w:rsidR="00524E58" w:rsidRDefault="00524E58" w:rsidP="00524E58">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524E58" w14:paraId="52F5AFFD" w14:textId="77777777" w:rsidTr="00CF23C1">
        <w:trPr>
          <w:trHeight w:val="1080"/>
          <w:jc w:val="center"/>
        </w:trPr>
        <w:tc>
          <w:tcPr>
            <w:tcW w:w="9720" w:type="dxa"/>
            <w:vAlign w:val="center"/>
          </w:tcPr>
          <w:p w14:paraId="15B73D6B" w14:textId="0FE489D0" w:rsidR="000143A8" w:rsidRDefault="00524E58" w:rsidP="00CF23C1">
            <w:pPr>
              <w:pStyle w:val="Default"/>
              <w:jc w:val="center"/>
              <w:rPr>
                <w:b/>
                <w:bCs/>
                <w:sz w:val="28"/>
                <w:szCs w:val="28"/>
              </w:rPr>
            </w:pPr>
            <w:r>
              <w:rPr>
                <w:b/>
                <w:bCs/>
                <w:sz w:val="28"/>
                <w:szCs w:val="28"/>
              </w:rPr>
              <w:t>PETITION FOR DECLARATORY STATEMENT</w:t>
            </w:r>
            <w:r w:rsidR="000143A8">
              <w:rPr>
                <w:b/>
                <w:bCs/>
                <w:sz w:val="28"/>
                <w:szCs w:val="28"/>
              </w:rPr>
              <w:t xml:space="preserve"> </w:t>
            </w:r>
            <w:r>
              <w:rPr>
                <w:b/>
                <w:bCs/>
                <w:sz w:val="28"/>
                <w:szCs w:val="28"/>
              </w:rPr>
              <w:t xml:space="preserve">BEFORE </w:t>
            </w:r>
          </w:p>
          <w:p w14:paraId="523EEC22" w14:textId="015E322B" w:rsidR="00524E58" w:rsidRPr="004158D8" w:rsidRDefault="00524E58" w:rsidP="00CF23C1">
            <w:pPr>
              <w:pStyle w:val="Default"/>
              <w:jc w:val="center"/>
              <w:rPr>
                <w:b/>
                <w:bCs/>
                <w:sz w:val="28"/>
                <w:szCs w:val="28"/>
              </w:rPr>
            </w:pPr>
            <w:r>
              <w:rPr>
                <w:b/>
                <w:bCs/>
                <w:sz w:val="28"/>
                <w:szCs w:val="28"/>
              </w:rPr>
              <w:t xml:space="preserve">THE </w:t>
            </w:r>
            <w:r w:rsidR="000143A8">
              <w:rPr>
                <w:b/>
                <w:bCs/>
                <w:sz w:val="28"/>
                <w:szCs w:val="28"/>
              </w:rPr>
              <w:t>FLORIDA COMMISSION ON HUMAN RELATIONS (</w:t>
            </w:r>
            <w:r>
              <w:rPr>
                <w:b/>
                <w:bCs/>
                <w:sz w:val="28"/>
                <w:szCs w:val="28"/>
              </w:rPr>
              <w:t>FCHR</w:t>
            </w:r>
            <w:r w:rsidR="000143A8">
              <w:rPr>
                <w:b/>
                <w:bCs/>
                <w:sz w:val="28"/>
                <w:szCs w:val="28"/>
              </w:rPr>
              <w:t>)</w:t>
            </w:r>
          </w:p>
        </w:tc>
      </w:tr>
      <w:bookmarkEnd w:id="0"/>
    </w:tbl>
    <w:p w14:paraId="6AC49812" w14:textId="77777777" w:rsidR="00524E58" w:rsidRDefault="00524E58" w:rsidP="00524E58">
      <w:pPr>
        <w:rPr>
          <w:rFonts w:ascii="Courier New" w:hAnsi="Courier New" w:cs="Courier New"/>
          <w:sz w:val="24"/>
          <w:szCs w:val="24"/>
        </w:rPr>
      </w:pPr>
    </w:p>
    <w:p w14:paraId="130AD265" w14:textId="3F038462" w:rsidR="00524E58" w:rsidRDefault="00524E58" w:rsidP="00524E58">
      <w:pPr>
        <w:pStyle w:val="Default"/>
        <w:spacing w:line="480" w:lineRule="auto"/>
        <w:ind w:left="720" w:right="540" w:firstLine="720"/>
        <w:jc w:val="both"/>
        <w:rPr>
          <w:rFonts w:ascii="Courier New" w:hAnsi="Courier New" w:cs="Courier New"/>
        </w:rPr>
      </w:pPr>
      <w:r>
        <w:rPr>
          <w:rFonts w:ascii="Courier New" w:hAnsi="Courier New" w:cs="Courier New"/>
        </w:rPr>
        <w:t xml:space="preserve">Petitioner, </w:t>
      </w:r>
      <w:r w:rsidR="000143A8">
        <w:rPr>
          <w:rFonts w:ascii="Courier New" w:hAnsi="Courier New" w:cs="Courier New"/>
        </w:rPr>
        <w:t>[</w:t>
      </w:r>
      <w:proofErr w:type="spellStart"/>
      <w:r w:rsidR="000143A8">
        <w:rPr>
          <w:rFonts w:ascii="Courier New" w:hAnsi="Courier New" w:cs="Courier New"/>
        </w:rPr>
        <w:t>plfName</w:t>
      </w:r>
      <w:proofErr w:type="spellEnd"/>
      <w:r w:rsidR="000143A8">
        <w:rPr>
          <w:rFonts w:ascii="Courier New" w:hAnsi="Courier New" w:cs="Courier New"/>
        </w:rPr>
        <w:t>]</w:t>
      </w:r>
      <w:r>
        <w:rPr>
          <w:rFonts w:ascii="Courier New" w:hAnsi="Courier New" w:cs="Courier New"/>
        </w:rPr>
        <w:t xml:space="preserve">, on this </w:t>
      </w:r>
      <w:r w:rsidR="000143A8">
        <w:rPr>
          <w:rFonts w:ascii="Courier New" w:hAnsi="Courier New" w:cs="Courier New"/>
        </w:rPr>
        <w:t>[d]</w:t>
      </w:r>
      <w:r>
        <w:rPr>
          <w:rFonts w:ascii="Courier New" w:hAnsi="Courier New" w:cs="Courier New"/>
        </w:rPr>
        <w:t xml:space="preserve"> Day of </w:t>
      </w:r>
      <w:r w:rsidR="000143A8">
        <w:rPr>
          <w:rFonts w:ascii="Courier New" w:hAnsi="Courier New" w:cs="Courier New"/>
        </w:rPr>
        <w:t>[MMM]</w:t>
      </w:r>
      <w:r>
        <w:rPr>
          <w:rFonts w:ascii="Courier New" w:hAnsi="Courier New" w:cs="Courier New"/>
        </w:rPr>
        <w:t xml:space="preserve"> </w:t>
      </w:r>
      <w:r w:rsidR="000143A8">
        <w:rPr>
          <w:rFonts w:ascii="Courier New" w:hAnsi="Courier New" w:cs="Courier New"/>
        </w:rPr>
        <w:t>[YYYY]</w:t>
      </w:r>
      <w:r>
        <w:rPr>
          <w:rFonts w:ascii="Courier New" w:hAnsi="Courier New" w:cs="Courier New"/>
        </w:rPr>
        <w:t xml:space="preserve">, respectfully </w:t>
      </w:r>
      <w:r w:rsidR="000143A8">
        <w:rPr>
          <w:rFonts w:ascii="Courier New" w:hAnsi="Courier New" w:cs="Courier New"/>
        </w:rPr>
        <w:t>petitions the Florida Commission on Human relations (hereinafter “Agency”) for a declaratory statement on [</w:t>
      </w:r>
      <w:proofErr w:type="spellStart"/>
      <w:r w:rsidR="000143A8">
        <w:rPr>
          <w:rFonts w:ascii="Courier New" w:hAnsi="Courier New" w:cs="Courier New"/>
        </w:rPr>
        <w:t>yourTopic</w:t>
      </w:r>
      <w:proofErr w:type="spellEnd"/>
      <w:r w:rsidR="000143A8">
        <w:rPr>
          <w:rFonts w:ascii="Courier New" w:hAnsi="Courier New" w:cs="Courier New"/>
        </w:rPr>
        <w:t>]</w:t>
      </w:r>
      <w:r>
        <w:rPr>
          <w:rFonts w:ascii="Courier New" w:hAnsi="Courier New" w:cs="Courier New"/>
        </w:rPr>
        <w:t>.</w:t>
      </w:r>
    </w:p>
    <w:p w14:paraId="33DE0C34" w14:textId="77777777" w:rsidR="001940FB" w:rsidRPr="00C80E28" w:rsidRDefault="001940FB" w:rsidP="001940FB">
      <w:pPr>
        <w:pStyle w:val="Default"/>
        <w:spacing w:line="480" w:lineRule="auto"/>
        <w:jc w:val="both"/>
        <w:rPr>
          <w:rFonts w:ascii="Courier New" w:hAnsi="Courier New" w:cs="Courier New"/>
        </w:rPr>
      </w:pPr>
    </w:p>
    <w:p w14:paraId="688703BA" w14:textId="77777777" w:rsidR="001940FB" w:rsidRPr="00C80E28" w:rsidRDefault="001940FB" w:rsidP="001940FB">
      <w:pPr>
        <w:pStyle w:val="Default"/>
        <w:spacing w:line="480" w:lineRule="auto"/>
        <w:jc w:val="both"/>
        <w:rPr>
          <w:rFonts w:ascii="Courier New" w:hAnsi="Courier New" w:cs="Courier New"/>
        </w:rPr>
      </w:pPr>
      <w:r w:rsidRPr="00C80E28">
        <w:rPr>
          <w:rFonts w:ascii="Courier New" w:hAnsi="Courier New" w:cs="Courier New"/>
        </w:rPr>
        <w:t>Key Points:</w:t>
      </w:r>
    </w:p>
    <w:p w14:paraId="1EA6D26F" w14:textId="40B7F5CF" w:rsidR="001940FB" w:rsidRPr="00C80E28" w:rsidRDefault="000143A8" w:rsidP="00524E58">
      <w:pPr>
        <w:pStyle w:val="ListParagraph"/>
        <w:numPr>
          <w:ilvl w:val="0"/>
          <w:numId w:val="2"/>
        </w:numPr>
        <w:spacing w:after="0" w:line="360" w:lineRule="auto"/>
        <w:ind w:hanging="450"/>
        <w:jc w:val="both"/>
        <w:rPr>
          <w:rFonts w:ascii="Courier New" w:hAnsi="Courier New" w:cs="Courier New"/>
          <w:sz w:val="24"/>
          <w:szCs w:val="24"/>
        </w:rPr>
      </w:pPr>
      <w:r>
        <w:rPr>
          <w:rFonts w:ascii="Courier New" w:hAnsi="Courier New" w:cs="Courier New"/>
          <w:sz w:val="24"/>
          <w:szCs w:val="24"/>
        </w:rPr>
        <w:t>Question</w:t>
      </w:r>
      <w:r w:rsidR="001940FB" w:rsidRPr="00C80E28">
        <w:rPr>
          <w:rFonts w:ascii="Courier New" w:hAnsi="Courier New" w:cs="Courier New"/>
          <w:sz w:val="24"/>
          <w:szCs w:val="24"/>
        </w:rPr>
        <w:tab/>
      </w:r>
      <w:r w:rsidR="001940FB" w:rsidRPr="00C80E28">
        <w:rPr>
          <w:rFonts w:ascii="Courier New" w:hAnsi="Courier New" w:cs="Courier New"/>
          <w:sz w:val="24"/>
          <w:szCs w:val="24"/>
        </w:rPr>
        <w:tab/>
      </w:r>
      <w:r>
        <w:rPr>
          <w:rFonts w:ascii="Courier New" w:hAnsi="Courier New" w:cs="Courier New"/>
          <w:sz w:val="24"/>
          <w:szCs w:val="24"/>
        </w:rPr>
        <w:t>[</w:t>
      </w:r>
      <w:proofErr w:type="spellStart"/>
      <w:r>
        <w:rPr>
          <w:rFonts w:ascii="Courier New" w:hAnsi="Courier New" w:cs="Courier New"/>
          <w:sz w:val="24"/>
          <w:szCs w:val="24"/>
        </w:rPr>
        <w:t>yourQuestionToAgency</w:t>
      </w:r>
      <w:proofErr w:type="spellEnd"/>
      <w:r>
        <w:rPr>
          <w:rFonts w:ascii="Courier New" w:hAnsi="Courier New" w:cs="Courier New"/>
          <w:sz w:val="24"/>
          <w:szCs w:val="24"/>
        </w:rPr>
        <w:t>]</w:t>
      </w:r>
    </w:p>
    <w:p w14:paraId="3B6FDF5D" w14:textId="1E1DA165" w:rsidR="001940FB" w:rsidRPr="00C80E28" w:rsidRDefault="001940FB" w:rsidP="00524E58">
      <w:pPr>
        <w:pStyle w:val="ListParagraph"/>
        <w:numPr>
          <w:ilvl w:val="0"/>
          <w:numId w:val="2"/>
        </w:numPr>
        <w:spacing w:after="0" w:line="360" w:lineRule="auto"/>
        <w:ind w:hanging="450"/>
        <w:jc w:val="both"/>
        <w:rPr>
          <w:rFonts w:ascii="Courier New" w:hAnsi="Courier New" w:cs="Courier New"/>
          <w:sz w:val="24"/>
          <w:szCs w:val="24"/>
        </w:rPr>
      </w:pPr>
      <w:r>
        <w:rPr>
          <w:rFonts w:ascii="Courier New" w:hAnsi="Courier New" w:cs="Courier New"/>
          <w:sz w:val="24"/>
          <w:szCs w:val="24"/>
        </w:rPr>
        <w:t>Precedence</w:t>
      </w:r>
      <w:r>
        <w:rPr>
          <w:rFonts w:ascii="Courier New" w:hAnsi="Courier New" w:cs="Courier New"/>
          <w:sz w:val="24"/>
          <w:szCs w:val="24"/>
        </w:rPr>
        <w:tab/>
        <w:t xml:space="preserve">Florida </w:t>
      </w:r>
      <w:r w:rsidR="000143A8">
        <w:rPr>
          <w:rFonts w:ascii="Courier New" w:hAnsi="Courier New" w:cs="Courier New"/>
          <w:sz w:val="24"/>
          <w:szCs w:val="24"/>
        </w:rPr>
        <w:t>agencies have ruled on similar petitions</w:t>
      </w:r>
    </w:p>
    <w:p w14:paraId="4DD8CB20" w14:textId="77777777" w:rsidR="001940FB" w:rsidRPr="00C80E28" w:rsidRDefault="001940FB" w:rsidP="001940FB">
      <w:pPr>
        <w:spacing w:after="0" w:line="360" w:lineRule="auto"/>
        <w:ind w:left="360"/>
        <w:jc w:val="both"/>
        <w:rPr>
          <w:rFonts w:ascii="Courier New" w:hAnsi="Courier New" w:cs="Courier New"/>
          <w:sz w:val="24"/>
          <w:szCs w:val="24"/>
        </w:rPr>
      </w:pPr>
    </w:p>
    <w:p w14:paraId="10F575DA" w14:textId="77777777" w:rsidR="001940FB" w:rsidRPr="00C80E28" w:rsidRDefault="001940FB" w:rsidP="001940FB">
      <w:pPr>
        <w:pStyle w:val="Default"/>
        <w:spacing w:line="480" w:lineRule="auto"/>
        <w:jc w:val="right"/>
        <w:rPr>
          <w:rFonts w:ascii="Courier New" w:hAnsi="Courier New" w:cs="Courier New"/>
        </w:rPr>
      </w:pPr>
      <w:r w:rsidRPr="00C80E28">
        <w:rPr>
          <w:rFonts w:ascii="Courier New" w:hAnsi="Courier New" w:cs="Courier New"/>
        </w:rPr>
        <w:t>Table of 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1940FB" w:rsidRPr="00C80E28" w14:paraId="40B2D8F7" w14:textId="77777777" w:rsidTr="0045648C">
        <w:trPr>
          <w:trHeight w:val="360"/>
        </w:trPr>
        <w:tc>
          <w:tcPr>
            <w:tcW w:w="3600" w:type="dxa"/>
            <w:vAlign w:val="center"/>
          </w:tcPr>
          <w:p w14:paraId="33B6DCE6" w14:textId="77777777" w:rsidR="001940FB" w:rsidRPr="00C80E28" w:rsidRDefault="001940FB" w:rsidP="0045648C">
            <w:pPr>
              <w:pStyle w:val="Default"/>
              <w:jc w:val="right"/>
              <w:rPr>
                <w:rFonts w:ascii="Courier New" w:hAnsi="Courier New" w:cs="Courier New"/>
              </w:rPr>
            </w:pPr>
            <w:r w:rsidRPr="00C80E28">
              <w:rPr>
                <w:rFonts w:ascii="Courier New" w:hAnsi="Courier New" w:cs="Courier New"/>
              </w:rPr>
              <w:t>Context</w:t>
            </w:r>
          </w:p>
        </w:tc>
        <w:tc>
          <w:tcPr>
            <w:tcW w:w="1440" w:type="dxa"/>
            <w:vAlign w:val="center"/>
          </w:tcPr>
          <w:p w14:paraId="09453FF2" w14:textId="77777777" w:rsidR="001940FB" w:rsidRPr="00C80E28" w:rsidRDefault="001940FB" w:rsidP="0045648C">
            <w:pPr>
              <w:pStyle w:val="Default"/>
              <w:jc w:val="right"/>
              <w:rPr>
                <w:rFonts w:ascii="Courier New" w:hAnsi="Courier New" w:cs="Courier New"/>
              </w:rPr>
            </w:pPr>
            <w:r>
              <w:rPr>
                <w:rFonts w:ascii="Courier New" w:hAnsi="Courier New" w:cs="Courier New"/>
              </w:rPr>
              <w:t>2</w:t>
            </w:r>
            <w:r w:rsidRPr="00AE0602">
              <w:rPr>
                <w:rFonts w:ascii="Courier New" w:hAnsi="Courier New" w:cs="Courier New"/>
                <w:vertAlign w:val="superscript"/>
              </w:rPr>
              <w:t>nd</w:t>
            </w:r>
            <w:r>
              <w:rPr>
                <w:rFonts w:ascii="Courier New" w:hAnsi="Courier New" w:cs="Courier New"/>
              </w:rPr>
              <w:t xml:space="preserve"> Page</w:t>
            </w:r>
          </w:p>
        </w:tc>
      </w:tr>
      <w:tr w:rsidR="001940FB" w:rsidRPr="00C80E28" w14:paraId="460BABB3" w14:textId="77777777" w:rsidTr="0045648C">
        <w:trPr>
          <w:trHeight w:val="360"/>
        </w:trPr>
        <w:tc>
          <w:tcPr>
            <w:tcW w:w="3600" w:type="dxa"/>
            <w:vAlign w:val="center"/>
          </w:tcPr>
          <w:p w14:paraId="283A6275" w14:textId="6124DBDC" w:rsidR="001940FB" w:rsidRPr="00C80E28" w:rsidRDefault="00524E58" w:rsidP="0045648C">
            <w:pPr>
              <w:pStyle w:val="Default"/>
              <w:jc w:val="right"/>
              <w:rPr>
                <w:rFonts w:ascii="Courier New" w:hAnsi="Courier New" w:cs="Courier New"/>
              </w:rPr>
            </w:pPr>
            <w:r>
              <w:rPr>
                <w:rFonts w:ascii="Courier New" w:hAnsi="Courier New" w:cs="Courier New"/>
              </w:rPr>
              <w:t>Comment</w:t>
            </w:r>
          </w:p>
        </w:tc>
        <w:tc>
          <w:tcPr>
            <w:tcW w:w="1440" w:type="dxa"/>
            <w:vAlign w:val="center"/>
          </w:tcPr>
          <w:p w14:paraId="62DFFD77" w14:textId="77777777" w:rsidR="001940FB" w:rsidRPr="00C80E28" w:rsidRDefault="001940FB" w:rsidP="0045648C">
            <w:pPr>
              <w:pStyle w:val="Default"/>
              <w:jc w:val="right"/>
              <w:rPr>
                <w:rFonts w:ascii="Courier New" w:hAnsi="Courier New" w:cs="Courier New"/>
              </w:rPr>
            </w:pPr>
            <w:r>
              <w:rPr>
                <w:rFonts w:ascii="Courier New" w:hAnsi="Courier New" w:cs="Courier New"/>
              </w:rPr>
              <w:t>3</w:t>
            </w:r>
            <w:r w:rsidRPr="00F019E2">
              <w:rPr>
                <w:rFonts w:ascii="Courier New" w:hAnsi="Courier New" w:cs="Courier New"/>
                <w:vertAlign w:val="superscript"/>
              </w:rPr>
              <w:t>rd</w:t>
            </w:r>
            <w:r>
              <w:rPr>
                <w:rFonts w:ascii="Courier New" w:hAnsi="Courier New" w:cs="Courier New"/>
              </w:rPr>
              <w:t xml:space="preserve"> Page</w:t>
            </w:r>
          </w:p>
        </w:tc>
      </w:tr>
      <w:tr w:rsidR="001940FB" w:rsidRPr="00C80E28" w14:paraId="52255913" w14:textId="77777777" w:rsidTr="0045648C">
        <w:trPr>
          <w:trHeight w:val="360"/>
        </w:trPr>
        <w:tc>
          <w:tcPr>
            <w:tcW w:w="3600" w:type="dxa"/>
            <w:vAlign w:val="center"/>
          </w:tcPr>
          <w:p w14:paraId="48C6DA54" w14:textId="77777777" w:rsidR="001940FB" w:rsidRPr="00C80E28" w:rsidRDefault="001940FB" w:rsidP="0045648C">
            <w:pPr>
              <w:pStyle w:val="Default"/>
              <w:jc w:val="right"/>
              <w:rPr>
                <w:rFonts w:ascii="Courier New" w:hAnsi="Courier New" w:cs="Courier New"/>
              </w:rPr>
            </w:pPr>
            <w:r w:rsidRPr="00C80E28">
              <w:rPr>
                <w:rFonts w:ascii="Courier New" w:hAnsi="Courier New" w:cs="Courier New"/>
              </w:rPr>
              <w:t>Certificate</w:t>
            </w:r>
            <w:r>
              <w:rPr>
                <w:rFonts w:ascii="Courier New" w:hAnsi="Courier New" w:cs="Courier New"/>
              </w:rPr>
              <w:t>s</w:t>
            </w:r>
          </w:p>
        </w:tc>
        <w:tc>
          <w:tcPr>
            <w:tcW w:w="1440" w:type="dxa"/>
            <w:vAlign w:val="center"/>
          </w:tcPr>
          <w:p w14:paraId="0FB29C5D" w14:textId="6002291C" w:rsidR="001940FB" w:rsidRPr="00C80E28" w:rsidRDefault="00DA265F" w:rsidP="0045648C">
            <w:pPr>
              <w:pStyle w:val="Default"/>
              <w:jc w:val="right"/>
              <w:rPr>
                <w:rFonts w:ascii="Courier New" w:hAnsi="Courier New" w:cs="Courier New"/>
              </w:rPr>
            </w:pPr>
            <w:r>
              <w:rPr>
                <w:rFonts w:ascii="Courier New" w:hAnsi="Courier New" w:cs="Courier New"/>
              </w:rPr>
              <w:t>7</w:t>
            </w:r>
            <w:r w:rsidR="001940FB" w:rsidRPr="007F2B8F">
              <w:rPr>
                <w:rFonts w:ascii="Courier New" w:hAnsi="Courier New" w:cs="Courier New"/>
                <w:vertAlign w:val="superscript"/>
              </w:rPr>
              <w:t>th</w:t>
            </w:r>
            <w:r w:rsidR="001940FB">
              <w:rPr>
                <w:rFonts w:ascii="Courier New" w:hAnsi="Courier New" w:cs="Courier New"/>
              </w:rPr>
              <w:t xml:space="preserve"> Page</w:t>
            </w:r>
          </w:p>
        </w:tc>
      </w:tr>
      <w:tr w:rsidR="00524E58" w:rsidRPr="00C80E28" w14:paraId="33A04243" w14:textId="77777777" w:rsidTr="0045648C">
        <w:trPr>
          <w:trHeight w:val="360"/>
        </w:trPr>
        <w:tc>
          <w:tcPr>
            <w:tcW w:w="3600" w:type="dxa"/>
            <w:vAlign w:val="center"/>
          </w:tcPr>
          <w:p w14:paraId="5BE3BE0E" w14:textId="50C3AEB6" w:rsidR="00524E58" w:rsidRPr="00C80E28" w:rsidRDefault="00524E58" w:rsidP="0045648C">
            <w:pPr>
              <w:pStyle w:val="Default"/>
              <w:jc w:val="right"/>
              <w:rPr>
                <w:rFonts w:ascii="Courier New" w:hAnsi="Courier New" w:cs="Courier New"/>
              </w:rPr>
            </w:pPr>
            <w:r>
              <w:rPr>
                <w:rFonts w:ascii="Courier New" w:hAnsi="Courier New" w:cs="Courier New"/>
              </w:rPr>
              <w:t>Exhibits</w:t>
            </w:r>
          </w:p>
        </w:tc>
        <w:tc>
          <w:tcPr>
            <w:tcW w:w="1440" w:type="dxa"/>
            <w:vAlign w:val="center"/>
          </w:tcPr>
          <w:p w14:paraId="4AFEFF98" w14:textId="0E11174F" w:rsidR="00524E58" w:rsidRDefault="00DA265F" w:rsidP="0045648C">
            <w:pPr>
              <w:pStyle w:val="Default"/>
              <w:jc w:val="right"/>
              <w:rPr>
                <w:rFonts w:ascii="Courier New" w:hAnsi="Courier New" w:cs="Courier New"/>
              </w:rPr>
            </w:pPr>
            <w:r>
              <w:rPr>
                <w:rFonts w:ascii="Courier New" w:hAnsi="Courier New" w:cs="Courier New"/>
              </w:rPr>
              <w:t>8</w:t>
            </w:r>
            <w:r w:rsidR="00524E58" w:rsidRPr="00524E58">
              <w:rPr>
                <w:rFonts w:ascii="Courier New" w:hAnsi="Courier New" w:cs="Courier New"/>
                <w:vertAlign w:val="superscript"/>
              </w:rPr>
              <w:t>th</w:t>
            </w:r>
            <w:r w:rsidR="00524E58">
              <w:rPr>
                <w:rFonts w:ascii="Courier New" w:hAnsi="Courier New" w:cs="Courier New"/>
              </w:rPr>
              <w:t xml:space="preserve"> Page</w:t>
            </w:r>
          </w:p>
        </w:tc>
      </w:tr>
    </w:tbl>
    <w:p w14:paraId="05D1AC01" w14:textId="7DD71E11" w:rsidR="00B14050" w:rsidRPr="001940FB" w:rsidRDefault="001940FB" w:rsidP="00B14050">
      <w:pPr>
        <w:pStyle w:val="Default"/>
        <w:spacing w:line="480" w:lineRule="auto"/>
        <w:jc w:val="both"/>
        <w:rPr>
          <w:rFonts w:ascii="Courier New" w:hAnsi="Courier New" w:cs="Courier New"/>
        </w:rPr>
      </w:pPr>
      <w:r>
        <w:rPr>
          <w:rFonts w:ascii="Courier New" w:hAnsi="Courier New" w:cs="Courier New"/>
        </w:rPr>
        <w:br w:type="page"/>
      </w:r>
    </w:p>
    <w:p w14:paraId="0F4F0D83" w14:textId="77777777" w:rsidR="00C55CD4" w:rsidRPr="00674E83" w:rsidRDefault="00C55CD4" w:rsidP="00C55CD4">
      <w:pPr>
        <w:pBdr>
          <w:bottom w:val="single" w:sz="6" w:space="1" w:color="auto"/>
        </w:pBdr>
        <w:spacing w:after="0"/>
        <w:jc w:val="both"/>
        <w:rPr>
          <w:rFonts w:ascii="Courier New" w:hAnsi="Courier New" w:cs="Courier New"/>
          <w:sz w:val="24"/>
          <w:szCs w:val="24"/>
        </w:rPr>
      </w:pPr>
    </w:p>
    <w:p w14:paraId="66C6176E" w14:textId="77777777" w:rsidR="00C55CD4" w:rsidRPr="00674E83" w:rsidRDefault="00C55CD4" w:rsidP="00C55CD4">
      <w:pPr>
        <w:pBdr>
          <w:bottom w:val="single" w:sz="6" w:space="1" w:color="auto"/>
        </w:pBdr>
        <w:spacing w:after="0"/>
        <w:jc w:val="both"/>
        <w:rPr>
          <w:rFonts w:ascii="Courier New" w:hAnsi="Courier New" w:cs="Courier New"/>
          <w:sz w:val="24"/>
          <w:szCs w:val="24"/>
        </w:rPr>
      </w:pPr>
    </w:p>
    <w:p w14:paraId="587DC3AE" w14:textId="77777777" w:rsidR="00C55CD4" w:rsidRPr="00674E83" w:rsidRDefault="00C55CD4" w:rsidP="00C55CD4">
      <w:pPr>
        <w:pBdr>
          <w:bottom w:val="single" w:sz="6" w:space="1" w:color="auto"/>
        </w:pBdr>
        <w:spacing w:after="0"/>
        <w:jc w:val="both"/>
        <w:rPr>
          <w:rFonts w:ascii="Courier New" w:hAnsi="Courier New" w:cs="Courier New"/>
          <w:sz w:val="24"/>
          <w:szCs w:val="24"/>
        </w:rPr>
      </w:pPr>
    </w:p>
    <w:p w14:paraId="6BC8D98D" w14:textId="77777777" w:rsidR="00C55CD4" w:rsidRPr="00674E83" w:rsidRDefault="00C55CD4" w:rsidP="00C55CD4">
      <w:pPr>
        <w:spacing w:after="0"/>
        <w:jc w:val="both"/>
        <w:rPr>
          <w:rFonts w:ascii="Courier New" w:hAnsi="Courier New" w:cs="Courier New"/>
          <w:sz w:val="24"/>
          <w:szCs w:val="24"/>
        </w:rPr>
      </w:pPr>
    </w:p>
    <w:p w14:paraId="134EF348" w14:textId="04DDBCA0" w:rsidR="00C55CD4" w:rsidRPr="00674E83" w:rsidRDefault="00C55CD4" w:rsidP="00C55CD4">
      <w:pPr>
        <w:spacing w:after="0"/>
        <w:rPr>
          <w:rFonts w:ascii="Courier New" w:hAnsi="Courier New" w:cs="Courier New"/>
          <w:b/>
          <w:sz w:val="24"/>
          <w:szCs w:val="24"/>
        </w:rPr>
      </w:pPr>
      <w:r w:rsidRPr="00674E83">
        <w:rPr>
          <w:rFonts w:ascii="Courier New" w:hAnsi="Courier New" w:cs="Courier New"/>
          <w:b/>
          <w:sz w:val="24"/>
          <w:szCs w:val="24"/>
        </w:rPr>
        <w:t>Background:</w:t>
      </w:r>
      <w:r w:rsidRPr="00674E83">
        <w:rPr>
          <w:rFonts w:ascii="Courier New" w:hAnsi="Courier New" w:cs="Courier New"/>
          <w:b/>
          <w:sz w:val="24"/>
          <w:szCs w:val="24"/>
        </w:rPr>
        <w:tab/>
      </w:r>
      <w:r w:rsidR="00524E58">
        <w:rPr>
          <w:rFonts w:ascii="Courier New" w:hAnsi="Courier New" w:cs="Courier New"/>
          <w:sz w:val="24"/>
          <w:szCs w:val="24"/>
        </w:rPr>
        <w:t xml:space="preserve">Petitioner </w:t>
      </w:r>
      <w:r w:rsidR="000143A8">
        <w:rPr>
          <w:rFonts w:ascii="Courier New" w:hAnsi="Courier New" w:cs="Courier New"/>
          <w:sz w:val="24"/>
          <w:szCs w:val="24"/>
        </w:rPr>
        <w:t>is preparing [</w:t>
      </w:r>
      <w:proofErr w:type="spellStart"/>
      <w:r w:rsidR="000143A8">
        <w:rPr>
          <w:rFonts w:ascii="Courier New" w:hAnsi="Courier New" w:cs="Courier New"/>
          <w:sz w:val="24"/>
          <w:szCs w:val="24"/>
        </w:rPr>
        <w:t>toDoSomething</w:t>
      </w:r>
      <w:proofErr w:type="spellEnd"/>
      <w:r w:rsidR="000143A8">
        <w:rPr>
          <w:rFonts w:ascii="Courier New" w:hAnsi="Courier New" w:cs="Courier New"/>
          <w:sz w:val="24"/>
          <w:szCs w:val="24"/>
        </w:rPr>
        <w:t>]</w:t>
      </w:r>
    </w:p>
    <w:p w14:paraId="56D7CAC6" w14:textId="36256608" w:rsidR="00C55CD4" w:rsidRPr="00674E83" w:rsidRDefault="00C55CD4" w:rsidP="00C55CD4">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0143A8">
        <w:rPr>
          <w:rFonts w:ascii="Courier New" w:hAnsi="Courier New" w:cs="Courier New"/>
          <w:sz w:val="24"/>
          <w:szCs w:val="24"/>
        </w:rPr>
        <w:t>Petitioner is unsure how [</w:t>
      </w:r>
      <w:proofErr w:type="spellStart"/>
      <w:r w:rsidR="000143A8">
        <w:rPr>
          <w:rFonts w:ascii="Courier New" w:hAnsi="Courier New" w:cs="Courier New"/>
          <w:sz w:val="24"/>
          <w:szCs w:val="24"/>
        </w:rPr>
        <w:t>theAgencyWillTreatHisAction</w:t>
      </w:r>
      <w:proofErr w:type="spellEnd"/>
      <w:r w:rsidR="000143A8">
        <w:rPr>
          <w:rFonts w:ascii="Courier New" w:hAnsi="Courier New" w:cs="Courier New"/>
          <w:sz w:val="24"/>
          <w:szCs w:val="24"/>
        </w:rPr>
        <w:t>]</w:t>
      </w:r>
    </w:p>
    <w:p w14:paraId="2F8B01EC" w14:textId="122BF145" w:rsidR="00C55CD4" w:rsidRPr="00674E83" w:rsidRDefault="00C55CD4" w:rsidP="00C55CD4">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 xml:space="preserve">The </w:t>
      </w:r>
      <w:r w:rsidR="000143A8">
        <w:rPr>
          <w:rFonts w:ascii="Courier New" w:hAnsi="Courier New" w:cs="Courier New"/>
          <w:sz w:val="24"/>
          <w:szCs w:val="24"/>
        </w:rPr>
        <w:t>Agency</w:t>
      </w:r>
      <w:r w:rsidR="00524E58">
        <w:rPr>
          <w:rFonts w:ascii="Courier New" w:hAnsi="Courier New" w:cs="Courier New"/>
          <w:sz w:val="24"/>
          <w:szCs w:val="24"/>
        </w:rPr>
        <w:t xml:space="preserve"> </w:t>
      </w:r>
      <w:r w:rsidR="000143A8">
        <w:rPr>
          <w:rFonts w:ascii="Courier New" w:hAnsi="Courier New" w:cs="Courier New"/>
          <w:sz w:val="24"/>
          <w:szCs w:val="24"/>
        </w:rPr>
        <w:t>declares how its rules should guide Petitioner</w:t>
      </w:r>
    </w:p>
    <w:p w14:paraId="02D5751C" w14:textId="77777777" w:rsidR="00C55CD4" w:rsidRPr="00674E83" w:rsidRDefault="00C55CD4" w:rsidP="00C55CD4">
      <w:pPr>
        <w:pBdr>
          <w:bottom w:val="single" w:sz="6" w:space="1" w:color="auto"/>
        </w:pBdr>
        <w:spacing w:after="0"/>
        <w:jc w:val="both"/>
        <w:rPr>
          <w:rFonts w:ascii="Courier New" w:hAnsi="Courier New" w:cs="Courier New"/>
          <w:sz w:val="24"/>
          <w:szCs w:val="24"/>
        </w:rPr>
      </w:pPr>
    </w:p>
    <w:p w14:paraId="51FA5364" w14:textId="77777777" w:rsidR="00C55CD4" w:rsidRPr="00674E83" w:rsidRDefault="00C55CD4" w:rsidP="00C55CD4">
      <w:pPr>
        <w:spacing w:after="0"/>
        <w:rPr>
          <w:rFonts w:ascii="Courier New" w:hAnsi="Courier New" w:cs="Courier New"/>
          <w:b/>
          <w:sz w:val="24"/>
          <w:szCs w:val="24"/>
        </w:rPr>
      </w:pPr>
    </w:p>
    <w:p w14:paraId="0B5E0138" w14:textId="7E5EC41B" w:rsidR="00C55CD4" w:rsidRPr="00674E83" w:rsidRDefault="00C55CD4" w:rsidP="00C55CD4">
      <w:pPr>
        <w:spacing w:after="0"/>
        <w:rPr>
          <w:rFonts w:ascii="Courier New" w:hAnsi="Courier New" w:cs="Courier New"/>
          <w:b/>
          <w:sz w:val="24"/>
          <w:szCs w:val="24"/>
        </w:rPr>
      </w:pPr>
      <w:r w:rsidRPr="00C55CD4">
        <w:rPr>
          <w:rFonts w:ascii="Courier New" w:hAnsi="Courier New" w:cs="Courier New"/>
          <w:b/>
          <w:sz w:val="24"/>
          <w:szCs w:val="24"/>
        </w:rPr>
        <w:t>28-105.001 | Florida Administrative Code</w:t>
      </w:r>
      <w:r>
        <w:rPr>
          <w:rFonts w:ascii="Courier New" w:hAnsi="Courier New" w:cs="Courier New"/>
          <w:b/>
          <w:sz w:val="24"/>
          <w:szCs w:val="24"/>
        </w:rPr>
        <w:t xml:space="preserve"> | Purpose and Use</w:t>
      </w:r>
    </w:p>
    <w:p w14:paraId="30617C50" w14:textId="555A66DD" w:rsidR="00C55CD4" w:rsidRPr="00674E83" w:rsidRDefault="00C55CD4" w:rsidP="00C55CD4">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Pr="00C55CD4">
        <w:rPr>
          <w:rFonts w:ascii="Courier New" w:hAnsi="Courier New" w:cs="Courier New"/>
          <w:i/>
          <w:sz w:val="24"/>
          <w:szCs w:val="24"/>
        </w:rPr>
        <w:t>A petition for declaratory statement may be used to resolve questions or doubts as to how the [rules] apply to the petitioner’s particular circumstances.</w:t>
      </w:r>
      <w:r w:rsidRPr="00674E83">
        <w:rPr>
          <w:rFonts w:ascii="Courier New" w:hAnsi="Courier New" w:cs="Courier New"/>
          <w:i/>
          <w:sz w:val="24"/>
          <w:szCs w:val="24"/>
        </w:rPr>
        <w:t>”</w:t>
      </w:r>
    </w:p>
    <w:p w14:paraId="26EAE108" w14:textId="77777777" w:rsidR="00C55CD4" w:rsidRPr="00674E83" w:rsidRDefault="00C55CD4" w:rsidP="00C55CD4">
      <w:pPr>
        <w:spacing w:after="0"/>
        <w:rPr>
          <w:rFonts w:ascii="Courier New" w:hAnsi="Courier New" w:cs="Courier New"/>
          <w:b/>
          <w:sz w:val="24"/>
          <w:szCs w:val="24"/>
        </w:rPr>
      </w:pPr>
    </w:p>
    <w:p w14:paraId="1BC7ACD3" w14:textId="237641B4" w:rsidR="00C55CD4" w:rsidRPr="00674E83" w:rsidRDefault="00C55CD4" w:rsidP="00C55CD4">
      <w:pPr>
        <w:spacing w:after="0"/>
        <w:rPr>
          <w:rFonts w:ascii="Courier New" w:hAnsi="Courier New" w:cs="Courier New"/>
          <w:b/>
          <w:sz w:val="24"/>
          <w:szCs w:val="24"/>
        </w:rPr>
      </w:pPr>
      <w:r w:rsidRPr="00C55CD4">
        <w:rPr>
          <w:rFonts w:ascii="Courier New" w:hAnsi="Courier New" w:cs="Courier New"/>
          <w:b/>
          <w:sz w:val="24"/>
          <w:szCs w:val="24"/>
        </w:rPr>
        <w:t>§120.565(2) | Florida Statutes (20</w:t>
      </w:r>
      <w:r w:rsidR="00672242">
        <w:rPr>
          <w:rFonts w:ascii="Courier New" w:hAnsi="Courier New" w:cs="Courier New"/>
          <w:b/>
          <w:sz w:val="24"/>
          <w:szCs w:val="24"/>
        </w:rPr>
        <w:t>20</w:t>
      </w:r>
      <w:r w:rsidRPr="00C55CD4">
        <w:rPr>
          <w:rFonts w:ascii="Courier New" w:hAnsi="Courier New" w:cs="Courier New"/>
          <w:b/>
          <w:sz w:val="24"/>
          <w:szCs w:val="24"/>
        </w:rPr>
        <w:t>)</w:t>
      </w:r>
    </w:p>
    <w:p w14:paraId="563DE7FA" w14:textId="48399BEA" w:rsidR="00C55CD4" w:rsidRPr="00674E83" w:rsidRDefault="00C55CD4" w:rsidP="00C55CD4">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Pr="00C55CD4">
        <w:rPr>
          <w:rFonts w:ascii="Courier New" w:hAnsi="Courier New" w:cs="Courier New"/>
          <w:i/>
          <w:sz w:val="24"/>
          <w:szCs w:val="24"/>
        </w:rPr>
        <w:t>The petition seeking declaratory statement shall state with particularity the petitioner’s set of circumstances and shall specify the statutory provision, rule, or order that the petitioner believes may apply to the set of circumstances</w:t>
      </w:r>
      <w:r w:rsidRPr="00674E83">
        <w:rPr>
          <w:rFonts w:ascii="Courier New" w:hAnsi="Courier New" w:cs="Courier New"/>
          <w:i/>
          <w:sz w:val="24"/>
          <w:szCs w:val="24"/>
        </w:rPr>
        <w:t>”</w:t>
      </w:r>
    </w:p>
    <w:p w14:paraId="0C0C3B7D" w14:textId="43FD22A6" w:rsidR="008C1C1D" w:rsidRDefault="008C1C1D" w:rsidP="006B6467">
      <w:pPr>
        <w:spacing w:after="0"/>
        <w:rPr>
          <w:rFonts w:ascii="Courier New" w:hAnsi="Courier New" w:cs="Courier New"/>
          <w:b/>
          <w:sz w:val="24"/>
          <w:szCs w:val="24"/>
        </w:rPr>
      </w:pPr>
    </w:p>
    <w:p w14:paraId="5A9540ED" w14:textId="77777777" w:rsidR="006B6467" w:rsidRPr="00674E83" w:rsidRDefault="006B6467" w:rsidP="006B6467">
      <w:pPr>
        <w:spacing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28A8F1BB" w14:textId="206EF449" w:rsidR="00AC2BA9" w:rsidRDefault="00AC2BA9" w:rsidP="006B6467">
      <w:pPr>
        <w:pStyle w:val="ListParagraph"/>
        <w:numPr>
          <w:ilvl w:val="0"/>
          <w:numId w:val="1"/>
        </w:numPr>
        <w:spacing w:after="0"/>
        <w:ind w:left="720" w:firstLine="0"/>
        <w:jc w:val="both"/>
        <w:rPr>
          <w:rFonts w:ascii="Courier New" w:hAnsi="Courier New" w:cs="Courier New"/>
          <w:sz w:val="24"/>
          <w:szCs w:val="24"/>
        </w:rPr>
      </w:pPr>
      <w:r>
        <w:rPr>
          <w:rFonts w:ascii="Courier New" w:hAnsi="Courier New" w:cs="Courier New"/>
          <w:sz w:val="24"/>
          <w:szCs w:val="24"/>
        </w:rPr>
        <w:t>BC DCA04-DEC-040</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(8/9/16)</w:t>
      </w:r>
    </w:p>
    <w:p w14:paraId="2AE89F36" w14:textId="29FEA266" w:rsidR="006B6467" w:rsidRDefault="006B6467" w:rsidP="006B6467">
      <w:pPr>
        <w:pStyle w:val="ListParagraph"/>
        <w:numPr>
          <w:ilvl w:val="0"/>
          <w:numId w:val="1"/>
        </w:numPr>
        <w:spacing w:after="0"/>
        <w:ind w:left="720" w:firstLine="0"/>
        <w:jc w:val="both"/>
        <w:rPr>
          <w:rFonts w:ascii="Courier New" w:hAnsi="Courier New" w:cs="Courier New"/>
          <w:sz w:val="24"/>
          <w:szCs w:val="24"/>
        </w:rPr>
      </w:pPr>
      <w:r>
        <w:rPr>
          <w:rFonts w:ascii="Courier New" w:hAnsi="Courier New" w:cs="Courier New"/>
          <w:sz w:val="24"/>
          <w:szCs w:val="24"/>
        </w:rPr>
        <w:t>DH 17-1605-D5-MQA</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(8/30/17)</w:t>
      </w:r>
    </w:p>
    <w:p w14:paraId="54F00912" w14:textId="05DB503E" w:rsidR="006B6467" w:rsidRPr="00674E83" w:rsidRDefault="006B6467" w:rsidP="006B6467">
      <w:pPr>
        <w:pStyle w:val="ListParagraph"/>
        <w:numPr>
          <w:ilvl w:val="0"/>
          <w:numId w:val="1"/>
        </w:numPr>
        <w:spacing w:after="0"/>
        <w:ind w:left="720" w:firstLine="0"/>
        <w:jc w:val="both"/>
        <w:rPr>
          <w:rFonts w:ascii="Courier New" w:hAnsi="Courier New" w:cs="Courier New"/>
          <w:sz w:val="24"/>
          <w:szCs w:val="24"/>
        </w:rPr>
      </w:pPr>
      <w:r>
        <w:rPr>
          <w:rFonts w:ascii="Courier New" w:hAnsi="Courier New" w:cs="Courier New"/>
          <w:sz w:val="24"/>
          <w:szCs w:val="24"/>
        </w:rPr>
        <w:t>DBPR 2018-08595</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(12/3/18)</w:t>
      </w:r>
    </w:p>
    <w:p w14:paraId="61270622" w14:textId="6C5DE44F" w:rsidR="006B6467" w:rsidRDefault="006B6467" w:rsidP="006B6467">
      <w:pPr>
        <w:spacing w:after="0"/>
        <w:ind w:left="1800"/>
        <w:rPr>
          <w:rFonts w:ascii="Courier New" w:hAnsi="Courier New" w:cs="Courier New"/>
          <w:b/>
          <w:sz w:val="24"/>
          <w:szCs w:val="24"/>
        </w:rPr>
      </w:pPr>
      <w:r>
        <w:rPr>
          <w:rFonts w:ascii="Courier New" w:hAnsi="Courier New" w:cs="Courier New"/>
          <w:sz w:val="24"/>
          <w:szCs w:val="24"/>
        </w:rPr>
        <w:t xml:space="preserve">Florida Agencies recently made </w:t>
      </w:r>
      <w:r w:rsidRPr="00350ACB">
        <w:rPr>
          <w:rFonts w:ascii="Courier New" w:hAnsi="Courier New" w:cs="Courier New"/>
          <w:sz w:val="24"/>
          <w:szCs w:val="24"/>
        </w:rPr>
        <w:t>declaratory statement</w:t>
      </w:r>
      <w:r w:rsidR="00DA265F">
        <w:rPr>
          <w:rFonts w:ascii="Courier New" w:hAnsi="Courier New" w:cs="Courier New"/>
          <w:sz w:val="24"/>
          <w:szCs w:val="24"/>
        </w:rPr>
        <w:t>s</w:t>
      </w:r>
    </w:p>
    <w:p w14:paraId="2C462196" w14:textId="77777777" w:rsidR="006B6467" w:rsidRPr="00674E83" w:rsidRDefault="006B6467" w:rsidP="006B6467">
      <w:pPr>
        <w:spacing w:after="0"/>
        <w:rPr>
          <w:rFonts w:ascii="Courier New" w:hAnsi="Courier New" w:cs="Courier New"/>
          <w:b/>
          <w:sz w:val="24"/>
          <w:szCs w:val="24"/>
        </w:rPr>
      </w:pPr>
    </w:p>
    <w:p w14:paraId="103DDEC4" w14:textId="77777777" w:rsidR="00672242" w:rsidRPr="00674E83" w:rsidRDefault="00672242" w:rsidP="00672242">
      <w:pPr>
        <w:spacing w:after="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AC2BA9" w14:paraId="3ECC1685" w14:textId="77777777" w:rsidTr="00CF23C1">
        <w:trPr>
          <w:trHeight w:val="504"/>
        </w:trPr>
        <w:tc>
          <w:tcPr>
            <w:tcW w:w="1440" w:type="dxa"/>
            <w:vAlign w:val="center"/>
          </w:tcPr>
          <w:p w14:paraId="463EC5C6" w14:textId="354F7EEC" w:rsidR="00AC2BA9" w:rsidRDefault="00AC2BA9" w:rsidP="00CF23C1">
            <w:pPr>
              <w:rPr>
                <w:rFonts w:ascii="Courier New" w:hAnsi="Courier New" w:cs="Courier New"/>
                <w:sz w:val="24"/>
                <w:szCs w:val="24"/>
              </w:rPr>
            </w:pPr>
            <w:r>
              <w:rPr>
                <w:rFonts w:ascii="Courier New" w:hAnsi="Courier New" w:cs="Courier New"/>
                <w:sz w:val="24"/>
                <w:szCs w:val="24"/>
              </w:rPr>
              <w:t>BC</w:t>
            </w:r>
          </w:p>
        </w:tc>
        <w:tc>
          <w:tcPr>
            <w:tcW w:w="432" w:type="dxa"/>
            <w:vAlign w:val="center"/>
          </w:tcPr>
          <w:p w14:paraId="713621DB" w14:textId="45C503F1" w:rsidR="00AC2BA9" w:rsidRDefault="00AC2BA9" w:rsidP="00CF23C1">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44BDC219" w14:textId="65499F12" w:rsidR="00AC2BA9" w:rsidRDefault="00AC2BA9" w:rsidP="00CF23C1">
            <w:pPr>
              <w:rPr>
                <w:rFonts w:ascii="Courier New" w:hAnsi="Courier New" w:cs="Courier New"/>
                <w:sz w:val="24"/>
                <w:szCs w:val="24"/>
              </w:rPr>
            </w:pPr>
            <w:r>
              <w:rPr>
                <w:rFonts w:ascii="Courier New" w:hAnsi="Courier New" w:cs="Courier New"/>
                <w:sz w:val="24"/>
                <w:szCs w:val="24"/>
              </w:rPr>
              <w:t>Florida Building Commission (part of DBPR)</w:t>
            </w:r>
          </w:p>
        </w:tc>
      </w:tr>
      <w:tr w:rsidR="006B6467" w14:paraId="4130749F" w14:textId="77777777" w:rsidTr="00CF23C1">
        <w:trPr>
          <w:trHeight w:val="504"/>
        </w:trPr>
        <w:tc>
          <w:tcPr>
            <w:tcW w:w="1440" w:type="dxa"/>
            <w:vAlign w:val="center"/>
          </w:tcPr>
          <w:p w14:paraId="5C3892A0" w14:textId="586D0A73" w:rsidR="006B6467" w:rsidRDefault="006B6467" w:rsidP="00CF23C1">
            <w:pPr>
              <w:rPr>
                <w:rFonts w:ascii="Courier New" w:hAnsi="Courier New" w:cs="Courier New"/>
                <w:sz w:val="24"/>
                <w:szCs w:val="24"/>
              </w:rPr>
            </w:pPr>
            <w:r>
              <w:rPr>
                <w:rFonts w:ascii="Courier New" w:hAnsi="Courier New" w:cs="Courier New"/>
                <w:sz w:val="24"/>
                <w:szCs w:val="24"/>
              </w:rPr>
              <w:t>DBPR</w:t>
            </w:r>
          </w:p>
        </w:tc>
        <w:tc>
          <w:tcPr>
            <w:tcW w:w="432" w:type="dxa"/>
            <w:vAlign w:val="center"/>
          </w:tcPr>
          <w:p w14:paraId="015DDF77" w14:textId="6A36CCE5" w:rsidR="006B6467" w:rsidRDefault="006B6467" w:rsidP="00CF23C1">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9529BD2" w14:textId="38202C2F" w:rsidR="006B6467" w:rsidRDefault="006B6467" w:rsidP="00CF23C1">
            <w:pPr>
              <w:rPr>
                <w:rFonts w:ascii="Courier New" w:hAnsi="Courier New" w:cs="Courier New"/>
                <w:sz w:val="24"/>
                <w:szCs w:val="24"/>
              </w:rPr>
            </w:pPr>
            <w:r>
              <w:rPr>
                <w:rFonts w:ascii="Courier New" w:hAnsi="Courier New" w:cs="Courier New"/>
                <w:sz w:val="24"/>
                <w:szCs w:val="24"/>
              </w:rPr>
              <w:t>Department of Bus. and Professional Regulation</w:t>
            </w:r>
          </w:p>
        </w:tc>
      </w:tr>
      <w:tr w:rsidR="006B6467" w14:paraId="71A4E29F" w14:textId="77777777" w:rsidTr="00CF23C1">
        <w:trPr>
          <w:trHeight w:val="504"/>
        </w:trPr>
        <w:tc>
          <w:tcPr>
            <w:tcW w:w="1440" w:type="dxa"/>
            <w:vAlign w:val="center"/>
          </w:tcPr>
          <w:p w14:paraId="7263CADC" w14:textId="7EB316D3" w:rsidR="006B6467" w:rsidRDefault="006B6467" w:rsidP="00CF23C1">
            <w:pPr>
              <w:rPr>
                <w:rFonts w:ascii="Courier New" w:hAnsi="Courier New" w:cs="Courier New"/>
                <w:sz w:val="24"/>
                <w:szCs w:val="24"/>
              </w:rPr>
            </w:pPr>
            <w:r>
              <w:rPr>
                <w:rFonts w:ascii="Courier New" w:hAnsi="Courier New" w:cs="Courier New"/>
                <w:sz w:val="24"/>
                <w:szCs w:val="24"/>
              </w:rPr>
              <w:t>DH</w:t>
            </w:r>
          </w:p>
        </w:tc>
        <w:tc>
          <w:tcPr>
            <w:tcW w:w="432" w:type="dxa"/>
            <w:vAlign w:val="center"/>
          </w:tcPr>
          <w:p w14:paraId="796A47D7" w14:textId="377F90CB" w:rsidR="006B6467" w:rsidRDefault="006B6467" w:rsidP="00CF23C1">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7D52EEED" w14:textId="05A66D01" w:rsidR="006B6467" w:rsidRDefault="006B6467" w:rsidP="00CF23C1">
            <w:pPr>
              <w:rPr>
                <w:rFonts w:ascii="Courier New" w:hAnsi="Courier New" w:cs="Courier New"/>
                <w:sz w:val="24"/>
                <w:szCs w:val="24"/>
              </w:rPr>
            </w:pPr>
            <w:r>
              <w:rPr>
                <w:rFonts w:ascii="Courier New" w:hAnsi="Courier New" w:cs="Courier New"/>
                <w:sz w:val="24"/>
                <w:szCs w:val="24"/>
              </w:rPr>
              <w:t>Department of Health</w:t>
            </w:r>
          </w:p>
        </w:tc>
      </w:tr>
      <w:tr w:rsidR="00672242" w14:paraId="26119ADB" w14:textId="77777777" w:rsidTr="00CF23C1">
        <w:trPr>
          <w:trHeight w:val="504"/>
        </w:trPr>
        <w:tc>
          <w:tcPr>
            <w:tcW w:w="1440" w:type="dxa"/>
            <w:vAlign w:val="center"/>
          </w:tcPr>
          <w:p w14:paraId="59D743A6" w14:textId="77777777" w:rsidR="00672242" w:rsidRDefault="00672242" w:rsidP="00CF23C1">
            <w:pPr>
              <w:rPr>
                <w:rFonts w:ascii="Courier New" w:hAnsi="Courier New" w:cs="Courier New"/>
                <w:sz w:val="24"/>
                <w:szCs w:val="24"/>
              </w:rPr>
            </w:pPr>
            <w:r>
              <w:rPr>
                <w:rFonts w:ascii="Courier New" w:hAnsi="Courier New" w:cs="Courier New"/>
                <w:sz w:val="24"/>
                <w:szCs w:val="24"/>
              </w:rPr>
              <w:t>FAC</w:t>
            </w:r>
          </w:p>
        </w:tc>
        <w:tc>
          <w:tcPr>
            <w:tcW w:w="432" w:type="dxa"/>
            <w:vAlign w:val="center"/>
          </w:tcPr>
          <w:p w14:paraId="324B20F4" w14:textId="77777777" w:rsidR="00672242" w:rsidRDefault="00672242" w:rsidP="00CF23C1">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73C0ED4" w14:textId="77777777" w:rsidR="00672242" w:rsidRDefault="00672242" w:rsidP="00CF23C1">
            <w:pPr>
              <w:rPr>
                <w:rFonts w:ascii="Courier New" w:hAnsi="Courier New" w:cs="Courier New"/>
                <w:sz w:val="24"/>
                <w:szCs w:val="24"/>
              </w:rPr>
            </w:pPr>
            <w:r>
              <w:rPr>
                <w:rFonts w:ascii="Courier New" w:hAnsi="Courier New" w:cs="Courier New"/>
                <w:sz w:val="24"/>
                <w:szCs w:val="24"/>
              </w:rPr>
              <w:t>Florida Administrative Code</w:t>
            </w:r>
          </w:p>
        </w:tc>
      </w:tr>
      <w:tr w:rsidR="00672242" w14:paraId="69692572" w14:textId="77777777" w:rsidTr="00CF23C1">
        <w:trPr>
          <w:trHeight w:val="504"/>
        </w:trPr>
        <w:tc>
          <w:tcPr>
            <w:tcW w:w="1440" w:type="dxa"/>
            <w:vAlign w:val="center"/>
          </w:tcPr>
          <w:p w14:paraId="0C6E941C" w14:textId="77777777" w:rsidR="00672242" w:rsidRDefault="00672242" w:rsidP="00CF23C1">
            <w:pPr>
              <w:rPr>
                <w:rFonts w:ascii="Courier New" w:hAnsi="Courier New" w:cs="Courier New"/>
                <w:sz w:val="24"/>
                <w:szCs w:val="24"/>
              </w:rPr>
            </w:pPr>
            <w:r>
              <w:rPr>
                <w:rFonts w:ascii="Courier New" w:hAnsi="Courier New" w:cs="Courier New"/>
                <w:sz w:val="24"/>
                <w:szCs w:val="24"/>
              </w:rPr>
              <w:t>FCHR</w:t>
            </w:r>
          </w:p>
        </w:tc>
        <w:tc>
          <w:tcPr>
            <w:tcW w:w="432" w:type="dxa"/>
            <w:vAlign w:val="center"/>
          </w:tcPr>
          <w:p w14:paraId="0934B3C4" w14:textId="77777777" w:rsidR="00672242" w:rsidRDefault="00672242" w:rsidP="00CF23C1">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45E12584" w14:textId="77777777" w:rsidR="00672242" w:rsidRDefault="00672242" w:rsidP="00CF23C1">
            <w:pPr>
              <w:rPr>
                <w:rFonts w:ascii="Courier New" w:hAnsi="Courier New" w:cs="Courier New"/>
                <w:sz w:val="24"/>
                <w:szCs w:val="24"/>
              </w:rPr>
            </w:pPr>
            <w:r>
              <w:rPr>
                <w:rFonts w:ascii="Courier New" w:hAnsi="Courier New" w:cs="Courier New"/>
                <w:sz w:val="24"/>
                <w:szCs w:val="24"/>
              </w:rPr>
              <w:t>Florida Commission on Human Relations</w:t>
            </w:r>
          </w:p>
        </w:tc>
      </w:tr>
      <w:tr w:rsidR="00672242" w14:paraId="23CBA809" w14:textId="77777777" w:rsidTr="00CF23C1">
        <w:trPr>
          <w:trHeight w:val="504"/>
        </w:trPr>
        <w:tc>
          <w:tcPr>
            <w:tcW w:w="1440" w:type="dxa"/>
            <w:vAlign w:val="center"/>
          </w:tcPr>
          <w:p w14:paraId="5D52FAF0" w14:textId="77777777" w:rsidR="00672242" w:rsidRDefault="00672242" w:rsidP="00CF23C1">
            <w:pPr>
              <w:rPr>
                <w:rFonts w:ascii="Courier New" w:hAnsi="Courier New" w:cs="Courier New"/>
                <w:sz w:val="24"/>
                <w:szCs w:val="24"/>
              </w:rPr>
            </w:pPr>
            <w:r>
              <w:rPr>
                <w:rFonts w:ascii="Courier New" w:hAnsi="Courier New" w:cs="Courier New"/>
                <w:sz w:val="24"/>
                <w:szCs w:val="24"/>
              </w:rPr>
              <w:t>FS</w:t>
            </w:r>
          </w:p>
        </w:tc>
        <w:tc>
          <w:tcPr>
            <w:tcW w:w="432" w:type="dxa"/>
            <w:vAlign w:val="center"/>
          </w:tcPr>
          <w:p w14:paraId="5371B0F6" w14:textId="77777777" w:rsidR="00672242" w:rsidRDefault="00672242" w:rsidP="00CF23C1">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4B9EBD29" w14:textId="77777777" w:rsidR="00672242" w:rsidRDefault="00672242" w:rsidP="00CF23C1">
            <w:pPr>
              <w:rPr>
                <w:rFonts w:ascii="Courier New" w:hAnsi="Courier New" w:cs="Courier New"/>
                <w:sz w:val="24"/>
                <w:szCs w:val="24"/>
              </w:rPr>
            </w:pPr>
            <w:r>
              <w:rPr>
                <w:rFonts w:ascii="Courier New" w:hAnsi="Courier New" w:cs="Courier New"/>
                <w:sz w:val="24"/>
                <w:szCs w:val="24"/>
              </w:rPr>
              <w:t>Florida Statute</w:t>
            </w:r>
          </w:p>
        </w:tc>
      </w:tr>
    </w:tbl>
    <w:p w14:paraId="7B0AE1F2" w14:textId="77777777" w:rsidR="008C1C1D" w:rsidRDefault="008C1C1D" w:rsidP="008C1C1D">
      <w:pPr>
        <w:rPr>
          <w:rFonts w:ascii="Courier New" w:hAnsi="Courier New" w:cs="Courier New"/>
          <w:sz w:val="24"/>
          <w:szCs w:val="24"/>
          <w:u w:val="single"/>
        </w:rPr>
      </w:pPr>
    </w:p>
    <w:p w14:paraId="71E3AE7F" w14:textId="52FAD003" w:rsidR="00C55CD4" w:rsidRDefault="00C55CD4" w:rsidP="008C1C1D">
      <w:pPr>
        <w:rPr>
          <w:rFonts w:ascii="Courier New" w:hAnsi="Courier New" w:cs="Courier New"/>
          <w:sz w:val="24"/>
          <w:szCs w:val="24"/>
        </w:rPr>
      </w:pPr>
      <w:r>
        <w:rPr>
          <w:rFonts w:ascii="Courier New" w:hAnsi="Courier New" w:cs="Courier New"/>
          <w:sz w:val="24"/>
          <w:szCs w:val="24"/>
        </w:rPr>
        <w:br w:type="page"/>
      </w:r>
    </w:p>
    <w:p w14:paraId="4679222B" w14:textId="77777777" w:rsidR="00FA7F4F" w:rsidRPr="007810C8" w:rsidRDefault="00FA7F4F" w:rsidP="00FA7F4F">
      <w:pPr>
        <w:pStyle w:val="Default"/>
        <w:jc w:val="both"/>
        <w:rPr>
          <w:rFonts w:ascii="Courier New" w:hAnsi="Courier New" w:cs="Courier New"/>
        </w:rPr>
      </w:pPr>
    </w:p>
    <w:p w14:paraId="3020B44D" w14:textId="77777777" w:rsidR="00FA7F4F" w:rsidRPr="007810C8" w:rsidRDefault="00FA7F4F" w:rsidP="00FA7F4F">
      <w:pPr>
        <w:pStyle w:val="Default"/>
        <w:spacing w:line="480" w:lineRule="auto"/>
        <w:jc w:val="center"/>
        <w:rPr>
          <w:rFonts w:ascii="Courier New" w:hAnsi="Courier New" w:cs="Courier New"/>
          <w:b/>
          <w:u w:val="single"/>
        </w:rPr>
      </w:pPr>
      <w:r>
        <w:rPr>
          <w:rFonts w:ascii="Courier New" w:hAnsi="Courier New" w:cs="Courier New"/>
          <w:b/>
          <w:u w:val="single"/>
        </w:rPr>
        <w:t>PETITION</w:t>
      </w:r>
    </w:p>
    <w:p w14:paraId="71B1AEEF" w14:textId="77777777" w:rsidR="00FA7F4F" w:rsidRDefault="00FA7F4F" w:rsidP="00FA7F4F">
      <w:pPr>
        <w:pStyle w:val="Default"/>
        <w:spacing w:line="480" w:lineRule="auto"/>
        <w:ind w:left="720"/>
        <w:jc w:val="both"/>
        <w:rPr>
          <w:rFonts w:ascii="Courier New" w:hAnsi="Courier New" w:cs="Courier New"/>
        </w:rPr>
      </w:pPr>
      <w:r>
        <w:rPr>
          <w:rFonts w:ascii="Courier New" w:hAnsi="Courier New" w:cs="Courier New"/>
        </w:rPr>
        <w:t>This Petitions is brought pursuant to §120.565 FS and 28-105 (FAC). The basics are as follows:</w:t>
      </w:r>
    </w:p>
    <w:tbl>
      <w:tblPr>
        <w:tblW w:w="10250" w:type="dxa"/>
        <w:tblInd w:w="604" w:type="dxa"/>
        <w:tblCellMar>
          <w:left w:w="0" w:type="dxa"/>
          <w:right w:w="0" w:type="dxa"/>
        </w:tblCellMar>
        <w:tblLook w:val="04A0" w:firstRow="1" w:lastRow="0" w:firstColumn="1" w:lastColumn="0" w:noHBand="0" w:noVBand="1"/>
      </w:tblPr>
      <w:tblGrid>
        <w:gridCol w:w="643"/>
        <w:gridCol w:w="1800"/>
        <w:gridCol w:w="7807"/>
      </w:tblGrid>
      <w:tr w:rsidR="00FA7F4F" w14:paraId="1FD2A4F0" w14:textId="77777777" w:rsidTr="00CF23C1">
        <w:trPr>
          <w:trHeight w:val="720"/>
        </w:trPr>
        <w:tc>
          <w:tcPr>
            <w:tcW w:w="643" w:type="dxa"/>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14:paraId="4890F32C" w14:textId="77777777" w:rsidR="00FA7F4F" w:rsidRPr="00350ACB" w:rsidRDefault="00FA7F4F" w:rsidP="00CF23C1">
            <w:pPr>
              <w:spacing w:after="0"/>
              <w:jc w:val="center"/>
              <w:rPr>
                <w:rFonts w:ascii="Courier New" w:hAnsi="Courier New" w:cs="Courier New"/>
                <w:b/>
                <w:bCs/>
                <w:sz w:val="24"/>
                <w:szCs w:val="24"/>
              </w:rPr>
            </w:pPr>
            <w:r w:rsidRPr="00350ACB">
              <w:rPr>
                <w:rFonts w:ascii="Courier New" w:hAnsi="Courier New" w:cs="Courier New"/>
                <w:b/>
                <w:bCs/>
                <w:sz w:val="24"/>
                <w:szCs w:val="24"/>
              </w:rPr>
              <w:t>1</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BCDABA2" w14:textId="77777777" w:rsidR="00FA7F4F" w:rsidRPr="00350ACB" w:rsidRDefault="00FA7F4F" w:rsidP="00CF23C1">
            <w:pPr>
              <w:spacing w:after="0"/>
              <w:jc w:val="center"/>
              <w:rPr>
                <w:rFonts w:ascii="Courier New" w:hAnsi="Courier New" w:cs="Courier New"/>
                <w:b/>
                <w:bCs/>
                <w:sz w:val="24"/>
                <w:szCs w:val="24"/>
              </w:rPr>
            </w:pPr>
            <w:r w:rsidRPr="00350ACB">
              <w:rPr>
                <w:rFonts w:ascii="Courier New" w:hAnsi="Courier New" w:cs="Courier New"/>
                <w:b/>
                <w:bCs/>
                <w:sz w:val="24"/>
                <w:szCs w:val="24"/>
              </w:rPr>
              <w:t>CAPTION</w:t>
            </w:r>
          </w:p>
        </w:tc>
        <w:tc>
          <w:tcPr>
            <w:tcW w:w="78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3E5F17" w14:textId="77777777" w:rsidR="00FA7F4F" w:rsidRPr="00350ACB" w:rsidRDefault="00FA7F4F" w:rsidP="00CF23C1">
            <w:pPr>
              <w:spacing w:after="0"/>
              <w:rPr>
                <w:rFonts w:ascii="Courier New" w:hAnsi="Courier New" w:cs="Courier New"/>
                <w:b/>
                <w:bCs/>
                <w:sz w:val="24"/>
                <w:szCs w:val="24"/>
              </w:rPr>
            </w:pPr>
            <w:r w:rsidRPr="00350ACB">
              <w:rPr>
                <w:rFonts w:ascii="Courier New" w:hAnsi="Courier New" w:cs="Courier New"/>
                <w:sz w:val="24"/>
                <w:szCs w:val="24"/>
              </w:rPr>
              <w:t>Petition for Declaratory Statement Before the FCHR</w:t>
            </w:r>
          </w:p>
        </w:tc>
      </w:tr>
    </w:tbl>
    <w:p w14:paraId="6F0E4BC6" w14:textId="77777777" w:rsidR="00FA7F4F" w:rsidRPr="00350ACB" w:rsidRDefault="00FA7F4F" w:rsidP="00FA7F4F">
      <w:pPr>
        <w:spacing w:after="0"/>
        <w:rPr>
          <w:sz w:val="24"/>
          <w:szCs w:val="24"/>
        </w:rPr>
      </w:pPr>
    </w:p>
    <w:tbl>
      <w:tblPr>
        <w:tblW w:w="10250" w:type="dxa"/>
        <w:tblInd w:w="604" w:type="dxa"/>
        <w:tblCellMar>
          <w:left w:w="0" w:type="dxa"/>
          <w:right w:w="0" w:type="dxa"/>
        </w:tblCellMar>
        <w:tblLook w:val="04A0" w:firstRow="1" w:lastRow="0" w:firstColumn="1" w:lastColumn="0" w:noHBand="0" w:noVBand="1"/>
      </w:tblPr>
      <w:tblGrid>
        <w:gridCol w:w="643"/>
        <w:gridCol w:w="1800"/>
        <w:gridCol w:w="7807"/>
      </w:tblGrid>
      <w:tr w:rsidR="00FA7F4F" w:rsidRPr="00350ACB" w14:paraId="16A580F5" w14:textId="77777777" w:rsidTr="00CF23C1">
        <w:trPr>
          <w:trHeight w:val="720"/>
        </w:trPr>
        <w:tc>
          <w:tcPr>
            <w:tcW w:w="643" w:type="dxa"/>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14:paraId="127DDACD"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2</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13FA54C"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PETITIONER</w:t>
            </w:r>
          </w:p>
        </w:tc>
        <w:tc>
          <w:tcPr>
            <w:tcW w:w="78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1B4F848" w14:textId="7A277DB2" w:rsidR="00FA7F4F" w:rsidRPr="00284E5A" w:rsidRDefault="00FA7F4F" w:rsidP="00CF23C1">
            <w:pPr>
              <w:spacing w:after="0"/>
              <w:rPr>
                <w:rFonts w:ascii="Courier New" w:hAnsi="Courier New" w:cs="Courier New"/>
                <w:b/>
                <w:bCs/>
                <w:sz w:val="24"/>
                <w:szCs w:val="24"/>
              </w:rPr>
            </w:pPr>
            <w:r>
              <w:rPr>
                <w:rFonts w:ascii="Courier New" w:hAnsi="Courier New" w:cs="Courier New"/>
                <w:sz w:val="24"/>
                <w:szCs w:val="24"/>
              </w:rPr>
              <w:t>[</w:t>
            </w:r>
            <w:proofErr w:type="spellStart"/>
            <w:r>
              <w:rPr>
                <w:rFonts w:ascii="Courier New" w:hAnsi="Courier New" w:cs="Courier New"/>
                <w:sz w:val="24"/>
                <w:szCs w:val="24"/>
              </w:rPr>
              <w:t>plfName</w:t>
            </w:r>
            <w:proofErr w:type="spellEnd"/>
            <w:r>
              <w:rPr>
                <w:rFonts w:ascii="Courier New" w:hAnsi="Courier New" w:cs="Courier New"/>
                <w:sz w:val="24"/>
                <w:szCs w:val="24"/>
              </w:rPr>
              <w:t>]</w:t>
            </w:r>
          </w:p>
        </w:tc>
      </w:tr>
      <w:tr w:rsidR="00FA7F4F" w:rsidRPr="00350ACB" w14:paraId="043011C1" w14:textId="77777777" w:rsidTr="00FA7F4F">
        <w:trPr>
          <w:trHeight w:val="648"/>
        </w:trPr>
        <w:tc>
          <w:tcPr>
            <w:tcW w:w="643" w:type="dxa"/>
            <w:vMerge w:val="restart"/>
            <w:tcBorders>
              <w:top w:val="nil"/>
              <w:left w:val="nil"/>
              <w:bottom w:val="nil"/>
              <w:right w:val="single" w:sz="8" w:space="0" w:color="auto"/>
            </w:tcBorders>
            <w:tcMar>
              <w:top w:w="0" w:type="dxa"/>
              <w:left w:w="108" w:type="dxa"/>
              <w:bottom w:w="0" w:type="dxa"/>
              <w:right w:w="108" w:type="dxa"/>
            </w:tcMar>
            <w:vAlign w:val="center"/>
          </w:tcPr>
          <w:p w14:paraId="6650E8B7" w14:textId="77777777" w:rsidR="00FA7F4F" w:rsidRPr="00284E5A" w:rsidRDefault="00FA7F4F" w:rsidP="00CF23C1">
            <w:pPr>
              <w:spacing w:after="0"/>
              <w:jc w:val="center"/>
              <w:rPr>
                <w:rFonts w:ascii="Courier New" w:hAnsi="Courier New" w:cs="Courier New"/>
                <w:sz w:val="24"/>
                <w:szCs w:val="24"/>
              </w:rPr>
            </w:pP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48FC9E64" w14:textId="77777777" w:rsidR="00FA7F4F" w:rsidRPr="00284E5A" w:rsidRDefault="00FA7F4F" w:rsidP="00CF23C1">
            <w:pPr>
              <w:spacing w:after="0"/>
              <w:jc w:val="right"/>
              <w:rPr>
                <w:rFonts w:ascii="Courier New" w:hAnsi="Courier New" w:cs="Courier New"/>
                <w:sz w:val="24"/>
                <w:szCs w:val="24"/>
              </w:rPr>
            </w:pPr>
            <w:r w:rsidRPr="00284E5A">
              <w:rPr>
                <w:rFonts w:ascii="Courier New" w:hAnsi="Courier New" w:cs="Courier New"/>
                <w:sz w:val="24"/>
                <w:szCs w:val="24"/>
              </w:rPr>
              <w:t>Address:</w:t>
            </w:r>
          </w:p>
        </w:tc>
        <w:tc>
          <w:tcPr>
            <w:tcW w:w="7807" w:type="dxa"/>
            <w:tcBorders>
              <w:top w:val="nil"/>
              <w:left w:val="nil"/>
              <w:bottom w:val="single" w:sz="8" w:space="0" w:color="auto"/>
              <w:right w:val="single" w:sz="8" w:space="0" w:color="auto"/>
            </w:tcBorders>
            <w:tcMar>
              <w:top w:w="0" w:type="dxa"/>
              <w:left w:w="108" w:type="dxa"/>
              <w:bottom w:w="0" w:type="dxa"/>
              <w:right w:w="108" w:type="dxa"/>
            </w:tcMar>
          </w:tcPr>
          <w:p w14:paraId="485F1EDE" w14:textId="4CED66BC" w:rsidR="00FA7F4F" w:rsidRPr="00284E5A" w:rsidRDefault="00FA7F4F" w:rsidP="00CF23C1">
            <w:pPr>
              <w:spacing w:after="0"/>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plfAddy</w:t>
            </w:r>
            <w:proofErr w:type="spellEnd"/>
            <w:r>
              <w:rPr>
                <w:rFonts w:ascii="Courier New" w:hAnsi="Courier New" w:cs="Courier New"/>
                <w:sz w:val="24"/>
                <w:szCs w:val="24"/>
              </w:rPr>
              <w:t>]</w:t>
            </w:r>
          </w:p>
        </w:tc>
      </w:tr>
      <w:tr w:rsidR="00FA7F4F" w:rsidRPr="00350ACB" w14:paraId="78AB2C0F" w14:textId="77777777" w:rsidTr="00CF23C1">
        <w:tc>
          <w:tcPr>
            <w:tcW w:w="0" w:type="auto"/>
            <w:vMerge/>
            <w:tcBorders>
              <w:top w:val="nil"/>
              <w:left w:val="nil"/>
              <w:bottom w:val="nil"/>
              <w:right w:val="single" w:sz="8" w:space="0" w:color="auto"/>
            </w:tcBorders>
            <w:vAlign w:val="center"/>
            <w:hideMark/>
          </w:tcPr>
          <w:p w14:paraId="4325CA31" w14:textId="77777777" w:rsidR="00FA7F4F" w:rsidRPr="00284E5A" w:rsidRDefault="00FA7F4F" w:rsidP="00CF23C1">
            <w:pPr>
              <w:spacing w:after="0"/>
              <w:rPr>
                <w:rFonts w:ascii="Courier New" w:hAnsi="Courier New" w:cs="Courier New"/>
                <w:sz w:val="24"/>
                <w:szCs w:val="24"/>
              </w:rPr>
            </w:pPr>
          </w:p>
        </w:tc>
        <w:tc>
          <w:tcPr>
            <w:tcW w:w="1800" w:type="dxa"/>
            <w:tcBorders>
              <w:top w:val="nil"/>
              <w:left w:val="nil"/>
              <w:bottom w:val="single" w:sz="4" w:space="0" w:color="auto"/>
              <w:right w:val="single" w:sz="8" w:space="0" w:color="auto"/>
            </w:tcBorders>
            <w:tcMar>
              <w:top w:w="0" w:type="dxa"/>
              <w:left w:w="108" w:type="dxa"/>
              <w:bottom w:w="0" w:type="dxa"/>
              <w:right w:w="108" w:type="dxa"/>
            </w:tcMar>
          </w:tcPr>
          <w:p w14:paraId="1BCA92AB" w14:textId="77777777" w:rsidR="00FA7F4F" w:rsidRPr="00284E5A" w:rsidRDefault="00FA7F4F" w:rsidP="00CF23C1">
            <w:pPr>
              <w:spacing w:after="0"/>
              <w:jc w:val="right"/>
              <w:rPr>
                <w:rFonts w:ascii="Courier New" w:hAnsi="Courier New" w:cs="Courier New"/>
                <w:sz w:val="24"/>
                <w:szCs w:val="24"/>
              </w:rPr>
            </w:pPr>
            <w:r w:rsidRPr="00284E5A">
              <w:rPr>
                <w:rFonts w:ascii="Courier New" w:hAnsi="Courier New" w:cs="Courier New"/>
                <w:sz w:val="24"/>
                <w:szCs w:val="24"/>
              </w:rPr>
              <w:t>Email:</w:t>
            </w:r>
          </w:p>
        </w:tc>
        <w:tc>
          <w:tcPr>
            <w:tcW w:w="7807" w:type="dxa"/>
            <w:tcBorders>
              <w:top w:val="nil"/>
              <w:left w:val="nil"/>
              <w:bottom w:val="single" w:sz="4" w:space="0" w:color="auto"/>
              <w:right w:val="single" w:sz="8" w:space="0" w:color="auto"/>
            </w:tcBorders>
            <w:tcMar>
              <w:top w:w="0" w:type="dxa"/>
              <w:left w:w="108" w:type="dxa"/>
              <w:bottom w:w="0" w:type="dxa"/>
              <w:right w:w="108" w:type="dxa"/>
            </w:tcMar>
          </w:tcPr>
          <w:p w14:paraId="45696DEE" w14:textId="6302EACA" w:rsidR="00FA7F4F" w:rsidRPr="00284E5A" w:rsidRDefault="00FA7F4F" w:rsidP="00CF23C1">
            <w:pPr>
              <w:spacing w:after="0"/>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plfEml</w:t>
            </w:r>
            <w:proofErr w:type="spellEnd"/>
            <w:r>
              <w:rPr>
                <w:rFonts w:ascii="Courier New" w:hAnsi="Courier New" w:cs="Courier New"/>
                <w:sz w:val="24"/>
                <w:szCs w:val="24"/>
              </w:rPr>
              <w:t>]</w:t>
            </w:r>
          </w:p>
        </w:tc>
      </w:tr>
      <w:tr w:rsidR="00FA7F4F" w:rsidRPr="00350ACB" w14:paraId="0CFD5B26" w14:textId="77777777" w:rsidTr="00CF23C1">
        <w:tc>
          <w:tcPr>
            <w:tcW w:w="0" w:type="auto"/>
            <w:vMerge/>
            <w:tcBorders>
              <w:top w:val="nil"/>
              <w:left w:val="nil"/>
              <w:bottom w:val="nil"/>
              <w:right w:val="single" w:sz="4" w:space="0" w:color="auto"/>
            </w:tcBorders>
            <w:vAlign w:val="center"/>
            <w:hideMark/>
          </w:tcPr>
          <w:p w14:paraId="59C62B2B" w14:textId="77777777" w:rsidR="00FA7F4F" w:rsidRPr="00284E5A" w:rsidRDefault="00FA7F4F" w:rsidP="00CF23C1">
            <w:pPr>
              <w:spacing w:after="0"/>
              <w:rPr>
                <w:rFonts w:ascii="Courier New" w:hAnsi="Courier New" w:cs="Courier New"/>
                <w:sz w:val="24"/>
                <w:szCs w:val="24"/>
              </w:rPr>
            </w:pPr>
          </w:p>
        </w:tc>
        <w:tc>
          <w:tcPr>
            <w:tcW w:w="18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72E3DE" w14:textId="77777777" w:rsidR="00FA7F4F" w:rsidRPr="00284E5A" w:rsidRDefault="00FA7F4F" w:rsidP="00CF23C1">
            <w:pPr>
              <w:spacing w:after="0"/>
              <w:jc w:val="right"/>
              <w:rPr>
                <w:rFonts w:ascii="Courier New" w:hAnsi="Courier New" w:cs="Courier New"/>
                <w:sz w:val="24"/>
                <w:szCs w:val="24"/>
              </w:rPr>
            </w:pPr>
            <w:r w:rsidRPr="00284E5A">
              <w:rPr>
                <w:rFonts w:ascii="Courier New" w:hAnsi="Courier New" w:cs="Courier New"/>
                <w:sz w:val="24"/>
                <w:szCs w:val="24"/>
              </w:rPr>
              <w:t>Phone:</w:t>
            </w:r>
          </w:p>
        </w:tc>
        <w:tc>
          <w:tcPr>
            <w:tcW w:w="78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9C8DEC" w14:textId="03B2F076" w:rsidR="00FA7F4F" w:rsidRPr="00284E5A" w:rsidRDefault="00FA7F4F" w:rsidP="00CF23C1">
            <w:pPr>
              <w:spacing w:after="0"/>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plfPhn</w:t>
            </w:r>
            <w:proofErr w:type="spellEnd"/>
            <w:r>
              <w:rPr>
                <w:rFonts w:ascii="Courier New" w:hAnsi="Courier New" w:cs="Courier New"/>
                <w:sz w:val="24"/>
                <w:szCs w:val="24"/>
              </w:rPr>
              <w:t>]</w:t>
            </w:r>
          </w:p>
        </w:tc>
      </w:tr>
      <w:tr w:rsidR="00FA7F4F" w:rsidRPr="00350ACB" w14:paraId="6FBAA00B" w14:textId="77777777" w:rsidTr="00CF23C1">
        <w:tc>
          <w:tcPr>
            <w:tcW w:w="0" w:type="auto"/>
            <w:tcBorders>
              <w:top w:val="nil"/>
              <w:left w:val="nil"/>
              <w:bottom w:val="nil"/>
              <w:right w:val="single" w:sz="8" w:space="0" w:color="auto"/>
            </w:tcBorders>
            <w:vAlign w:val="center"/>
          </w:tcPr>
          <w:p w14:paraId="6E9E6E0F" w14:textId="77777777" w:rsidR="00FA7F4F" w:rsidRPr="00284E5A" w:rsidRDefault="00FA7F4F" w:rsidP="00CF23C1">
            <w:pPr>
              <w:spacing w:after="0"/>
              <w:rPr>
                <w:rFonts w:ascii="Courier New" w:hAnsi="Courier New" w:cs="Courier New"/>
                <w:sz w:val="24"/>
                <w:szCs w:val="24"/>
              </w:rPr>
            </w:pPr>
          </w:p>
        </w:tc>
        <w:tc>
          <w:tcPr>
            <w:tcW w:w="180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EF12A90" w14:textId="77777777" w:rsidR="00FA7F4F" w:rsidRPr="00284E5A" w:rsidRDefault="00FA7F4F" w:rsidP="00CF23C1">
            <w:pPr>
              <w:spacing w:after="0"/>
              <w:jc w:val="right"/>
              <w:rPr>
                <w:rFonts w:ascii="Courier New" w:hAnsi="Courier New" w:cs="Courier New"/>
                <w:sz w:val="24"/>
                <w:szCs w:val="24"/>
              </w:rPr>
            </w:pPr>
            <w:r w:rsidRPr="00284E5A">
              <w:rPr>
                <w:rFonts w:ascii="Courier New" w:hAnsi="Courier New" w:cs="Courier New"/>
                <w:sz w:val="24"/>
                <w:szCs w:val="24"/>
              </w:rPr>
              <w:t>Fax:</w:t>
            </w:r>
          </w:p>
        </w:tc>
        <w:tc>
          <w:tcPr>
            <w:tcW w:w="7807"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4FAAC8F" w14:textId="222703E6" w:rsidR="00FA7F4F" w:rsidRPr="00284E5A" w:rsidRDefault="00FA7F4F" w:rsidP="00CF23C1">
            <w:pPr>
              <w:spacing w:after="0"/>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plfFax</w:t>
            </w:r>
            <w:proofErr w:type="spellEnd"/>
            <w:r>
              <w:rPr>
                <w:rFonts w:ascii="Courier New" w:hAnsi="Courier New" w:cs="Courier New"/>
                <w:sz w:val="24"/>
                <w:szCs w:val="24"/>
              </w:rPr>
              <w:t>]</w:t>
            </w:r>
          </w:p>
        </w:tc>
      </w:tr>
    </w:tbl>
    <w:p w14:paraId="659ACBBE" w14:textId="77777777" w:rsidR="00FA7F4F" w:rsidRPr="00350ACB" w:rsidRDefault="00FA7F4F" w:rsidP="00FA7F4F">
      <w:pPr>
        <w:spacing w:after="0"/>
        <w:rPr>
          <w:sz w:val="24"/>
          <w:szCs w:val="24"/>
        </w:rPr>
      </w:pPr>
    </w:p>
    <w:tbl>
      <w:tblPr>
        <w:tblW w:w="10250" w:type="dxa"/>
        <w:tblInd w:w="604" w:type="dxa"/>
        <w:tblCellMar>
          <w:left w:w="0" w:type="dxa"/>
          <w:right w:w="0" w:type="dxa"/>
        </w:tblCellMar>
        <w:tblLook w:val="04A0" w:firstRow="1" w:lastRow="0" w:firstColumn="1" w:lastColumn="0" w:noHBand="0" w:noVBand="1"/>
      </w:tblPr>
      <w:tblGrid>
        <w:gridCol w:w="643"/>
        <w:gridCol w:w="1800"/>
        <w:gridCol w:w="7807"/>
      </w:tblGrid>
      <w:tr w:rsidR="00FA7F4F" w:rsidRPr="00350ACB" w14:paraId="6F1934D7" w14:textId="77777777" w:rsidTr="00CF23C1">
        <w:trPr>
          <w:trHeight w:val="720"/>
        </w:trPr>
        <w:tc>
          <w:tcPr>
            <w:tcW w:w="643" w:type="dxa"/>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14:paraId="7E871AB3"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3</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0184DB3"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COUNSEL</w:t>
            </w:r>
          </w:p>
        </w:tc>
        <w:tc>
          <w:tcPr>
            <w:tcW w:w="78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F698B7D" w14:textId="77777777" w:rsidR="00FA7F4F" w:rsidRPr="00284E5A" w:rsidRDefault="00FA7F4F" w:rsidP="00CF23C1">
            <w:pPr>
              <w:spacing w:after="0"/>
              <w:rPr>
                <w:rFonts w:ascii="Courier New" w:hAnsi="Courier New" w:cs="Courier New"/>
                <w:b/>
                <w:bCs/>
                <w:sz w:val="24"/>
                <w:szCs w:val="24"/>
              </w:rPr>
            </w:pPr>
            <w:r w:rsidRPr="00284E5A">
              <w:rPr>
                <w:rFonts w:ascii="Courier New" w:hAnsi="Courier New" w:cs="Courier New"/>
                <w:sz w:val="24"/>
                <w:szCs w:val="24"/>
              </w:rPr>
              <w:t>n/a</w:t>
            </w:r>
          </w:p>
        </w:tc>
      </w:tr>
    </w:tbl>
    <w:p w14:paraId="350D14AB" w14:textId="77777777" w:rsidR="00FA7F4F" w:rsidRPr="00350ACB" w:rsidRDefault="00FA7F4F" w:rsidP="00FA7F4F">
      <w:pPr>
        <w:spacing w:after="0"/>
        <w:rPr>
          <w:sz w:val="24"/>
          <w:szCs w:val="24"/>
        </w:rPr>
      </w:pPr>
    </w:p>
    <w:tbl>
      <w:tblPr>
        <w:tblW w:w="10250" w:type="dxa"/>
        <w:tblInd w:w="604" w:type="dxa"/>
        <w:tblCellMar>
          <w:left w:w="0" w:type="dxa"/>
          <w:right w:w="0" w:type="dxa"/>
        </w:tblCellMar>
        <w:tblLook w:val="04A0" w:firstRow="1" w:lastRow="0" w:firstColumn="1" w:lastColumn="0" w:noHBand="0" w:noVBand="1"/>
      </w:tblPr>
      <w:tblGrid>
        <w:gridCol w:w="643"/>
        <w:gridCol w:w="1800"/>
        <w:gridCol w:w="7807"/>
      </w:tblGrid>
      <w:tr w:rsidR="00FA7F4F" w:rsidRPr="00350ACB" w14:paraId="2F02B4C3" w14:textId="77777777" w:rsidTr="00CF23C1">
        <w:trPr>
          <w:trHeight w:val="720"/>
        </w:trPr>
        <w:tc>
          <w:tcPr>
            <w:tcW w:w="643" w:type="dxa"/>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14:paraId="51DEA1A3"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4</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EBC8EC"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LAW</w:t>
            </w:r>
          </w:p>
        </w:tc>
        <w:tc>
          <w:tcPr>
            <w:tcW w:w="78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487F65A" w14:textId="3C164A6B" w:rsidR="00FA7F4F" w:rsidRPr="00284E5A" w:rsidRDefault="00FA7F4F" w:rsidP="00CF23C1">
            <w:pPr>
              <w:spacing w:after="0"/>
              <w:rPr>
                <w:rFonts w:ascii="Courier New" w:hAnsi="Courier New" w:cs="Courier New"/>
                <w:b/>
                <w:bCs/>
                <w:sz w:val="24"/>
                <w:szCs w:val="24"/>
              </w:rPr>
            </w:pPr>
            <w:r>
              <w:rPr>
                <w:rFonts w:ascii="Courier New" w:hAnsi="Courier New" w:cs="Courier New"/>
                <w:sz w:val="24"/>
                <w:szCs w:val="24"/>
              </w:rPr>
              <w:t>[</w:t>
            </w:r>
            <w:proofErr w:type="spellStart"/>
            <w:r>
              <w:rPr>
                <w:rFonts w:ascii="Courier New" w:hAnsi="Courier New" w:cs="Courier New"/>
                <w:sz w:val="24"/>
                <w:szCs w:val="24"/>
              </w:rPr>
              <w:t>statuteInControvery</w:t>
            </w:r>
            <w:proofErr w:type="spellEnd"/>
            <w:r>
              <w:rPr>
                <w:rFonts w:ascii="Courier New" w:hAnsi="Courier New" w:cs="Courier New"/>
                <w:sz w:val="24"/>
                <w:szCs w:val="24"/>
              </w:rPr>
              <w:t>]</w:t>
            </w:r>
          </w:p>
        </w:tc>
      </w:tr>
      <w:tr w:rsidR="00FA7F4F" w:rsidRPr="00350ACB" w14:paraId="218E4A6A" w14:textId="77777777" w:rsidTr="00CF23C1">
        <w:tc>
          <w:tcPr>
            <w:tcW w:w="643" w:type="dxa"/>
            <w:tcBorders>
              <w:top w:val="nil"/>
              <w:left w:val="nil"/>
              <w:bottom w:val="nil"/>
              <w:right w:val="single" w:sz="8" w:space="0" w:color="auto"/>
            </w:tcBorders>
            <w:tcMar>
              <w:top w:w="0" w:type="dxa"/>
              <w:left w:w="108" w:type="dxa"/>
              <w:bottom w:w="0" w:type="dxa"/>
              <w:right w:w="108" w:type="dxa"/>
            </w:tcMar>
            <w:vAlign w:val="center"/>
          </w:tcPr>
          <w:p w14:paraId="15DD5D0E" w14:textId="77777777" w:rsidR="00FA7F4F" w:rsidRPr="00284E5A" w:rsidRDefault="00FA7F4F" w:rsidP="00CF23C1">
            <w:pPr>
              <w:spacing w:after="0"/>
              <w:jc w:val="center"/>
              <w:rPr>
                <w:rFonts w:ascii="Courier New" w:hAnsi="Courier New" w:cs="Courier New"/>
                <w:sz w:val="24"/>
                <w:szCs w:val="24"/>
              </w:rPr>
            </w:pP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6847AF1C" w14:textId="77777777" w:rsidR="00FA7F4F" w:rsidRPr="00284E5A" w:rsidRDefault="00FA7F4F" w:rsidP="00CF23C1">
            <w:pPr>
              <w:spacing w:after="0"/>
              <w:jc w:val="right"/>
              <w:rPr>
                <w:rFonts w:ascii="Courier New" w:hAnsi="Courier New" w:cs="Courier New"/>
                <w:sz w:val="24"/>
                <w:szCs w:val="24"/>
              </w:rPr>
            </w:pPr>
            <w:r w:rsidRPr="00284E5A">
              <w:rPr>
                <w:rFonts w:ascii="Courier New" w:hAnsi="Courier New" w:cs="Courier New"/>
                <w:sz w:val="24"/>
                <w:szCs w:val="24"/>
              </w:rPr>
              <w:t>Relevant Excerpt (emphasis added):</w:t>
            </w:r>
          </w:p>
        </w:tc>
        <w:tc>
          <w:tcPr>
            <w:tcW w:w="7807" w:type="dxa"/>
            <w:tcBorders>
              <w:top w:val="nil"/>
              <w:left w:val="nil"/>
              <w:bottom w:val="single" w:sz="8" w:space="0" w:color="auto"/>
              <w:right w:val="single" w:sz="8" w:space="0" w:color="auto"/>
            </w:tcBorders>
            <w:tcMar>
              <w:top w:w="0" w:type="dxa"/>
              <w:left w:w="108" w:type="dxa"/>
              <w:bottom w:w="0" w:type="dxa"/>
              <w:right w:w="108" w:type="dxa"/>
            </w:tcMar>
          </w:tcPr>
          <w:p w14:paraId="2115BAE3" w14:textId="77777777" w:rsidR="00FA7F4F" w:rsidRPr="00284E5A" w:rsidRDefault="00FA7F4F" w:rsidP="00CF23C1">
            <w:pPr>
              <w:spacing w:after="0"/>
              <w:jc w:val="both"/>
              <w:rPr>
                <w:rFonts w:ascii="Courier New" w:eastAsia="Times New Roman" w:hAnsi="Courier New" w:cs="Courier New"/>
                <w:i/>
                <w:noProof/>
                <w:color w:val="000000"/>
                <w:sz w:val="24"/>
                <w:szCs w:val="24"/>
              </w:rPr>
            </w:pPr>
          </w:p>
          <w:p w14:paraId="36C27C8F" w14:textId="2B2AE9F5" w:rsidR="00FA7F4F" w:rsidRPr="00284E5A" w:rsidRDefault="00FA7F4F" w:rsidP="00FA7F4F">
            <w:pPr>
              <w:spacing w:after="0"/>
              <w:jc w:val="both"/>
              <w:rPr>
                <w:rFonts w:ascii="Courier New" w:eastAsia="Times New Roman" w:hAnsi="Courier New" w:cs="Courier New"/>
                <w:i/>
                <w:noProof/>
                <w:color w:val="000000"/>
                <w:sz w:val="24"/>
                <w:szCs w:val="24"/>
              </w:rPr>
            </w:pPr>
            <w:r w:rsidRPr="00284E5A">
              <w:rPr>
                <w:rFonts w:ascii="Courier New" w:eastAsia="Times New Roman" w:hAnsi="Courier New" w:cs="Courier New"/>
                <w:i/>
                <w:noProof/>
                <w:color w:val="000000"/>
                <w:sz w:val="24"/>
                <w:szCs w:val="24"/>
              </w:rPr>
              <w:t>“</w:t>
            </w:r>
            <w:r>
              <w:rPr>
                <w:rFonts w:ascii="Courier New" w:eastAsia="Times New Roman" w:hAnsi="Courier New" w:cs="Courier New"/>
                <w:i/>
                <w:noProof/>
                <w:color w:val="000000"/>
                <w:sz w:val="24"/>
                <w:szCs w:val="24"/>
              </w:rPr>
              <w:t>[quoteStatute001]</w:t>
            </w:r>
            <w:r w:rsidRPr="00284E5A">
              <w:rPr>
                <w:rFonts w:ascii="Courier New" w:eastAsia="Times New Roman" w:hAnsi="Courier New" w:cs="Courier New"/>
                <w:i/>
                <w:noProof/>
                <w:color w:val="000000"/>
                <w:sz w:val="24"/>
                <w:szCs w:val="24"/>
              </w:rPr>
              <w:t>”</w:t>
            </w:r>
          </w:p>
          <w:p w14:paraId="5E313A16" w14:textId="77777777" w:rsidR="00FA7F4F" w:rsidRPr="00284E5A" w:rsidRDefault="00FA7F4F" w:rsidP="00CF23C1">
            <w:pPr>
              <w:spacing w:after="0"/>
              <w:jc w:val="both"/>
              <w:rPr>
                <w:rFonts w:ascii="Courier New" w:hAnsi="Courier New" w:cs="Courier New"/>
                <w:i/>
                <w:sz w:val="24"/>
                <w:szCs w:val="24"/>
              </w:rPr>
            </w:pPr>
          </w:p>
        </w:tc>
      </w:tr>
    </w:tbl>
    <w:p w14:paraId="6AC997FA" w14:textId="77777777" w:rsidR="00FA7F4F" w:rsidRPr="00350ACB" w:rsidRDefault="00FA7F4F" w:rsidP="00FA7F4F">
      <w:pPr>
        <w:spacing w:after="0"/>
        <w:rPr>
          <w:sz w:val="24"/>
          <w:szCs w:val="24"/>
        </w:rPr>
      </w:pPr>
    </w:p>
    <w:tbl>
      <w:tblPr>
        <w:tblW w:w="10250" w:type="dxa"/>
        <w:tblInd w:w="604" w:type="dxa"/>
        <w:tblCellMar>
          <w:left w:w="0" w:type="dxa"/>
          <w:right w:w="0" w:type="dxa"/>
        </w:tblCellMar>
        <w:tblLook w:val="04A0" w:firstRow="1" w:lastRow="0" w:firstColumn="1" w:lastColumn="0" w:noHBand="0" w:noVBand="1"/>
      </w:tblPr>
      <w:tblGrid>
        <w:gridCol w:w="643"/>
        <w:gridCol w:w="1800"/>
        <w:gridCol w:w="7807"/>
      </w:tblGrid>
      <w:tr w:rsidR="00FA7F4F" w:rsidRPr="00350ACB" w14:paraId="78234BE2" w14:textId="77777777" w:rsidTr="00CF23C1">
        <w:trPr>
          <w:trHeight w:val="720"/>
        </w:trPr>
        <w:tc>
          <w:tcPr>
            <w:tcW w:w="643" w:type="dxa"/>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14:paraId="52D838FF"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5</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0F6D1F"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IMPACT</w:t>
            </w:r>
          </w:p>
        </w:tc>
        <w:tc>
          <w:tcPr>
            <w:tcW w:w="78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6DA19FA" w14:textId="5D14DFD1" w:rsidR="00FA7F4F" w:rsidRPr="00284E5A" w:rsidRDefault="00FA7F4F" w:rsidP="00CF23C1">
            <w:pPr>
              <w:spacing w:after="0"/>
              <w:rPr>
                <w:rFonts w:ascii="Courier New" w:hAnsi="Courier New" w:cs="Courier New"/>
                <w:b/>
                <w:bCs/>
                <w:sz w:val="24"/>
                <w:szCs w:val="24"/>
              </w:rPr>
            </w:pPr>
            <w:r>
              <w:rPr>
                <w:rFonts w:ascii="Courier New" w:hAnsi="Courier New" w:cs="Courier New"/>
                <w:sz w:val="24"/>
                <w:szCs w:val="24"/>
              </w:rPr>
              <w:t>[</w:t>
            </w:r>
            <w:proofErr w:type="spellStart"/>
            <w:r>
              <w:rPr>
                <w:rFonts w:ascii="Courier New" w:hAnsi="Courier New" w:cs="Courier New"/>
                <w:sz w:val="24"/>
                <w:szCs w:val="24"/>
              </w:rPr>
              <w:t>describeImpact</w:t>
            </w:r>
            <w:proofErr w:type="spellEnd"/>
            <w:r>
              <w:rPr>
                <w:rFonts w:ascii="Courier New" w:hAnsi="Courier New" w:cs="Courier New"/>
                <w:sz w:val="24"/>
                <w:szCs w:val="24"/>
              </w:rPr>
              <w:t>]</w:t>
            </w:r>
          </w:p>
        </w:tc>
      </w:tr>
      <w:tr w:rsidR="00FA7F4F" w:rsidRPr="00350ACB" w14:paraId="492F9963" w14:textId="77777777" w:rsidTr="002E0559">
        <w:tc>
          <w:tcPr>
            <w:tcW w:w="2443" w:type="dxa"/>
            <w:gridSpan w:val="2"/>
            <w:tcBorders>
              <w:top w:val="nil"/>
              <w:left w:val="nil"/>
              <w:bottom w:val="nil"/>
              <w:right w:val="single" w:sz="8" w:space="0" w:color="auto"/>
            </w:tcBorders>
            <w:tcMar>
              <w:top w:w="0" w:type="dxa"/>
              <w:left w:w="108" w:type="dxa"/>
              <w:bottom w:w="0" w:type="dxa"/>
              <w:right w:w="108" w:type="dxa"/>
            </w:tcMar>
            <w:vAlign w:val="center"/>
          </w:tcPr>
          <w:p w14:paraId="4325D954" w14:textId="6306F4F4" w:rsidR="00FA7F4F" w:rsidRPr="00284E5A" w:rsidRDefault="00FA7F4F" w:rsidP="00CF23C1">
            <w:pPr>
              <w:spacing w:after="0"/>
              <w:jc w:val="right"/>
              <w:rPr>
                <w:rFonts w:ascii="Courier New" w:hAnsi="Courier New" w:cs="Courier New"/>
                <w:sz w:val="24"/>
                <w:szCs w:val="24"/>
              </w:rPr>
            </w:pPr>
            <w:r w:rsidRPr="00284E5A">
              <w:rPr>
                <w:rFonts w:ascii="Courier New" w:hAnsi="Courier New" w:cs="Courier New"/>
                <w:sz w:val="24"/>
                <w:szCs w:val="24"/>
              </w:rPr>
              <w:t>Explanation:</w:t>
            </w:r>
          </w:p>
        </w:tc>
        <w:tc>
          <w:tcPr>
            <w:tcW w:w="7807" w:type="dxa"/>
            <w:tcBorders>
              <w:top w:val="nil"/>
              <w:left w:val="nil"/>
              <w:bottom w:val="single" w:sz="8" w:space="0" w:color="auto"/>
              <w:right w:val="single" w:sz="8" w:space="0" w:color="auto"/>
            </w:tcBorders>
            <w:tcMar>
              <w:top w:w="0" w:type="dxa"/>
              <w:left w:w="108" w:type="dxa"/>
              <w:bottom w:w="0" w:type="dxa"/>
              <w:right w:w="108" w:type="dxa"/>
            </w:tcMar>
          </w:tcPr>
          <w:p w14:paraId="1E0F39F8" w14:textId="77777777" w:rsidR="00FA7F4F" w:rsidRPr="00284E5A" w:rsidRDefault="00FA7F4F" w:rsidP="00CF23C1">
            <w:pPr>
              <w:spacing w:after="0"/>
              <w:jc w:val="both"/>
              <w:rPr>
                <w:rFonts w:ascii="Courier New" w:hAnsi="Courier New" w:cs="Courier New"/>
                <w:sz w:val="24"/>
                <w:szCs w:val="24"/>
              </w:rPr>
            </w:pPr>
            <w:r w:rsidRPr="00284E5A">
              <w:rPr>
                <w:rFonts w:ascii="Courier New" w:hAnsi="Courier New" w:cs="Courier New"/>
                <w:sz w:val="24"/>
                <w:szCs w:val="24"/>
              </w:rPr>
              <w:t>See “Circumstances” (Page 4)</w:t>
            </w:r>
          </w:p>
        </w:tc>
      </w:tr>
    </w:tbl>
    <w:p w14:paraId="421C50F1" w14:textId="77777777" w:rsidR="00FA7F4F" w:rsidRPr="00350ACB" w:rsidRDefault="00FA7F4F" w:rsidP="00FA7F4F">
      <w:pPr>
        <w:spacing w:after="0"/>
        <w:rPr>
          <w:sz w:val="24"/>
          <w:szCs w:val="24"/>
        </w:rPr>
      </w:pPr>
    </w:p>
    <w:tbl>
      <w:tblPr>
        <w:tblW w:w="10250" w:type="dxa"/>
        <w:tblInd w:w="604" w:type="dxa"/>
        <w:tblCellMar>
          <w:left w:w="0" w:type="dxa"/>
          <w:right w:w="0" w:type="dxa"/>
        </w:tblCellMar>
        <w:tblLook w:val="04A0" w:firstRow="1" w:lastRow="0" w:firstColumn="1" w:lastColumn="0" w:noHBand="0" w:noVBand="1"/>
      </w:tblPr>
      <w:tblGrid>
        <w:gridCol w:w="643"/>
        <w:gridCol w:w="1800"/>
        <w:gridCol w:w="7807"/>
      </w:tblGrid>
      <w:tr w:rsidR="00FA7F4F" w:rsidRPr="00350ACB" w14:paraId="7B9FA6A7" w14:textId="77777777" w:rsidTr="00CF23C1">
        <w:trPr>
          <w:trHeight w:val="1440"/>
        </w:trPr>
        <w:tc>
          <w:tcPr>
            <w:tcW w:w="643" w:type="dxa"/>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14:paraId="535A0F8E"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6</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113AAE7"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SIGNATURE</w:t>
            </w:r>
          </w:p>
        </w:tc>
        <w:tc>
          <w:tcPr>
            <w:tcW w:w="78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A904479" w14:textId="5993BAB8" w:rsidR="00FA7F4F" w:rsidRPr="00284E5A" w:rsidRDefault="00FA7F4F" w:rsidP="00CF23C1">
            <w:pPr>
              <w:spacing w:after="0"/>
              <w:rPr>
                <w:rFonts w:ascii="Courier New" w:hAnsi="Courier New" w:cs="Courier New"/>
                <w:b/>
                <w:bCs/>
                <w:sz w:val="24"/>
                <w:szCs w:val="24"/>
              </w:rPr>
            </w:pPr>
            <w:r>
              <w:rPr>
                <w:rFonts w:ascii="Courier New" w:hAnsi="Courier New" w:cs="Courier New"/>
                <w:noProof/>
                <w:sz w:val="24"/>
                <w:szCs w:val="24"/>
              </w:rPr>
              <w:t>[insertHandwrittenSignature]</w:t>
            </w:r>
          </w:p>
        </w:tc>
      </w:tr>
      <w:tr w:rsidR="00FA7F4F" w:rsidRPr="00350ACB" w14:paraId="2447453B" w14:textId="77777777" w:rsidTr="00CF23C1">
        <w:tc>
          <w:tcPr>
            <w:tcW w:w="643" w:type="dxa"/>
            <w:tcBorders>
              <w:top w:val="nil"/>
              <w:left w:val="nil"/>
              <w:bottom w:val="nil"/>
              <w:right w:val="single" w:sz="8" w:space="0" w:color="auto"/>
            </w:tcBorders>
            <w:tcMar>
              <w:top w:w="0" w:type="dxa"/>
              <w:left w:w="108" w:type="dxa"/>
              <w:bottom w:w="0" w:type="dxa"/>
              <w:right w:w="108" w:type="dxa"/>
            </w:tcMar>
            <w:vAlign w:val="center"/>
          </w:tcPr>
          <w:p w14:paraId="36C9468F" w14:textId="77777777" w:rsidR="00FA7F4F" w:rsidRPr="00284E5A" w:rsidRDefault="00FA7F4F" w:rsidP="00CF23C1">
            <w:pPr>
              <w:spacing w:after="0"/>
              <w:jc w:val="center"/>
              <w:rPr>
                <w:rFonts w:ascii="Courier New" w:hAnsi="Courier New" w:cs="Courier New"/>
                <w:sz w:val="24"/>
                <w:szCs w:val="24"/>
              </w:rPr>
            </w:pP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62A4B962" w14:textId="77777777" w:rsidR="00FA7F4F" w:rsidRPr="00284E5A" w:rsidRDefault="00FA7F4F" w:rsidP="00CF23C1">
            <w:pPr>
              <w:spacing w:after="0"/>
              <w:jc w:val="right"/>
              <w:rPr>
                <w:rFonts w:ascii="Courier New" w:hAnsi="Courier New" w:cs="Courier New"/>
                <w:sz w:val="24"/>
                <w:szCs w:val="24"/>
              </w:rPr>
            </w:pPr>
          </w:p>
        </w:tc>
        <w:tc>
          <w:tcPr>
            <w:tcW w:w="7807" w:type="dxa"/>
            <w:tcBorders>
              <w:top w:val="nil"/>
              <w:left w:val="nil"/>
              <w:bottom w:val="single" w:sz="8" w:space="0" w:color="auto"/>
              <w:right w:val="single" w:sz="8" w:space="0" w:color="auto"/>
            </w:tcBorders>
            <w:tcMar>
              <w:top w:w="0" w:type="dxa"/>
              <w:left w:w="108" w:type="dxa"/>
              <w:bottom w:w="0" w:type="dxa"/>
              <w:right w:w="108" w:type="dxa"/>
            </w:tcMar>
          </w:tcPr>
          <w:p w14:paraId="6468D1D8" w14:textId="3FA2E0C0" w:rsidR="00FA7F4F" w:rsidRPr="00284E5A" w:rsidRDefault="00FA7F4F" w:rsidP="00CF23C1">
            <w:pPr>
              <w:spacing w:after="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plfName</w:t>
            </w:r>
            <w:proofErr w:type="spellEnd"/>
            <w:r>
              <w:rPr>
                <w:rFonts w:ascii="Courier New" w:hAnsi="Courier New" w:cs="Courier New"/>
                <w:sz w:val="24"/>
                <w:szCs w:val="24"/>
              </w:rPr>
              <w:t>]</w:t>
            </w:r>
            <w:r w:rsidRPr="00284E5A">
              <w:rPr>
                <w:rFonts w:ascii="Courier New" w:hAnsi="Courier New" w:cs="Courier New"/>
                <w:sz w:val="24"/>
                <w:szCs w:val="24"/>
              </w:rPr>
              <w:t>, Petitioner</w:t>
            </w:r>
          </w:p>
        </w:tc>
      </w:tr>
    </w:tbl>
    <w:p w14:paraId="5D37A247" w14:textId="77777777" w:rsidR="00FA7F4F" w:rsidRPr="00350ACB" w:rsidRDefault="00FA7F4F" w:rsidP="00FA7F4F">
      <w:pPr>
        <w:spacing w:after="0"/>
        <w:rPr>
          <w:sz w:val="24"/>
          <w:szCs w:val="24"/>
        </w:rPr>
      </w:pPr>
    </w:p>
    <w:tbl>
      <w:tblPr>
        <w:tblW w:w="10250" w:type="dxa"/>
        <w:tblInd w:w="604" w:type="dxa"/>
        <w:tblCellMar>
          <w:left w:w="0" w:type="dxa"/>
          <w:right w:w="0" w:type="dxa"/>
        </w:tblCellMar>
        <w:tblLook w:val="04A0" w:firstRow="1" w:lastRow="0" w:firstColumn="1" w:lastColumn="0" w:noHBand="0" w:noVBand="1"/>
      </w:tblPr>
      <w:tblGrid>
        <w:gridCol w:w="643"/>
        <w:gridCol w:w="1800"/>
        <w:gridCol w:w="7807"/>
      </w:tblGrid>
      <w:tr w:rsidR="00FA7F4F" w:rsidRPr="00350ACB" w14:paraId="177CD94A" w14:textId="77777777" w:rsidTr="00CF23C1">
        <w:trPr>
          <w:trHeight w:val="720"/>
        </w:trPr>
        <w:tc>
          <w:tcPr>
            <w:tcW w:w="643" w:type="dxa"/>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vAlign w:val="center"/>
            <w:hideMark/>
          </w:tcPr>
          <w:p w14:paraId="3A596053"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7</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1D12486" w14:textId="77777777" w:rsidR="00FA7F4F" w:rsidRPr="00284E5A" w:rsidRDefault="00FA7F4F" w:rsidP="00CF23C1">
            <w:pPr>
              <w:spacing w:after="0"/>
              <w:jc w:val="center"/>
              <w:rPr>
                <w:rFonts w:ascii="Courier New" w:hAnsi="Courier New" w:cs="Courier New"/>
                <w:b/>
                <w:bCs/>
                <w:sz w:val="24"/>
                <w:szCs w:val="24"/>
              </w:rPr>
            </w:pPr>
            <w:r w:rsidRPr="00284E5A">
              <w:rPr>
                <w:rFonts w:ascii="Courier New" w:hAnsi="Courier New" w:cs="Courier New"/>
                <w:b/>
                <w:bCs/>
                <w:sz w:val="24"/>
                <w:szCs w:val="24"/>
              </w:rPr>
              <w:t>DATE</w:t>
            </w:r>
          </w:p>
        </w:tc>
        <w:tc>
          <w:tcPr>
            <w:tcW w:w="78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72F063" w14:textId="4758BFD4" w:rsidR="00FA7F4F" w:rsidRPr="00284E5A" w:rsidRDefault="00FA7F4F" w:rsidP="00CF23C1">
            <w:pPr>
              <w:spacing w:after="0"/>
              <w:rPr>
                <w:rFonts w:ascii="Courier New" w:hAnsi="Courier New" w:cs="Courier New"/>
                <w:b/>
                <w:bCs/>
                <w:sz w:val="24"/>
                <w:szCs w:val="24"/>
              </w:rPr>
            </w:pPr>
            <w:r>
              <w:rPr>
                <w:rFonts w:ascii="Courier New" w:hAnsi="Courier New" w:cs="Courier New"/>
                <w:sz w:val="24"/>
                <w:szCs w:val="24"/>
              </w:rPr>
              <w:t>[M]</w:t>
            </w:r>
            <w:r w:rsidRPr="00284E5A">
              <w:rPr>
                <w:rFonts w:ascii="Courier New" w:hAnsi="Courier New" w:cs="Courier New"/>
                <w:sz w:val="24"/>
                <w:szCs w:val="24"/>
              </w:rPr>
              <w:t>/</w:t>
            </w:r>
            <w:r>
              <w:rPr>
                <w:rFonts w:ascii="Courier New" w:hAnsi="Courier New" w:cs="Courier New"/>
                <w:sz w:val="24"/>
                <w:szCs w:val="24"/>
              </w:rPr>
              <w:t>[D]</w:t>
            </w:r>
            <w:r w:rsidRPr="00284E5A">
              <w:rPr>
                <w:rFonts w:ascii="Courier New" w:hAnsi="Courier New" w:cs="Courier New"/>
                <w:sz w:val="24"/>
                <w:szCs w:val="24"/>
              </w:rPr>
              <w:t>/</w:t>
            </w:r>
            <w:r>
              <w:rPr>
                <w:rFonts w:ascii="Courier New" w:hAnsi="Courier New" w:cs="Courier New"/>
                <w:sz w:val="24"/>
                <w:szCs w:val="24"/>
              </w:rPr>
              <w:t>[YYYY]</w:t>
            </w:r>
          </w:p>
        </w:tc>
      </w:tr>
    </w:tbl>
    <w:p w14:paraId="2BA89EC3" w14:textId="77777777" w:rsidR="00FA7F4F" w:rsidRDefault="00FA7F4F" w:rsidP="00FA7F4F">
      <w:r>
        <w:br w:type="page"/>
      </w:r>
    </w:p>
    <w:p w14:paraId="6FE44175" w14:textId="77777777" w:rsidR="00350ACB" w:rsidRPr="007810C8" w:rsidRDefault="00350ACB" w:rsidP="00350ACB">
      <w:pPr>
        <w:pStyle w:val="Default"/>
        <w:jc w:val="both"/>
        <w:rPr>
          <w:rFonts w:ascii="Courier New" w:hAnsi="Courier New" w:cs="Courier New"/>
        </w:rPr>
      </w:pPr>
    </w:p>
    <w:p w14:paraId="22B023C3" w14:textId="7F114D3C" w:rsidR="00350ACB" w:rsidRPr="007810C8" w:rsidRDefault="00FA7F4F" w:rsidP="00350ACB">
      <w:pPr>
        <w:pStyle w:val="Default"/>
        <w:spacing w:line="480" w:lineRule="auto"/>
        <w:jc w:val="center"/>
        <w:rPr>
          <w:rFonts w:ascii="Courier New" w:hAnsi="Courier New" w:cs="Courier New"/>
          <w:b/>
          <w:u w:val="single"/>
        </w:rPr>
      </w:pPr>
      <w:r>
        <w:rPr>
          <w:rFonts w:ascii="Courier New" w:hAnsi="Courier New" w:cs="Courier New"/>
          <w:b/>
          <w:u w:val="single"/>
        </w:rPr>
        <w:t>QUESTION PRESENTED</w:t>
      </w:r>
    </w:p>
    <w:p w14:paraId="0B324C43" w14:textId="30627446" w:rsidR="00FA7F4F" w:rsidRDefault="00FA7F4F" w:rsidP="00FA7F4F">
      <w:pPr>
        <w:pStyle w:val="Default"/>
        <w:spacing w:line="480" w:lineRule="auto"/>
        <w:ind w:left="720"/>
        <w:jc w:val="both"/>
        <w:rPr>
          <w:rFonts w:ascii="Courier New" w:hAnsi="Courier New" w:cs="Courier New"/>
        </w:rPr>
      </w:pPr>
      <w:r>
        <w:rPr>
          <w:rFonts w:ascii="Courier New" w:hAnsi="Courier New" w:cs="Courier New"/>
        </w:rPr>
        <w:t>Petitioner asks the Agency, “[</w:t>
      </w:r>
      <w:proofErr w:type="spellStart"/>
      <w:r>
        <w:rPr>
          <w:rFonts w:ascii="Courier New" w:hAnsi="Courier New" w:cs="Courier New"/>
        </w:rPr>
        <w:t>questionToAgency</w:t>
      </w:r>
      <w:proofErr w:type="spellEnd"/>
      <w:r>
        <w:rPr>
          <w:rFonts w:ascii="Courier New" w:hAnsi="Courier New" w:cs="Courier New"/>
        </w:rPr>
        <w:t>]?”</w:t>
      </w:r>
    </w:p>
    <w:p w14:paraId="67FF9CD9" w14:textId="77777777" w:rsidR="00FA7F4F" w:rsidRPr="007810C8" w:rsidRDefault="00FA7F4F" w:rsidP="00FA7F4F">
      <w:pPr>
        <w:pStyle w:val="Default"/>
        <w:jc w:val="both"/>
        <w:rPr>
          <w:rFonts w:ascii="Courier New" w:hAnsi="Courier New" w:cs="Courier New"/>
        </w:rPr>
      </w:pPr>
    </w:p>
    <w:p w14:paraId="5431141C" w14:textId="77E63E7D" w:rsidR="00FA7F4F" w:rsidRPr="007810C8" w:rsidRDefault="00FA7F4F" w:rsidP="00FA7F4F">
      <w:pPr>
        <w:pStyle w:val="Default"/>
        <w:spacing w:line="480" w:lineRule="auto"/>
        <w:jc w:val="center"/>
        <w:rPr>
          <w:rFonts w:ascii="Courier New" w:hAnsi="Courier New" w:cs="Courier New"/>
          <w:b/>
          <w:u w:val="single"/>
        </w:rPr>
      </w:pPr>
      <w:r>
        <w:rPr>
          <w:rFonts w:ascii="Courier New" w:hAnsi="Courier New" w:cs="Courier New"/>
          <w:b/>
          <w:u w:val="single"/>
        </w:rPr>
        <w:t>CIRCUMSTANCES</w:t>
      </w:r>
    </w:p>
    <w:p w14:paraId="3BED711E" w14:textId="68E09C5B" w:rsidR="004A013B" w:rsidRPr="007810C8" w:rsidRDefault="00FA7F4F" w:rsidP="004A013B">
      <w:pPr>
        <w:pStyle w:val="Default"/>
        <w:numPr>
          <w:ilvl w:val="0"/>
          <w:numId w:val="18"/>
        </w:numPr>
        <w:spacing w:before="240" w:line="480" w:lineRule="auto"/>
        <w:ind w:left="720"/>
        <w:jc w:val="both"/>
        <w:rPr>
          <w:rFonts w:ascii="Courier New" w:hAnsi="Courier New" w:cs="Courier New"/>
          <w:b/>
          <w:u w:val="single"/>
        </w:rPr>
      </w:pPr>
      <w:r>
        <w:rPr>
          <w:rFonts w:ascii="Courier New" w:hAnsi="Courier New" w:cs="Courier New"/>
          <w:b/>
          <w:u w:val="single"/>
        </w:rPr>
        <w:t>Facts</w:t>
      </w:r>
    </w:p>
    <w:p w14:paraId="1F196F41" w14:textId="045EF668" w:rsidR="004A013B" w:rsidRDefault="00FA7F4F" w:rsidP="00FA7F4F">
      <w:pPr>
        <w:pStyle w:val="Default"/>
        <w:numPr>
          <w:ilvl w:val="0"/>
          <w:numId w:val="20"/>
        </w:numPr>
        <w:spacing w:line="480" w:lineRule="auto"/>
        <w:jc w:val="both"/>
        <w:rPr>
          <w:rFonts w:ascii="Courier New" w:hAnsi="Courier New" w:cs="Courier New"/>
        </w:rPr>
      </w:pPr>
      <w:r>
        <w:rPr>
          <w:rFonts w:ascii="Courier New" w:hAnsi="Courier New" w:cs="Courier New"/>
        </w:rPr>
        <w:t>[fact001]</w:t>
      </w:r>
    </w:p>
    <w:p w14:paraId="428B7C23" w14:textId="5EE2D436" w:rsidR="005F5AD9" w:rsidRPr="00D5790A" w:rsidRDefault="00FA7F4F" w:rsidP="00FA7F4F">
      <w:pPr>
        <w:pStyle w:val="Default"/>
        <w:numPr>
          <w:ilvl w:val="0"/>
          <w:numId w:val="20"/>
        </w:numPr>
        <w:spacing w:line="480" w:lineRule="auto"/>
        <w:jc w:val="both"/>
        <w:rPr>
          <w:rFonts w:ascii="Courier New" w:hAnsi="Courier New" w:cs="Courier New"/>
        </w:rPr>
      </w:pPr>
      <w:r>
        <w:rPr>
          <w:rFonts w:ascii="Courier New" w:hAnsi="Courier New" w:cs="Courier New"/>
        </w:rPr>
        <w:t>[fact002]</w:t>
      </w:r>
    </w:p>
    <w:p w14:paraId="4A266495" w14:textId="29DA5C30" w:rsidR="005F5AD9" w:rsidRDefault="00FA7F4F" w:rsidP="00FA7F4F">
      <w:pPr>
        <w:pStyle w:val="Default"/>
        <w:numPr>
          <w:ilvl w:val="0"/>
          <w:numId w:val="20"/>
        </w:numPr>
        <w:spacing w:line="480" w:lineRule="auto"/>
        <w:jc w:val="both"/>
        <w:rPr>
          <w:rFonts w:ascii="Courier New" w:hAnsi="Courier New" w:cs="Courier New"/>
        </w:rPr>
      </w:pPr>
      <w:r>
        <w:rPr>
          <w:rFonts w:ascii="Courier New" w:hAnsi="Courier New" w:cs="Courier New"/>
        </w:rPr>
        <w:t>[fact003]</w:t>
      </w:r>
    </w:p>
    <w:p w14:paraId="542213CF" w14:textId="390F6F09" w:rsidR="005F5AD9" w:rsidRDefault="00FA7F4F" w:rsidP="00FA7F4F">
      <w:pPr>
        <w:pStyle w:val="Default"/>
        <w:numPr>
          <w:ilvl w:val="0"/>
          <w:numId w:val="20"/>
        </w:numPr>
        <w:spacing w:line="480" w:lineRule="auto"/>
        <w:jc w:val="both"/>
        <w:rPr>
          <w:rFonts w:ascii="Courier New" w:hAnsi="Courier New" w:cs="Courier New"/>
        </w:rPr>
      </w:pPr>
      <w:r>
        <w:rPr>
          <w:rFonts w:ascii="Courier New" w:hAnsi="Courier New" w:cs="Courier New"/>
        </w:rPr>
        <w:t>[fact004]</w:t>
      </w:r>
    </w:p>
    <w:p w14:paraId="20237EB1" w14:textId="09D83138" w:rsidR="00FA7F4F" w:rsidRDefault="00FA7F4F" w:rsidP="00FA7F4F">
      <w:pPr>
        <w:pStyle w:val="Default"/>
        <w:numPr>
          <w:ilvl w:val="0"/>
          <w:numId w:val="20"/>
        </w:numPr>
        <w:spacing w:line="480" w:lineRule="auto"/>
        <w:jc w:val="both"/>
        <w:rPr>
          <w:rFonts w:ascii="Courier New" w:hAnsi="Courier New" w:cs="Courier New"/>
        </w:rPr>
      </w:pPr>
      <w:r>
        <w:rPr>
          <w:rFonts w:ascii="Courier New" w:hAnsi="Courier New" w:cs="Courier New"/>
        </w:rPr>
        <w:t>[fact005]</w:t>
      </w:r>
    </w:p>
    <w:p w14:paraId="4ED37F62" w14:textId="39010883" w:rsidR="004A013B" w:rsidRPr="007810C8" w:rsidRDefault="00FA7F4F" w:rsidP="004A013B">
      <w:pPr>
        <w:pStyle w:val="Default"/>
        <w:numPr>
          <w:ilvl w:val="0"/>
          <w:numId w:val="18"/>
        </w:numPr>
        <w:spacing w:before="240" w:line="480" w:lineRule="auto"/>
        <w:ind w:left="720"/>
        <w:jc w:val="both"/>
        <w:rPr>
          <w:rFonts w:ascii="Courier New" w:hAnsi="Courier New" w:cs="Courier New"/>
          <w:b/>
          <w:u w:val="single"/>
        </w:rPr>
      </w:pPr>
      <w:r>
        <w:rPr>
          <w:rFonts w:ascii="Courier New" w:hAnsi="Courier New" w:cs="Courier New"/>
          <w:b/>
          <w:u w:val="single"/>
        </w:rPr>
        <w:t>Law</w:t>
      </w:r>
    </w:p>
    <w:p w14:paraId="280D1373" w14:textId="1F57D649" w:rsidR="00FA7F4F" w:rsidRDefault="00FA7F4F" w:rsidP="00321132">
      <w:pPr>
        <w:pStyle w:val="Default"/>
        <w:numPr>
          <w:ilvl w:val="0"/>
          <w:numId w:val="20"/>
        </w:numPr>
        <w:spacing w:line="480" w:lineRule="auto"/>
        <w:jc w:val="both"/>
        <w:rPr>
          <w:rFonts w:ascii="Courier New" w:hAnsi="Courier New" w:cs="Courier New"/>
        </w:rPr>
      </w:pPr>
      <w:r>
        <w:rPr>
          <w:rFonts w:ascii="Courier New" w:hAnsi="Courier New" w:cs="Courier New"/>
        </w:rPr>
        <w:t>Chapter 760 of the Florida Statutes provides the legal authority for investigations into discrimination. §760.06 (FS) states the following (emphasis added):</w:t>
      </w:r>
    </w:p>
    <w:p w14:paraId="18AFEE28" w14:textId="77777777" w:rsidR="00FA7F4F" w:rsidRPr="007A1FB7" w:rsidRDefault="00FA7F4F" w:rsidP="00FA7F4F">
      <w:pPr>
        <w:spacing w:line="240" w:lineRule="auto"/>
        <w:ind w:left="1440" w:right="1440"/>
        <w:jc w:val="both"/>
        <w:rPr>
          <w:rFonts w:ascii="Courier New" w:hAnsi="Courier New" w:cs="Courier New"/>
          <w:sz w:val="24"/>
          <w:szCs w:val="24"/>
        </w:rPr>
      </w:pPr>
      <w:r w:rsidRPr="007A1FB7">
        <w:rPr>
          <w:rFonts w:ascii="Courier New" w:hAnsi="Courier New" w:cs="Courier New"/>
          <w:sz w:val="24"/>
          <w:szCs w:val="24"/>
        </w:rPr>
        <w:t>“</w:t>
      </w:r>
      <w:r w:rsidRPr="009333C5">
        <w:rPr>
          <w:rFonts w:ascii="Courier New" w:hAnsi="Courier New" w:cs="Courier New"/>
          <w:i/>
          <w:sz w:val="24"/>
          <w:szCs w:val="24"/>
        </w:rPr>
        <w:t xml:space="preserve">Powers of the Commission – Within the limitations provided by law, the commission shall have the following powers: </w:t>
      </w:r>
      <w:proofErr w:type="gramStart"/>
      <w:r w:rsidRPr="009333C5">
        <w:rPr>
          <w:rFonts w:ascii="Courier New" w:hAnsi="Courier New" w:cs="Courier New"/>
          <w:i/>
          <w:sz w:val="24"/>
          <w:szCs w:val="24"/>
        </w:rPr>
        <w:t>...(</w:t>
      </w:r>
      <w:proofErr w:type="gramEnd"/>
      <w:r w:rsidRPr="009333C5">
        <w:rPr>
          <w:rFonts w:ascii="Courier New" w:hAnsi="Courier New" w:cs="Courier New"/>
          <w:i/>
          <w:sz w:val="24"/>
          <w:szCs w:val="24"/>
        </w:rPr>
        <w:t xml:space="preserve">5) to receive, initiate, </w:t>
      </w:r>
      <w:r w:rsidRPr="009333C5">
        <w:rPr>
          <w:rFonts w:ascii="Courier New" w:hAnsi="Courier New" w:cs="Courier New"/>
          <w:i/>
          <w:sz w:val="24"/>
          <w:szCs w:val="24"/>
          <w:highlight w:val="lightGray"/>
        </w:rPr>
        <w:t>investigate</w:t>
      </w:r>
      <w:r w:rsidRPr="009333C5">
        <w:rPr>
          <w:rFonts w:ascii="Courier New" w:hAnsi="Courier New" w:cs="Courier New"/>
          <w:i/>
          <w:sz w:val="24"/>
          <w:szCs w:val="24"/>
        </w:rPr>
        <w:t xml:space="preserve">, seek to conciliate, hold hearings on, </w:t>
      </w:r>
      <w:r w:rsidRPr="009333C5">
        <w:rPr>
          <w:rFonts w:ascii="Courier New" w:hAnsi="Courier New" w:cs="Courier New"/>
          <w:i/>
          <w:sz w:val="24"/>
          <w:szCs w:val="24"/>
          <w:highlight w:val="lightGray"/>
        </w:rPr>
        <w:t>and act upon complaints alleging any discriminatory practice</w:t>
      </w:r>
      <w:r>
        <w:rPr>
          <w:rFonts w:ascii="Courier New" w:hAnsi="Courier New" w:cs="Courier New"/>
          <w:i/>
          <w:sz w:val="24"/>
          <w:szCs w:val="24"/>
        </w:rPr>
        <w:t>...</w:t>
      </w:r>
      <w:r w:rsidRPr="009333C5">
        <w:rPr>
          <w:rFonts w:ascii="Courier New" w:hAnsi="Courier New" w:cs="Courier New"/>
          <w:i/>
          <w:sz w:val="24"/>
          <w:szCs w:val="24"/>
        </w:rPr>
        <w:t>”</w:t>
      </w:r>
    </w:p>
    <w:p w14:paraId="30504408" w14:textId="77777777" w:rsidR="00FA7F4F" w:rsidRDefault="00FA7F4F" w:rsidP="00321132">
      <w:pPr>
        <w:pStyle w:val="Default"/>
        <w:numPr>
          <w:ilvl w:val="0"/>
          <w:numId w:val="20"/>
        </w:numPr>
        <w:spacing w:line="480" w:lineRule="auto"/>
        <w:ind w:hanging="450"/>
        <w:jc w:val="both"/>
        <w:rPr>
          <w:rFonts w:ascii="Courier New" w:hAnsi="Courier New" w:cs="Courier New"/>
        </w:rPr>
      </w:pPr>
      <w:r>
        <w:rPr>
          <w:rFonts w:ascii="Courier New" w:hAnsi="Courier New" w:cs="Courier New"/>
        </w:rPr>
        <w:t>§760.06(4) continues to state that the Agency can accept gifts/bequests:</w:t>
      </w:r>
    </w:p>
    <w:p w14:paraId="124EB609" w14:textId="77777777" w:rsidR="00FA7F4F" w:rsidRDefault="00FA7F4F" w:rsidP="00FA7F4F">
      <w:pPr>
        <w:spacing w:line="240" w:lineRule="auto"/>
        <w:ind w:left="1440" w:right="1440"/>
        <w:jc w:val="both"/>
        <w:rPr>
          <w:rFonts w:ascii="Courier New" w:hAnsi="Courier New" w:cs="Courier New"/>
          <w:sz w:val="24"/>
          <w:szCs w:val="24"/>
        </w:rPr>
      </w:pPr>
      <w:r w:rsidRPr="007A1FB7">
        <w:rPr>
          <w:rFonts w:ascii="Courier New" w:hAnsi="Courier New" w:cs="Courier New"/>
          <w:sz w:val="24"/>
          <w:szCs w:val="24"/>
        </w:rPr>
        <w:t>“</w:t>
      </w:r>
      <w:r w:rsidRPr="009333C5">
        <w:rPr>
          <w:rFonts w:ascii="Courier New" w:hAnsi="Courier New" w:cs="Courier New"/>
          <w:i/>
          <w:sz w:val="24"/>
          <w:szCs w:val="24"/>
        </w:rPr>
        <w:t>... the [Agency] shall have the [powers to] accept gifts, bequests, grants, or other payments, public or private...</w:t>
      </w:r>
      <w:r w:rsidRPr="007A1FB7">
        <w:rPr>
          <w:rFonts w:ascii="Courier New" w:hAnsi="Courier New" w:cs="Courier New"/>
          <w:sz w:val="24"/>
          <w:szCs w:val="24"/>
        </w:rPr>
        <w:t>”</w:t>
      </w:r>
      <w:r>
        <w:rPr>
          <w:rFonts w:ascii="Courier New" w:hAnsi="Courier New" w:cs="Courier New"/>
          <w:sz w:val="24"/>
          <w:szCs w:val="24"/>
        </w:rPr>
        <w:br w:type="page"/>
      </w:r>
    </w:p>
    <w:p w14:paraId="1DC8F9F8" w14:textId="32186A7C" w:rsidR="00A053EE" w:rsidRDefault="00A053EE" w:rsidP="009333C5">
      <w:pPr>
        <w:spacing w:line="240" w:lineRule="auto"/>
        <w:ind w:right="1440"/>
        <w:jc w:val="both"/>
        <w:rPr>
          <w:rFonts w:ascii="Courier New" w:hAnsi="Courier New" w:cs="Courier New"/>
          <w:sz w:val="24"/>
          <w:szCs w:val="24"/>
        </w:rPr>
      </w:pPr>
    </w:p>
    <w:p w14:paraId="12101DFE" w14:textId="77777777" w:rsidR="00FA7F4F" w:rsidRDefault="00FA7F4F" w:rsidP="00321132">
      <w:pPr>
        <w:pStyle w:val="Default"/>
        <w:numPr>
          <w:ilvl w:val="0"/>
          <w:numId w:val="20"/>
        </w:numPr>
        <w:spacing w:line="480" w:lineRule="auto"/>
        <w:jc w:val="both"/>
        <w:rPr>
          <w:rFonts w:ascii="Courier New" w:hAnsi="Courier New" w:cs="Courier New"/>
        </w:rPr>
      </w:pPr>
      <w:r>
        <w:rPr>
          <w:rFonts w:ascii="Courier New" w:hAnsi="Courier New" w:cs="Courier New"/>
        </w:rPr>
        <w:t>According to Chapter 760, the FCHR has jurisdiction over this matter. Furthermore, it has authority to issue a Final Order pursuant to §120.565 (FS) and Rule 28-105 (FAC).</w:t>
      </w:r>
    </w:p>
    <w:p w14:paraId="0F5B554B" w14:textId="77777777" w:rsidR="00FA7F4F" w:rsidRPr="007A1FB7" w:rsidRDefault="00FA7F4F" w:rsidP="00FA7F4F">
      <w:pPr>
        <w:spacing w:line="240" w:lineRule="auto"/>
        <w:ind w:left="1440" w:right="1440"/>
        <w:jc w:val="both"/>
        <w:rPr>
          <w:rFonts w:ascii="Courier New" w:hAnsi="Courier New" w:cs="Courier New"/>
          <w:sz w:val="24"/>
          <w:szCs w:val="24"/>
        </w:rPr>
      </w:pPr>
      <w:r w:rsidRPr="007A1FB7">
        <w:rPr>
          <w:rFonts w:ascii="Courier New" w:hAnsi="Courier New" w:cs="Courier New"/>
          <w:sz w:val="24"/>
          <w:szCs w:val="24"/>
        </w:rPr>
        <w:t>“</w:t>
      </w:r>
      <w:r w:rsidRPr="009333C5">
        <w:rPr>
          <w:rFonts w:ascii="Courier New" w:hAnsi="Courier New" w:cs="Courier New"/>
          <w:i/>
          <w:sz w:val="24"/>
          <w:szCs w:val="24"/>
        </w:rPr>
        <w:t xml:space="preserve">... reasoning employed by the agency in support of a declaratory statement may be useful guidance to others who are likely to interact with the agency in similar circumstances.” </w:t>
      </w:r>
      <w:r w:rsidRPr="009333C5">
        <w:rPr>
          <w:rFonts w:ascii="Courier New" w:hAnsi="Courier New" w:cs="Courier New"/>
          <w:i/>
          <w:sz w:val="24"/>
          <w:szCs w:val="24"/>
          <w:u w:val="single"/>
        </w:rPr>
        <w:t>Chiles v. Dep’t of State, Div. of Elections</w:t>
      </w:r>
      <w:r w:rsidRPr="009333C5">
        <w:rPr>
          <w:rFonts w:ascii="Courier New" w:hAnsi="Courier New" w:cs="Courier New"/>
          <w:i/>
          <w:sz w:val="24"/>
          <w:szCs w:val="24"/>
        </w:rPr>
        <w:t>, 711 So. 2d 151, 154-55 (Fla. 1st DCA 1998)</w:t>
      </w:r>
      <w:r w:rsidRPr="007A1FB7">
        <w:rPr>
          <w:rFonts w:ascii="Courier New" w:hAnsi="Courier New" w:cs="Courier New"/>
          <w:sz w:val="24"/>
          <w:szCs w:val="24"/>
        </w:rPr>
        <w:t>”</w:t>
      </w:r>
    </w:p>
    <w:p w14:paraId="5CC72218" w14:textId="797EBC7B" w:rsidR="004A013B" w:rsidRDefault="00085ED9" w:rsidP="00321132">
      <w:pPr>
        <w:pStyle w:val="Default"/>
        <w:numPr>
          <w:ilvl w:val="0"/>
          <w:numId w:val="18"/>
        </w:numPr>
        <w:spacing w:before="240" w:line="480" w:lineRule="auto"/>
        <w:ind w:left="720"/>
        <w:jc w:val="both"/>
        <w:rPr>
          <w:rFonts w:ascii="Courier New" w:hAnsi="Courier New" w:cs="Courier New"/>
          <w:b/>
          <w:u w:val="single"/>
        </w:rPr>
      </w:pPr>
      <w:r>
        <w:rPr>
          <w:rFonts w:ascii="Courier New" w:hAnsi="Courier New" w:cs="Courier New"/>
          <w:b/>
          <w:u w:val="single"/>
        </w:rPr>
        <w:t>Application</w:t>
      </w:r>
    </w:p>
    <w:p w14:paraId="1554E8E8" w14:textId="77777777" w:rsidR="00321132" w:rsidRDefault="00FA7F4F" w:rsidP="00321132">
      <w:pPr>
        <w:pStyle w:val="Default"/>
        <w:numPr>
          <w:ilvl w:val="0"/>
          <w:numId w:val="20"/>
        </w:numPr>
        <w:spacing w:line="480" w:lineRule="auto"/>
        <w:jc w:val="both"/>
        <w:rPr>
          <w:rFonts w:ascii="Courier New" w:hAnsi="Courier New" w:cs="Courier New"/>
        </w:rPr>
      </w:pPr>
      <w:r>
        <w:rPr>
          <w:rFonts w:ascii="Courier New" w:hAnsi="Courier New" w:cs="Courier New"/>
        </w:rPr>
        <w:t>[connection001]</w:t>
      </w:r>
    </w:p>
    <w:p w14:paraId="55ED2379" w14:textId="2E8A93CD" w:rsidR="00FA7F4F" w:rsidRPr="00321132" w:rsidRDefault="00FA7F4F" w:rsidP="00321132">
      <w:pPr>
        <w:pStyle w:val="Default"/>
        <w:numPr>
          <w:ilvl w:val="0"/>
          <w:numId w:val="20"/>
        </w:numPr>
        <w:spacing w:line="480" w:lineRule="auto"/>
        <w:ind w:hanging="450"/>
        <w:jc w:val="both"/>
        <w:rPr>
          <w:rFonts w:ascii="Courier New" w:hAnsi="Courier New" w:cs="Courier New"/>
        </w:rPr>
      </w:pPr>
      <w:r w:rsidRPr="00321132">
        <w:rPr>
          <w:rFonts w:ascii="Courier New" w:hAnsi="Courier New" w:cs="Courier New"/>
        </w:rPr>
        <w:t>[connection002]</w:t>
      </w:r>
    </w:p>
    <w:p w14:paraId="5F537C09" w14:textId="59B1616F" w:rsidR="00FA7F4F" w:rsidRDefault="00FA7F4F" w:rsidP="00FA7F4F">
      <w:pPr>
        <w:pStyle w:val="Default"/>
        <w:numPr>
          <w:ilvl w:val="0"/>
          <w:numId w:val="20"/>
        </w:numPr>
        <w:spacing w:line="480" w:lineRule="auto"/>
        <w:ind w:hanging="450"/>
        <w:jc w:val="both"/>
        <w:rPr>
          <w:rFonts w:ascii="Courier New" w:hAnsi="Courier New" w:cs="Courier New"/>
        </w:rPr>
      </w:pPr>
      <w:r>
        <w:rPr>
          <w:rFonts w:ascii="Courier New" w:hAnsi="Courier New" w:cs="Courier New"/>
        </w:rPr>
        <w:t>[connection004]</w:t>
      </w:r>
    </w:p>
    <w:p w14:paraId="2A7527F1" w14:textId="003A802A" w:rsidR="00FA7F4F" w:rsidRPr="00FA7F4F" w:rsidRDefault="00FA7F4F" w:rsidP="00FA7F4F">
      <w:pPr>
        <w:pStyle w:val="Default"/>
        <w:numPr>
          <w:ilvl w:val="0"/>
          <w:numId w:val="20"/>
        </w:numPr>
        <w:spacing w:line="480" w:lineRule="auto"/>
        <w:ind w:hanging="450"/>
        <w:jc w:val="both"/>
        <w:rPr>
          <w:rFonts w:ascii="Courier New" w:hAnsi="Courier New" w:cs="Courier New"/>
        </w:rPr>
      </w:pPr>
      <w:r w:rsidRPr="00FA7F4F">
        <w:rPr>
          <w:rFonts w:ascii="Courier New" w:hAnsi="Courier New" w:cs="Courier New"/>
        </w:rPr>
        <w:t xml:space="preserve">This scenario – where a </w:t>
      </w:r>
      <w:proofErr w:type="gramStart"/>
      <w:r w:rsidRPr="00FA7F4F">
        <w:rPr>
          <w:rFonts w:ascii="Courier New" w:hAnsi="Courier New" w:cs="Courier New"/>
        </w:rPr>
        <w:t>civilian questions</w:t>
      </w:r>
      <w:proofErr w:type="gramEnd"/>
      <w:r w:rsidRPr="00FA7F4F">
        <w:rPr>
          <w:rFonts w:ascii="Courier New" w:hAnsi="Courier New" w:cs="Courier New"/>
        </w:rPr>
        <w:t xml:space="preserve"> a statutory right – is precisely the scenario that the declaratory statement is designed to cure. See </w:t>
      </w:r>
      <w:proofErr w:type="spellStart"/>
      <w:r w:rsidRPr="00FA7F4F">
        <w:rPr>
          <w:rFonts w:ascii="Courier New" w:hAnsi="Courier New" w:cs="Courier New"/>
          <w:u w:val="single"/>
        </w:rPr>
        <w:t>Rosekrantz</w:t>
      </w:r>
      <w:proofErr w:type="spellEnd"/>
      <w:r w:rsidRPr="00FA7F4F">
        <w:rPr>
          <w:rFonts w:ascii="Courier New" w:hAnsi="Courier New" w:cs="Courier New"/>
          <w:u w:val="single"/>
        </w:rPr>
        <w:t xml:space="preserve"> v </w:t>
      </w:r>
      <w:proofErr w:type="spellStart"/>
      <w:r w:rsidRPr="00FA7F4F">
        <w:rPr>
          <w:rFonts w:ascii="Courier New" w:hAnsi="Courier New" w:cs="Courier New"/>
          <w:u w:val="single"/>
        </w:rPr>
        <w:t>Feit</w:t>
      </w:r>
      <w:proofErr w:type="spellEnd"/>
      <w:r w:rsidRPr="00FA7F4F">
        <w:rPr>
          <w:rFonts w:ascii="Courier New" w:hAnsi="Courier New" w:cs="Courier New"/>
        </w:rPr>
        <w:t>, 81 So. 3d 526 (Fla. 3</w:t>
      </w:r>
      <w:r w:rsidRPr="00FA7F4F">
        <w:rPr>
          <w:rFonts w:ascii="Courier New" w:hAnsi="Courier New" w:cs="Courier New"/>
          <w:vertAlign w:val="superscript"/>
        </w:rPr>
        <w:t>rd</w:t>
      </w:r>
      <w:r w:rsidRPr="00FA7F4F">
        <w:rPr>
          <w:rFonts w:ascii="Courier New" w:hAnsi="Courier New" w:cs="Courier New"/>
        </w:rPr>
        <w:t xml:space="preserve"> DCA 2012).</w:t>
      </w:r>
    </w:p>
    <w:p w14:paraId="6B8A077D" w14:textId="77777777" w:rsidR="00FA7F4F" w:rsidRDefault="00FA7F4F" w:rsidP="00FA7F4F">
      <w:pPr>
        <w:spacing w:line="240" w:lineRule="auto"/>
        <w:ind w:left="1440" w:right="1440"/>
        <w:jc w:val="both"/>
        <w:rPr>
          <w:rFonts w:ascii="Courier New" w:hAnsi="Courier New" w:cs="Courier New"/>
          <w:sz w:val="24"/>
          <w:szCs w:val="24"/>
        </w:rPr>
      </w:pPr>
      <w:r w:rsidRPr="007A1FB7">
        <w:rPr>
          <w:rFonts w:ascii="Courier New" w:hAnsi="Courier New" w:cs="Courier New"/>
          <w:sz w:val="24"/>
          <w:szCs w:val="24"/>
        </w:rPr>
        <w:t>“</w:t>
      </w:r>
      <w:r w:rsidRPr="009333C5">
        <w:rPr>
          <w:rFonts w:ascii="Courier New" w:hAnsi="Courier New" w:cs="Courier New"/>
          <w:i/>
          <w:sz w:val="24"/>
          <w:szCs w:val="24"/>
        </w:rPr>
        <w:t>The purpose of a declaratory statement is to resolve a controversy or answer questions concerning the applicability of statutes which an administrative agency enforces, adopts, or enters</w:t>
      </w:r>
      <w:r w:rsidRPr="007A1FB7">
        <w:rPr>
          <w:rFonts w:ascii="Courier New" w:hAnsi="Courier New" w:cs="Courier New"/>
          <w:sz w:val="24"/>
          <w:szCs w:val="24"/>
        </w:rPr>
        <w:t>”</w:t>
      </w:r>
      <w:r>
        <w:rPr>
          <w:rFonts w:ascii="Courier New" w:hAnsi="Courier New" w:cs="Courier New"/>
          <w:sz w:val="24"/>
          <w:szCs w:val="24"/>
        </w:rPr>
        <w:t xml:space="preserve"> </w:t>
      </w:r>
    </w:p>
    <w:p w14:paraId="294E366E" w14:textId="0CD4B2A9" w:rsidR="00FA7F4F" w:rsidRDefault="00FA7F4F" w:rsidP="00321132">
      <w:pPr>
        <w:pStyle w:val="ListParagraph"/>
        <w:numPr>
          <w:ilvl w:val="0"/>
          <w:numId w:val="21"/>
        </w:numPr>
        <w:spacing w:line="240" w:lineRule="auto"/>
        <w:ind w:right="-90"/>
        <w:jc w:val="right"/>
        <w:rPr>
          <w:rFonts w:ascii="Courier New" w:hAnsi="Courier New" w:cs="Courier New"/>
          <w:sz w:val="24"/>
          <w:szCs w:val="24"/>
        </w:rPr>
      </w:pPr>
      <w:r w:rsidRPr="00AC0552">
        <w:rPr>
          <w:rFonts w:ascii="Courier New" w:hAnsi="Courier New" w:cs="Courier New"/>
          <w:sz w:val="24"/>
          <w:szCs w:val="24"/>
          <w:u w:val="single"/>
        </w:rPr>
        <w:t>Citizens v. Florida PSC</w:t>
      </w:r>
      <w:r w:rsidRPr="00AC0552">
        <w:rPr>
          <w:rFonts w:ascii="Courier New" w:hAnsi="Courier New" w:cs="Courier New"/>
          <w:sz w:val="24"/>
          <w:szCs w:val="24"/>
        </w:rPr>
        <w:t>, 164 So.3d 58 (Fla. 1st DCA 2015)</w:t>
      </w:r>
      <w:r w:rsidRPr="00AC0552">
        <w:rPr>
          <w:rFonts w:ascii="Courier New" w:hAnsi="Courier New" w:cs="Courier New"/>
          <w:sz w:val="24"/>
          <w:szCs w:val="24"/>
        </w:rPr>
        <w:br w:type="page"/>
      </w:r>
    </w:p>
    <w:p w14:paraId="6CD35D02" w14:textId="77777777" w:rsidR="00321132" w:rsidRDefault="00321132" w:rsidP="00321132">
      <w:pPr>
        <w:pStyle w:val="Default"/>
        <w:spacing w:line="480" w:lineRule="auto"/>
        <w:jc w:val="both"/>
        <w:rPr>
          <w:rFonts w:ascii="Courier New" w:hAnsi="Courier New" w:cs="Courier New"/>
        </w:rPr>
      </w:pPr>
    </w:p>
    <w:p w14:paraId="03A3FE41" w14:textId="77777777" w:rsidR="00321132" w:rsidRDefault="00321132" w:rsidP="00321132">
      <w:pPr>
        <w:pStyle w:val="Default"/>
        <w:numPr>
          <w:ilvl w:val="0"/>
          <w:numId w:val="20"/>
        </w:numPr>
        <w:spacing w:line="480" w:lineRule="auto"/>
        <w:ind w:hanging="450"/>
        <w:jc w:val="both"/>
        <w:rPr>
          <w:rFonts w:ascii="Courier New" w:hAnsi="Courier New" w:cs="Courier New"/>
        </w:rPr>
      </w:pPr>
      <w:r>
        <w:rPr>
          <w:rFonts w:ascii="Courier New" w:hAnsi="Courier New" w:cs="Courier New"/>
        </w:rPr>
        <w:t xml:space="preserve">Moreover, Petitioner has demonstrated that he has standing for a declaratory statement. In </w:t>
      </w:r>
      <w:r w:rsidRPr="00F96B6A">
        <w:rPr>
          <w:rFonts w:ascii="Courier New" w:hAnsi="Courier New" w:cs="Courier New"/>
          <w:u w:val="single"/>
        </w:rPr>
        <w:t>Couch v State</w:t>
      </w:r>
      <w:r>
        <w:rPr>
          <w:rFonts w:ascii="Courier New" w:hAnsi="Courier New" w:cs="Courier New"/>
        </w:rPr>
        <w:t>, 377 So. 2d 32 (Fla. 1</w:t>
      </w:r>
      <w:r w:rsidRPr="00F96B6A">
        <w:rPr>
          <w:rFonts w:ascii="Courier New" w:hAnsi="Courier New" w:cs="Courier New"/>
          <w:vertAlign w:val="superscript"/>
        </w:rPr>
        <w:t>st</w:t>
      </w:r>
      <w:r>
        <w:rPr>
          <w:rFonts w:ascii="Courier New" w:hAnsi="Courier New" w:cs="Courier New"/>
        </w:rPr>
        <w:t xml:space="preserve"> DCA 1979), the First District Court of Appeals established a two-part test for determining whether an administrative agency (</w:t>
      </w:r>
      <w:proofErr w:type="spellStart"/>
      <w:r>
        <w:rPr>
          <w:rFonts w:ascii="Courier New" w:hAnsi="Courier New" w:cs="Courier New"/>
        </w:rPr>
        <w:t>ie</w:t>
      </w:r>
      <w:proofErr w:type="spellEnd"/>
      <w:r>
        <w:rPr>
          <w:rFonts w:ascii="Courier New" w:hAnsi="Courier New" w:cs="Courier New"/>
        </w:rPr>
        <w:t xml:space="preserve">, the FCHR) must provide a declaratory statement. </w:t>
      </w:r>
    </w:p>
    <w:p w14:paraId="0C7D4708" w14:textId="77777777" w:rsidR="00321132" w:rsidRDefault="00321132" w:rsidP="00321132">
      <w:pPr>
        <w:pStyle w:val="Default"/>
        <w:numPr>
          <w:ilvl w:val="1"/>
          <w:numId w:val="17"/>
        </w:numPr>
        <w:spacing w:line="480" w:lineRule="auto"/>
        <w:ind w:left="1350"/>
        <w:jc w:val="both"/>
        <w:rPr>
          <w:rFonts w:ascii="Courier New" w:hAnsi="Courier New" w:cs="Courier New"/>
        </w:rPr>
      </w:pPr>
      <w:r>
        <w:rPr>
          <w:rFonts w:ascii="Courier New" w:hAnsi="Courier New" w:cs="Courier New"/>
        </w:rPr>
        <w:t>Part One: a movant must show bona fide doubt/dispute</w:t>
      </w:r>
    </w:p>
    <w:p w14:paraId="3984A52A" w14:textId="09D6B227" w:rsidR="00321132" w:rsidRPr="00321132" w:rsidRDefault="00321132" w:rsidP="00321132">
      <w:pPr>
        <w:pStyle w:val="Default"/>
        <w:numPr>
          <w:ilvl w:val="1"/>
          <w:numId w:val="17"/>
        </w:numPr>
        <w:spacing w:line="480" w:lineRule="auto"/>
        <w:ind w:left="1350"/>
        <w:jc w:val="both"/>
        <w:rPr>
          <w:rFonts w:ascii="Courier New" w:hAnsi="Courier New" w:cs="Courier New"/>
        </w:rPr>
      </w:pPr>
      <w:r w:rsidRPr="00321132">
        <w:rPr>
          <w:rFonts w:ascii="Courier New" w:hAnsi="Courier New" w:cs="Courier New"/>
        </w:rPr>
        <w:t>Part Two: the court must be incapable of resolving the dispute</w:t>
      </w:r>
    </w:p>
    <w:p w14:paraId="30C10311" w14:textId="2D92F314" w:rsidR="00321132" w:rsidRDefault="00321132" w:rsidP="00321132">
      <w:pPr>
        <w:pStyle w:val="Default"/>
        <w:numPr>
          <w:ilvl w:val="0"/>
          <w:numId w:val="20"/>
        </w:numPr>
        <w:spacing w:line="480" w:lineRule="auto"/>
        <w:ind w:hanging="450"/>
        <w:jc w:val="both"/>
        <w:rPr>
          <w:rFonts w:ascii="Courier New" w:hAnsi="Courier New" w:cs="Courier New"/>
        </w:rPr>
      </w:pPr>
      <w:r>
        <w:rPr>
          <w:rFonts w:ascii="Courier New" w:hAnsi="Courier New" w:cs="Courier New"/>
        </w:rPr>
        <w:t>Petitioner satisfied ‘Part One’ by [explainHow001]. He also satisfied ‘Part Two’ by [explainHow002].</w:t>
      </w:r>
    </w:p>
    <w:p w14:paraId="794A3601" w14:textId="77777777" w:rsidR="00321132" w:rsidRPr="007810C8" w:rsidRDefault="00321132" w:rsidP="00321132">
      <w:pPr>
        <w:pStyle w:val="Default"/>
        <w:spacing w:line="480" w:lineRule="auto"/>
        <w:jc w:val="center"/>
        <w:rPr>
          <w:rFonts w:ascii="Courier New" w:hAnsi="Courier New" w:cs="Courier New"/>
          <w:b/>
          <w:u w:val="single"/>
        </w:rPr>
      </w:pPr>
      <w:r>
        <w:rPr>
          <w:rFonts w:ascii="Courier New" w:hAnsi="Courier New" w:cs="Courier New"/>
          <w:b/>
          <w:u w:val="single"/>
        </w:rPr>
        <w:t>SUMMARY</w:t>
      </w:r>
    </w:p>
    <w:p w14:paraId="2F06BB93" w14:textId="3C53F65F" w:rsidR="00321132" w:rsidRDefault="00321132" w:rsidP="00321132">
      <w:pPr>
        <w:pStyle w:val="Default"/>
        <w:spacing w:line="480" w:lineRule="auto"/>
        <w:ind w:left="720"/>
        <w:jc w:val="both"/>
        <w:rPr>
          <w:rFonts w:ascii="Courier New" w:hAnsi="Courier New" w:cs="Courier New"/>
        </w:rPr>
      </w:pPr>
      <w:r>
        <w:rPr>
          <w:rFonts w:ascii="Courier New" w:hAnsi="Courier New" w:cs="Courier New"/>
        </w:rPr>
        <w:t>Petitioner desires a determination of his rights, duties, and a declaration from the FCHR regarding the [</w:t>
      </w:r>
      <w:proofErr w:type="spellStart"/>
      <w:r>
        <w:rPr>
          <w:rFonts w:ascii="Courier New" w:hAnsi="Courier New" w:cs="Courier New"/>
        </w:rPr>
        <w:t>controversySummary</w:t>
      </w:r>
      <w:proofErr w:type="spellEnd"/>
      <w:r>
        <w:rPr>
          <w:rFonts w:ascii="Courier New" w:hAnsi="Courier New" w:cs="Courier New"/>
        </w:rPr>
        <w:t>].</w:t>
      </w:r>
    </w:p>
    <w:p w14:paraId="14B4A07B" w14:textId="77777777" w:rsidR="00C45305" w:rsidRPr="007810C8" w:rsidRDefault="00C45305" w:rsidP="00C45305">
      <w:pPr>
        <w:spacing w:after="0" w:line="240" w:lineRule="auto"/>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707D42D5" w14:textId="77777777" w:rsidR="00C45305" w:rsidRPr="007810C8" w:rsidRDefault="00C45305" w:rsidP="00C45305">
      <w:pPr>
        <w:spacing w:after="0"/>
        <w:rPr>
          <w:rFonts w:ascii="Courier New" w:hAnsi="Courier New" w:cs="Courier New"/>
          <w:sz w:val="24"/>
          <w:szCs w:val="24"/>
        </w:rPr>
      </w:pPr>
    </w:p>
    <w:p w14:paraId="1079CF68" w14:textId="1965A030" w:rsidR="00C45305" w:rsidRPr="007810C8" w:rsidRDefault="00C45305" w:rsidP="00C45305">
      <w:pPr>
        <w:pStyle w:val="Default"/>
        <w:spacing w:line="480" w:lineRule="auto"/>
        <w:ind w:firstLine="720"/>
        <w:jc w:val="both"/>
        <w:rPr>
          <w:rFonts w:ascii="Courier New" w:hAnsi="Courier New" w:cs="Courier New"/>
        </w:rPr>
      </w:pPr>
      <w:r>
        <w:rPr>
          <w:rFonts w:ascii="Courier New" w:hAnsi="Courier New" w:cs="Courier New"/>
        </w:rPr>
        <w:t xml:space="preserve">WHEREFORE, pursuant to §120.565 (FS) and Rule 28-105 (FAC), Petitioner respectfully </w:t>
      </w:r>
      <w:r w:rsidR="00E02941">
        <w:rPr>
          <w:rFonts w:ascii="Courier New" w:hAnsi="Courier New" w:cs="Courier New"/>
        </w:rPr>
        <w:t>requests a declaration on [</w:t>
      </w:r>
      <w:proofErr w:type="spellStart"/>
      <w:r w:rsidR="00E02941">
        <w:rPr>
          <w:rFonts w:ascii="Courier New" w:hAnsi="Courier New" w:cs="Courier New"/>
        </w:rPr>
        <w:t>howTheAgencyWillTreatPetitioner’sSituation</w:t>
      </w:r>
      <w:proofErr w:type="spellEnd"/>
      <w:r w:rsidR="00E02941">
        <w:rPr>
          <w:rFonts w:ascii="Courier New" w:hAnsi="Courier New" w:cs="Courier New"/>
        </w:rPr>
        <w:t>]</w:t>
      </w:r>
      <w:r>
        <w:rPr>
          <w:rFonts w:ascii="Courier New" w:hAnsi="Courier New" w:cs="Courier New"/>
        </w:rPr>
        <w:t>.</w:t>
      </w:r>
    </w:p>
    <w:p w14:paraId="2C167D28" w14:textId="64197248" w:rsidR="00C45305" w:rsidRPr="007810C8" w:rsidRDefault="00C45305" w:rsidP="00C45305">
      <w:pPr>
        <w:pStyle w:val="Default"/>
        <w:spacing w:line="480" w:lineRule="auto"/>
        <w:ind w:firstLine="720"/>
        <w:jc w:val="both"/>
        <w:rPr>
          <w:rFonts w:ascii="Courier New" w:hAnsi="Courier New" w:cs="Courier New"/>
        </w:rPr>
      </w:pPr>
      <w:r w:rsidRPr="007810C8">
        <w:rPr>
          <w:rFonts w:ascii="Courier New" w:hAnsi="Courier New" w:cs="Courier New"/>
        </w:rPr>
        <w:t xml:space="preserve">Dated this </w:t>
      </w:r>
      <w:r w:rsidR="00E02941">
        <w:rPr>
          <w:rFonts w:ascii="Courier New" w:hAnsi="Courier New" w:cs="Courier New"/>
        </w:rPr>
        <w:t>[D]</w:t>
      </w:r>
      <w:r>
        <w:rPr>
          <w:rFonts w:ascii="Courier New" w:hAnsi="Courier New" w:cs="Courier New"/>
        </w:rPr>
        <w:t xml:space="preserve"> </w:t>
      </w:r>
      <w:r w:rsidRPr="007810C8">
        <w:rPr>
          <w:rFonts w:ascii="Courier New" w:hAnsi="Courier New" w:cs="Courier New"/>
        </w:rPr>
        <w:t xml:space="preserve">day of </w:t>
      </w:r>
      <w:r w:rsidR="00E02941">
        <w:rPr>
          <w:rFonts w:ascii="Courier New" w:hAnsi="Courier New" w:cs="Courier New"/>
        </w:rPr>
        <w:t>[MMM]</w:t>
      </w:r>
      <w:r>
        <w:rPr>
          <w:rFonts w:ascii="Courier New" w:hAnsi="Courier New" w:cs="Courier New"/>
        </w:rPr>
        <w:t xml:space="preserve"> </w:t>
      </w:r>
      <w:r w:rsidR="00E02941">
        <w:rPr>
          <w:rFonts w:ascii="Courier New" w:hAnsi="Courier New" w:cs="Courier New"/>
        </w:rPr>
        <w:t>[YYYY]</w:t>
      </w:r>
      <w:r w:rsidRPr="007810C8">
        <w:rPr>
          <w:rFonts w:ascii="Courier New" w:hAnsi="Courier New" w:cs="Courier New"/>
        </w:rPr>
        <w:t>.</w:t>
      </w:r>
    </w:p>
    <w:p w14:paraId="75CC4018" w14:textId="77777777" w:rsidR="00C45305" w:rsidRPr="007810C8" w:rsidRDefault="00C45305" w:rsidP="00C45305">
      <w:pPr>
        <w:pStyle w:val="Default"/>
        <w:ind w:left="4320" w:firstLine="720"/>
        <w:rPr>
          <w:rFonts w:ascii="Courier New" w:hAnsi="Courier New" w:cs="Courier New"/>
        </w:rPr>
      </w:pPr>
      <w:r w:rsidRPr="007810C8">
        <w:rPr>
          <w:rFonts w:ascii="Courier New" w:hAnsi="Courier New" w:cs="Courier New"/>
        </w:rPr>
        <w:t xml:space="preserve">Respectfully submitted, </w:t>
      </w:r>
    </w:p>
    <w:p w14:paraId="37C3CD62" w14:textId="77777777" w:rsidR="00C45305" w:rsidRPr="007810C8" w:rsidRDefault="00C45305" w:rsidP="00C45305">
      <w:pPr>
        <w:pStyle w:val="Default"/>
        <w:rPr>
          <w:rFonts w:ascii="Courier New" w:hAnsi="Courier New" w:cs="Courier New"/>
        </w:rPr>
      </w:pPr>
    </w:p>
    <w:p w14:paraId="5B88A7C0" w14:textId="77777777" w:rsidR="00E02941" w:rsidRPr="00EC58B0" w:rsidRDefault="00E02941" w:rsidP="00E02941">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4C6D3D5E" w14:textId="078DBB00" w:rsidR="00E4584D" w:rsidRPr="004C6F92" w:rsidRDefault="00E02941" w:rsidP="00E4584D">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sidR="00E4584D">
        <w:rPr>
          <w:rFonts w:ascii="Courier New" w:hAnsi="Courier New" w:cs="Courier New"/>
          <w:b/>
          <w:bCs/>
        </w:rPr>
        <w:t>,</w:t>
      </w:r>
      <w:r w:rsidR="00E4584D">
        <w:rPr>
          <w:rFonts w:ascii="Courier New" w:hAnsi="Courier New" w:cs="Courier New"/>
          <w:bCs/>
        </w:rPr>
        <w:t xml:space="preserve"> Petitioner</w:t>
      </w:r>
    </w:p>
    <w:p w14:paraId="662F44CD" w14:textId="77777777" w:rsidR="00E02941" w:rsidRPr="007810C8" w:rsidRDefault="00E02941" w:rsidP="00E02941">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7F52577B" w14:textId="77777777" w:rsidR="00E02941" w:rsidRPr="007810C8" w:rsidRDefault="00E02941" w:rsidP="00E02941">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14F31162" w14:textId="77777777" w:rsidR="00E02941" w:rsidRDefault="00E02941" w:rsidP="00E02941">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4BEE8E47" w14:textId="77777777" w:rsidR="00E02941" w:rsidRDefault="00E02941" w:rsidP="00E02941">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5F57FE54" w14:textId="19D5240B" w:rsidR="00D62303" w:rsidRDefault="00E02941" w:rsidP="00E02941">
      <w:pPr>
        <w:pStyle w:val="Default"/>
        <w:ind w:left="4320" w:firstLine="720"/>
        <w:rPr>
          <w:rFonts w:cstheme="minorHAnsi"/>
          <w:sz w:val="23"/>
          <w:szCs w:val="23"/>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sidR="00D62303">
        <w:rPr>
          <w:rFonts w:cstheme="minorHAnsi"/>
          <w:sz w:val="23"/>
          <w:szCs w:val="23"/>
        </w:rPr>
        <w:br w:type="page"/>
      </w:r>
    </w:p>
    <w:p w14:paraId="7F3B4D03" w14:textId="77777777" w:rsidR="00284E5A" w:rsidRPr="007810C8" w:rsidRDefault="00284E5A" w:rsidP="00284E5A">
      <w:pPr>
        <w:pStyle w:val="Default"/>
        <w:jc w:val="both"/>
        <w:rPr>
          <w:rFonts w:ascii="Courier New" w:hAnsi="Courier New" w:cs="Courier New"/>
          <w:color w:val="auto"/>
        </w:rPr>
      </w:pPr>
    </w:p>
    <w:p w14:paraId="21066BEB" w14:textId="77777777" w:rsidR="00284E5A" w:rsidRPr="007810C8" w:rsidRDefault="00284E5A" w:rsidP="00284E5A">
      <w:pPr>
        <w:pStyle w:val="Default"/>
        <w:spacing w:after="240"/>
        <w:jc w:val="center"/>
        <w:rPr>
          <w:rFonts w:ascii="Courier New" w:hAnsi="Courier New" w:cs="Courier New"/>
          <w:b/>
          <w:bCs/>
          <w:u w:val="single"/>
        </w:rPr>
      </w:pPr>
      <w:r w:rsidRPr="007810C8">
        <w:rPr>
          <w:rFonts w:ascii="Courier New" w:hAnsi="Courier New" w:cs="Courier New"/>
          <w:b/>
          <w:bCs/>
          <w:u w:val="single"/>
        </w:rPr>
        <w:t xml:space="preserve">CERTIFICATE OF </w:t>
      </w:r>
      <w:r>
        <w:rPr>
          <w:rFonts w:ascii="Courier New" w:hAnsi="Courier New" w:cs="Courier New"/>
          <w:b/>
          <w:bCs/>
          <w:u w:val="single"/>
        </w:rPr>
        <w:t>COMPLIANCE</w:t>
      </w:r>
    </w:p>
    <w:p w14:paraId="0E66EBB8" w14:textId="77777777" w:rsidR="00284E5A" w:rsidRPr="00E1678E" w:rsidRDefault="00284E5A" w:rsidP="00284E5A">
      <w:pPr>
        <w:pStyle w:val="Default"/>
        <w:spacing w:line="480" w:lineRule="auto"/>
        <w:jc w:val="both"/>
        <w:rPr>
          <w:rFonts w:ascii="Courier New" w:hAnsi="Courier New" w:cs="Courier New"/>
          <w:color w:val="auto"/>
        </w:rPr>
      </w:pPr>
      <w:r w:rsidRPr="00E1678E">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sidRPr="00E1678E">
        <w:rPr>
          <w:rFonts w:ascii="Courier New" w:hAnsi="Courier New" w:cs="Courier New"/>
          <w:color w:val="auto"/>
        </w:rPr>
        <w:t>thus</w:t>
      </w:r>
      <w:proofErr w:type="gramEnd"/>
      <w:r w:rsidRPr="00E1678E">
        <w:rPr>
          <w:rFonts w:ascii="Courier New" w:hAnsi="Courier New" w:cs="Courier New"/>
          <w:color w:val="auto"/>
        </w:rPr>
        <w:t xml:space="preserve"> complying with the font requirements of Rule 9.210(a)(2) Fla. R. App. P.</w:t>
      </w:r>
    </w:p>
    <w:p w14:paraId="1D6DA10D" w14:textId="77777777" w:rsidR="00284E5A" w:rsidRPr="007810C8" w:rsidRDefault="00284E5A" w:rsidP="00284E5A">
      <w:pPr>
        <w:pStyle w:val="Default"/>
        <w:jc w:val="both"/>
        <w:rPr>
          <w:rFonts w:ascii="Courier New" w:hAnsi="Courier New" w:cs="Courier New"/>
          <w:color w:val="auto"/>
        </w:rPr>
      </w:pPr>
    </w:p>
    <w:p w14:paraId="11C833D6" w14:textId="77777777" w:rsidR="00284E5A" w:rsidRPr="007810C8" w:rsidRDefault="00284E5A" w:rsidP="00284E5A">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4879507D" w14:textId="3F4A1503" w:rsidR="00284E5A" w:rsidRDefault="00284E5A" w:rsidP="00284E5A">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sidR="00931B6C">
        <w:rPr>
          <w:rFonts w:ascii="Courier New" w:hAnsi="Courier New" w:cs="Courier New"/>
          <w:color w:val="auto"/>
        </w:rPr>
        <w:t>[D]</w:t>
      </w:r>
      <w:r>
        <w:rPr>
          <w:rFonts w:ascii="Courier New" w:hAnsi="Courier New" w:cs="Courier New"/>
          <w:color w:val="auto"/>
        </w:rPr>
        <w:t xml:space="preserve"> </w:t>
      </w:r>
      <w:r w:rsidRPr="007810C8">
        <w:rPr>
          <w:rFonts w:ascii="Courier New" w:hAnsi="Courier New" w:cs="Courier New"/>
          <w:color w:val="auto"/>
        </w:rPr>
        <w:t xml:space="preserve">day of </w:t>
      </w:r>
      <w:r w:rsidR="00931B6C">
        <w:rPr>
          <w:rFonts w:ascii="Courier New" w:hAnsi="Courier New" w:cs="Courier New"/>
          <w:color w:val="auto"/>
        </w:rPr>
        <w:t>[MMM]</w:t>
      </w:r>
      <w:r w:rsidRPr="007810C8">
        <w:rPr>
          <w:rFonts w:ascii="Courier New" w:hAnsi="Courier New" w:cs="Courier New"/>
          <w:color w:val="auto"/>
        </w:rPr>
        <w:t xml:space="preserve"> </w:t>
      </w:r>
      <w:r w:rsidR="00931B6C">
        <w:rPr>
          <w:rFonts w:ascii="Courier New" w:hAnsi="Courier New" w:cs="Courier New"/>
          <w:color w:val="auto"/>
        </w:rPr>
        <w:t>[YYYY]</w:t>
      </w:r>
      <w:r w:rsidRPr="007810C8">
        <w:rPr>
          <w:rFonts w:ascii="Courier New" w:hAnsi="Courier New" w:cs="Courier New"/>
          <w:color w:val="auto"/>
        </w:rPr>
        <w:t xml:space="preserve">, I </w:t>
      </w:r>
      <w:r w:rsidR="00B036B7">
        <w:rPr>
          <w:rFonts w:ascii="Courier New" w:hAnsi="Courier New" w:cs="Courier New"/>
          <w:color w:val="auto"/>
        </w:rPr>
        <w:t xml:space="preserve">emailed </w:t>
      </w:r>
      <w:r w:rsidRPr="007810C8">
        <w:rPr>
          <w:rFonts w:ascii="Courier New" w:hAnsi="Courier New" w:cs="Courier New"/>
          <w:color w:val="auto"/>
        </w:rPr>
        <w:t xml:space="preserve">the foregoing </w:t>
      </w:r>
      <w:r w:rsidR="00B036B7">
        <w:rPr>
          <w:rFonts w:ascii="Courier New" w:hAnsi="Courier New" w:cs="Courier New"/>
          <w:color w:val="auto"/>
        </w:rPr>
        <w:t>to the people</w:t>
      </w:r>
      <w:r w:rsidR="00931B6C">
        <w:rPr>
          <w:rFonts w:ascii="Courier New" w:hAnsi="Courier New" w:cs="Courier New"/>
          <w:color w:val="auto"/>
        </w:rPr>
        <w:t xml:space="preserve"> on the service list</w:t>
      </w:r>
      <w:r w:rsidR="00B036B7">
        <w:rPr>
          <w:rFonts w:ascii="Courier New" w:hAnsi="Courier New" w:cs="Courier New"/>
          <w:color w:val="auto"/>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35"/>
      </w:tblGrid>
      <w:tr w:rsidR="00284E5A" w:rsidRPr="007810C8" w14:paraId="75DBC430" w14:textId="77777777" w:rsidTr="0045648C">
        <w:tc>
          <w:tcPr>
            <w:tcW w:w="5040" w:type="dxa"/>
          </w:tcPr>
          <w:p w14:paraId="7111AAA4" w14:textId="77777777" w:rsidR="00284E5A" w:rsidRPr="007810C8" w:rsidRDefault="00284E5A" w:rsidP="0045648C">
            <w:pPr>
              <w:rPr>
                <w:rFonts w:ascii="Courier New" w:hAnsi="Courier New" w:cs="Courier New"/>
                <w:sz w:val="24"/>
                <w:szCs w:val="24"/>
              </w:rPr>
            </w:pPr>
          </w:p>
        </w:tc>
        <w:tc>
          <w:tcPr>
            <w:tcW w:w="5035" w:type="dxa"/>
            <w:vAlign w:val="bottom"/>
          </w:tcPr>
          <w:p w14:paraId="5468AEF1" w14:textId="77777777" w:rsidR="00931B6C" w:rsidRPr="007810C8" w:rsidRDefault="00931B6C" w:rsidP="00931B6C">
            <w:pPr>
              <w:ind w:left="720"/>
              <w:rPr>
                <w:rFonts w:ascii="Courier New" w:hAnsi="Courier New" w:cs="Courier New"/>
                <w:b/>
                <w:sz w:val="24"/>
                <w:szCs w:val="24"/>
                <w:u w:val="single"/>
              </w:rPr>
            </w:pPr>
            <w:r w:rsidRPr="007810C8">
              <w:rPr>
                <w:rFonts w:ascii="Courier New" w:hAnsi="Courier New" w:cs="Courier New"/>
                <w:b/>
                <w:sz w:val="24"/>
                <w:szCs w:val="24"/>
                <w:u w:val="single"/>
              </w:rPr>
              <w:t>/s/</w:t>
            </w:r>
            <w:r>
              <w:rPr>
                <w:rFonts w:ascii="Courier New" w:hAnsi="Courier New" w:cs="Courier New"/>
                <w:b/>
                <w:sz w:val="24"/>
                <w:szCs w:val="24"/>
                <w:u w:val="single"/>
              </w:rPr>
              <w:t xml:space="preserve"> [</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p w14:paraId="323D5467" w14:textId="77777777" w:rsidR="00284E5A" w:rsidRPr="007810C8" w:rsidRDefault="00284E5A" w:rsidP="0045648C">
            <w:pPr>
              <w:rPr>
                <w:rFonts w:ascii="Courier New" w:hAnsi="Courier New" w:cs="Courier New"/>
                <w:b/>
                <w:sz w:val="24"/>
                <w:szCs w:val="24"/>
              </w:rPr>
            </w:pPr>
          </w:p>
        </w:tc>
      </w:tr>
    </w:tbl>
    <w:p w14:paraId="0B025E4D" w14:textId="77777777" w:rsidR="00284E5A" w:rsidRPr="00005777" w:rsidRDefault="00284E5A" w:rsidP="00284E5A">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5"/>
      </w:tblGrid>
      <w:tr w:rsidR="00284E5A" w14:paraId="746823A0" w14:textId="77777777" w:rsidTr="00CD0DDE">
        <w:trPr>
          <w:trHeight w:val="1080"/>
        </w:trPr>
        <w:tc>
          <w:tcPr>
            <w:tcW w:w="5040" w:type="dxa"/>
          </w:tcPr>
          <w:p w14:paraId="122AC53A" w14:textId="77777777" w:rsidR="00284E5A" w:rsidRDefault="00284E5A" w:rsidP="00931B6C">
            <w:pPr>
              <w:jc w:val="both"/>
              <w:rPr>
                <w:rFonts w:ascii="Courier New" w:hAnsi="Courier New" w:cs="Courier New"/>
                <w:sz w:val="24"/>
                <w:szCs w:val="24"/>
              </w:rPr>
            </w:pPr>
          </w:p>
        </w:tc>
        <w:tc>
          <w:tcPr>
            <w:tcW w:w="5045" w:type="dxa"/>
          </w:tcPr>
          <w:p w14:paraId="0DDD0DD4" w14:textId="77777777" w:rsidR="00284E5A" w:rsidRDefault="00284E5A" w:rsidP="00CD0DDE">
            <w:pPr>
              <w:rPr>
                <w:rFonts w:ascii="Courier New" w:hAnsi="Courier New" w:cs="Courier New"/>
                <w:sz w:val="24"/>
                <w:szCs w:val="24"/>
              </w:rPr>
            </w:pPr>
          </w:p>
        </w:tc>
      </w:tr>
    </w:tbl>
    <w:p w14:paraId="43BCD2CC" w14:textId="77777777" w:rsidR="00264322" w:rsidRDefault="00264322" w:rsidP="00264322">
      <w:pPr>
        <w:spacing w:before="240"/>
        <w:rPr>
          <w:rFonts w:ascii="Courier New" w:hAnsi="Courier New" w:cs="Courier New"/>
          <w:bCs/>
        </w:rPr>
      </w:pPr>
      <w:bookmarkStart w:id="4" w:name="_Hlk139887971"/>
      <w:r>
        <w:rPr>
          <w:rFonts w:ascii="Courier New" w:hAnsi="Courier New" w:cs="Courier New"/>
          <w:b/>
          <w:bCs/>
          <w:u w:val="single"/>
        </w:rPr>
        <w:t>How-To Guide:</w:t>
      </w:r>
      <w:r>
        <w:rPr>
          <w:rFonts w:ascii="Courier New" w:hAnsi="Courier New" w:cs="Courier New"/>
          <w:bCs/>
        </w:rPr>
        <w:t xml:space="preserve"> (interactive)</w:t>
      </w:r>
    </w:p>
    <w:p w14:paraId="3DEFAA56" w14:textId="16C8FC2B" w:rsidR="00264322" w:rsidRDefault="001D43C1" w:rsidP="00264322">
      <w:pPr>
        <w:pStyle w:val="Default"/>
        <w:spacing w:before="240" w:after="240"/>
        <w:ind w:left="720"/>
        <w:rPr>
          <w:rFonts w:ascii="Courier New" w:hAnsi="Courier New" w:cs="Courier New"/>
          <w:b/>
          <w:bCs/>
          <w:u w:val="single"/>
        </w:rPr>
      </w:pPr>
      <w:hyperlink r:id="rId18" w:history="1">
        <w:r w:rsidR="00264322">
          <w:rPr>
            <w:rStyle w:val="Hyperlink"/>
            <w:rFonts w:ascii="Century Schoolbook" w:hAnsi="Century Schoolbook" w:cs="Courier New"/>
            <w:bCs/>
            <w:sz w:val="20"/>
            <w:szCs w:val="20"/>
          </w:rPr>
          <w:t>TextBookDiscrimination.com/Guides/Petitions/DeclaratoryStatement.html</w:t>
        </w:r>
      </w:hyperlink>
    </w:p>
    <w:bookmarkEnd w:id="4"/>
    <w:p w14:paraId="4BF9C41E" w14:textId="77777777" w:rsidR="00284E5A" w:rsidRPr="007810C8" w:rsidRDefault="00284E5A" w:rsidP="00284E5A">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284E5A" w:rsidRPr="007810C8" w14:paraId="1681647D" w14:textId="77777777" w:rsidTr="00DB6055">
        <w:tc>
          <w:tcPr>
            <w:tcW w:w="6480" w:type="dxa"/>
            <w:tcBorders>
              <w:top w:val="single" w:sz="4" w:space="0" w:color="auto"/>
              <w:bottom w:val="single" w:sz="4" w:space="0" w:color="auto"/>
            </w:tcBorders>
          </w:tcPr>
          <w:p w14:paraId="19F7A143" w14:textId="77777777" w:rsidR="00284E5A" w:rsidRPr="007810C8" w:rsidRDefault="00284E5A" w:rsidP="00284E5A">
            <w:pPr>
              <w:jc w:val="both"/>
              <w:rPr>
                <w:rFonts w:ascii="Courier New" w:hAnsi="Courier New" w:cs="Courier New"/>
                <w:sz w:val="24"/>
                <w:szCs w:val="24"/>
              </w:rPr>
            </w:pPr>
          </w:p>
          <w:p w14:paraId="4BF23977" w14:textId="38126C98" w:rsidR="00284E5A" w:rsidRPr="007810C8" w:rsidRDefault="00931B6C" w:rsidP="00284E5A">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clerkName</w:t>
            </w:r>
            <w:proofErr w:type="spellEnd"/>
            <w:r>
              <w:rPr>
                <w:rFonts w:ascii="Courier New" w:hAnsi="Courier New" w:cs="Courier New"/>
                <w:sz w:val="24"/>
                <w:szCs w:val="24"/>
              </w:rPr>
              <w:t>]</w:t>
            </w:r>
            <w:r w:rsidR="00284E5A" w:rsidRPr="007810C8">
              <w:rPr>
                <w:rFonts w:ascii="Courier New" w:hAnsi="Courier New" w:cs="Courier New"/>
                <w:sz w:val="24"/>
                <w:szCs w:val="24"/>
              </w:rPr>
              <w:t>, Agency Clerk</w:t>
            </w:r>
          </w:p>
          <w:p w14:paraId="269377ED" w14:textId="548A0891" w:rsidR="00284E5A" w:rsidRDefault="00931B6C" w:rsidP="00284E5A">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fName</w:t>
            </w:r>
            <w:r w:rsidR="00E02941">
              <w:rPr>
                <w:rFonts w:ascii="Courier New" w:hAnsi="Courier New" w:cs="Courier New"/>
                <w:sz w:val="24"/>
                <w:szCs w:val="24"/>
              </w:rPr>
              <w:t>C</w:t>
            </w:r>
            <w:proofErr w:type="spellEnd"/>
            <w:proofErr w:type="gramStart"/>
            <w:r>
              <w:rPr>
                <w:rFonts w:ascii="Courier New" w:hAnsi="Courier New" w:cs="Courier New"/>
                <w:sz w:val="24"/>
                <w:szCs w:val="24"/>
              </w:rPr>
              <w:t>]</w:t>
            </w:r>
            <w:r w:rsidR="00284E5A" w:rsidRPr="00E4136C">
              <w:rPr>
                <w:rFonts w:ascii="Courier New" w:hAnsi="Courier New" w:cs="Courier New"/>
                <w:sz w:val="24"/>
                <w:szCs w:val="24"/>
              </w:rPr>
              <w:t>.</w:t>
            </w:r>
            <w:r>
              <w:rPr>
                <w:rFonts w:ascii="Courier New" w:hAnsi="Courier New" w:cs="Courier New"/>
                <w:sz w:val="24"/>
                <w:szCs w:val="24"/>
              </w:rPr>
              <w:t>[</w:t>
            </w:r>
            <w:proofErr w:type="spellStart"/>
            <w:proofErr w:type="gramEnd"/>
            <w:r>
              <w:rPr>
                <w:rFonts w:ascii="Courier New" w:hAnsi="Courier New" w:cs="Courier New"/>
                <w:sz w:val="24"/>
                <w:szCs w:val="24"/>
              </w:rPr>
              <w:t>lName</w:t>
            </w:r>
            <w:r w:rsidR="00E02941">
              <w:rPr>
                <w:rFonts w:ascii="Courier New" w:hAnsi="Courier New" w:cs="Courier New"/>
                <w:sz w:val="24"/>
                <w:szCs w:val="24"/>
              </w:rPr>
              <w:t>C</w:t>
            </w:r>
            <w:proofErr w:type="spellEnd"/>
            <w:r>
              <w:rPr>
                <w:rFonts w:ascii="Courier New" w:hAnsi="Courier New" w:cs="Courier New"/>
                <w:sz w:val="24"/>
                <w:szCs w:val="24"/>
              </w:rPr>
              <w:t>]</w:t>
            </w:r>
            <w:r w:rsidR="00284E5A" w:rsidRPr="00E4136C">
              <w:rPr>
                <w:rFonts w:ascii="Courier New" w:hAnsi="Courier New" w:cs="Courier New"/>
                <w:sz w:val="24"/>
                <w:szCs w:val="24"/>
              </w:rPr>
              <w:t>@fchr.myflorida</w:t>
            </w:r>
            <w:r w:rsidR="00284E5A">
              <w:rPr>
                <w:rFonts w:ascii="Courier New" w:hAnsi="Courier New" w:cs="Courier New"/>
                <w:sz w:val="24"/>
                <w:szCs w:val="24"/>
              </w:rPr>
              <w:t>.com</w:t>
            </w:r>
          </w:p>
          <w:p w14:paraId="026C95F2" w14:textId="77777777" w:rsidR="00284E5A" w:rsidRDefault="00284E5A" w:rsidP="00284E5A">
            <w:pPr>
              <w:ind w:left="720"/>
              <w:jc w:val="both"/>
              <w:rPr>
                <w:rFonts w:ascii="Courier New" w:hAnsi="Courier New" w:cs="Courier New"/>
                <w:sz w:val="24"/>
                <w:szCs w:val="24"/>
              </w:rPr>
            </w:pPr>
          </w:p>
          <w:p w14:paraId="1AC10609" w14:textId="77777777" w:rsidR="00284E5A" w:rsidRPr="007810C8" w:rsidRDefault="00284E5A" w:rsidP="00284E5A">
            <w:pPr>
              <w:ind w:left="720"/>
              <w:jc w:val="both"/>
              <w:rPr>
                <w:rFonts w:ascii="Courier New" w:hAnsi="Courier New" w:cs="Courier New"/>
                <w:sz w:val="24"/>
                <w:szCs w:val="24"/>
              </w:rPr>
            </w:pPr>
            <w:r w:rsidRPr="007810C8">
              <w:rPr>
                <w:rFonts w:ascii="Courier New" w:hAnsi="Courier New" w:cs="Courier New"/>
                <w:sz w:val="24"/>
                <w:szCs w:val="24"/>
              </w:rPr>
              <w:t>Florida Commission on Human Relations</w:t>
            </w:r>
          </w:p>
          <w:p w14:paraId="7A1145AF" w14:textId="77777777" w:rsidR="00284E5A" w:rsidRPr="007810C8" w:rsidRDefault="00284E5A" w:rsidP="00284E5A">
            <w:pPr>
              <w:ind w:left="720"/>
              <w:jc w:val="both"/>
              <w:rPr>
                <w:rFonts w:ascii="Courier New" w:hAnsi="Courier New" w:cs="Courier New"/>
                <w:sz w:val="24"/>
                <w:szCs w:val="24"/>
              </w:rPr>
            </w:pPr>
            <w:r w:rsidRPr="007810C8">
              <w:rPr>
                <w:rFonts w:ascii="Courier New" w:hAnsi="Courier New" w:cs="Courier New"/>
                <w:sz w:val="24"/>
                <w:szCs w:val="24"/>
              </w:rPr>
              <w:t>Room 110</w:t>
            </w:r>
          </w:p>
          <w:p w14:paraId="03AB472F" w14:textId="77777777" w:rsidR="00284E5A" w:rsidRPr="007810C8" w:rsidRDefault="00284E5A" w:rsidP="00284E5A">
            <w:pPr>
              <w:ind w:left="720"/>
              <w:jc w:val="both"/>
              <w:rPr>
                <w:rFonts w:ascii="Courier New" w:hAnsi="Courier New" w:cs="Courier New"/>
                <w:sz w:val="24"/>
                <w:szCs w:val="24"/>
              </w:rPr>
            </w:pPr>
            <w:r w:rsidRPr="007810C8">
              <w:rPr>
                <w:rFonts w:ascii="Courier New" w:hAnsi="Courier New" w:cs="Courier New"/>
                <w:sz w:val="24"/>
                <w:szCs w:val="24"/>
              </w:rPr>
              <w:t>4075 Esplanade Way</w:t>
            </w:r>
          </w:p>
          <w:p w14:paraId="5CD68C3F" w14:textId="77777777" w:rsidR="00284E5A" w:rsidRPr="007810C8" w:rsidRDefault="00284E5A" w:rsidP="00284E5A">
            <w:pPr>
              <w:ind w:left="720"/>
              <w:jc w:val="both"/>
              <w:rPr>
                <w:rFonts w:ascii="Courier New" w:hAnsi="Courier New" w:cs="Courier New"/>
                <w:sz w:val="24"/>
                <w:szCs w:val="24"/>
              </w:rPr>
            </w:pPr>
            <w:r w:rsidRPr="007810C8">
              <w:rPr>
                <w:rFonts w:ascii="Courier New" w:hAnsi="Courier New" w:cs="Courier New"/>
                <w:sz w:val="24"/>
                <w:szCs w:val="24"/>
              </w:rPr>
              <w:t>Tallahassee, Florida 32399-7020</w:t>
            </w:r>
          </w:p>
          <w:p w14:paraId="27A1EA17" w14:textId="2DCF333D" w:rsidR="00284E5A" w:rsidRPr="007810C8" w:rsidRDefault="00284E5A" w:rsidP="00284E5A">
            <w:pPr>
              <w:ind w:left="720"/>
              <w:rPr>
                <w:rFonts w:ascii="Courier New" w:hAnsi="Courier New" w:cs="Courier New"/>
                <w:sz w:val="24"/>
                <w:szCs w:val="24"/>
              </w:rPr>
            </w:pPr>
            <w:r w:rsidRPr="007810C8">
              <w:rPr>
                <w:rFonts w:ascii="Courier New" w:hAnsi="Courier New" w:cs="Courier New"/>
                <w:sz w:val="24"/>
                <w:szCs w:val="24"/>
              </w:rPr>
              <w:t>(</w:t>
            </w:r>
            <w:r w:rsidRPr="007810C8">
              <w:rPr>
                <w:rFonts w:ascii="Courier New" w:hAnsi="Courier New" w:cs="Courier New"/>
                <w:i/>
                <w:sz w:val="24"/>
                <w:szCs w:val="24"/>
              </w:rPr>
              <w:t>agency</w:t>
            </w:r>
            <w:r w:rsidRPr="007810C8">
              <w:rPr>
                <w:rFonts w:ascii="Courier New" w:hAnsi="Courier New" w:cs="Courier New"/>
                <w:sz w:val="24"/>
                <w:szCs w:val="24"/>
              </w:rPr>
              <w:t>)</w:t>
            </w:r>
          </w:p>
        </w:tc>
        <w:tc>
          <w:tcPr>
            <w:tcW w:w="3600" w:type="dxa"/>
          </w:tcPr>
          <w:p w14:paraId="099E3C71" w14:textId="77777777" w:rsidR="00284E5A" w:rsidRPr="007810C8" w:rsidRDefault="00284E5A" w:rsidP="0045648C">
            <w:pPr>
              <w:ind w:left="720"/>
              <w:rPr>
                <w:rFonts w:ascii="Courier New" w:hAnsi="Courier New" w:cs="Courier New"/>
                <w:sz w:val="24"/>
                <w:szCs w:val="24"/>
              </w:rPr>
            </w:pPr>
          </w:p>
        </w:tc>
      </w:tr>
      <w:tr w:rsidR="00284E5A" w:rsidRPr="007810C8" w14:paraId="17670269" w14:textId="77777777" w:rsidTr="00DB6055">
        <w:tc>
          <w:tcPr>
            <w:tcW w:w="6480" w:type="dxa"/>
            <w:tcBorders>
              <w:top w:val="single" w:sz="4" w:space="0" w:color="auto"/>
            </w:tcBorders>
          </w:tcPr>
          <w:p w14:paraId="00ED89A6" w14:textId="77777777" w:rsidR="00284E5A" w:rsidRPr="007810C8" w:rsidRDefault="00284E5A" w:rsidP="00284E5A">
            <w:pPr>
              <w:jc w:val="both"/>
              <w:rPr>
                <w:rFonts w:ascii="Courier New" w:hAnsi="Courier New" w:cs="Courier New"/>
                <w:sz w:val="24"/>
                <w:szCs w:val="24"/>
              </w:rPr>
            </w:pPr>
          </w:p>
          <w:p w14:paraId="33C65AA8" w14:textId="129BF03C" w:rsidR="00284E5A" w:rsidRPr="007810C8" w:rsidRDefault="00B036B7" w:rsidP="00284E5A">
            <w:pPr>
              <w:ind w:left="720"/>
              <w:jc w:val="both"/>
              <w:rPr>
                <w:rFonts w:ascii="Courier New" w:hAnsi="Courier New" w:cs="Courier New"/>
                <w:sz w:val="24"/>
                <w:szCs w:val="24"/>
              </w:rPr>
            </w:pPr>
            <w:r>
              <w:rPr>
                <w:rFonts w:ascii="Courier New" w:hAnsi="Courier New" w:cs="Courier New"/>
                <w:sz w:val="24"/>
                <w:szCs w:val="24"/>
              </w:rPr>
              <w:t>Cheyanne Costilla</w:t>
            </w:r>
            <w:r w:rsidR="00284E5A">
              <w:rPr>
                <w:rFonts w:ascii="Courier New" w:hAnsi="Courier New" w:cs="Courier New"/>
                <w:sz w:val="24"/>
                <w:szCs w:val="24"/>
              </w:rPr>
              <w:t>, Executive Director</w:t>
            </w:r>
          </w:p>
          <w:p w14:paraId="5B909F18" w14:textId="0B38C0BC" w:rsidR="00284E5A" w:rsidRDefault="00B036B7" w:rsidP="00284E5A">
            <w:pPr>
              <w:ind w:left="720"/>
              <w:jc w:val="both"/>
              <w:rPr>
                <w:rFonts w:ascii="Courier New" w:hAnsi="Courier New" w:cs="Courier New"/>
                <w:sz w:val="24"/>
                <w:szCs w:val="24"/>
              </w:rPr>
            </w:pPr>
            <w:r>
              <w:rPr>
                <w:rFonts w:ascii="Courier New" w:hAnsi="Courier New" w:cs="Courier New"/>
                <w:sz w:val="24"/>
                <w:szCs w:val="24"/>
              </w:rPr>
              <w:t>cheyanne</w:t>
            </w:r>
            <w:r w:rsidR="00284E5A" w:rsidRPr="00E4136C">
              <w:rPr>
                <w:rFonts w:ascii="Courier New" w:hAnsi="Courier New" w:cs="Courier New"/>
                <w:sz w:val="24"/>
                <w:szCs w:val="24"/>
              </w:rPr>
              <w:t>.</w:t>
            </w:r>
            <w:r>
              <w:rPr>
                <w:rFonts w:ascii="Courier New" w:hAnsi="Courier New" w:cs="Courier New"/>
                <w:sz w:val="24"/>
                <w:szCs w:val="24"/>
              </w:rPr>
              <w:t>costilla</w:t>
            </w:r>
            <w:r w:rsidR="00284E5A" w:rsidRPr="00E4136C">
              <w:rPr>
                <w:rFonts w:ascii="Courier New" w:hAnsi="Courier New" w:cs="Courier New"/>
                <w:sz w:val="24"/>
                <w:szCs w:val="24"/>
              </w:rPr>
              <w:t>@fchr.myflorida</w:t>
            </w:r>
            <w:r w:rsidR="00284E5A">
              <w:rPr>
                <w:rFonts w:ascii="Courier New" w:hAnsi="Courier New" w:cs="Courier New"/>
                <w:sz w:val="24"/>
                <w:szCs w:val="24"/>
              </w:rPr>
              <w:t>.com</w:t>
            </w:r>
          </w:p>
          <w:p w14:paraId="56344CAC" w14:textId="77777777" w:rsidR="00284E5A" w:rsidRDefault="00284E5A" w:rsidP="00284E5A">
            <w:pPr>
              <w:ind w:left="720"/>
              <w:jc w:val="both"/>
              <w:rPr>
                <w:rFonts w:ascii="Courier New" w:hAnsi="Courier New" w:cs="Courier New"/>
                <w:sz w:val="24"/>
                <w:szCs w:val="24"/>
              </w:rPr>
            </w:pPr>
          </w:p>
          <w:p w14:paraId="2F6E48B0" w14:textId="77777777" w:rsidR="00284E5A" w:rsidRPr="007810C8" w:rsidRDefault="00284E5A" w:rsidP="00284E5A">
            <w:pPr>
              <w:ind w:left="720"/>
              <w:jc w:val="both"/>
              <w:rPr>
                <w:rFonts w:ascii="Courier New" w:hAnsi="Courier New" w:cs="Courier New"/>
                <w:sz w:val="24"/>
                <w:szCs w:val="24"/>
              </w:rPr>
            </w:pPr>
            <w:r w:rsidRPr="007810C8">
              <w:rPr>
                <w:rFonts w:ascii="Courier New" w:hAnsi="Courier New" w:cs="Courier New"/>
                <w:sz w:val="24"/>
                <w:szCs w:val="24"/>
              </w:rPr>
              <w:t>Florida Commission on Human Relations</w:t>
            </w:r>
          </w:p>
          <w:p w14:paraId="34E7587D" w14:textId="77777777" w:rsidR="00284E5A" w:rsidRPr="007810C8" w:rsidRDefault="00284E5A" w:rsidP="00284E5A">
            <w:pPr>
              <w:ind w:left="720"/>
              <w:jc w:val="both"/>
              <w:rPr>
                <w:rFonts w:ascii="Courier New" w:hAnsi="Courier New" w:cs="Courier New"/>
                <w:sz w:val="24"/>
                <w:szCs w:val="24"/>
              </w:rPr>
            </w:pPr>
            <w:r w:rsidRPr="007810C8">
              <w:rPr>
                <w:rFonts w:ascii="Courier New" w:hAnsi="Courier New" w:cs="Courier New"/>
                <w:sz w:val="24"/>
                <w:szCs w:val="24"/>
              </w:rPr>
              <w:t>Room 110</w:t>
            </w:r>
          </w:p>
          <w:p w14:paraId="2A3A7101" w14:textId="77777777" w:rsidR="00284E5A" w:rsidRPr="007810C8" w:rsidRDefault="00284E5A" w:rsidP="00284E5A">
            <w:pPr>
              <w:ind w:left="720"/>
              <w:jc w:val="both"/>
              <w:rPr>
                <w:rFonts w:ascii="Courier New" w:hAnsi="Courier New" w:cs="Courier New"/>
                <w:sz w:val="24"/>
                <w:szCs w:val="24"/>
              </w:rPr>
            </w:pPr>
            <w:r w:rsidRPr="007810C8">
              <w:rPr>
                <w:rFonts w:ascii="Courier New" w:hAnsi="Courier New" w:cs="Courier New"/>
                <w:sz w:val="24"/>
                <w:szCs w:val="24"/>
              </w:rPr>
              <w:t>4075 Esplanade Way</w:t>
            </w:r>
          </w:p>
          <w:p w14:paraId="1F0DF2AE" w14:textId="77777777" w:rsidR="00284E5A" w:rsidRPr="007810C8" w:rsidRDefault="00284E5A" w:rsidP="00284E5A">
            <w:pPr>
              <w:ind w:left="720"/>
              <w:jc w:val="both"/>
              <w:rPr>
                <w:rFonts w:ascii="Courier New" w:hAnsi="Courier New" w:cs="Courier New"/>
                <w:sz w:val="24"/>
                <w:szCs w:val="24"/>
              </w:rPr>
            </w:pPr>
            <w:r w:rsidRPr="007810C8">
              <w:rPr>
                <w:rFonts w:ascii="Courier New" w:hAnsi="Courier New" w:cs="Courier New"/>
                <w:sz w:val="24"/>
                <w:szCs w:val="24"/>
              </w:rPr>
              <w:t>Tallahassee, Florida 32399-7020</w:t>
            </w:r>
          </w:p>
          <w:p w14:paraId="38540C5A" w14:textId="7523C357" w:rsidR="00284E5A" w:rsidRPr="00E4136C" w:rsidRDefault="00284E5A" w:rsidP="00284E5A">
            <w:pPr>
              <w:ind w:left="720"/>
              <w:rPr>
                <w:rFonts w:ascii="Courier New" w:hAnsi="Courier New" w:cs="Courier New"/>
                <w:sz w:val="24"/>
                <w:szCs w:val="24"/>
              </w:rPr>
            </w:pPr>
            <w:r w:rsidRPr="007810C8">
              <w:rPr>
                <w:rFonts w:ascii="Courier New" w:hAnsi="Courier New" w:cs="Courier New"/>
                <w:sz w:val="24"/>
                <w:szCs w:val="24"/>
              </w:rPr>
              <w:t>(</w:t>
            </w:r>
            <w:r w:rsidRPr="007810C8">
              <w:rPr>
                <w:rFonts w:ascii="Courier New" w:hAnsi="Courier New" w:cs="Courier New"/>
                <w:i/>
                <w:sz w:val="24"/>
                <w:szCs w:val="24"/>
              </w:rPr>
              <w:t>agency</w:t>
            </w:r>
            <w:r w:rsidRPr="007810C8">
              <w:rPr>
                <w:rFonts w:ascii="Courier New" w:hAnsi="Courier New" w:cs="Courier New"/>
                <w:sz w:val="24"/>
                <w:szCs w:val="24"/>
              </w:rPr>
              <w:t>)</w:t>
            </w:r>
          </w:p>
        </w:tc>
        <w:tc>
          <w:tcPr>
            <w:tcW w:w="3600" w:type="dxa"/>
          </w:tcPr>
          <w:p w14:paraId="0B6AB323" w14:textId="77777777" w:rsidR="00284E5A" w:rsidRPr="007810C8" w:rsidRDefault="00284E5A" w:rsidP="0045648C">
            <w:pPr>
              <w:ind w:left="720"/>
              <w:rPr>
                <w:rFonts w:ascii="Courier New" w:hAnsi="Courier New" w:cs="Courier New"/>
                <w:sz w:val="24"/>
                <w:szCs w:val="24"/>
              </w:rPr>
            </w:pPr>
          </w:p>
        </w:tc>
      </w:tr>
    </w:tbl>
    <w:p w14:paraId="09347AA3" w14:textId="77777777" w:rsidR="00284E5A" w:rsidRDefault="00284E5A" w:rsidP="00284E5A">
      <w:pPr>
        <w:rPr>
          <w:rFonts w:ascii="Courier New" w:eastAsiaTheme="minorHAnsi" w:hAnsi="Courier New" w:cs="Courier New"/>
          <w:color w:val="000000"/>
          <w:sz w:val="24"/>
          <w:szCs w:val="24"/>
        </w:rPr>
      </w:pPr>
    </w:p>
    <w:p w14:paraId="631DDBB1" w14:textId="1ADE4913" w:rsidR="00151AAC" w:rsidRDefault="00151AAC">
      <w:pPr>
        <w:rPr>
          <w:rFonts w:ascii="Courier New" w:eastAsiaTheme="minorHAnsi" w:hAnsi="Courier New" w:cs="Courier New"/>
          <w:sz w:val="24"/>
          <w:szCs w:val="24"/>
        </w:rPr>
      </w:pPr>
      <w:r>
        <w:rPr>
          <w:rFonts w:ascii="Courier New" w:eastAsiaTheme="minorHAnsi" w:hAnsi="Courier New" w:cs="Courier New"/>
          <w:sz w:val="24"/>
          <w:szCs w:val="24"/>
        </w:rPr>
        <w:br w:type="page"/>
      </w:r>
    </w:p>
    <w:p w14:paraId="0B6143B3" w14:textId="77777777" w:rsidR="00151AAC" w:rsidRPr="0085359C" w:rsidRDefault="00151AAC" w:rsidP="00151AAC">
      <w:pPr>
        <w:spacing w:after="0"/>
        <w:jc w:val="center"/>
        <w:rPr>
          <w:rFonts w:ascii="Courier New" w:hAnsi="Courier New" w:cs="Courier New"/>
          <w:b/>
        </w:rPr>
      </w:pPr>
    </w:p>
    <w:p w14:paraId="2D6EEF30" w14:textId="77777777" w:rsidR="00151AAC" w:rsidRPr="0085359C" w:rsidRDefault="00151AAC" w:rsidP="00151AAC">
      <w:pPr>
        <w:spacing w:after="0"/>
        <w:jc w:val="center"/>
        <w:rPr>
          <w:rFonts w:ascii="Courier New" w:hAnsi="Courier New" w:cs="Courier New"/>
          <w:b/>
        </w:rPr>
      </w:pPr>
    </w:p>
    <w:p w14:paraId="13DAD104" w14:textId="77777777" w:rsidR="00151AAC" w:rsidRPr="0085359C" w:rsidRDefault="00151AAC" w:rsidP="00151AAC">
      <w:pPr>
        <w:spacing w:after="0"/>
        <w:jc w:val="center"/>
        <w:rPr>
          <w:rFonts w:ascii="Courier New" w:hAnsi="Courier New" w:cs="Courier New"/>
          <w:b/>
        </w:rPr>
      </w:pPr>
    </w:p>
    <w:p w14:paraId="4C91525B" w14:textId="77777777" w:rsidR="00151AAC" w:rsidRPr="0085359C" w:rsidRDefault="00151AAC" w:rsidP="00151AAC">
      <w:pPr>
        <w:spacing w:after="0"/>
        <w:jc w:val="center"/>
        <w:rPr>
          <w:rFonts w:ascii="Courier New" w:hAnsi="Courier New" w:cs="Courier New"/>
          <w:b/>
        </w:rPr>
      </w:pPr>
    </w:p>
    <w:p w14:paraId="7E1146F8" w14:textId="77777777" w:rsidR="00151AAC" w:rsidRPr="0085359C" w:rsidRDefault="00151AAC" w:rsidP="00151AAC">
      <w:pPr>
        <w:spacing w:after="0"/>
        <w:jc w:val="center"/>
        <w:rPr>
          <w:rFonts w:ascii="Courier New" w:hAnsi="Courier New" w:cs="Courier New"/>
          <w:b/>
        </w:rPr>
      </w:pPr>
    </w:p>
    <w:p w14:paraId="77DC9718" w14:textId="77777777" w:rsidR="00151AAC" w:rsidRPr="0085359C" w:rsidRDefault="00151AAC" w:rsidP="00151AAC">
      <w:pPr>
        <w:spacing w:after="0"/>
        <w:jc w:val="center"/>
        <w:rPr>
          <w:rFonts w:ascii="Courier New" w:hAnsi="Courier New" w:cs="Courier New"/>
          <w:b/>
        </w:rPr>
      </w:pPr>
    </w:p>
    <w:p w14:paraId="649D6F6C" w14:textId="77777777" w:rsidR="00151AAC" w:rsidRPr="0085359C" w:rsidRDefault="00151AAC" w:rsidP="00151AAC">
      <w:pPr>
        <w:spacing w:after="0"/>
        <w:jc w:val="center"/>
        <w:rPr>
          <w:rFonts w:ascii="Courier New" w:hAnsi="Courier New" w:cs="Courier New"/>
          <w:b/>
        </w:rPr>
      </w:pPr>
    </w:p>
    <w:p w14:paraId="06C87E3F" w14:textId="77777777" w:rsidR="00151AAC" w:rsidRPr="0085359C" w:rsidRDefault="00151AAC" w:rsidP="00151AAC">
      <w:pPr>
        <w:spacing w:after="0"/>
        <w:jc w:val="center"/>
        <w:rPr>
          <w:rFonts w:ascii="Courier New" w:hAnsi="Courier New" w:cs="Courier New"/>
          <w:b/>
        </w:rPr>
      </w:pPr>
    </w:p>
    <w:p w14:paraId="549FDB9A" w14:textId="77777777" w:rsidR="00151AAC" w:rsidRPr="0085359C" w:rsidRDefault="00151AAC" w:rsidP="00151AAC">
      <w:pPr>
        <w:spacing w:after="0"/>
        <w:jc w:val="center"/>
        <w:rPr>
          <w:rFonts w:ascii="Courier New" w:hAnsi="Courier New" w:cs="Courier New"/>
          <w:b/>
        </w:rPr>
      </w:pPr>
    </w:p>
    <w:p w14:paraId="13B87CF0" w14:textId="77777777" w:rsidR="00151AAC" w:rsidRPr="0085359C" w:rsidRDefault="00151AAC" w:rsidP="00151AAC">
      <w:pPr>
        <w:spacing w:after="0"/>
        <w:jc w:val="center"/>
        <w:rPr>
          <w:rFonts w:ascii="Courier New" w:hAnsi="Courier New" w:cs="Courier New"/>
          <w:b/>
        </w:rPr>
      </w:pPr>
    </w:p>
    <w:p w14:paraId="279DBC6F" w14:textId="77777777" w:rsidR="00151AAC" w:rsidRPr="0085359C" w:rsidRDefault="00151AAC" w:rsidP="00151AAC">
      <w:pPr>
        <w:spacing w:after="0"/>
        <w:jc w:val="center"/>
        <w:rPr>
          <w:rFonts w:ascii="Courier New" w:hAnsi="Courier New" w:cs="Courier New"/>
          <w:b/>
        </w:rPr>
      </w:pPr>
    </w:p>
    <w:p w14:paraId="6952BF78" w14:textId="77777777" w:rsidR="00151AAC" w:rsidRPr="0085359C" w:rsidRDefault="00151AAC" w:rsidP="00151AAC">
      <w:pPr>
        <w:spacing w:after="0"/>
        <w:jc w:val="center"/>
        <w:rPr>
          <w:rFonts w:ascii="Courier New" w:hAnsi="Courier New" w:cs="Courier New"/>
          <w:b/>
        </w:rPr>
      </w:pPr>
    </w:p>
    <w:p w14:paraId="268853EF" w14:textId="77777777" w:rsidR="00151AAC" w:rsidRPr="0085359C" w:rsidRDefault="00151AAC" w:rsidP="00151AAC">
      <w:pPr>
        <w:spacing w:after="0"/>
        <w:jc w:val="center"/>
        <w:rPr>
          <w:rFonts w:ascii="Courier New" w:hAnsi="Courier New" w:cs="Courier New"/>
          <w:b/>
        </w:rPr>
      </w:pPr>
    </w:p>
    <w:p w14:paraId="5708BC88" w14:textId="77777777" w:rsidR="00151AAC" w:rsidRPr="0085359C" w:rsidRDefault="00151AAC" w:rsidP="00151AAC">
      <w:pPr>
        <w:spacing w:after="0"/>
        <w:jc w:val="center"/>
        <w:rPr>
          <w:rFonts w:ascii="Courier New" w:hAnsi="Courier New" w:cs="Courier New"/>
          <w:b/>
        </w:rPr>
      </w:pPr>
    </w:p>
    <w:p w14:paraId="05359CE7" w14:textId="77777777" w:rsidR="00151AAC" w:rsidRPr="0085359C" w:rsidRDefault="00151AAC" w:rsidP="00151AAC">
      <w:pPr>
        <w:spacing w:after="0"/>
        <w:jc w:val="center"/>
        <w:rPr>
          <w:rFonts w:ascii="Courier New" w:hAnsi="Courier New" w:cs="Courier New"/>
          <w:b/>
        </w:rPr>
      </w:pPr>
    </w:p>
    <w:p w14:paraId="74D1082E" w14:textId="77777777" w:rsidR="00151AAC" w:rsidRPr="0085359C" w:rsidRDefault="00151AAC" w:rsidP="00151AAC">
      <w:pPr>
        <w:spacing w:after="0"/>
        <w:jc w:val="center"/>
        <w:rPr>
          <w:rFonts w:ascii="Courier New" w:hAnsi="Courier New" w:cs="Courier New"/>
          <w:b/>
        </w:rPr>
      </w:pPr>
    </w:p>
    <w:p w14:paraId="1233CABE" w14:textId="7F2F67D6" w:rsidR="00151AAC" w:rsidRPr="00D52F09" w:rsidRDefault="00151AAC" w:rsidP="00151AAC">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Pr>
          <w:rFonts w:ascii="Courier New" w:hAnsi="Courier New" w:cs="Courier New"/>
          <w:sz w:val="96"/>
          <w:szCs w:val="96"/>
        </w:rPr>
        <w:t>A</w:t>
      </w:r>
    </w:p>
    <w:p w14:paraId="67F5A294" w14:textId="58AF8676" w:rsidR="00151AAC" w:rsidRPr="00D52F09" w:rsidRDefault="00151AAC" w:rsidP="00151AAC">
      <w:pPr>
        <w:spacing w:after="0"/>
        <w:jc w:val="center"/>
        <w:rPr>
          <w:rFonts w:ascii="Courier New" w:hAnsi="Courier New" w:cs="Courier New"/>
          <w:sz w:val="24"/>
          <w:szCs w:val="24"/>
        </w:rPr>
      </w:pPr>
    </w:p>
    <w:p w14:paraId="556AF383" w14:textId="60C6314F" w:rsidR="00151AAC" w:rsidRDefault="00151AAC" w:rsidP="00151AAC">
      <w:pPr>
        <w:spacing w:after="0"/>
        <w:jc w:val="center"/>
        <w:rPr>
          <w:rFonts w:ascii="Courier New" w:hAnsi="Courier New" w:cs="Courier New"/>
          <w:sz w:val="24"/>
          <w:szCs w:val="24"/>
        </w:rPr>
      </w:pPr>
    </w:p>
    <w:p w14:paraId="030CCA13" w14:textId="77777777" w:rsidR="00151AAC" w:rsidRDefault="00151AAC" w:rsidP="00151AAC">
      <w:pPr>
        <w:spacing w:after="0"/>
        <w:jc w:val="center"/>
        <w:rPr>
          <w:rFonts w:ascii="Courier New" w:hAnsi="Courier New" w:cs="Courier New"/>
          <w:sz w:val="24"/>
          <w:szCs w:val="24"/>
        </w:rPr>
      </w:pPr>
    </w:p>
    <w:p w14:paraId="1CB0FA72" w14:textId="2E5E98BD" w:rsidR="00151AAC" w:rsidRDefault="00151AAC" w:rsidP="00151AAC">
      <w:pPr>
        <w:spacing w:after="0"/>
        <w:jc w:val="center"/>
        <w:rPr>
          <w:rFonts w:ascii="Courier New" w:hAnsi="Courier New" w:cs="Courier New"/>
          <w:sz w:val="24"/>
          <w:szCs w:val="24"/>
        </w:rPr>
      </w:pPr>
    </w:p>
    <w:p w14:paraId="4C849C17" w14:textId="77777777" w:rsidR="00151AAC" w:rsidRDefault="00151AAC" w:rsidP="00151AAC">
      <w:pPr>
        <w:spacing w:after="0"/>
        <w:jc w:val="center"/>
        <w:rPr>
          <w:rFonts w:ascii="Courier New" w:hAnsi="Courier New" w:cs="Courier New"/>
          <w:sz w:val="24"/>
          <w:szCs w:val="24"/>
        </w:rPr>
      </w:pPr>
    </w:p>
    <w:p w14:paraId="16650370" w14:textId="7E1659DB" w:rsidR="00151AAC" w:rsidRDefault="00151AAC" w:rsidP="00151AAC">
      <w:pPr>
        <w:spacing w:after="0"/>
        <w:jc w:val="center"/>
        <w:rPr>
          <w:rFonts w:ascii="Courier New" w:hAnsi="Courier New" w:cs="Courier New"/>
          <w:sz w:val="24"/>
          <w:szCs w:val="24"/>
        </w:rPr>
      </w:pPr>
    </w:p>
    <w:p w14:paraId="3C419470" w14:textId="77777777" w:rsidR="00151AAC" w:rsidRPr="00265486" w:rsidRDefault="00151AAC" w:rsidP="00151AAC">
      <w:pPr>
        <w:spacing w:after="0"/>
        <w:jc w:val="center"/>
        <w:rPr>
          <w:rFonts w:ascii="Courier New" w:hAnsi="Courier New" w:cs="Courier New"/>
          <w:sz w:val="24"/>
          <w:szCs w:val="24"/>
        </w:rPr>
      </w:pPr>
    </w:p>
    <w:p w14:paraId="3AE861BB" w14:textId="77777777" w:rsidR="00151AAC" w:rsidRPr="00D52F09" w:rsidRDefault="00151AAC" w:rsidP="00151AAC">
      <w:pPr>
        <w:spacing w:after="0"/>
        <w:jc w:val="center"/>
        <w:rPr>
          <w:rFonts w:ascii="Courier New" w:hAnsi="Courier New" w:cs="Courier New"/>
          <w:sz w:val="24"/>
          <w:szCs w:val="24"/>
        </w:rPr>
      </w:pPr>
    </w:p>
    <w:p w14:paraId="7FFA22FD" w14:textId="77777777" w:rsidR="00151AAC" w:rsidRPr="00D52F09" w:rsidRDefault="00151AAC" w:rsidP="00151AAC">
      <w:pPr>
        <w:spacing w:after="0"/>
        <w:jc w:val="center"/>
        <w:rPr>
          <w:rFonts w:ascii="Courier New" w:hAnsi="Courier New" w:cs="Courier New"/>
          <w:sz w:val="24"/>
          <w:szCs w:val="24"/>
        </w:rPr>
      </w:pPr>
    </w:p>
    <w:p w14:paraId="3A1D3EDE" w14:textId="3A822689" w:rsidR="00151AAC" w:rsidRPr="00151AAC" w:rsidRDefault="00151AAC" w:rsidP="00151AAC">
      <w:pPr>
        <w:spacing w:after="0"/>
        <w:jc w:val="center"/>
        <w:rPr>
          <w:rFonts w:ascii="Courier New" w:hAnsi="Courier New" w:cs="Courier New"/>
          <w:sz w:val="24"/>
          <w:szCs w:val="24"/>
        </w:rPr>
      </w:pPr>
    </w:p>
    <w:p w14:paraId="0F01A757" w14:textId="2E0D38E7" w:rsidR="00151AAC" w:rsidRDefault="00151AAC" w:rsidP="00151AAC">
      <w:pPr>
        <w:spacing w:after="0"/>
        <w:jc w:val="center"/>
        <w:rPr>
          <w:rFonts w:ascii="Courier New" w:hAnsi="Courier New" w:cs="Courier New"/>
          <w:sz w:val="24"/>
          <w:szCs w:val="24"/>
        </w:rPr>
      </w:pPr>
    </w:p>
    <w:p w14:paraId="4D7D5C2B" w14:textId="4C4CB54F" w:rsidR="00151AAC" w:rsidRDefault="00151AAC" w:rsidP="00151AAC">
      <w:pPr>
        <w:spacing w:after="0"/>
        <w:jc w:val="center"/>
        <w:rPr>
          <w:rFonts w:ascii="Courier New" w:hAnsi="Courier New" w:cs="Courier New"/>
          <w:sz w:val="24"/>
          <w:szCs w:val="24"/>
        </w:rPr>
      </w:pPr>
    </w:p>
    <w:p w14:paraId="5D45B3DD" w14:textId="77777777" w:rsidR="00151AAC" w:rsidRPr="00D52F09" w:rsidRDefault="00151AAC" w:rsidP="00151AAC">
      <w:pPr>
        <w:spacing w:after="0"/>
        <w:jc w:val="center"/>
        <w:rPr>
          <w:rFonts w:ascii="Courier New" w:hAnsi="Courier New" w:cs="Courier New"/>
          <w:sz w:val="24"/>
          <w:szCs w:val="24"/>
        </w:rPr>
      </w:pPr>
    </w:p>
    <w:p w14:paraId="561201BF" w14:textId="77777777" w:rsidR="00151AAC" w:rsidRPr="0085359C" w:rsidRDefault="00151AAC" w:rsidP="00151AAC">
      <w:pPr>
        <w:spacing w:after="0"/>
        <w:jc w:val="center"/>
        <w:rPr>
          <w:rFonts w:ascii="Courier New" w:hAnsi="Courier New" w:cs="Courier New"/>
          <w:b/>
        </w:rPr>
      </w:pPr>
    </w:p>
    <w:p w14:paraId="0BD9DBC6" w14:textId="77777777" w:rsidR="00151AAC" w:rsidRPr="0085359C" w:rsidRDefault="00151AAC" w:rsidP="00151AAC">
      <w:pPr>
        <w:spacing w:after="0"/>
        <w:jc w:val="center"/>
        <w:rPr>
          <w:rFonts w:ascii="Courier New" w:hAnsi="Courier New" w:cs="Courier New"/>
          <w:b/>
        </w:rPr>
      </w:pPr>
    </w:p>
    <w:p w14:paraId="3FD0F72C" w14:textId="77777777" w:rsidR="00151AAC" w:rsidRPr="0085359C" w:rsidRDefault="00151AAC" w:rsidP="00151AAC">
      <w:pPr>
        <w:spacing w:after="0"/>
        <w:jc w:val="center"/>
        <w:rPr>
          <w:rFonts w:ascii="Courier New" w:hAnsi="Courier New" w:cs="Courier New"/>
          <w:b/>
        </w:rPr>
      </w:pPr>
    </w:p>
    <w:p w14:paraId="4EA72E52" w14:textId="77777777" w:rsidR="00151AAC" w:rsidRPr="0085359C" w:rsidRDefault="00151AAC" w:rsidP="00151AAC">
      <w:pPr>
        <w:spacing w:after="0"/>
        <w:jc w:val="center"/>
        <w:rPr>
          <w:rFonts w:ascii="Courier New" w:hAnsi="Courier New" w:cs="Courier New"/>
          <w:b/>
        </w:rPr>
      </w:pPr>
    </w:p>
    <w:p w14:paraId="7EA8E9BC" w14:textId="77777777" w:rsidR="00151AAC" w:rsidRPr="0085359C" w:rsidRDefault="00151AAC" w:rsidP="00151AAC">
      <w:pPr>
        <w:spacing w:after="0"/>
        <w:jc w:val="center"/>
        <w:rPr>
          <w:rFonts w:ascii="Courier New" w:hAnsi="Courier New" w:cs="Courier New"/>
          <w:b/>
        </w:rPr>
      </w:pPr>
    </w:p>
    <w:p w14:paraId="311BCB5B" w14:textId="77777777" w:rsidR="00151AAC" w:rsidRPr="0085359C" w:rsidRDefault="00151AAC" w:rsidP="00151AAC">
      <w:pPr>
        <w:spacing w:after="0"/>
        <w:jc w:val="center"/>
        <w:rPr>
          <w:rFonts w:ascii="Courier New" w:hAnsi="Courier New" w:cs="Courier New"/>
          <w:b/>
        </w:rPr>
      </w:pPr>
    </w:p>
    <w:p w14:paraId="125537DB" w14:textId="77777777" w:rsidR="00151AAC" w:rsidRPr="0085359C" w:rsidRDefault="00151AAC" w:rsidP="00151AAC">
      <w:pPr>
        <w:spacing w:after="0"/>
        <w:jc w:val="center"/>
        <w:rPr>
          <w:rFonts w:ascii="Courier New" w:hAnsi="Courier New" w:cs="Courier New"/>
          <w:b/>
        </w:rPr>
      </w:pPr>
    </w:p>
    <w:p w14:paraId="6A4C7F35" w14:textId="77777777" w:rsidR="00151AAC" w:rsidRPr="0085359C" w:rsidRDefault="00151AAC" w:rsidP="00151AAC">
      <w:pPr>
        <w:spacing w:after="0"/>
        <w:jc w:val="center"/>
        <w:rPr>
          <w:rFonts w:ascii="Courier New" w:hAnsi="Courier New" w:cs="Courier New"/>
          <w:b/>
        </w:rPr>
      </w:pPr>
    </w:p>
    <w:p w14:paraId="13B90C5E" w14:textId="77777777" w:rsidR="00151AAC" w:rsidRPr="0085359C" w:rsidRDefault="00151AAC" w:rsidP="00151AAC">
      <w:pPr>
        <w:spacing w:after="0"/>
        <w:jc w:val="center"/>
        <w:rPr>
          <w:rFonts w:ascii="Courier New" w:hAnsi="Courier New" w:cs="Courier New"/>
          <w:b/>
        </w:rPr>
      </w:pPr>
    </w:p>
    <w:p w14:paraId="3D1C2C25" w14:textId="77777777" w:rsidR="00151AAC" w:rsidRPr="0085359C" w:rsidRDefault="00151AAC" w:rsidP="00151AAC">
      <w:pPr>
        <w:spacing w:after="0"/>
        <w:jc w:val="center"/>
        <w:rPr>
          <w:rFonts w:ascii="Courier New" w:hAnsi="Courier New" w:cs="Courier New"/>
          <w:b/>
        </w:rPr>
      </w:pPr>
    </w:p>
    <w:p w14:paraId="7CD6518B" w14:textId="77777777" w:rsidR="00151AAC" w:rsidRDefault="00151AAC" w:rsidP="00151AAC">
      <w:pPr>
        <w:rPr>
          <w:rFonts w:ascii="Courier New" w:hAnsi="Courier New" w:cs="Courier New"/>
          <w:sz w:val="23"/>
          <w:szCs w:val="23"/>
        </w:rPr>
      </w:pPr>
      <w:r w:rsidRPr="0085359C">
        <w:rPr>
          <w:rFonts w:ascii="Courier New" w:hAnsi="Courier New" w:cs="Courier New"/>
          <w:sz w:val="23"/>
          <w:szCs w:val="23"/>
        </w:rPr>
        <w:br w:type="page"/>
      </w:r>
    </w:p>
    <w:p w14:paraId="450333FD" w14:textId="77777777" w:rsidR="00151AAC" w:rsidRDefault="00151AAC" w:rsidP="00151AAC">
      <w:pPr>
        <w:rPr>
          <w:rFonts w:ascii="Courier New" w:hAnsi="Courier New" w:cs="Courier New"/>
          <w:sz w:val="23"/>
          <w:szCs w:val="23"/>
        </w:rPr>
      </w:pPr>
    </w:p>
    <w:p w14:paraId="26EE395E" w14:textId="77777777" w:rsidR="00151AAC" w:rsidRDefault="00151AAC" w:rsidP="00151AAC">
      <w:pPr>
        <w:rPr>
          <w:rFonts w:ascii="Courier New" w:hAnsi="Courier New" w:cs="Courier New"/>
          <w:sz w:val="23"/>
          <w:szCs w:val="23"/>
        </w:rPr>
      </w:pPr>
    </w:p>
    <w:p w14:paraId="1C1B976E" w14:textId="77777777" w:rsidR="00151AAC" w:rsidRDefault="00151AAC" w:rsidP="00151AAC">
      <w:pPr>
        <w:rPr>
          <w:rFonts w:ascii="Courier New" w:hAnsi="Courier New" w:cs="Courier New"/>
          <w:sz w:val="23"/>
          <w:szCs w:val="23"/>
        </w:rPr>
      </w:pPr>
      <w:r>
        <w:rPr>
          <w:rFonts w:ascii="Courier New" w:hAnsi="Courier New" w:cs="Courier New"/>
          <w:sz w:val="23"/>
          <w:szCs w:val="23"/>
        </w:rPr>
        <w:br w:type="page"/>
      </w:r>
    </w:p>
    <w:p w14:paraId="698D06FD" w14:textId="77777777" w:rsidR="00151AAC" w:rsidRDefault="00151AAC" w:rsidP="00151AAC">
      <w:pPr>
        <w:rPr>
          <w:rFonts w:ascii="Courier New" w:eastAsiaTheme="minorHAnsi" w:hAnsi="Courier New" w:cs="Courier New"/>
          <w:color w:val="000000"/>
          <w:sz w:val="24"/>
          <w:szCs w:val="24"/>
        </w:rPr>
      </w:pPr>
    </w:p>
    <w:p w14:paraId="07D422FF" w14:textId="77777777" w:rsidR="001D43C1" w:rsidRDefault="001D43C1" w:rsidP="00D26ABE">
      <w:pPr>
        <w:rPr>
          <w:rFonts w:ascii="Courier New" w:eastAsiaTheme="minorHAnsi" w:hAnsi="Courier New" w:cs="Courier New"/>
          <w:sz w:val="24"/>
          <w:szCs w:val="24"/>
        </w:rPr>
        <w:sectPr w:rsidR="001D43C1" w:rsidSect="00406292">
          <w:headerReference w:type="default" r:id="rId19"/>
          <w:footerReference w:type="default" r:id="rId20"/>
          <w:pgSz w:w="12240" w:h="15840"/>
          <w:pgMar w:top="720" w:right="720" w:bottom="720" w:left="720" w:header="360" w:footer="360" w:gutter="0"/>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D43C1" w:rsidRPr="000C3158" w14:paraId="75C12FD3" w14:textId="77777777" w:rsidTr="00512ED6">
        <w:trPr>
          <w:gridBefore w:val="1"/>
          <w:gridAfter w:val="1"/>
          <w:wBefore w:w="630" w:type="dxa"/>
          <w:wAfter w:w="810" w:type="dxa"/>
          <w:trHeight w:val="360"/>
        </w:trPr>
        <w:tc>
          <w:tcPr>
            <w:tcW w:w="3120" w:type="dxa"/>
            <w:gridSpan w:val="3"/>
            <w:shd w:val="clear" w:color="auto" w:fill="FAFAFA"/>
            <w:vAlign w:val="center"/>
          </w:tcPr>
          <w:p w14:paraId="2AB2ECB1" w14:textId="77777777" w:rsidR="001D43C1" w:rsidRPr="000C3158" w:rsidRDefault="001D43C1" w:rsidP="00512ED6">
            <w:pPr>
              <w:jc w:val="center"/>
              <w:rPr>
                <w:rFonts w:ascii="Courier New" w:hAnsi="Courier New" w:cs="Courier New"/>
                <w:noProof/>
                <w:sz w:val="20"/>
                <w:szCs w:val="20"/>
              </w:rPr>
            </w:pPr>
            <w:hyperlink r:id="rId2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2D2F1D0A" w14:textId="77777777" w:rsidR="001D43C1" w:rsidRPr="000C3158" w:rsidRDefault="001D43C1"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0379E134" w14:textId="77777777" w:rsidR="001D43C1" w:rsidRPr="000C3158" w:rsidRDefault="001D43C1"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D43C1" w:rsidRPr="000C3158" w14:paraId="3E26DC84" w14:textId="77777777" w:rsidTr="00512ED6">
        <w:trPr>
          <w:gridBefore w:val="1"/>
          <w:gridAfter w:val="1"/>
          <w:wBefore w:w="630" w:type="dxa"/>
          <w:wAfter w:w="810" w:type="dxa"/>
          <w:trHeight w:val="7920"/>
        </w:trPr>
        <w:tc>
          <w:tcPr>
            <w:tcW w:w="9360" w:type="dxa"/>
            <w:gridSpan w:val="7"/>
            <w:shd w:val="clear" w:color="auto" w:fill="FAFAFA"/>
            <w:vAlign w:val="center"/>
          </w:tcPr>
          <w:p w14:paraId="0F54AABD" w14:textId="77777777" w:rsidR="001D43C1" w:rsidRPr="000C3158" w:rsidRDefault="001D43C1" w:rsidP="00512ED6">
            <w:pPr>
              <w:jc w:val="center"/>
              <w:rPr>
                <w:rFonts w:ascii="Courier New" w:hAnsi="Courier New" w:cs="Courier New"/>
              </w:rPr>
            </w:pPr>
            <w:r w:rsidRPr="000C3158">
              <w:rPr>
                <w:rFonts w:ascii="Courier New" w:hAnsi="Courier New" w:cs="Courier New"/>
                <w:noProof/>
              </w:rPr>
              <w:drawing>
                <wp:inline distT="0" distB="0" distL="0" distR="0" wp14:anchorId="258E9F16" wp14:editId="6B79E72E">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D43C1" w:rsidRPr="000C3158" w14:paraId="7338B382" w14:textId="77777777" w:rsidTr="00512ED6">
        <w:trPr>
          <w:gridBefore w:val="1"/>
          <w:gridAfter w:val="1"/>
          <w:wBefore w:w="630" w:type="dxa"/>
          <w:wAfter w:w="810" w:type="dxa"/>
        </w:trPr>
        <w:tc>
          <w:tcPr>
            <w:tcW w:w="9360" w:type="dxa"/>
            <w:gridSpan w:val="7"/>
            <w:shd w:val="clear" w:color="auto" w:fill="FAFAFA"/>
            <w:vAlign w:val="center"/>
          </w:tcPr>
          <w:p w14:paraId="73E69535" w14:textId="77777777" w:rsidR="001D43C1" w:rsidRPr="000C3158" w:rsidRDefault="001D43C1"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6FF7099D" w14:textId="77777777" w:rsidR="001D43C1" w:rsidRPr="000C3158" w:rsidRDefault="001D43C1" w:rsidP="00512ED6">
            <w:pPr>
              <w:jc w:val="center"/>
              <w:rPr>
                <w:rFonts w:ascii="Courier New" w:hAnsi="Courier New" w:cs="Courier New"/>
                <w:sz w:val="16"/>
                <w:szCs w:val="16"/>
              </w:rPr>
            </w:pPr>
            <w:hyperlink r:id="rId24"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D43C1" w:rsidRPr="000C3158" w14:paraId="27F751CC" w14:textId="77777777" w:rsidTr="00512ED6">
        <w:trPr>
          <w:gridBefore w:val="1"/>
          <w:gridAfter w:val="1"/>
          <w:wBefore w:w="630" w:type="dxa"/>
          <w:wAfter w:w="810" w:type="dxa"/>
          <w:trHeight w:val="1440"/>
        </w:trPr>
        <w:tc>
          <w:tcPr>
            <w:tcW w:w="9360" w:type="dxa"/>
            <w:gridSpan w:val="7"/>
            <w:shd w:val="clear" w:color="auto" w:fill="FAFAFA"/>
            <w:vAlign w:val="center"/>
          </w:tcPr>
          <w:p w14:paraId="614B7C95" w14:textId="77777777" w:rsidR="001D43C1" w:rsidRPr="000C3158" w:rsidRDefault="001D43C1" w:rsidP="00512ED6">
            <w:pPr>
              <w:jc w:val="center"/>
              <w:rPr>
                <w:rFonts w:ascii="Courier New" w:hAnsi="Courier New" w:cs="Courier New"/>
              </w:rPr>
            </w:pPr>
          </w:p>
        </w:tc>
      </w:tr>
      <w:tr w:rsidR="001D43C1" w:rsidRPr="000C3158" w14:paraId="3965DBD9" w14:textId="77777777" w:rsidTr="00512ED6">
        <w:trPr>
          <w:gridBefore w:val="1"/>
          <w:gridAfter w:val="1"/>
          <w:wBefore w:w="630" w:type="dxa"/>
          <w:wAfter w:w="810" w:type="dxa"/>
        </w:trPr>
        <w:tc>
          <w:tcPr>
            <w:tcW w:w="1080" w:type="dxa"/>
            <w:shd w:val="clear" w:color="auto" w:fill="FAFAFA"/>
            <w:vAlign w:val="center"/>
          </w:tcPr>
          <w:p w14:paraId="5609C7A4" w14:textId="77777777" w:rsidR="001D43C1" w:rsidRPr="000C3158" w:rsidRDefault="001D43C1"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EA6C7E5" wp14:editId="1F4F8385">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03CB1D3" w14:textId="77777777" w:rsidR="001D43C1" w:rsidRPr="000C3158" w:rsidRDefault="001D43C1" w:rsidP="00512ED6">
            <w:pPr>
              <w:jc w:val="center"/>
              <w:rPr>
                <w:rStyle w:val="Hyperlink"/>
                <w:rFonts w:ascii="Courier New" w:hAnsi="Courier New" w:cs="Courier New"/>
                <w:b/>
                <w:bCs/>
                <w:color w:val="auto"/>
                <w:sz w:val="48"/>
                <w:szCs w:val="48"/>
                <w:u w:val="none"/>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37EBDEC" w14:textId="77777777" w:rsidR="001D43C1" w:rsidRPr="000C3158" w:rsidRDefault="001D43C1"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7048F181" w14:textId="77777777" w:rsidR="001D43C1" w:rsidRPr="000C3158" w:rsidRDefault="001D43C1"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8754B4D" wp14:editId="56D69579">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D43C1" w:rsidRPr="000C3158" w14:paraId="36F0E1F3" w14:textId="77777777" w:rsidTr="00512ED6">
        <w:tc>
          <w:tcPr>
            <w:tcW w:w="3600" w:type="dxa"/>
            <w:gridSpan w:val="3"/>
            <w:tcBorders>
              <w:right w:val="single" w:sz="24" w:space="0" w:color="FFFFFF" w:themeColor="background1"/>
            </w:tcBorders>
            <w:shd w:val="clear" w:color="auto" w:fill="000000" w:themeFill="text1"/>
            <w:vAlign w:val="center"/>
          </w:tcPr>
          <w:p w14:paraId="13AFE296" w14:textId="77777777" w:rsidR="001D43C1" w:rsidRPr="000C3158" w:rsidRDefault="001D43C1"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D94444C" w14:textId="77777777" w:rsidR="001D43C1" w:rsidRPr="000C3158" w:rsidRDefault="001D43C1"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C0CED1B" w14:textId="77777777" w:rsidR="001D43C1" w:rsidRPr="000C3158" w:rsidRDefault="001D43C1"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5CA60B15" w14:textId="2BA8DA86" w:rsidR="00D26ABE" w:rsidRDefault="00D26ABE" w:rsidP="001D43C1">
      <w:pPr>
        <w:rPr>
          <w:rFonts w:ascii="Courier New" w:eastAsiaTheme="minorHAnsi" w:hAnsi="Courier New" w:cs="Courier New"/>
          <w:sz w:val="24"/>
          <w:szCs w:val="24"/>
        </w:rPr>
      </w:pPr>
    </w:p>
    <w:sectPr w:rsidR="00D26ABE" w:rsidSect="001D43C1">
      <w:footerReference w:type="default" r:id="rId29"/>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34CF" w14:textId="77777777" w:rsidR="00C42DA7" w:rsidRDefault="00C42DA7" w:rsidP="00B14050">
      <w:pPr>
        <w:spacing w:after="0" w:line="240" w:lineRule="auto"/>
      </w:pPr>
      <w:r>
        <w:separator/>
      </w:r>
    </w:p>
  </w:endnote>
  <w:endnote w:type="continuationSeparator" w:id="0">
    <w:p w14:paraId="3A1157E6" w14:textId="77777777" w:rsidR="00C42DA7" w:rsidRDefault="00C42DA7" w:rsidP="00B1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49D9F" w14:textId="77777777" w:rsidR="001D43C1" w:rsidRPr="00C41F43" w:rsidRDefault="001D43C1"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15CFC357" w14:textId="77777777" w:rsidR="001D43C1" w:rsidRDefault="001D43C1"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5E85ADB5" w14:textId="77777777" w:rsidR="001D43C1" w:rsidRPr="00FF6121" w:rsidRDefault="001D43C1"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ADBD5" w14:textId="6660E43D" w:rsidR="00C42DA7" w:rsidRPr="00B036B7" w:rsidRDefault="001D43C1" w:rsidP="00406292">
    <w:pPr>
      <w:pStyle w:val="Footer"/>
      <w:jc w:val="right"/>
    </w:pPr>
    <w:hyperlink r:id="rId1" w:history="1">
      <w:r w:rsidR="00B036B7" w:rsidRPr="00B036B7">
        <w:rPr>
          <w:rStyle w:val="Hyperlink"/>
          <w:color w:val="auto"/>
          <w:u w:val="none"/>
        </w:rPr>
        <w:t>www.TextBookDiscrimination.com</w:t>
      </w:r>
    </w:hyperlink>
    <w:r w:rsidR="00B036B7" w:rsidRPr="00B036B7">
      <w:t xml:space="preserve"> | </w:t>
    </w:r>
    <w:sdt>
      <w:sdtPr>
        <w:alias w:val="Comments"/>
        <w:tag w:val=""/>
        <w:id w:val="593832538"/>
        <w:placeholder>
          <w:docPart w:val="F3AECD2F91DB46BF89FC2B8EAD426CA2"/>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0143A8">
          <w:t>0.210</w:t>
        </w:r>
      </w:sdtContent>
    </w:sdt>
    <w:r w:rsidR="00C42DA7" w:rsidRPr="00B036B7">
      <w:t xml:space="preserve"> | </w:t>
    </w:r>
    <w:r w:rsidR="00C42DA7" w:rsidRPr="00B036B7">
      <w:fldChar w:fldCharType="begin"/>
    </w:r>
    <w:r w:rsidR="00C42DA7" w:rsidRPr="00B036B7">
      <w:instrText xml:space="preserve"> PAGE  \* Arabic  \* MERGEFORMAT </w:instrText>
    </w:r>
    <w:r w:rsidR="00C42DA7" w:rsidRPr="00B036B7">
      <w:fldChar w:fldCharType="separate"/>
    </w:r>
    <w:r w:rsidR="00C42DA7" w:rsidRPr="00B036B7">
      <w:rPr>
        <w:noProof/>
      </w:rPr>
      <w:t>3</w:t>
    </w:r>
    <w:r w:rsidR="00C42DA7" w:rsidRPr="00B036B7">
      <w:fldChar w:fldCharType="end"/>
    </w:r>
    <w:r w:rsidR="00C42DA7" w:rsidRPr="00B036B7">
      <w:t xml:space="preserve"> of </w:t>
    </w:r>
    <w:fldSimple w:instr=" NUMPAGES  \* Arabic  \* MERGEFORMAT ">
      <w:r w:rsidR="00C42DA7" w:rsidRPr="00B036B7">
        <w:rPr>
          <w:noProof/>
        </w:rPr>
        <w:t>20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12E42" w14:textId="77777777" w:rsidR="001D43C1" w:rsidRPr="00C41F43" w:rsidRDefault="001D43C1"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56C851A6" w14:textId="77777777" w:rsidR="001D43C1" w:rsidRDefault="001D43C1"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5DF12592" w14:textId="77777777" w:rsidR="001D43C1" w:rsidRPr="00FF6121" w:rsidRDefault="001D43C1"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AA61" w14:textId="77777777" w:rsidR="00C42DA7" w:rsidRDefault="00C42DA7" w:rsidP="00B14050">
      <w:pPr>
        <w:spacing w:after="0" w:line="240" w:lineRule="auto"/>
      </w:pPr>
      <w:r>
        <w:separator/>
      </w:r>
    </w:p>
  </w:footnote>
  <w:footnote w:type="continuationSeparator" w:id="0">
    <w:p w14:paraId="31120097" w14:textId="77777777" w:rsidR="00C42DA7" w:rsidRDefault="00C42DA7" w:rsidP="00B14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3A5DD" w14:textId="6E6D2D8C" w:rsidR="00C42DA7" w:rsidRPr="00013AE5" w:rsidRDefault="00013AE5" w:rsidP="00013AE5">
    <w:pPr>
      <w:pStyle w:val="Header"/>
      <w:jc w:val="right"/>
    </w:pPr>
    <w:r>
      <w:t>In Re: [</w:t>
    </w:r>
    <w:proofErr w:type="spellStart"/>
    <w:r>
      <w:t>plfShrtNm</w:t>
    </w:r>
    <w:proofErr w:type="spellEnd"/>
    <w:r>
      <w:t xml:space="preserve">] | </w:t>
    </w:r>
    <w:sdt>
      <w:sdtPr>
        <w:alias w:val="Title"/>
        <w:tag w:val=""/>
        <w:id w:val="811524350"/>
        <w:placeholder>
          <w:docPart w:val="5723661929C740CCA680E10BFB7A1BA0"/>
        </w:placeholder>
        <w:dataBinding w:prefixMappings="xmlns:ns0='http://purl.org/dc/elements/1.1/' xmlns:ns1='http://schemas.openxmlformats.org/package/2006/metadata/core-properties' " w:xpath="/ns1:coreProperties[1]/ns0:title[1]" w:storeItemID="{6C3C8BC8-F283-45AE-878A-BAB7291924A1}"/>
        <w:text/>
      </w:sdtPr>
      <w:sdtEndPr/>
      <w:sdtContent>
        <w:r>
          <w:t>Petition for Declaratory Statement</w:t>
        </w:r>
      </w:sdtContent>
    </w:sdt>
    <w:r>
      <w:t xml:space="preserve"> | </w:t>
    </w:r>
    <w:sdt>
      <w:sdtPr>
        <w:alias w:val="Publish Date"/>
        <w:tag w:val=""/>
        <w:id w:val="-773792511"/>
        <w:placeholder>
          <w:docPart w:val="BCE8AB7D5F0C4ED588C54D531659DD4B"/>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15B4"/>
    <w:multiLevelType w:val="hybridMultilevel"/>
    <w:tmpl w:val="3A36B78C"/>
    <w:lvl w:ilvl="0" w:tplc="364203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371D11"/>
    <w:multiLevelType w:val="hybridMultilevel"/>
    <w:tmpl w:val="A6C8E28E"/>
    <w:lvl w:ilvl="0" w:tplc="F542878C">
      <w:numFmt w:val="decimal"/>
      <w:lvlText w:val="%1."/>
      <w:lvlJc w:val="left"/>
      <w:pPr>
        <w:ind w:left="1080" w:hanging="360"/>
      </w:pPr>
      <w:rPr>
        <w:rFonts w:hint="default"/>
        <w:sz w:val="40"/>
        <w:szCs w:val="4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DF6351"/>
    <w:multiLevelType w:val="hybridMultilevel"/>
    <w:tmpl w:val="65D8A222"/>
    <w:lvl w:ilvl="0" w:tplc="4830DB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D7584F"/>
    <w:multiLevelType w:val="hybridMultilevel"/>
    <w:tmpl w:val="0A42D87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6622993"/>
    <w:multiLevelType w:val="hybridMultilevel"/>
    <w:tmpl w:val="CFEC2820"/>
    <w:lvl w:ilvl="0" w:tplc="B928DAE0">
      <w:start w:val="1"/>
      <w:numFmt w:val="decimal"/>
      <w:lvlText w:val="%1."/>
      <w:lvlJc w:val="left"/>
      <w:pPr>
        <w:ind w:left="1080" w:hanging="360"/>
      </w:pPr>
      <w:rPr>
        <w:rFonts w:hint="default"/>
        <w:sz w:val="44"/>
        <w:szCs w:val="4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CC4133"/>
    <w:multiLevelType w:val="hybridMultilevel"/>
    <w:tmpl w:val="3970D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0312E4"/>
    <w:multiLevelType w:val="hybridMultilevel"/>
    <w:tmpl w:val="FC54BCAE"/>
    <w:lvl w:ilvl="0" w:tplc="CFCEC8B2">
      <w:start w:val="90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8DA3581"/>
    <w:multiLevelType w:val="hybridMultilevel"/>
    <w:tmpl w:val="77C2B836"/>
    <w:lvl w:ilvl="0" w:tplc="85C8ECCC">
      <w:start w:val="904"/>
      <w:numFmt w:val="bullet"/>
      <w:lvlText w:val="-"/>
      <w:lvlJc w:val="left"/>
      <w:pPr>
        <w:ind w:left="1080" w:hanging="360"/>
      </w:pPr>
      <w:rPr>
        <w:rFonts w:ascii="Courier New" w:eastAsia="MS Mincho" w:hAnsi="Courier New" w:cs="Courier New"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A970482"/>
    <w:multiLevelType w:val="hybridMultilevel"/>
    <w:tmpl w:val="466855B2"/>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486593"/>
    <w:multiLevelType w:val="hybridMultilevel"/>
    <w:tmpl w:val="F2E034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8146F55"/>
    <w:multiLevelType w:val="hybridMultilevel"/>
    <w:tmpl w:val="B54225B0"/>
    <w:lvl w:ilvl="0" w:tplc="DFDEC4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0D13D4"/>
    <w:multiLevelType w:val="hybridMultilevel"/>
    <w:tmpl w:val="362E0198"/>
    <w:lvl w:ilvl="0" w:tplc="3710ECF0">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2252CA2"/>
    <w:multiLevelType w:val="hybridMultilevel"/>
    <w:tmpl w:val="F336FA5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C617DD"/>
    <w:multiLevelType w:val="hybridMultilevel"/>
    <w:tmpl w:val="3970D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1D368F"/>
    <w:multiLevelType w:val="hybridMultilevel"/>
    <w:tmpl w:val="C9323CC6"/>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23438F"/>
    <w:multiLevelType w:val="hybridMultilevel"/>
    <w:tmpl w:val="F030FCA4"/>
    <w:lvl w:ilvl="0" w:tplc="CF5A6404">
      <w:start w:val="1"/>
      <w:numFmt w:val="upperLetter"/>
      <w:lvlText w:val="%1."/>
      <w:lvlJc w:val="left"/>
      <w:pPr>
        <w:ind w:left="1080" w:hanging="360"/>
      </w:pPr>
      <w:rPr>
        <w:rFonts w:hint="default"/>
        <w:sz w:val="40"/>
        <w:szCs w:val="4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DD56101"/>
    <w:multiLevelType w:val="hybridMultilevel"/>
    <w:tmpl w:val="8A94FAB4"/>
    <w:lvl w:ilvl="0" w:tplc="30021CEA">
      <w:start w:val="8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771D6779"/>
    <w:multiLevelType w:val="hybridMultilevel"/>
    <w:tmpl w:val="273CB28C"/>
    <w:lvl w:ilvl="0" w:tplc="3FC82C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D916D80"/>
    <w:multiLevelType w:val="hybridMultilevel"/>
    <w:tmpl w:val="B9A0E492"/>
    <w:lvl w:ilvl="0" w:tplc="4AECCFBA">
      <w:start w:val="1"/>
      <w:numFmt w:val="decimal"/>
      <w:lvlText w:val="%1."/>
      <w:lvlJc w:val="left"/>
      <w:pPr>
        <w:ind w:left="1080" w:hanging="360"/>
      </w:pPr>
      <w:rPr>
        <w:rFonts w:hint="default"/>
        <w:sz w:val="44"/>
        <w:szCs w:val="4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4"/>
  </w:num>
  <w:num w:numId="3">
    <w:abstractNumId w:val="15"/>
  </w:num>
  <w:num w:numId="4">
    <w:abstractNumId w:val="5"/>
  </w:num>
  <w:num w:numId="5">
    <w:abstractNumId w:val="19"/>
  </w:num>
  <w:num w:numId="6">
    <w:abstractNumId w:val="2"/>
  </w:num>
  <w:num w:numId="7">
    <w:abstractNumId w:val="18"/>
  </w:num>
  <w:num w:numId="8">
    <w:abstractNumId w:val="13"/>
  </w:num>
  <w:num w:numId="9">
    <w:abstractNumId w:val="20"/>
  </w:num>
  <w:num w:numId="10">
    <w:abstractNumId w:val="11"/>
  </w:num>
  <w:num w:numId="11">
    <w:abstractNumId w:val="3"/>
  </w:num>
  <w:num w:numId="12">
    <w:abstractNumId w:val="4"/>
  </w:num>
  <w:num w:numId="13">
    <w:abstractNumId w:val="1"/>
  </w:num>
  <w:num w:numId="14">
    <w:abstractNumId w:val="17"/>
  </w:num>
  <w:num w:numId="15">
    <w:abstractNumId w:val="0"/>
  </w:num>
  <w:num w:numId="16">
    <w:abstractNumId w:val="6"/>
  </w:num>
  <w:num w:numId="17">
    <w:abstractNumId w:val="16"/>
  </w:num>
  <w:num w:numId="18">
    <w:abstractNumId w:val="9"/>
  </w:num>
  <w:num w:numId="19">
    <w:abstractNumId w:val="12"/>
  </w:num>
  <w:num w:numId="20">
    <w:abstractNumId w:val="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50"/>
    <w:rsid w:val="000050C8"/>
    <w:rsid w:val="0000644F"/>
    <w:rsid w:val="00010F17"/>
    <w:rsid w:val="00011460"/>
    <w:rsid w:val="00011EFB"/>
    <w:rsid w:val="00013AE5"/>
    <w:rsid w:val="000143A8"/>
    <w:rsid w:val="00016775"/>
    <w:rsid w:val="00025652"/>
    <w:rsid w:val="0002580C"/>
    <w:rsid w:val="00027FEB"/>
    <w:rsid w:val="000309A6"/>
    <w:rsid w:val="00032C8F"/>
    <w:rsid w:val="00036AA2"/>
    <w:rsid w:val="00036EB7"/>
    <w:rsid w:val="000408F4"/>
    <w:rsid w:val="00040FE9"/>
    <w:rsid w:val="00041F16"/>
    <w:rsid w:val="00042299"/>
    <w:rsid w:val="000429A1"/>
    <w:rsid w:val="00046DD4"/>
    <w:rsid w:val="00047CC9"/>
    <w:rsid w:val="00052599"/>
    <w:rsid w:val="00064E1D"/>
    <w:rsid w:val="00064EBD"/>
    <w:rsid w:val="00071E1A"/>
    <w:rsid w:val="0007293D"/>
    <w:rsid w:val="00083C24"/>
    <w:rsid w:val="00085ED9"/>
    <w:rsid w:val="0009127B"/>
    <w:rsid w:val="00097207"/>
    <w:rsid w:val="000A43B0"/>
    <w:rsid w:val="000A4834"/>
    <w:rsid w:val="000A5BD5"/>
    <w:rsid w:val="000B6398"/>
    <w:rsid w:val="000D285E"/>
    <w:rsid w:val="000D6A98"/>
    <w:rsid w:val="000E0A88"/>
    <w:rsid w:val="000E26DD"/>
    <w:rsid w:val="000E7545"/>
    <w:rsid w:val="000E75FA"/>
    <w:rsid w:val="000F3049"/>
    <w:rsid w:val="000F6B6D"/>
    <w:rsid w:val="000F6F33"/>
    <w:rsid w:val="000F70BD"/>
    <w:rsid w:val="00102B22"/>
    <w:rsid w:val="001031B2"/>
    <w:rsid w:val="0010665E"/>
    <w:rsid w:val="00110977"/>
    <w:rsid w:val="001114CB"/>
    <w:rsid w:val="00121994"/>
    <w:rsid w:val="001224E1"/>
    <w:rsid w:val="00122FC8"/>
    <w:rsid w:val="00125098"/>
    <w:rsid w:val="001352C7"/>
    <w:rsid w:val="0013538C"/>
    <w:rsid w:val="00136822"/>
    <w:rsid w:val="00142E7A"/>
    <w:rsid w:val="00145F0F"/>
    <w:rsid w:val="00150149"/>
    <w:rsid w:val="00150A88"/>
    <w:rsid w:val="00151AAC"/>
    <w:rsid w:val="00157183"/>
    <w:rsid w:val="0017159A"/>
    <w:rsid w:val="001743E4"/>
    <w:rsid w:val="001748CC"/>
    <w:rsid w:val="00183559"/>
    <w:rsid w:val="0019041E"/>
    <w:rsid w:val="001940FB"/>
    <w:rsid w:val="001A40B4"/>
    <w:rsid w:val="001A7107"/>
    <w:rsid w:val="001B06E4"/>
    <w:rsid w:val="001B17AE"/>
    <w:rsid w:val="001B29E8"/>
    <w:rsid w:val="001B5699"/>
    <w:rsid w:val="001C0950"/>
    <w:rsid w:val="001C3A3D"/>
    <w:rsid w:val="001D2DAB"/>
    <w:rsid w:val="001D43C1"/>
    <w:rsid w:val="001E6919"/>
    <w:rsid w:val="001F52AB"/>
    <w:rsid w:val="001F6357"/>
    <w:rsid w:val="00204EB6"/>
    <w:rsid w:val="00213165"/>
    <w:rsid w:val="00217038"/>
    <w:rsid w:val="00223114"/>
    <w:rsid w:val="00227ACE"/>
    <w:rsid w:val="0023361F"/>
    <w:rsid w:val="00233F81"/>
    <w:rsid w:val="00235C71"/>
    <w:rsid w:val="0025069E"/>
    <w:rsid w:val="002514CE"/>
    <w:rsid w:val="002538FD"/>
    <w:rsid w:val="00254379"/>
    <w:rsid w:val="00255E50"/>
    <w:rsid w:val="00260B11"/>
    <w:rsid w:val="002615D8"/>
    <w:rsid w:val="00264322"/>
    <w:rsid w:val="00265FE0"/>
    <w:rsid w:val="0026733C"/>
    <w:rsid w:val="002678BB"/>
    <w:rsid w:val="0027115C"/>
    <w:rsid w:val="00272A5E"/>
    <w:rsid w:val="002743F4"/>
    <w:rsid w:val="00277B2A"/>
    <w:rsid w:val="00284E5A"/>
    <w:rsid w:val="00287ED7"/>
    <w:rsid w:val="00290835"/>
    <w:rsid w:val="00291C83"/>
    <w:rsid w:val="0029696E"/>
    <w:rsid w:val="00296E5E"/>
    <w:rsid w:val="00297375"/>
    <w:rsid w:val="002A72D0"/>
    <w:rsid w:val="002B12E2"/>
    <w:rsid w:val="002B65AE"/>
    <w:rsid w:val="002C0D0E"/>
    <w:rsid w:val="002C43D7"/>
    <w:rsid w:val="002D5EE6"/>
    <w:rsid w:val="002D7245"/>
    <w:rsid w:val="002E2B60"/>
    <w:rsid w:val="002E4FA7"/>
    <w:rsid w:val="002F01EB"/>
    <w:rsid w:val="002F2A22"/>
    <w:rsid w:val="00301ACF"/>
    <w:rsid w:val="00301D50"/>
    <w:rsid w:val="00307458"/>
    <w:rsid w:val="003161DF"/>
    <w:rsid w:val="00320A39"/>
    <w:rsid w:val="00321132"/>
    <w:rsid w:val="00326390"/>
    <w:rsid w:val="00333ADA"/>
    <w:rsid w:val="00334283"/>
    <w:rsid w:val="003409EB"/>
    <w:rsid w:val="0034279D"/>
    <w:rsid w:val="00342A98"/>
    <w:rsid w:val="00346A52"/>
    <w:rsid w:val="00347596"/>
    <w:rsid w:val="00350ACB"/>
    <w:rsid w:val="00352D80"/>
    <w:rsid w:val="003546FA"/>
    <w:rsid w:val="003549D9"/>
    <w:rsid w:val="003704DD"/>
    <w:rsid w:val="00375B83"/>
    <w:rsid w:val="00381C61"/>
    <w:rsid w:val="00382349"/>
    <w:rsid w:val="003830A7"/>
    <w:rsid w:val="00385322"/>
    <w:rsid w:val="00390E2C"/>
    <w:rsid w:val="00392616"/>
    <w:rsid w:val="003A080A"/>
    <w:rsid w:val="003A666D"/>
    <w:rsid w:val="003B690A"/>
    <w:rsid w:val="003C1461"/>
    <w:rsid w:val="003C5C52"/>
    <w:rsid w:val="003E0737"/>
    <w:rsid w:val="003E42E1"/>
    <w:rsid w:val="003F3A50"/>
    <w:rsid w:val="003F3E9B"/>
    <w:rsid w:val="004007DF"/>
    <w:rsid w:val="00406292"/>
    <w:rsid w:val="004100A8"/>
    <w:rsid w:val="00416FE1"/>
    <w:rsid w:val="00420006"/>
    <w:rsid w:val="00422EEA"/>
    <w:rsid w:val="004252D1"/>
    <w:rsid w:val="00430300"/>
    <w:rsid w:val="004324C5"/>
    <w:rsid w:val="00432BA2"/>
    <w:rsid w:val="004341FD"/>
    <w:rsid w:val="004358C7"/>
    <w:rsid w:val="00443FFA"/>
    <w:rsid w:val="00451450"/>
    <w:rsid w:val="00453380"/>
    <w:rsid w:val="00455509"/>
    <w:rsid w:val="00455755"/>
    <w:rsid w:val="00455F6A"/>
    <w:rsid w:val="00461ACC"/>
    <w:rsid w:val="00465D79"/>
    <w:rsid w:val="00470875"/>
    <w:rsid w:val="00484B20"/>
    <w:rsid w:val="00493B1C"/>
    <w:rsid w:val="00494F7F"/>
    <w:rsid w:val="004A013B"/>
    <w:rsid w:val="004A5E1C"/>
    <w:rsid w:val="004A65BD"/>
    <w:rsid w:val="004B5A1D"/>
    <w:rsid w:val="004B6D50"/>
    <w:rsid w:val="004B7978"/>
    <w:rsid w:val="004C097F"/>
    <w:rsid w:val="004C4883"/>
    <w:rsid w:val="004C7BCE"/>
    <w:rsid w:val="004D4764"/>
    <w:rsid w:val="004D6DA5"/>
    <w:rsid w:val="004D78A2"/>
    <w:rsid w:val="004E2EFF"/>
    <w:rsid w:val="004E641D"/>
    <w:rsid w:val="004F5D2B"/>
    <w:rsid w:val="00516BC4"/>
    <w:rsid w:val="00516F13"/>
    <w:rsid w:val="00521DA1"/>
    <w:rsid w:val="00523CFD"/>
    <w:rsid w:val="00524E58"/>
    <w:rsid w:val="00531262"/>
    <w:rsid w:val="0053245B"/>
    <w:rsid w:val="00533CB4"/>
    <w:rsid w:val="00542E10"/>
    <w:rsid w:val="00543203"/>
    <w:rsid w:val="00544F4E"/>
    <w:rsid w:val="00546F6D"/>
    <w:rsid w:val="0055464C"/>
    <w:rsid w:val="00560AB9"/>
    <w:rsid w:val="00563320"/>
    <w:rsid w:val="00565D15"/>
    <w:rsid w:val="00576452"/>
    <w:rsid w:val="00576CB4"/>
    <w:rsid w:val="005775F3"/>
    <w:rsid w:val="00580724"/>
    <w:rsid w:val="00587414"/>
    <w:rsid w:val="0059101B"/>
    <w:rsid w:val="005969E0"/>
    <w:rsid w:val="005A1E93"/>
    <w:rsid w:val="005B37A6"/>
    <w:rsid w:val="005B422E"/>
    <w:rsid w:val="005C7822"/>
    <w:rsid w:val="005C7C82"/>
    <w:rsid w:val="005D230F"/>
    <w:rsid w:val="005D551B"/>
    <w:rsid w:val="005D6B41"/>
    <w:rsid w:val="005D6B94"/>
    <w:rsid w:val="005F5383"/>
    <w:rsid w:val="005F5AD9"/>
    <w:rsid w:val="006004C3"/>
    <w:rsid w:val="006037CA"/>
    <w:rsid w:val="0060631F"/>
    <w:rsid w:val="00610172"/>
    <w:rsid w:val="00611EEF"/>
    <w:rsid w:val="00614F3A"/>
    <w:rsid w:val="00631207"/>
    <w:rsid w:val="00633E2C"/>
    <w:rsid w:val="00636DF7"/>
    <w:rsid w:val="00640308"/>
    <w:rsid w:val="006458B7"/>
    <w:rsid w:val="006529B2"/>
    <w:rsid w:val="006530BC"/>
    <w:rsid w:val="00662CA2"/>
    <w:rsid w:val="006661D2"/>
    <w:rsid w:val="00672242"/>
    <w:rsid w:val="00685358"/>
    <w:rsid w:val="0068586C"/>
    <w:rsid w:val="00686366"/>
    <w:rsid w:val="00690DDF"/>
    <w:rsid w:val="00691035"/>
    <w:rsid w:val="0069757B"/>
    <w:rsid w:val="006A0E38"/>
    <w:rsid w:val="006A510D"/>
    <w:rsid w:val="006A7FD6"/>
    <w:rsid w:val="006B6467"/>
    <w:rsid w:val="006C6D8D"/>
    <w:rsid w:val="006E047C"/>
    <w:rsid w:val="006E0EC7"/>
    <w:rsid w:val="006E37F7"/>
    <w:rsid w:val="006F27A5"/>
    <w:rsid w:val="006F37EF"/>
    <w:rsid w:val="006F5E41"/>
    <w:rsid w:val="006F7C7E"/>
    <w:rsid w:val="00705E8A"/>
    <w:rsid w:val="00710091"/>
    <w:rsid w:val="00711CED"/>
    <w:rsid w:val="00713112"/>
    <w:rsid w:val="00721C8C"/>
    <w:rsid w:val="00730E13"/>
    <w:rsid w:val="00732AC5"/>
    <w:rsid w:val="00741E50"/>
    <w:rsid w:val="007451BF"/>
    <w:rsid w:val="00746FD1"/>
    <w:rsid w:val="007479ED"/>
    <w:rsid w:val="007531E9"/>
    <w:rsid w:val="007549F5"/>
    <w:rsid w:val="00773B17"/>
    <w:rsid w:val="0077400A"/>
    <w:rsid w:val="00791FA6"/>
    <w:rsid w:val="007923C4"/>
    <w:rsid w:val="00793FE0"/>
    <w:rsid w:val="00794D02"/>
    <w:rsid w:val="007A6087"/>
    <w:rsid w:val="007A6090"/>
    <w:rsid w:val="007B0F22"/>
    <w:rsid w:val="007B1FEB"/>
    <w:rsid w:val="007B4AF3"/>
    <w:rsid w:val="007B4B66"/>
    <w:rsid w:val="007B5AC9"/>
    <w:rsid w:val="007B7CE1"/>
    <w:rsid w:val="007C0508"/>
    <w:rsid w:val="007C101A"/>
    <w:rsid w:val="007D01F3"/>
    <w:rsid w:val="007D660B"/>
    <w:rsid w:val="007F509D"/>
    <w:rsid w:val="008015DA"/>
    <w:rsid w:val="00802287"/>
    <w:rsid w:val="00807C3A"/>
    <w:rsid w:val="0081007A"/>
    <w:rsid w:val="00815225"/>
    <w:rsid w:val="008238C6"/>
    <w:rsid w:val="008277C1"/>
    <w:rsid w:val="00834B03"/>
    <w:rsid w:val="00836BBC"/>
    <w:rsid w:val="00847768"/>
    <w:rsid w:val="008501E6"/>
    <w:rsid w:val="008526CA"/>
    <w:rsid w:val="00853B27"/>
    <w:rsid w:val="00856415"/>
    <w:rsid w:val="0086073D"/>
    <w:rsid w:val="00864526"/>
    <w:rsid w:val="00870E21"/>
    <w:rsid w:val="00873ABB"/>
    <w:rsid w:val="008828EF"/>
    <w:rsid w:val="00882A03"/>
    <w:rsid w:val="00883977"/>
    <w:rsid w:val="008945BC"/>
    <w:rsid w:val="00897045"/>
    <w:rsid w:val="008A27BF"/>
    <w:rsid w:val="008A59CE"/>
    <w:rsid w:val="008B2993"/>
    <w:rsid w:val="008B2EF3"/>
    <w:rsid w:val="008C1C1D"/>
    <w:rsid w:val="008C22DD"/>
    <w:rsid w:val="008C73A3"/>
    <w:rsid w:val="008D6C68"/>
    <w:rsid w:val="008D7C09"/>
    <w:rsid w:val="008E2928"/>
    <w:rsid w:val="008E62F6"/>
    <w:rsid w:val="008E6E4D"/>
    <w:rsid w:val="008F3277"/>
    <w:rsid w:val="009017AB"/>
    <w:rsid w:val="0090227C"/>
    <w:rsid w:val="009038AB"/>
    <w:rsid w:val="00904714"/>
    <w:rsid w:val="00907138"/>
    <w:rsid w:val="00907913"/>
    <w:rsid w:val="00910330"/>
    <w:rsid w:val="009110D4"/>
    <w:rsid w:val="00915C16"/>
    <w:rsid w:val="00920092"/>
    <w:rsid w:val="00921C04"/>
    <w:rsid w:val="00926A1D"/>
    <w:rsid w:val="00926A99"/>
    <w:rsid w:val="0092722B"/>
    <w:rsid w:val="00931B6C"/>
    <w:rsid w:val="00931BEC"/>
    <w:rsid w:val="00932C91"/>
    <w:rsid w:val="009333C5"/>
    <w:rsid w:val="00940215"/>
    <w:rsid w:val="00946123"/>
    <w:rsid w:val="00947377"/>
    <w:rsid w:val="00947CCB"/>
    <w:rsid w:val="0095054A"/>
    <w:rsid w:val="00952372"/>
    <w:rsid w:val="0095272D"/>
    <w:rsid w:val="009547F3"/>
    <w:rsid w:val="0095549C"/>
    <w:rsid w:val="00962D7E"/>
    <w:rsid w:val="009655EC"/>
    <w:rsid w:val="00967E5E"/>
    <w:rsid w:val="00976B10"/>
    <w:rsid w:val="00985ACC"/>
    <w:rsid w:val="009945A2"/>
    <w:rsid w:val="00996126"/>
    <w:rsid w:val="009A761C"/>
    <w:rsid w:val="009B16C4"/>
    <w:rsid w:val="009B1BF8"/>
    <w:rsid w:val="009B717B"/>
    <w:rsid w:val="009B7462"/>
    <w:rsid w:val="009B7A7C"/>
    <w:rsid w:val="009C255C"/>
    <w:rsid w:val="009C7724"/>
    <w:rsid w:val="009D08D4"/>
    <w:rsid w:val="009E4731"/>
    <w:rsid w:val="009E6C75"/>
    <w:rsid w:val="009F0BC9"/>
    <w:rsid w:val="009F4B61"/>
    <w:rsid w:val="009F4ED0"/>
    <w:rsid w:val="009F7E4A"/>
    <w:rsid w:val="00A01F66"/>
    <w:rsid w:val="00A053EE"/>
    <w:rsid w:val="00A1481B"/>
    <w:rsid w:val="00A2787D"/>
    <w:rsid w:val="00A35BD8"/>
    <w:rsid w:val="00A403AF"/>
    <w:rsid w:val="00A449CF"/>
    <w:rsid w:val="00A6259E"/>
    <w:rsid w:val="00A63A28"/>
    <w:rsid w:val="00A63A43"/>
    <w:rsid w:val="00A63B51"/>
    <w:rsid w:val="00A63FB0"/>
    <w:rsid w:val="00A66319"/>
    <w:rsid w:val="00A70F3F"/>
    <w:rsid w:val="00A762C2"/>
    <w:rsid w:val="00A811EC"/>
    <w:rsid w:val="00A83627"/>
    <w:rsid w:val="00A86E2C"/>
    <w:rsid w:val="00A91338"/>
    <w:rsid w:val="00A91D45"/>
    <w:rsid w:val="00A936EB"/>
    <w:rsid w:val="00A93D68"/>
    <w:rsid w:val="00AA3922"/>
    <w:rsid w:val="00AA6DDC"/>
    <w:rsid w:val="00AA6FB8"/>
    <w:rsid w:val="00AB5574"/>
    <w:rsid w:val="00AB57C5"/>
    <w:rsid w:val="00AC0552"/>
    <w:rsid w:val="00AC07FA"/>
    <w:rsid w:val="00AC1FC7"/>
    <w:rsid w:val="00AC2BA9"/>
    <w:rsid w:val="00AC4526"/>
    <w:rsid w:val="00AC64D7"/>
    <w:rsid w:val="00AD52D9"/>
    <w:rsid w:val="00AD6BAF"/>
    <w:rsid w:val="00AD72B9"/>
    <w:rsid w:val="00AE1EDB"/>
    <w:rsid w:val="00AE5B05"/>
    <w:rsid w:val="00AF5BAB"/>
    <w:rsid w:val="00B00C44"/>
    <w:rsid w:val="00B036B7"/>
    <w:rsid w:val="00B07592"/>
    <w:rsid w:val="00B12434"/>
    <w:rsid w:val="00B14050"/>
    <w:rsid w:val="00B14DDF"/>
    <w:rsid w:val="00B165EA"/>
    <w:rsid w:val="00B21997"/>
    <w:rsid w:val="00B26AA9"/>
    <w:rsid w:val="00B34DCE"/>
    <w:rsid w:val="00B36AD5"/>
    <w:rsid w:val="00B37435"/>
    <w:rsid w:val="00B37D9C"/>
    <w:rsid w:val="00B47E48"/>
    <w:rsid w:val="00B501EF"/>
    <w:rsid w:val="00B52C9E"/>
    <w:rsid w:val="00B53914"/>
    <w:rsid w:val="00B57F3F"/>
    <w:rsid w:val="00B66DD0"/>
    <w:rsid w:val="00B714AA"/>
    <w:rsid w:val="00B73D50"/>
    <w:rsid w:val="00B82CD1"/>
    <w:rsid w:val="00B85D50"/>
    <w:rsid w:val="00B870CB"/>
    <w:rsid w:val="00B93A50"/>
    <w:rsid w:val="00B93E0D"/>
    <w:rsid w:val="00B9736F"/>
    <w:rsid w:val="00BA70B3"/>
    <w:rsid w:val="00BB3A78"/>
    <w:rsid w:val="00BD4486"/>
    <w:rsid w:val="00BE4336"/>
    <w:rsid w:val="00BF31C7"/>
    <w:rsid w:val="00BF6CB5"/>
    <w:rsid w:val="00C01252"/>
    <w:rsid w:val="00C107F6"/>
    <w:rsid w:val="00C2208D"/>
    <w:rsid w:val="00C22E08"/>
    <w:rsid w:val="00C23B96"/>
    <w:rsid w:val="00C24AE6"/>
    <w:rsid w:val="00C3535D"/>
    <w:rsid w:val="00C42DA7"/>
    <w:rsid w:val="00C44A94"/>
    <w:rsid w:val="00C45034"/>
    <w:rsid w:val="00C45305"/>
    <w:rsid w:val="00C55CD4"/>
    <w:rsid w:val="00C56CC8"/>
    <w:rsid w:val="00C61B4D"/>
    <w:rsid w:val="00C620CB"/>
    <w:rsid w:val="00C70E95"/>
    <w:rsid w:val="00C731B3"/>
    <w:rsid w:val="00C81E85"/>
    <w:rsid w:val="00C91C3A"/>
    <w:rsid w:val="00CA02EA"/>
    <w:rsid w:val="00CA1CE7"/>
    <w:rsid w:val="00CB079B"/>
    <w:rsid w:val="00CC2365"/>
    <w:rsid w:val="00CC4524"/>
    <w:rsid w:val="00CC5589"/>
    <w:rsid w:val="00CC7D3F"/>
    <w:rsid w:val="00CD03EB"/>
    <w:rsid w:val="00CD0DDE"/>
    <w:rsid w:val="00CD0F85"/>
    <w:rsid w:val="00CD21B9"/>
    <w:rsid w:val="00CF1BC3"/>
    <w:rsid w:val="00CF6FF3"/>
    <w:rsid w:val="00D0025F"/>
    <w:rsid w:val="00D16EAD"/>
    <w:rsid w:val="00D231FC"/>
    <w:rsid w:val="00D26ABE"/>
    <w:rsid w:val="00D34908"/>
    <w:rsid w:val="00D37B6B"/>
    <w:rsid w:val="00D41101"/>
    <w:rsid w:val="00D534C2"/>
    <w:rsid w:val="00D5790A"/>
    <w:rsid w:val="00D60F95"/>
    <w:rsid w:val="00D62303"/>
    <w:rsid w:val="00D649DA"/>
    <w:rsid w:val="00D73B88"/>
    <w:rsid w:val="00D747D1"/>
    <w:rsid w:val="00D839C1"/>
    <w:rsid w:val="00D84417"/>
    <w:rsid w:val="00D91856"/>
    <w:rsid w:val="00D9769B"/>
    <w:rsid w:val="00DA265F"/>
    <w:rsid w:val="00DA31B9"/>
    <w:rsid w:val="00DA45E0"/>
    <w:rsid w:val="00DA4C2C"/>
    <w:rsid w:val="00DB3D9A"/>
    <w:rsid w:val="00DB5BC3"/>
    <w:rsid w:val="00DB6055"/>
    <w:rsid w:val="00DC16E3"/>
    <w:rsid w:val="00DD012A"/>
    <w:rsid w:val="00DD1BD7"/>
    <w:rsid w:val="00DD268E"/>
    <w:rsid w:val="00DD6BE6"/>
    <w:rsid w:val="00DE05EB"/>
    <w:rsid w:val="00DE7FC8"/>
    <w:rsid w:val="00DF067E"/>
    <w:rsid w:val="00DF0B82"/>
    <w:rsid w:val="00DF5B43"/>
    <w:rsid w:val="00DF723D"/>
    <w:rsid w:val="00E02941"/>
    <w:rsid w:val="00E030CF"/>
    <w:rsid w:val="00E0460C"/>
    <w:rsid w:val="00E047B4"/>
    <w:rsid w:val="00E06B8C"/>
    <w:rsid w:val="00E15228"/>
    <w:rsid w:val="00E15806"/>
    <w:rsid w:val="00E20E69"/>
    <w:rsid w:val="00E226AB"/>
    <w:rsid w:val="00E3241D"/>
    <w:rsid w:val="00E32BA6"/>
    <w:rsid w:val="00E36A0E"/>
    <w:rsid w:val="00E375A6"/>
    <w:rsid w:val="00E4584D"/>
    <w:rsid w:val="00E4739C"/>
    <w:rsid w:val="00E517D3"/>
    <w:rsid w:val="00E54F65"/>
    <w:rsid w:val="00E554CC"/>
    <w:rsid w:val="00E569CC"/>
    <w:rsid w:val="00E61C11"/>
    <w:rsid w:val="00E631B5"/>
    <w:rsid w:val="00E7359E"/>
    <w:rsid w:val="00E804CB"/>
    <w:rsid w:val="00E8690E"/>
    <w:rsid w:val="00E93788"/>
    <w:rsid w:val="00E946D6"/>
    <w:rsid w:val="00E95FD3"/>
    <w:rsid w:val="00EA35A4"/>
    <w:rsid w:val="00EA76E6"/>
    <w:rsid w:val="00EB0B92"/>
    <w:rsid w:val="00EB130D"/>
    <w:rsid w:val="00EB5E23"/>
    <w:rsid w:val="00EB5E77"/>
    <w:rsid w:val="00EC1C04"/>
    <w:rsid w:val="00EC387F"/>
    <w:rsid w:val="00EC6271"/>
    <w:rsid w:val="00ED1AC6"/>
    <w:rsid w:val="00ED4764"/>
    <w:rsid w:val="00EE5593"/>
    <w:rsid w:val="00EF2BD1"/>
    <w:rsid w:val="00EF324A"/>
    <w:rsid w:val="00EF5C3F"/>
    <w:rsid w:val="00F0276F"/>
    <w:rsid w:val="00F05D89"/>
    <w:rsid w:val="00F076C3"/>
    <w:rsid w:val="00F10647"/>
    <w:rsid w:val="00F20471"/>
    <w:rsid w:val="00F34872"/>
    <w:rsid w:val="00F34D5D"/>
    <w:rsid w:val="00F37583"/>
    <w:rsid w:val="00F42743"/>
    <w:rsid w:val="00F47853"/>
    <w:rsid w:val="00F57277"/>
    <w:rsid w:val="00F62764"/>
    <w:rsid w:val="00F71F70"/>
    <w:rsid w:val="00F83CC5"/>
    <w:rsid w:val="00F84764"/>
    <w:rsid w:val="00F86070"/>
    <w:rsid w:val="00F9101C"/>
    <w:rsid w:val="00F9410E"/>
    <w:rsid w:val="00F95098"/>
    <w:rsid w:val="00F96B6A"/>
    <w:rsid w:val="00FA7696"/>
    <w:rsid w:val="00FA7F4F"/>
    <w:rsid w:val="00FB45D7"/>
    <w:rsid w:val="00FB776E"/>
    <w:rsid w:val="00FB7D66"/>
    <w:rsid w:val="00FC2BB0"/>
    <w:rsid w:val="00FD04DD"/>
    <w:rsid w:val="00FD47A1"/>
    <w:rsid w:val="00FE3424"/>
    <w:rsid w:val="00FF2C18"/>
    <w:rsid w:val="00FF5CE8"/>
    <w:rsid w:val="00FF623A"/>
    <w:rsid w:val="00FF7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E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050"/>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405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50"/>
    <w:rPr>
      <w:rFonts w:eastAsia="MS Mincho"/>
    </w:rPr>
  </w:style>
  <w:style w:type="paragraph" w:styleId="Footer">
    <w:name w:val="footer"/>
    <w:basedOn w:val="Normal"/>
    <w:link w:val="FooterChar"/>
    <w:uiPriority w:val="99"/>
    <w:unhideWhenUsed/>
    <w:rsid w:val="00B14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50"/>
    <w:rPr>
      <w:rFonts w:eastAsia="MS Mincho"/>
    </w:rPr>
  </w:style>
  <w:style w:type="character" w:styleId="Hyperlink">
    <w:name w:val="Hyperlink"/>
    <w:basedOn w:val="DefaultParagraphFont"/>
    <w:uiPriority w:val="99"/>
    <w:unhideWhenUsed/>
    <w:rsid w:val="00B14050"/>
    <w:rPr>
      <w:color w:val="0563C1" w:themeColor="hyperlink"/>
      <w:u w:val="single"/>
    </w:rPr>
  </w:style>
  <w:style w:type="paragraph" w:styleId="ListParagraph">
    <w:name w:val="List Paragraph"/>
    <w:basedOn w:val="Normal"/>
    <w:uiPriority w:val="34"/>
    <w:qFormat/>
    <w:rsid w:val="00B14050"/>
    <w:pPr>
      <w:ind w:left="720"/>
      <w:contextualSpacing/>
    </w:pPr>
  </w:style>
  <w:style w:type="paragraph" w:customStyle="1" w:styleId="Default">
    <w:name w:val="Default"/>
    <w:rsid w:val="00B1405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9410E"/>
    <w:rPr>
      <w:color w:val="808080"/>
      <w:shd w:val="clear" w:color="auto" w:fill="E6E6E6"/>
    </w:rPr>
  </w:style>
  <w:style w:type="character" w:styleId="FollowedHyperlink">
    <w:name w:val="FollowedHyperlink"/>
    <w:basedOn w:val="DefaultParagraphFont"/>
    <w:uiPriority w:val="99"/>
    <w:semiHidden/>
    <w:unhideWhenUsed/>
    <w:rsid w:val="002538FD"/>
    <w:rPr>
      <w:color w:val="954F72" w:themeColor="followedHyperlink"/>
      <w:u w:val="single"/>
    </w:rPr>
  </w:style>
  <w:style w:type="character" w:styleId="PlaceholderText">
    <w:name w:val="Placeholder Text"/>
    <w:basedOn w:val="DefaultParagraphFont"/>
    <w:uiPriority w:val="99"/>
    <w:semiHidden/>
    <w:rsid w:val="00B036B7"/>
    <w:rPr>
      <w:color w:val="808080"/>
    </w:rPr>
  </w:style>
  <w:style w:type="character" w:customStyle="1" w:styleId="HTMLPreformattedChar">
    <w:name w:val="HTML Preformatted Char"/>
    <w:basedOn w:val="DefaultParagraphFont"/>
    <w:link w:val="HTMLPreformatted"/>
    <w:uiPriority w:val="99"/>
    <w:semiHidden/>
    <w:rsid w:val="00E02941"/>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E02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1">
    <w:name w:val="HTML Preformatted Char1"/>
    <w:basedOn w:val="DefaultParagraphFont"/>
    <w:uiPriority w:val="99"/>
    <w:semiHidden/>
    <w:rsid w:val="00E02941"/>
    <w:rPr>
      <w:rFonts w:ascii="Consolas" w:eastAsia="MS Mincho"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810756161">
      <w:bodyDiv w:val="1"/>
      <w:marLeft w:val="0"/>
      <w:marRight w:val="0"/>
      <w:marTop w:val="0"/>
      <w:marBottom w:val="0"/>
      <w:divBdr>
        <w:top w:val="none" w:sz="0" w:space="0" w:color="auto"/>
        <w:left w:val="none" w:sz="0" w:space="0" w:color="auto"/>
        <w:bottom w:val="none" w:sz="0" w:space="0" w:color="auto"/>
        <w:right w:val="none" w:sz="0" w:space="0" w:color="auto"/>
      </w:divBdr>
    </w:div>
    <w:div w:id="1314676783">
      <w:bodyDiv w:val="1"/>
      <w:marLeft w:val="0"/>
      <w:marRight w:val="0"/>
      <w:marTop w:val="0"/>
      <w:marBottom w:val="0"/>
      <w:divBdr>
        <w:top w:val="none" w:sz="0" w:space="0" w:color="auto"/>
        <w:left w:val="none" w:sz="0" w:space="0" w:color="auto"/>
        <w:bottom w:val="none" w:sz="0" w:space="0" w:color="auto"/>
        <w:right w:val="none" w:sz="0" w:space="0" w:color="auto"/>
      </w:divBdr>
    </w:div>
    <w:div w:id="1412660418">
      <w:bodyDiv w:val="1"/>
      <w:marLeft w:val="0"/>
      <w:marRight w:val="0"/>
      <w:marTop w:val="0"/>
      <w:marBottom w:val="0"/>
      <w:divBdr>
        <w:top w:val="none" w:sz="0" w:space="0" w:color="auto"/>
        <w:left w:val="none" w:sz="0" w:space="0" w:color="auto"/>
        <w:bottom w:val="none" w:sz="0" w:space="0" w:color="auto"/>
        <w:right w:val="none" w:sz="0" w:space="0" w:color="auto"/>
      </w:divBdr>
    </w:div>
    <w:div w:id="1759716772">
      <w:bodyDiv w:val="1"/>
      <w:marLeft w:val="0"/>
      <w:marRight w:val="0"/>
      <w:marTop w:val="0"/>
      <w:marBottom w:val="0"/>
      <w:divBdr>
        <w:top w:val="none" w:sz="0" w:space="0" w:color="auto"/>
        <w:left w:val="none" w:sz="0" w:space="0" w:color="auto"/>
        <w:bottom w:val="none" w:sz="0" w:space="0" w:color="auto"/>
        <w:right w:val="none" w:sz="0" w:space="0" w:color="auto"/>
      </w:divBdr>
    </w:div>
    <w:div w:id="1964841885">
      <w:bodyDiv w:val="1"/>
      <w:marLeft w:val="0"/>
      <w:marRight w:val="0"/>
      <w:marTop w:val="0"/>
      <w:marBottom w:val="0"/>
      <w:divBdr>
        <w:top w:val="none" w:sz="0" w:space="0" w:color="auto"/>
        <w:left w:val="none" w:sz="0" w:space="0" w:color="auto"/>
        <w:bottom w:val="none" w:sz="0" w:space="0" w:color="auto"/>
        <w:right w:val="none" w:sz="0" w:space="0" w:color="auto"/>
      </w:divBdr>
    </w:div>
    <w:div w:id="20967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Petitions/DeclaratoryStatement.html?tmp" TargetMode="External"/><Relationship Id="rId26" Type="http://schemas.openxmlformats.org/officeDocument/2006/relationships/hyperlink" Target="https://textbookdiscrimination.com/Buy/Templates/?tbdMrkt" TargetMode="External"/><Relationship Id="rId3" Type="http://schemas.openxmlformats.org/officeDocument/2006/relationships/styles" Target="styles.xml"/><Relationship Id="rId21" Type="http://schemas.openxmlformats.org/officeDocument/2006/relationships/hyperlink" Target="https://textbookdiscrimination.com/Buy/Templates/?tbdMrkt"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Sell/Templates?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hop/?tbdMrkt" TargetMode="External"/><Relationship Id="rId28" Type="http://schemas.openxmlformats.org/officeDocument/2006/relationships/hyperlink" Target="https://textbookdiscrimination.com/Shop/?tbdSmp" TargetMode="External"/><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ell/Templates?tbdMrkt" TargetMode="External"/><Relationship Id="rId27" Type="http://schemas.openxmlformats.org/officeDocument/2006/relationships/hyperlink" Target="https://textbookdiscrimination.com/Sell/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3AECD2F91DB46BF89FC2B8EAD426CA2"/>
        <w:category>
          <w:name w:val="General"/>
          <w:gallery w:val="placeholder"/>
        </w:category>
        <w:types>
          <w:type w:val="bbPlcHdr"/>
        </w:types>
        <w:behaviors>
          <w:behavior w:val="content"/>
        </w:behaviors>
        <w:guid w:val="{EB6CA4BA-49EE-4C5E-884C-9A7654D8CDCE}"/>
      </w:docPartPr>
      <w:docPartBody>
        <w:p w:rsidR="001C0EE9" w:rsidRDefault="004277E7">
          <w:r w:rsidRPr="00C10356">
            <w:rPr>
              <w:rStyle w:val="PlaceholderText"/>
            </w:rPr>
            <w:t>[Comments]</w:t>
          </w:r>
        </w:p>
      </w:docPartBody>
    </w:docPart>
    <w:docPart>
      <w:docPartPr>
        <w:name w:val="5723661929C740CCA680E10BFB7A1BA0"/>
        <w:category>
          <w:name w:val="General"/>
          <w:gallery w:val="placeholder"/>
        </w:category>
        <w:types>
          <w:type w:val="bbPlcHdr"/>
        </w:types>
        <w:behaviors>
          <w:behavior w:val="content"/>
        </w:behaviors>
        <w:guid w:val="{62348810-7F68-453E-B350-3B90015DE012}"/>
      </w:docPartPr>
      <w:docPartBody>
        <w:p w:rsidR="00A336A9" w:rsidRDefault="001C0EE9" w:rsidP="001C0EE9">
          <w:pPr>
            <w:pStyle w:val="5723661929C740CCA680E10BFB7A1BA0"/>
          </w:pPr>
          <w:r w:rsidRPr="00722FDA">
            <w:rPr>
              <w:rStyle w:val="PlaceholderText"/>
            </w:rPr>
            <w:t>[Comments]</w:t>
          </w:r>
        </w:p>
      </w:docPartBody>
    </w:docPart>
    <w:docPart>
      <w:docPartPr>
        <w:name w:val="BCE8AB7D5F0C4ED588C54D531659DD4B"/>
        <w:category>
          <w:name w:val="General"/>
          <w:gallery w:val="placeholder"/>
        </w:category>
        <w:types>
          <w:type w:val="bbPlcHdr"/>
        </w:types>
        <w:behaviors>
          <w:behavior w:val="content"/>
        </w:behaviors>
        <w:guid w:val="{9BF9AEE1-3575-4368-BA1F-4409D310C09B}"/>
      </w:docPartPr>
      <w:docPartBody>
        <w:p w:rsidR="00A336A9" w:rsidRDefault="001C0EE9" w:rsidP="001C0EE9">
          <w:pPr>
            <w:pStyle w:val="BCE8AB7D5F0C4ED588C54D531659DD4B"/>
          </w:pPr>
          <w:r w:rsidRPr="00722FD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7E7"/>
    <w:rsid w:val="001C0EE9"/>
    <w:rsid w:val="004277E7"/>
    <w:rsid w:val="00A33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7E7"/>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0EE9"/>
    <w:rPr>
      <w:color w:val="808080"/>
    </w:rPr>
  </w:style>
  <w:style w:type="paragraph" w:customStyle="1" w:styleId="5723661929C740CCA680E10BFB7A1BA0">
    <w:name w:val="5723661929C740CCA680E10BFB7A1BA0"/>
    <w:rsid w:val="001C0EE9"/>
  </w:style>
  <w:style w:type="paragraph" w:customStyle="1" w:styleId="BCE8AB7D5F0C4ED588C54D531659DD4B">
    <w:name w:val="BCE8AB7D5F0C4ED588C54D531659DD4B"/>
    <w:rsid w:val="001C0E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0n_Comment_001_DeclaratoryStatement.dotx</Template>
  <TotalTime>28</TotalTime>
  <Pages>12</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Petition for Declaratory Statement</vt:lpstr>
    </vt:vector>
  </TitlesOfParts>
  <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Petition for Declaratory Statement</dc:title>
  <dc:subject/>
  <dc:creator>TextBookDiscrimination.com</dc:creator>
  <cp:keywords/>
  <dc:description>0.210</dc:description>
  <cp:lastModifiedBy>THNK</cp:lastModifiedBy>
  <cp:revision>9</cp:revision>
  <cp:lastPrinted>2021-03-13T19:20:00Z</cp:lastPrinted>
  <dcterms:created xsi:type="dcterms:W3CDTF">2021-03-13T18:52:00Z</dcterms:created>
  <dcterms:modified xsi:type="dcterms:W3CDTF">2025-02-07T22:46:00Z</dcterms:modified>
</cp:coreProperties>
</file>