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BD340D" w:rsidRPr="000C3158" w14:paraId="55069D70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bookmarkStart w:id="3" w:name="_GoBack"/>
          <w:bookmarkEnd w:id="3"/>
          <w:p w14:paraId="0BF21D21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62543D73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4C64309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BD340D" w:rsidRPr="000C3158" w14:paraId="25C860A7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9D2C479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6CF50210" wp14:editId="0E5D0CD6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340D" w:rsidRPr="000C3158" w14:paraId="423438AE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330A28A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4BD840A1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BD340D" w:rsidRPr="000C3158" w14:paraId="0E85433C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86F3D08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BD340D" w:rsidRPr="000C3158" w14:paraId="10E005FE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29711AC8" w14:textId="77777777" w:rsidR="00BD340D" w:rsidRPr="000C3158" w:rsidRDefault="00BD340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2C22C4F" wp14:editId="0E2A9FE1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731D3728" w14:textId="77777777" w:rsidR="00BD340D" w:rsidRPr="000C3158" w:rsidRDefault="00BD340D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42D9E4D4" w14:textId="77777777" w:rsidR="00BD340D" w:rsidRPr="000C3158" w:rsidRDefault="00BD340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C2C770D" w14:textId="77777777" w:rsidR="00BD340D" w:rsidRPr="000C3158" w:rsidRDefault="00BD340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44431AA" wp14:editId="1731FFB5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340D" w:rsidRPr="000C3158" w14:paraId="3913C083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D5293B2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3F91D3B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6E34D27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45CD3848" w14:textId="77777777" w:rsidR="00BD340D" w:rsidRPr="000C3158" w:rsidRDefault="00BD340D" w:rsidP="00BD340D">
      <w:pPr>
        <w:jc w:val="center"/>
        <w:rPr>
          <w:rFonts w:ascii="Courier New" w:hAnsi="Courier New" w:cs="Courier New"/>
        </w:rPr>
        <w:sectPr w:rsidR="00BD340D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3CF41F0E" w14:textId="77777777" w:rsidR="008D3BFE" w:rsidRPr="004D7AA6" w:rsidRDefault="008D3BFE" w:rsidP="008D3BFE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7C582B0F" w14:textId="77777777" w:rsidR="008D3BFE" w:rsidRPr="004D7AA6" w:rsidRDefault="008D3BFE" w:rsidP="008D3BFE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5D78C985" w14:textId="77777777" w:rsidR="008D3BFE" w:rsidRPr="00602568" w:rsidRDefault="008D3BFE" w:rsidP="008D3BFE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8D3BFE" w:rsidRPr="00602568" w14:paraId="18165830" w14:textId="77777777" w:rsidTr="0069071A">
        <w:trPr>
          <w:trHeight w:val="504"/>
          <w:jc w:val="center"/>
        </w:trPr>
        <w:tc>
          <w:tcPr>
            <w:tcW w:w="4680" w:type="dxa"/>
          </w:tcPr>
          <w:p w14:paraId="7DD7E2E2" w14:textId="77777777" w:rsidR="008D3BFE" w:rsidRPr="00602568" w:rsidRDefault="008D3BFE" w:rsidP="0069071A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5E27E3B2" w14:textId="77777777" w:rsidR="008D3BFE" w:rsidRPr="00602568" w:rsidRDefault="008D3BFE" w:rsidP="0069071A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3B571D93" w14:textId="77777777" w:rsidR="008D3BFE" w:rsidRPr="00F917E4" w:rsidRDefault="008D3BFE" w:rsidP="0069071A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 No (LT)</w:t>
            </w:r>
          </w:p>
        </w:tc>
      </w:tr>
      <w:tr w:rsidR="008D3BFE" w:rsidRPr="00602568" w14:paraId="48B53D76" w14:textId="77777777" w:rsidTr="0069071A">
        <w:trPr>
          <w:trHeight w:val="504"/>
          <w:jc w:val="center"/>
        </w:trPr>
        <w:tc>
          <w:tcPr>
            <w:tcW w:w="4680" w:type="dxa"/>
            <w:vAlign w:val="center"/>
          </w:tcPr>
          <w:p w14:paraId="2C41DD5D" w14:textId="77777777" w:rsidR="008D3BFE" w:rsidRPr="00602568" w:rsidRDefault="008D3BFE" w:rsidP="0069071A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75D60DE7" w14:textId="77777777" w:rsidR="008D3BFE" w:rsidRPr="00602568" w:rsidRDefault="008D3BFE" w:rsidP="0069071A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FE03DF2" w14:textId="77777777" w:rsidR="008D3BFE" w:rsidRPr="00561300" w:rsidRDefault="008D3BFE" w:rsidP="0069071A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8D3BFE" w:rsidRPr="00602568" w14:paraId="4210332C" w14:textId="77777777" w:rsidTr="0069071A">
        <w:trPr>
          <w:trHeight w:val="504"/>
          <w:jc w:val="center"/>
        </w:trPr>
        <w:tc>
          <w:tcPr>
            <w:tcW w:w="4680" w:type="dxa"/>
          </w:tcPr>
          <w:p w14:paraId="6C03BBD2" w14:textId="77777777" w:rsidR="008D3BFE" w:rsidRPr="00602568" w:rsidRDefault="008D3BFE" w:rsidP="0069071A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66494CF7" w14:textId="77777777" w:rsidR="008D3BFE" w:rsidRPr="00602568" w:rsidRDefault="008D3BFE" w:rsidP="0069071A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251A8C4E" w14:textId="77777777" w:rsidR="008D3BFE" w:rsidRPr="00F915B7" w:rsidRDefault="008D3BFE" w:rsidP="0069071A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06854762" w14:textId="77777777" w:rsidR="008D3BFE" w:rsidRPr="00F915B7" w:rsidRDefault="008D3BFE" w:rsidP="0069071A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8D3BFE" w:rsidRPr="00602568" w14:paraId="0C618B75" w14:textId="77777777" w:rsidTr="0069071A">
        <w:trPr>
          <w:trHeight w:val="504"/>
          <w:jc w:val="center"/>
        </w:trPr>
        <w:tc>
          <w:tcPr>
            <w:tcW w:w="4680" w:type="dxa"/>
          </w:tcPr>
          <w:p w14:paraId="0287FE26" w14:textId="77777777" w:rsidR="008D3BFE" w:rsidRPr="00602568" w:rsidRDefault="008D3BFE" w:rsidP="0069071A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362D9F25" w14:textId="77777777" w:rsidR="008D3BFE" w:rsidRPr="00602568" w:rsidRDefault="008D3BFE" w:rsidP="0069071A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0F3F0FC9" w14:textId="77777777" w:rsidR="008D3BFE" w:rsidRPr="00602568" w:rsidRDefault="008D3BFE" w:rsidP="0069071A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014D4520" w14:textId="77777777" w:rsidR="008D3BFE" w:rsidRPr="00602568" w:rsidRDefault="008D3BFE" w:rsidP="0069071A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8D3BFE" w:rsidRPr="00602568" w14:paraId="0179BF3B" w14:textId="77777777" w:rsidTr="0069071A">
        <w:trPr>
          <w:trHeight w:val="504"/>
          <w:jc w:val="center"/>
        </w:trPr>
        <w:tc>
          <w:tcPr>
            <w:tcW w:w="4680" w:type="dxa"/>
          </w:tcPr>
          <w:p w14:paraId="152FCF24" w14:textId="77777777" w:rsidR="008D3BFE" w:rsidRPr="00602568" w:rsidRDefault="008D3BFE" w:rsidP="0069071A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662A4991" w14:textId="77777777" w:rsidR="008D3BFE" w:rsidRPr="00602568" w:rsidRDefault="008D3BFE" w:rsidP="0069071A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7F552BAE" w14:textId="77777777" w:rsidR="008D3BFE" w:rsidRPr="00602568" w:rsidRDefault="008D3BFE" w:rsidP="0069071A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8D3BFE" w:rsidRPr="00602568" w14:paraId="3377E5F4" w14:textId="77777777" w:rsidTr="0069071A">
        <w:trPr>
          <w:trHeight w:val="504"/>
          <w:jc w:val="center"/>
        </w:trPr>
        <w:tc>
          <w:tcPr>
            <w:tcW w:w="4680" w:type="dxa"/>
          </w:tcPr>
          <w:p w14:paraId="36A9E837" w14:textId="07A67158" w:rsidR="008D3BFE" w:rsidRPr="00602568" w:rsidRDefault="008D3BFE" w:rsidP="0069071A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F3E5F26" w14:textId="77777777" w:rsidR="008D3BFE" w:rsidRPr="00602568" w:rsidRDefault="008D3BFE" w:rsidP="0069071A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6D4F998" w14:textId="77777777" w:rsidR="008D3BFE" w:rsidRPr="00602568" w:rsidRDefault="008D3BFE" w:rsidP="0069071A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8D3BFE" w:rsidRPr="00602568" w14:paraId="08423F0D" w14:textId="77777777" w:rsidTr="0069071A">
        <w:trPr>
          <w:trHeight w:val="504"/>
          <w:jc w:val="center"/>
        </w:trPr>
        <w:tc>
          <w:tcPr>
            <w:tcW w:w="4680" w:type="dxa"/>
            <w:vAlign w:val="center"/>
          </w:tcPr>
          <w:p w14:paraId="19BDA227" w14:textId="77777777" w:rsidR="008D3BFE" w:rsidRPr="00602568" w:rsidRDefault="008D3BFE" w:rsidP="0069071A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1B0263D9" w14:textId="77777777" w:rsidR="008D3BFE" w:rsidRPr="00602568" w:rsidRDefault="008D3BFE" w:rsidP="0069071A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45BD3FB8" w14:textId="77777777" w:rsidR="008D3BFE" w:rsidRPr="00602568" w:rsidRDefault="008D3BFE" w:rsidP="0069071A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70799AF4" w14:textId="77777777" w:rsidR="008D3BFE" w:rsidRDefault="008D3BFE" w:rsidP="008D3BFE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bookmarkEnd w:id="0"/>
          <w:p w14:paraId="1358A6E3" w14:textId="3727FFC0" w:rsidR="00C174FC" w:rsidRPr="004158D8" w:rsidRDefault="00724DE3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</w:t>
            </w:r>
            <w:r w:rsidR="004966A9">
              <w:rPr>
                <w:b/>
                <w:bCs/>
                <w:sz w:val="28"/>
                <w:szCs w:val="28"/>
              </w:rPr>
              <w:t>CERTIFICATE OF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4966A9">
              <w:rPr>
                <w:b/>
                <w:bCs/>
                <w:sz w:val="28"/>
                <w:szCs w:val="28"/>
              </w:rPr>
              <w:t>INTERESTED PERSONS AND CORPORATE DISCLOSURE STATEMENT</w:t>
            </w:r>
          </w:p>
        </w:tc>
      </w:tr>
    </w:tbl>
    <w:p w14:paraId="7A9472F4" w14:textId="77777777" w:rsidR="00561300" w:rsidRDefault="00561300" w:rsidP="00561300">
      <w:pPr>
        <w:rPr>
          <w:rFonts w:ascii="Courier New" w:hAnsi="Courier New" w:cs="Courier New"/>
          <w:sz w:val="24"/>
          <w:szCs w:val="24"/>
        </w:rPr>
      </w:pPr>
    </w:p>
    <w:p w14:paraId="2C0AF826" w14:textId="255D4996" w:rsidR="00561300" w:rsidRDefault="00561300" w:rsidP="00561300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</w:t>
      </w:r>
      <w:r w:rsidRPr="00C80E28">
        <w:rPr>
          <w:rFonts w:ascii="Courier New" w:hAnsi="Courier New" w:cs="Courier New"/>
        </w:rPr>
        <w:t xml:space="preserve">, </w:t>
      </w:r>
      <w:r w:rsidR="008D3BFE">
        <w:rPr>
          <w:rFonts w:ascii="Courier New" w:hAnsi="Courier New" w:cs="Courier New"/>
        </w:rPr>
        <w:t>[</w:t>
      </w:r>
      <w:proofErr w:type="spellStart"/>
      <w:r w:rsidR="008D3BFE">
        <w:rPr>
          <w:rFonts w:ascii="Courier New" w:hAnsi="Courier New" w:cs="Courier New"/>
        </w:rPr>
        <w:t>plfName</w:t>
      </w:r>
      <w:proofErr w:type="spellEnd"/>
      <w:r w:rsidR="008D3BFE">
        <w:rPr>
          <w:rFonts w:ascii="Courier New" w:hAnsi="Courier New" w:cs="Courier New"/>
        </w:rPr>
        <w:t>]</w:t>
      </w:r>
      <w:r w:rsidRPr="00C80E28">
        <w:rPr>
          <w:rFonts w:ascii="Courier New" w:hAnsi="Courier New" w:cs="Courier New"/>
        </w:rPr>
        <w:t xml:space="preserve">, on this </w:t>
      </w:r>
      <w:r w:rsidR="008D3BFE">
        <w:rPr>
          <w:rFonts w:ascii="Courier New" w:hAnsi="Courier New" w:cs="Courier New"/>
        </w:rPr>
        <w:t>[d]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 xml:space="preserve">day of </w:t>
      </w:r>
      <w:r w:rsidR="008D3BFE">
        <w:rPr>
          <w:rFonts w:ascii="Courier New" w:hAnsi="Courier New" w:cs="Courier New"/>
        </w:rPr>
        <w:t>[MMM]</w:t>
      </w:r>
      <w:r w:rsidRPr="00C80E28">
        <w:rPr>
          <w:rFonts w:ascii="Courier New" w:hAnsi="Courier New" w:cs="Courier New"/>
        </w:rPr>
        <w:t xml:space="preserve"> </w:t>
      </w:r>
      <w:r w:rsidR="008D3BFE">
        <w:rPr>
          <w:rFonts w:ascii="Courier New" w:hAnsi="Courier New" w:cs="Courier New"/>
        </w:rPr>
        <w:t>[YYYY]</w:t>
      </w:r>
      <w:r w:rsidRPr="00C80E28">
        <w:rPr>
          <w:rFonts w:ascii="Courier New" w:hAnsi="Courier New" w:cs="Courier New"/>
        </w:rPr>
        <w:t xml:space="preserve">, </w:t>
      </w:r>
      <w:r w:rsidR="00724DE3">
        <w:rPr>
          <w:rFonts w:ascii="Courier New" w:hAnsi="Courier New" w:cs="Courier New"/>
        </w:rPr>
        <w:t xml:space="preserve">hereby submits his </w:t>
      </w:r>
      <w:r w:rsidR="004966A9">
        <w:rPr>
          <w:rFonts w:ascii="Courier New" w:hAnsi="Courier New" w:cs="Courier New"/>
        </w:rPr>
        <w:t>‘Certificate of Interested Persons and Corporate</w:t>
      </w:r>
      <w:r w:rsidR="00724DE3">
        <w:rPr>
          <w:rFonts w:ascii="Courier New" w:hAnsi="Courier New" w:cs="Courier New"/>
        </w:rPr>
        <w:t xml:space="preserve"> Disclosure</w:t>
      </w:r>
      <w:r w:rsidR="004966A9">
        <w:rPr>
          <w:rFonts w:ascii="Courier New" w:hAnsi="Courier New" w:cs="Courier New"/>
        </w:rPr>
        <w:t xml:space="preserve"> Statement’</w:t>
      </w:r>
      <w:r w:rsidR="00724DE3">
        <w:rPr>
          <w:rFonts w:ascii="Courier New" w:hAnsi="Courier New" w:cs="Courier New"/>
        </w:rPr>
        <w:t xml:space="preserve"> pursuant to </w:t>
      </w:r>
      <w:r w:rsidR="004F7AA9">
        <w:rPr>
          <w:rFonts w:ascii="Courier New" w:hAnsi="Courier New" w:cs="Courier New"/>
        </w:rPr>
        <w:t xml:space="preserve">this Honorable Court’s Order (see Doc No </w:t>
      </w:r>
      <w:r w:rsidR="008D3BFE">
        <w:rPr>
          <w:rFonts w:ascii="Courier New" w:hAnsi="Courier New" w:cs="Courier New"/>
        </w:rPr>
        <w:t>[</w:t>
      </w:r>
      <w:proofErr w:type="spellStart"/>
      <w:r w:rsidR="008D3BFE">
        <w:rPr>
          <w:rFonts w:ascii="Courier New" w:hAnsi="Courier New" w:cs="Courier New"/>
        </w:rPr>
        <w:t>docNo</w:t>
      </w:r>
      <w:proofErr w:type="spellEnd"/>
      <w:r w:rsidR="008D3BFE">
        <w:rPr>
          <w:rFonts w:ascii="Courier New" w:hAnsi="Courier New" w:cs="Courier New"/>
        </w:rPr>
        <w:t>]</w:t>
      </w:r>
      <w:r w:rsidR="004F7AA9">
        <w:rPr>
          <w:rFonts w:ascii="Courier New" w:hAnsi="Courier New" w:cs="Courier New"/>
        </w:rPr>
        <w:t>)</w:t>
      </w:r>
      <w:r w:rsidR="009C2157">
        <w:rPr>
          <w:rFonts w:ascii="Courier New" w:hAnsi="Courier New" w:cs="Courier New"/>
        </w:rPr>
        <w:t xml:space="preserve"> </w:t>
      </w:r>
      <w:r w:rsidR="004F7AA9">
        <w:rPr>
          <w:rFonts w:ascii="Courier New" w:hAnsi="Courier New" w:cs="Courier New"/>
        </w:rPr>
        <w:t>as well as</w:t>
      </w:r>
      <w:r w:rsidR="004966A9">
        <w:rPr>
          <w:rFonts w:ascii="Courier New" w:hAnsi="Courier New" w:cs="Courier New"/>
        </w:rPr>
        <w:t xml:space="preserve"> </w:t>
      </w:r>
      <w:r w:rsidR="00724DE3">
        <w:rPr>
          <w:rFonts w:ascii="Courier New" w:hAnsi="Courier New" w:cs="Courier New"/>
        </w:rPr>
        <w:t xml:space="preserve">Rule </w:t>
      </w:r>
      <w:r w:rsidR="004966A9">
        <w:rPr>
          <w:rFonts w:ascii="Courier New" w:hAnsi="Courier New" w:cs="Courier New"/>
        </w:rPr>
        <w:t>7.1</w:t>
      </w:r>
      <w:r w:rsidR="00724DE3">
        <w:rPr>
          <w:rFonts w:ascii="Courier New" w:hAnsi="Courier New" w:cs="Courier New"/>
        </w:rPr>
        <w:t xml:space="preserve"> Fed.</w:t>
      </w:r>
      <w:r w:rsidR="00252A66">
        <w:rPr>
          <w:rFonts w:ascii="Courier New" w:hAnsi="Courier New" w:cs="Courier New"/>
        </w:rPr>
        <w:t xml:space="preserve"> </w:t>
      </w:r>
      <w:r w:rsidR="00724DE3">
        <w:rPr>
          <w:rFonts w:ascii="Courier New" w:hAnsi="Courier New" w:cs="Courier New"/>
        </w:rPr>
        <w:t>R.</w:t>
      </w:r>
      <w:r w:rsidR="00252A66">
        <w:rPr>
          <w:rFonts w:ascii="Courier New" w:hAnsi="Courier New" w:cs="Courier New"/>
        </w:rPr>
        <w:t xml:space="preserve"> </w:t>
      </w:r>
      <w:r w:rsidR="00724DE3">
        <w:rPr>
          <w:rFonts w:ascii="Courier New" w:hAnsi="Courier New" w:cs="Courier New"/>
        </w:rPr>
        <w:t>Civ.</w:t>
      </w:r>
      <w:r w:rsidR="00252A66">
        <w:rPr>
          <w:rFonts w:ascii="Courier New" w:hAnsi="Courier New" w:cs="Courier New"/>
        </w:rPr>
        <w:t xml:space="preserve"> </w:t>
      </w:r>
      <w:r w:rsidR="00724DE3">
        <w:rPr>
          <w:rFonts w:ascii="Courier New" w:hAnsi="Courier New" w:cs="Courier New"/>
        </w:rPr>
        <w:t>P.</w:t>
      </w:r>
      <w:r w:rsidR="008F70C2">
        <w:rPr>
          <w:rFonts w:ascii="Courier New" w:hAnsi="Courier New" w:cs="Courier New"/>
        </w:rPr>
        <w:t>.</w:t>
      </w:r>
    </w:p>
    <w:p w14:paraId="128B2502" w14:textId="4601EC21" w:rsidR="004966A9" w:rsidRDefault="004966A9" w:rsidP="004966A9">
      <w:pPr>
        <w:pStyle w:val="Default"/>
        <w:numPr>
          <w:ilvl w:val="0"/>
          <w:numId w:val="18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 is a nongovernmental party</w:t>
      </w:r>
      <w:r w:rsidR="009C2157">
        <w:rPr>
          <w:rFonts w:ascii="Courier New" w:hAnsi="Courier New" w:cs="Courier New"/>
        </w:rPr>
        <w:t>.</w:t>
      </w:r>
    </w:p>
    <w:p w14:paraId="027CF5F8" w14:textId="52CC8CFF" w:rsidR="004966A9" w:rsidRDefault="004966A9" w:rsidP="004966A9">
      <w:pPr>
        <w:pStyle w:val="Default"/>
        <w:numPr>
          <w:ilvl w:val="0"/>
          <w:numId w:val="18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 is a natural person</w:t>
      </w:r>
      <w:r w:rsidR="009C2157">
        <w:rPr>
          <w:rFonts w:ascii="Courier New" w:hAnsi="Courier New" w:cs="Courier New"/>
        </w:rPr>
        <w:t>.</w:t>
      </w:r>
    </w:p>
    <w:p w14:paraId="412AEBE4" w14:textId="501B6E15" w:rsidR="004966A9" w:rsidRDefault="004966A9" w:rsidP="004966A9">
      <w:pPr>
        <w:pStyle w:val="Default"/>
        <w:numPr>
          <w:ilvl w:val="0"/>
          <w:numId w:val="18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Plaintiff is a US resident, and a resident of the State of </w:t>
      </w:r>
      <w:r w:rsidR="008D3BFE">
        <w:rPr>
          <w:rFonts w:ascii="Courier New" w:hAnsi="Courier New" w:cs="Courier New"/>
        </w:rPr>
        <w:t>[</w:t>
      </w:r>
      <w:proofErr w:type="spellStart"/>
      <w:r w:rsidR="008D3BFE">
        <w:rPr>
          <w:rFonts w:ascii="Courier New" w:hAnsi="Courier New" w:cs="Courier New"/>
        </w:rPr>
        <w:t>stateName</w:t>
      </w:r>
      <w:proofErr w:type="spellEnd"/>
      <w:r w:rsidR="008D3BF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. At all times material, Plaintiff lived at </w:t>
      </w:r>
      <w:r w:rsidR="008D3BFE">
        <w:rPr>
          <w:rFonts w:ascii="Courier New" w:hAnsi="Courier New" w:cs="Courier New"/>
        </w:rPr>
        <w:t>[</w:t>
      </w:r>
      <w:proofErr w:type="spellStart"/>
      <w:r w:rsidR="008D3BFE">
        <w:rPr>
          <w:rFonts w:ascii="Courier New" w:hAnsi="Courier New" w:cs="Courier New"/>
        </w:rPr>
        <w:t>homeAddress</w:t>
      </w:r>
      <w:proofErr w:type="spellEnd"/>
      <w:r w:rsidR="008D3BF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8D3BFE">
        <w:rPr>
          <w:rFonts w:ascii="Courier New" w:hAnsi="Courier New" w:cs="Courier New"/>
        </w:rPr>
        <w:t>[city]</w:t>
      </w:r>
      <w:r>
        <w:rPr>
          <w:rFonts w:ascii="Courier New" w:hAnsi="Courier New" w:cs="Courier New"/>
        </w:rPr>
        <w:t xml:space="preserve">, </w:t>
      </w:r>
      <w:r w:rsidR="008D3BFE">
        <w:rPr>
          <w:rFonts w:ascii="Courier New" w:hAnsi="Courier New" w:cs="Courier New"/>
        </w:rPr>
        <w:t>[</w:t>
      </w:r>
      <w:proofErr w:type="spellStart"/>
      <w:r w:rsidR="008D3BFE">
        <w:rPr>
          <w:rFonts w:ascii="Courier New" w:hAnsi="Courier New" w:cs="Courier New"/>
        </w:rPr>
        <w:t>abbr</w:t>
      </w:r>
      <w:proofErr w:type="spellEnd"/>
      <w:r w:rsidR="008D3BF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8D3BFE">
        <w:rPr>
          <w:rFonts w:ascii="Courier New" w:hAnsi="Courier New" w:cs="Courier New"/>
        </w:rPr>
        <w:t>[zip]</w:t>
      </w:r>
      <w:r>
        <w:rPr>
          <w:rFonts w:ascii="Courier New" w:hAnsi="Courier New" w:cs="Courier New"/>
        </w:rPr>
        <w:t>.</w:t>
      </w:r>
    </w:p>
    <w:p w14:paraId="7FA702B5" w14:textId="06076B13" w:rsidR="004966A9" w:rsidRDefault="004966A9" w:rsidP="004966A9">
      <w:pPr>
        <w:pStyle w:val="Default"/>
        <w:numPr>
          <w:ilvl w:val="0"/>
          <w:numId w:val="18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 is not a subsidiary of any parent corporation.</w:t>
      </w:r>
    </w:p>
    <w:p w14:paraId="65A35B44" w14:textId="39AE450F" w:rsidR="004966A9" w:rsidRDefault="004966A9" w:rsidP="004966A9">
      <w:pPr>
        <w:pStyle w:val="Default"/>
        <w:numPr>
          <w:ilvl w:val="0"/>
          <w:numId w:val="18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 publicly</w:t>
      </w:r>
      <w:r w:rsidR="009C2157">
        <w:rPr>
          <w:rFonts w:ascii="Courier New" w:hAnsi="Courier New" w:cs="Courier New"/>
        </w:rPr>
        <w:t>-</w:t>
      </w:r>
      <w:r>
        <w:rPr>
          <w:rFonts w:ascii="Courier New" w:hAnsi="Courier New" w:cs="Courier New"/>
        </w:rPr>
        <w:t xml:space="preserve">held corporation owns more than 10% stock in Plaintiff’s </w:t>
      </w:r>
      <w:r w:rsidR="009C2157">
        <w:rPr>
          <w:rFonts w:ascii="Courier New" w:hAnsi="Courier New" w:cs="Courier New"/>
        </w:rPr>
        <w:t>operations</w:t>
      </w:r>
      <w:r>
        <w:rPr>
          <w:rFonts w:ascii="Courier New" w:hAnsi="Courier New" w:cs="Courier New"/>
        </w:rPr>
        <w:t>.</w:t>
      </w:r>
    </w:p>
    <w:p w14:paraId="0200F1B8" w14:textId="132A4FE7" w:rsidR="0070082B" w:rsidRPr="004966A9" w:rsidRDefault="00252A66" w:rsidP="004966A9">
      <w:pPr>
        <w:pStyle w:val="Default"/>
        <w:numPr>
          <w:ilvl w:val="0"/>
          <w:numId w:val="18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Lastly, </w:t>
      </w:r>
      <w:r w:rsidR="004966A9">
        <w:rPr>
          <w:rFonts w:ascii="Courier New" w:hAnsi="Courier New" w:cs="Courier New"/>
        </w:rPr>
        <w:t xml:space="preserve">Plaintiff does not know of any </w:t>
      </w:r>
      <w:r w:rsidR="004966A9" w:rsidRPr="004966A9">
        <w:rPr>
          <w:rFonts w:ascii="Courier New" w:hAnsi="Courier New" w:cs="Courier New"/>
          <w:i/>
        </w:rPr>
        <w:t>persons interested</w:t>
      </w:r>
      <w:r w:rsidR="004966A9">
        <w:rPr>
          <w:rFonts w:ascii="Courier New" w:hAnsi="Courier New" w:cs="Courier New"/>
        </w:rPr>
        <w:t xml:space="preserve"> (or corporations interested) in Defendant’s unlawful employment practices</w:t>
      </w:r>
      <w:r w:rsidR="009C2157">
        <w:rPr>
          <w:rFonts w:ascii="Courier New" w:hAnsi="Courier New" w:cs="Courier New"/>
        </w:rPr>
        <w:t xml:space="preserve"> – as outlined </w:t>
      </w:r>
      <w:r w:rsidR="004966A9">
        <w:rPr>
          <w:rFonts w:ascii="Courier New" w:hAnsi="Courier New" w:cs="Courier New"/>
        </w:rPr>
        <w:t>in Plaintiff’s complaint.</w:t>
      </w:r>
      <w:r w:rsidR="0070082B" w:rsidRPr="004966A9">
        <w:rPr>
          <w:rFonts w:ascii="Courier New" w:hAnsi="Courier New" w:cs="Courier New"/>
        </w:rPr>
        <w:br w:type="page"/>
      </w:r>
    </w:p>
    <w:p w14:paraId="230B9B6F" w14:textId="77777777" w:rsidR="008D3BFE" w:rsidRPr="007810C8" w:rsidRDefault="008D3BFE" w:rsidP="008D3BFE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0F56A69A" w14:textId="77777777" w:rsidR="008D3BFE" w:rsidRPr="007810C8" w:rsidRDefault="008D3BFE" w:rsidP="008D3BFE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0A421B0B" w14:textId="77777777" w:rsidR="008D3BFE" w:rsidRDefault="008D3BFE" w:rsidP="008D3BFE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>
        <w:rPr>
          <w:rFonts w:ascii="Courier New" w:hAnsi="Courier New" w:cs="Courier New"/>
          <w:color w:val="auto"/>
        </w:rPr>
        <w:t xml:space="preserve"> complying with the font requirements of Local Rule 1.05(a).</w:t>
      </w:r>
    </w:p>
    <w:p w14:paraId="25143835" w14:textId="77777777" w:rsidR="008D3BFE" w:rsidRPr="007810C8" w:rsidRDefault="008D3BFE" w:rsidP="008D3BFE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13BD2079" w14:textId="77777777" w:rsidR="008D3BFE" w:rsidRPr="007810C8" w:rsidRDefault="008D3BFE" w:rsidP="008D3BFE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</w:p>
    <w:p w14:paraId="599385EA" w14:textId="04E05E83" w:rsidR="008D3BFE" w:rsidRDefault="008D3BFE" w:rsidP="008D3BFE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 w:rsidR="00CC40D7"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 w:rsidR="00CC40D7">
        <w:rPr>
          <w:rFonts w:ascii="Courier New" w:hAnsi="Courier New" w:cs="Courier New"/>
          <w:color w:val="auto"/>
        </w:rPr>
        <w:t>[MMM]</w:t>
      </w:r>
      <w:r>
        <w:rPr>
          <w:rFonts w:ascii="Courier New" w:hAnsi="Courier New" w:cs="Courier New"/>
          <w:color w:val="auto"/>
        </w:rPr>
        <w:t xml:space="preserve"> </w:t>
      </w:r>
      <w:r w:rsidR="00CC40D7">
        <w:rPr>
          <w:rFonts w:ascii="Courier New" w:hAnsi="Courier New" w:cs="Courier New"/>
          <w:color w:val="auto"/>
        </w:rPr>
        <w:t>[YYYY]</w:t>
      </w:r>
      <w:r w:rsidRPr="007810C8">
        <w:rPr>
          <w:rFonts w:ascii="Courier New" w:hAnsi="Courier New" w:cs="Courier New"/>
          <w:color w:val="auto"/>
        </w:rPr>
        <w:t xml:space="preserve">, I electronically filed the foregoing with the Clerk of Courts by using </w:t>
      </w:r>
      <w:r>
        <w:rPr>
          <w:rFonts w:ascii="Courier New" w:hAnsi="Courier New" w:cs="Courier New"/>
          <w:color w:val="auto"/>
        </w:rPr>
        <w:t xml:space="preserve">its online filing page. I also emailed it to </w:t>
      </w:r>
      <w:r w:rsidRPr="007810C8">
        <w:rPr>
          <w:rFonts w:ascii="Courier New" w:hAnsi="Courier New" w:cs="Courier New"/>
          <w:color w:val="auto"/>
        </w:rPr>
        <w:t xml:space="preserve">the </w:t>
      </w:r>
      <w:r>
        <w:rPr>
          <w:rFonts w:ascii="Courier New" w:hAnsi="Courier New" w:cs="Courier New"/>
          <w:color w:val="auto"/>
        </w:rPr>
        <w:t>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8D3BFE" w:rsidRPr="007810C8" w14:paraId="158FEC80" w14:textId="77777777" w:rsidTr="0069071A">
        <w:tc>
          <w:tcPr>
            <w:tcW w:w="5035" w:type="dxa"/>
          </w:tcPr>
          <w:p w14:paraId="0B85588C" w14:textId="77777777" w:rsidR="008D3BFE" w:rsidRPr="007810C8" w:rsidRDefault="008D3BFE" w:rsidP="0069071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15A2B3FA" w14:textId="77777777" w:rsidR="008D3BFE" w:rsidRPr="007810C8" w:rsidRDefault="008D3BFE" w:rsidP="0069071A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</w:p>
          <w:p w14:paraId="1DDF2B61" w14:textId="77777777" w:rsidR="008D3BFE" w:rsidRPr="007810C8" w:rsidRDefault="008D3BFE" w:rsidP="0069071A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4D70B02F" w14:textId="77777777" w:rsidR="008D3BFE" w:rsidRPr="007810C8" w:rsidRDefault="008D3BFE" w:rsidP="008D3BFE">
      <w:pPr>
        <w:pStyle w:val="Default"/>
        <w:rPr>
          <w:rFonts w:ascii="Courier New" w:hAnsi="Courier New" w:cs="Courier New"/>
        </w:rPr>
      </w:pPr>
    </w:p>
    <w:p w14:paraId="7723D210" w14:textId="77777777" w:rsidR="008D3BFE" w:rsidRPr="004C6F92" w:rsidRDefault="008D3BFE" w:rsidP="008D3BFE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343EAB98" w14:textId="77777777" w:rsidR="008D3BFE" w:rsidRPr="007810C8" w:rsidRDefault="008D3BFE" w:rsidP="008D3BFE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6349C2C1" w14:textId="77777777" w:rsidR="008D3BFE" w:rsidRPr="007810C8" w:rsidRDefault="008D3BFE" w:rsidP="008D3BFE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1FC14C78" w14:textId="77777777" w:rsidR="008D3BFE" w:rsidRDefault="008D3BFE" w:rsidP="008D3BFE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559F4FB7" w14:textId="77777777" w:rsidR="008D3BFE" w:rsidRDefault="008D3BFE" w:rsidP="008D3BFE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W: </w:t>
      </w:r>
      <w:hyperlink r:id="rId18" w:history="1">
        <w:r w:rsidRPr="00460AED">
          <w:rPr>
            <w:rStyle w:val="Hyperlink"/>
            <w:rFonts w:ascii="Courier New" w:hAnsi="Courier New" w:cs="Courier New"/>
          </w:rPr>
          <w:t>TextBookDiscrimination.com</w:t>
        </w:r>
      </w:hyperlink>
    </w:p>
    <w:p w14:paraId="5BC1FB31" w14:textId="77777777" w:rsidR="008D3BFE" w:rsidRPr="00005777" w:rsidRDefault="008D3BFE" w:rsidP="008D3BFE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75"/>
      </w:tblGrid>
      <w:tr w:rsidR="008D3BFE" w:rsidRPr="007810C8" w14:paraId="79412F85" w14:textId="77777777" w:rsidTr="0069071A">
        <w:trPr>
          <w:trHeight w:val="1224"/>
        </w:trPr>
        <w:tc>
          <w:tcPr>
            <w:tcW w:w="10075" w:type="dxa"/>
          </w:tcPr>
          <w:p w14:paraId="3BCE6D3A" w14:textId="77777777" w:rsidR="008D3BFE" w:rsidRPr="007810C8" w:rsidRDefault="008D3BFE" w:rsidP="0069071A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258E2063" w14:textId="77777777" w:rsidR="00962031" w:rsidRDefault="00962031" w:rsidP="00962031">
      <w:pPr>
        <w:spacing w:before="24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587D3354" w14:textId="3445D8CB" w:rsidR="00962031" w:rsidRDefault="00BD340D" w:rsidP="00962031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9" w:history="1">
        <w:r w:rsidR="00962031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TextBookDiscrimination.com/Guides/CorporateDisclosures.html</w:t>
        </w:r>
      </w:hyperlink>
    </w:p>
    <w:p w14:paraId="1CC36674" w14:textId="77777777" w:rsidR="008D3BFE" w:rsidRDefault="008D3BFE" w:rsidP="00962031">
      <w:pPr>
        <w:pStyle w:val="Default"/>
        <w:spacing w:before="240" w:after="240"/>
        <w:rPr>
          <w:rFonts w:ascii="Courier New" w:hAnsi="Courier New" w:cs="Courier New"/>
          <w:b/>
          <w:bCs/>
          <w:u w:val="single"/>
        </w:rPr>
      </w:pPr>
    </w:p>
    <w:p w14:paraId="0F3E2F02" w14:textId="77777777" w:rsidR="008D3BFE" w:rsidRDefault="008D3BFE" w:rsidP="008D3BFE">
      <w:pPr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br w:type="page"/>
      </w:r>
    </w:p>
    <w:p w14:paraId="5F9E2269" w14:textId="77777777" w:rsidR="008D3BFE" w:rsidRDefault="008D3BFE" w:rsidP="008D3BFE">
      <w:pPr>
        <w:rPr>
          <w:rFonts w:ascii="Courier New" w:eastAsiaTheme="minorHAnsi" w:hAnsi="Courier New" w:cs="Courier New"/>
          <w:b/>
          <w:bCs/>
          <w:color w:val="000000"/>
          <w:sz w:val="24"/>
          <w:szCs w:val="24"/>
          <w:u w:val="single"/>
        </w:rPr>
      </w:pPr>
    </w:p>
    <w:p w14:paraId="509B094F" w14:textId="77777777" w:rsidR="008D3BFE" w:rsidRPr="007810C8" w:rsidRDefault="008D3BFE" w:rsidP="008D3BFE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8D3BFE" w:rsidRPr="007810C8" w14:paraId="18141E39" w14:textId="77777777" w:rsidTr="0069071A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66C0FC81" w14:textId="77777777" w:rsidR="008D3BFE" w:rsidRPr="00E4136C" w:rsidRDefault="008D3BFE" w:rsidP="0069071A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14A3D4C8" w14:textId="77777777" w:rsidR="008D3BFE" w:rsidRDefault="008D3BFE" w:rsidP="0069071A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6C26B00E" w14:textId="77777777" w:rsidR="008D3BFE" w:rsidRDefault="008D3BFE" w:rsidP="0069071A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33CFA28" w14:textId="77777777" w:rsidR="008D3BFE" w:rsidRDefault="008D3BFE" w:rsidP="0069071A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755587C0" w14:textId="77777777" w:rsidR="008D3BFE" w:rsidRDefault="008D3BFE" w:rsidP="0069071A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6D45CBEE" w14:textId="77777777" w:rsidR="008D3BFE" w:rsidRPr="00E4136C" w:rsidRDefault="008D3BFE" w:rsidP="0069071A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9AD5AFB" w14:textId="77777777" w:rsidR="008D3BFE" w:rsidRDefault="008D3BFE" w:rsidP="0069071A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7A8809D9" w14:textId="77777777" w:rsidR="008D3BFE" w:rsidRPr="00005777" w:rsidRDefault="008D3BFE" w:rsidP="0069071A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4FEED2A7" w14:textId="77777777" w:rsidR="008D3BFE" w:rsidRPr="007810C8" w:rsidRDefault="008D3BFE" w:rsidP="0069071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56D8241B" w14:textId="77777777" w:rsidR="008D3BFE" w:rsidRDefault="008D3BFE" w:rsidP="008D3BFE">
      <w:pPr>
        <w:rPr>
          <w:rFonts w:ascii="Courier New" w:eastAsiaTheme="minorHAnsi" w:hAnsi="Courier New" w:cs="Courier New"/>
          <w:color w:val="000000"/>
          <w:sz w:val="24"/>
          <w:szCs w:val="24"/>
        </w:rPr>
      </w:pPr>
    </w:p>
    <w:p w14:paraId="2786D2DC" w14:textId="77777777" w:rsidR="00BD340D" w:rsidRDefault="00BD340D" w:rsidP="008D3BFE">
      <w:pPr>
        <w:pStyle w:val="Default"/>
        <w:spacing w:after="240"/>
        <w:jc w:val="center"/>
        <w:rPr>
          <w:rFonts w:ascii="Courier New" w:hAnsi="Courier New" w:cs="Courier New"/>
        </w:rPr>
        <w:sectPr w:rsidR="00BD340D" w:rsidSect="00D10469">
          <w:headerReference w:type="default" r:id="rId20"/>
          <w:footerReference w:type="default" r:id="rId21"/>
          <w:pgSz w:w="12240" w:h="15840"/>
          <w:pgMar w:top="720" w:right="720" w:bottom="720" w:left="720" w:header="360" w:footer="360" w:gutter="0"/>
          <w:pgNumType w:start="1"/>
          <w:cols w:space="720"/>
          <w:titlePg/>
          <w:docGrid w:linePitch="360"/>
        </w:sectPr>
      </w:pPr>
    </w:p>
    <w:p w14:paraId="7A5406C7" w14:textId="77777777" w:rsidR="00BD340D" w:rsidRDefault="00BD340D" w:rsidP="00BD340D">
      <w:pPr>
        <w:jc w:val="center"/>
        <w:sectPr w:rsidR="00BD340D">
          <w:footerReference w:type="default" r:id="rId2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BD340D" w:rsidRPr="000C3158" w14:paraId="14ABB25D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0494FDBA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62D67EBE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9C92560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BD340D" w:rsidRPr="000C3158" w14:paraId="3376B1C8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9E64F23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75FE1449" wp14:editId="2F5D219E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24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24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340D" w:rsidRPr="000C3158" w14:paraId="26045FB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B8F04BE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68B5EAFA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6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BD340D" w:rsidRPr="000C3158" w14:paraId="4D33318A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0D81891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BD340D" w:rsidRPr="000C3158" w14:paraId="37F4A4E4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4000642F" w14:textId="77777777" w:rsidR="00BD340D" w:rsidRPr="000C3158" w:rsidRDefault="00BD340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2DF6FDC" wp14:editId="70D30D02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24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24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6A102BE0" w14:textId="77777777" w:rsidR="00BD340D" w:rsidRPr="000C3158" w:rsidRDefault="00BD340D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09701130" w14:textId="77777777" w:rsidR="00BD340D" w:rsidRPr="000C3158" w:rsidRDefault="00BD340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B5005A0" w14:textId="77777777" w:rsidR="00BD340D" w:rsidRPr="000C3158" w:rsidRDefault="00BD340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BA6E781" wp14:editId="7D0C41B6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3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4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340D" w:rsidRPr="000C3158" w14:paraId="792D85FA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F668988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BB703EA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71E1C39" w14:textId="77777777" w:rsidR="00BD340D" w:rsidRPr="000C3158" w:rsidRDefault="00BD340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0838D627" w14:textId="75C1D149" w:rsidR="00CC450C" w:rsidRDefault="00CC450C" w:rsidP="008D3BFE">
      <w:pPr>
        <w:pStyle w:val="Default"/>
        <w:spacing w:after="240"/>
        <w:jc w:val="center"/>
        <w:rPr>
          <w:rFonts w:ascii="Courier New" w:hAnsi="Courier New" w:cs="Courier New"/>
        </w:rPr>
      </w:pPr>
    </w:p>
    <w:sectPr w:rsidR="00CC450C" w:rsidSect="00BD340D"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A2760C" w:rsidRDefault="00A2760C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A2760C" w:rsidRDefault="00A2760C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2B7806" w14:textId="77777777" w:rsidR="00BD340D" w:rsidRPr="00C41F43" w:rsidRDefault="00BD340D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42A88400" w14:textId="77777777" w:rsidR="00BD340D" w:rsidRDefault="00BD340D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5DCDDB9" w14:textId="77777777" w:rsidR="00BD340D" w:rsidRPr="00FF6121" w:rsidRDefault="00BD340D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70FCE98A" w:rsidR="00A2760C" w:rsidRDefault="00A2760C" w:rsidP="00F16DCA">
    <w:pPr>
      <w:pStyle w:val="Footer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122</w:t>
    </w:r>
    <w:r>
      <w:fldChar w:fldCharType="end"/>
    </w:r>
    <w:r>
      <w:t xml:space="preserve"> of </w:t>
    </w:r>
    <w:fldSimple w:instr=" NUMPAGES  \* Arabic  \* MERGEFORMAT ">
      <w:r>
        <w:rPr>
          <w:noProof/>
        </w:rPr>
        <w:t>16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1DB13" w14:textId="77777777" w:rsidR="00BD340D" w:rsidRPr="00C41F43" w:rsidRDefault="00BD340D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2B7E60C3" w14:textId="77777777" w:rsidR="00BD340D" w:rsidRDefault="00BD340D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2A52F228" w14:textId="77777777" w:rsidR="00BD340D" w:rsidRPr="00FF6121" w:rsidRDefault="00BD340D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A2760C" w:rsidRDefault="00A2760C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A2760C" w:rsidRDefault="00A2760C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7B12A438" w:rsidR="00A2760C" w:rsidRPr="008D3BFE" w:rsidRDefault="008D3BFE" w:rsidP="008D3BFE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Comments"/>
        <w:tag w:val=""/>
        <w:id w:val="-2140786334"/>
        <w:placeholder>
          <w:docPart w:val="99759EA5A09C4095B882281C033C7549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F25397">
          <w:t>0.050</w:t>
        </w:r>
      </w:sdtContent>
    </w:sdt>
    <w:r>
      <w:t xml:space="preserve"> | </w:t>
    </w:r>
    <w:sdt>
      <w:sdtPr>
        <w:alias w:val="Title"/>
        <w:tag w:val=""/>
        <w:id w:val="-1133329115"/>
        <w:placeholder>
          <w:docPart w:val="2C8075168D6343FBA579082F7007E2A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Plaintiff’s Corporate Disclosures</w:t>
        </w:r>
      </w:sdtContent>
    </w:sdt>
    <w:r>
      <w:t xml:space="preserve"> | </w:t>
    </w:r>
    <w:sdt>
      <w:sdtPr>
        <w:alias w:val="Publish Date"/>
        <w:tag w:val=""/>
        <w:id w:val="2054425097"/>
        <w:placeholder>
          <w:docPart w:val="C16156409B1745C08E3B8A1414391C30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455E65"/>
    <w:multiLevelType w:val="hybridMultilevel"/>
    <w:tmpl w:val="D3DA1366"/>
    <w:lvl w:ilvl="0" w:tplc="A03479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D7033"/>
    <w:multiLevelType w:val="hybridMultilevel"/>
    <w:tmpl w:val="3F4CBE7C"/>
    <w:lvl w:ilvl="0" w:tplc="51801094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6055E"/>
    <w:multiLevelType w:val="hybridMultilevel"/>
    <w:tmpl w:val="16F05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A3B7C"/>
    <w:multiLevelType w:val="hybridMultilevel"/>
    <w:tmpl w:val="5D20ED24"/>
    <w:lvl w:ilvl="0" w:tplc="41F4B01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5A166F"/>
    <w:multiLevelType w:val="hybridMultilevel"/>
    <w:tmpl w:val="F8187CEE"/>
    <w:lvl w:ilvl="0" w:tplc="70886C0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A1D368F"/>
    <w:multiLevelType w:val="hybridMultilevel"/>
    <w:tmpl w:val="FC981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3"/>
  </w:num>
  <w:num w:numId="2">
    <w:abstractNumId w:val="9"/>
  </w:num>
  <w:num w:numId="3">
    <w:abstractNumId w:val="16"/>
  </w:num>
  <w:num w:numId="4">
    <w:abstractNumId w:val="6"/>
  </w:num>
  <w:num w:numId="5">
    <w:abstractNumId w:val="12"/>
  </w:num>
  <w:num w:numId="6">
    <w:abstractNumId w:val="4"/>
  </w:num>
  <w:num w:numId="7">
    <w:abstractNumId w:val="11"/>
  </w:num>
  <w:num w:numId="8">
    <w:abstractNumId w:val="14"/>
  </w:num>
  <w:num w:numId="9">
    <w:abstractNumId w:val="0"/>
  </w:num>
  <w:num w:numId="10">
    <w:abstractNumId w:val="10"/>
  </w:num>
  <w:num w:numId="11">
    <w:abstractNumId w:val="7"/>
  </w:num>
  <w:num w:numId="12">
    <w:abstractNumId w:val="17"/>
  </w:num>
  <w:num w:numId="13">
    <w:abstractNumId w:val="3"/>
  </w:num>
  <w:num w:numId="14">
    <w:abstractNumId w:val="1"/>
  </w:num>
  <w:num w:numId="15">
    <w:abstractNumId w:val="8"/>
  </w:num>
  <w:num w:numId="16">
    <w:abstractNumId w:val="5"/>
  </w:num>
  <w:num w:numId="17">
    <w:abstractNumId w:val="2"/>
  </w:num>
  <w:num w:numId="18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1F7E"/>
    <w:rsid w:val="00005777"/>
    <w:rsid w:val="00006196"/>
    <w:rsid w:val="00007360"/>
    <w:rsid w:val="0000758B"/>
    <w:rsid w:val="00014C0C"/>
    <w:rsid w:val="0001556D"/>
    <w:rsid w:val="00015630"/>
    <w:rsid w:val="00015C40"/>
    <w:rsid w:val="00022038"/>
    <w:rsid w:val="00022755"/>
    <w:rsid w:val="00024D5D"/>
    <w:rsid w:val="0002548D"/>
    <w:rsid w:val="00027966"/>
    <w:rsid w:val="00027E57"/>
    <w:rsid w:val="0003023A"/>
    <w:rsid w:val="00030951"/>
    <w:rsid w:val="00033B49"/>
    <w:rsid w:val="00035BF0"/>
    <w:rsid w:val="0003665A"/>
    <w:rsid w:val="0003685E"/>
    <w:rsid w:val="00036944"/>
    <w:rsid w:val="00037424"/>
    <w:rsid w:val="0004110D"/>
    <w:rsid w:val="0004113B"/>
    <w:rsid w:val="00042054"/>
    <w:rsid w:val="0004415A"/>
    <w:rsid w:val="00046723"/>
    <w:rsid w:val="00047529"/>
    <w:rsid w:val="00047A89"/>
    <w:rsid w:val="00050014"/>
    <w:rsid w:val="00050C90"/>
    <w:rsid w:val="00052A26"/>
    <w:rsid w:val="00052F93"/>
    <w:rsid w:val="00054852"/>
    <w:rsid w:val="000568E0"/>
    <w:rsid w:val="0006102D"/>
    <w:rsid w:val="00061EDD"/>
    <w:rsid w:val="00063FF8"/>
    <w:rsid w:val="000647D9"/>
    <w:rsid w:val="00067864"/>
    <w:rsid w:val="000709C8"/>
    <w:rsid w:val="00070D41"/>
    <w:rsid w:val="00077503"/>
    <w:rsid w:val="000841A8"/>
    <w:rsid w:val="0008459C"/>
    <w:rsid w:val="000874A1"/>
    <w:rsid w:val="00092F50"/>
    <w:rsid w:val="000935A4"/>
    <w:rsid w:val="00093AD4"/>
    <w:rsid w:val="000941C3"/>
    <w:rsid w:val="00094C83"/>
    <w:rsid w:val="000955D1"/>
    <w:rsid w:val="00096BFD"/>
    <w:rsid w:val="000A19FD"/>
    <w:rsid w:val="000A1E35"/>
    <w:rsid w:val="000A3699"/>
    <w:rsid w:val="000A49F3"/>
    <w:rsid w:val="000A5684"/>
    <w:rsid w:val="000A62B7"/>
    <w:rsid w:val="000B21C5"/>
    <w:rsid w:val="000B3F4F"/>
    <w:rsid w:val="000B53BC"/>
    <w:rsid w:val="000C1658"/>
    <w:rsid w:val="000D308C"/>
    <w:rsid w:val="000D6DF4"/>
    <w:rsid w:val="000E0A27"/>
    <w:rsid w:val="000F3D40"/>
    <w:rsid w:val="000F5596"/>
    <w:rsid w:val="00103EBC"/>
    <w:rsid w:val="001057A9"/>
    <w:rsid w:val="00106E0E"/>
    <w:rsid w:val="001129E9"/>
    <w:rsid w:val="00113BC2"/>
    <w:rsid w:val="00114D29"/>
    <w:rsid w:val="001204C8"/>
    <w:rsid w:val="00124732"/>
    <w:rsid w:val="00126203"/>
    <w:rsid w:val="00126431"/>
    <w:rsid w:val="001347EC"/>
    <w:rsid w:val="001347F1"/>
    <w:rsid w:val="00137727"/>
    <w:rsid w:val="001413D3"/>
    <w:rsid w:val="00146536"/>
    <w:rsid w:val="00147A84"/>
    <w:rsid w:val="00150743"/>
    <w:rsid w:val="00152D8E"/>
    <w:rsid w:val="001601FA"/>
    <w:rsid w:val="00160AE7"/>
    <w:rsid w:val="001614E8"/>
    <w:rsid w:val="00163335"/>
    <w:rsid w:val="00163B9C"/>
    <w:rsid w:val="0016566A"/>
    <w:rsid w:val="00170C38"/>
    <w:rsid w:val="00172C08"/>
    <w:rsid w:val="0017465A"/>
    <w:rsid w:val="001762AB"/>
    <w:rsid w:val="00180D37"/>
    <w:rsid w:val="001814BA"/>
    <w:rsid w:val="00184A02"/>
    <w:rsid w:val="00184A58"/>
    <w:rsid w:val="001853D1"/>
    <w:rsid w:val="00191E9F"/>
    <w:rsid w:val="0019498F"/>
    <w:rsid w:val="00196BE4"/>
    <w:rsid w:val="001A1207"/>
    <w:rsid w:val="001A74AE"/>
    <w:rsid w:val="001B0D48"/>
    <w:rsid w:val="001B121A"/>
    <w:rsid w:val="001B2A0C"/>
    <w:rsid w:val="001B387E"/>
    <w:rsid w:val="001C04F1"/>
    <w:rsid w:val="001C0BB3"/>
    <w:rsid w:val="001C413F"/>
    <w:rsid w:val="001D1E20"/>
    <w:rsid w:val="001D22C6"/>
    <w:rsid w:val="001D2E95"/>
    <w:rsid w:val="001E2252"/>
    <w:rsid w:val="001E2822"/>
    <w:rsid w:val="001E2E91"/>
    <w:rsid w:val="001E4ADE"/>
    <w:rsid w:val="001E6DF5"/>
    <w:rsid w:val="001F0B19"/>
    <w:rsid w:val="001F4401"/>
    <w:rsid w:val="001F6089"/>
    <w:rsid w:val="001F7523"/>
    <w:rsid w:val="001F78B0"/>
    <w:rsid w:val="00202703"/>
    <w:rsid w:val="00204D37"/>
    <w:rsid w:val="002064B0"/>
    <w:rsid w:val="002068E4"/>
    <w:rsid w:val="00207148"/>
    <w:rsid w:val="002072C7"/>
    <w:rsid w:val="0021582D"/>
    <w:rsid w:val="00222948"/>
    <w:rsid w:val="002304EB"/>
    <w:rsid w:val="00233046"/>
    <w:rsid w:val="002337BE"/>
    <w:rsid w:val="002369FF"/>
    <w:rsid w:val="00236AC8"/>
    <w:rsid w:val="00236C42"/>
    <w:rsid w:val="002427C4"/>
    <w:rsid w:val="0024417D"/>
    <w:rsid w:val="00244A17"/>
    <w:rsid w:val="002464AA"/>
    <w:rsid w:val="002510DD"/>
    <w:rsid w:val="002521AA"/>
    <w:rsid w:val="00252A66"/>
    <w:rsid w:val="00252FEB"/>
    <w:rsid w:val="002551A9"/>
    <w:rsid w:val="00260CAD"/>
    <w:rsid w:val="0026355A"/>
    <w:rsid w:val="002646AE"/>
    <w:rsid w:val="002665B7"/>
    <w:rsid w:val="00270AD4"/>
    <w:rsid w:val="00271623"/>
    <w:rsid w:val="00272047"/>
    <w:rsid w:val="002759CC"/>
    <w:rsid w:val="00276EAB"/>
    <w:rsid w:val="00276EF3"/>
    <w:rsid w:val="00287D7E"/>
    <w:rsid w:val="00290850"/>
    <w:rsid w:val="00293DC7"/>
    <w:rsid w:val="00294C98"/>
    <w:rsid w:val="0029630C"/>
    <w:rsid w:val="0029776E"/>
    <w:rsid w:val="002A1CA8"/>
    <w:rsid w:val="002A284E"/>
    <w:rsid w:val="002A4BFE"/>
    <w:rsid w:val="002A5F1D"/>
    <w:rsid w:val="002A6469"/>
    <w:rsid w:val="002B1E1D"/>
    <w:rsid w:val="002B3292"/>
    <w:rsid w:val="002B4F51"/>
    <w:rsid w:val="002C20EF"/>
    <w:rsid w:val="002C7D1F"/>
    <w:rsid w:val="002D0A78"/>
    <w:rsid w:val="002D5941"/>
    <w:rsid w:val="002D7A76"/>
    <w:rsid w:val="002E0C8D"/>
    <w:rsid w:val="002E1394"/>
    <w:rsid w:val="002E2A4A"/>
    <w:rsid w:val="002E44BC"/>
    <w:rsid w:val="002E53F8"/>
    <w:rsid w:val="002E5A85"/>
    <w:rsid w:val="002E6B61"/>
    <w:rsid w:val="002F4A27"/>
    <w:rsid w:val="003014F8"/>
    <w:rsid w:val="0030347A"/>
    <w:rsid w:val="0030368D"/>
    <w:rsid w:val="003062FD"/>
    <w:rsid w:val="00313827"/>
    <w:rsid w:val="00315DD3"/>
    <w:rsid w:val="00320249"/>
    <w:rsid w:val="00324CD8"/>
    <w:rsid w:val="00330704"/>
    <w:rsid w:val="003318A1"/>
    <w:rsid w:val="0033204A"/>
    <w:rsid w:val="00332249"/>
    <w:rsid w:val="00333BD3"/>
    <w:rsid w:val="00333E38"/>
    <w:rsid w:val="00333E4B"/>
    <w:rsid w:val="003340C5"/>
    <w:rsid w:val="00334AEF"/>
    <w:rsid w:val="00344F32"/>
    <w:rsid w:val="00347CC6"/>
    <w:rsid w:val="0035198A"/>
    <w:rsid w:val="00351E79"/>
    <w:rsid w:val="00352788"/>
    <w:rsid w:val="00360696"/>
    <w:rsid w:val="0036660C"/>
    <w:rsid w:val="0036697D"/>
    <w:rsid w:val="003679A6"/>
    <w:rsid w:val="003707E9"/>
    <w:rsid w:val="00372D20"/>
    <w:rsid w:val="00373770"/>
    <w:rsid w:val="00375DE5"/>
    <w:rsid w:val="00381375"/>
    <w:rsid w:val="00384B51"/>
    <w:rsid w:val="00385654"/>
    <w:rsid w:val="00394586"/>
    <w:rsid w:val="0039614B"/>
    <w:rsid w:val="00396444"/>
    <w:rsid w:val="003A34C2"/>
    <w:rsid w:val="003A63E6"/>
    <w:rsid w:val="003A6660"/>
    <w:rsid w:val="003A74CD"/>
    <w:rsid w:val="003B216B"/>
    <w:rsid w:val="003B3C4A"/>
    <w:rsid w:val="003B4AF8"/>
    <w:rsid w:val="003B6202"/>
    <w:rsid w:val="003D06DB"/>
    <w:rsid w:val="003D4EB2"/>
    <w:rsid w:val="003E3F5F"/>
    <w:rsid w:val="003E41B5"/>
    <w:rsid w:val="003E4556"/>
    <w:rsid w:val="003E4FB4"/>
    <w:rsid w:val="003F05E7"/>
    <w:rsid w:val="003F13D0"/>
    <w:rsid w:val="003F5CDC"/>
    <w:rsid w:val="003F72B6"/>
    <w:rsid w:val="00400469"/>
    <w:rsid w:val="00404EB0"/>
    <w:rsid w:val="0041225B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27EE"/>
    <w:rsid w:val="00427FDA"/>
    <w:rsid w:val="004300AF"/>
    <w:rsid w:val="00431ABF"/>
    <w:rsid w:val="00432316"/>
    <w:rsid w:val="00433ABE"/>
    <w:rsid w:val="0044091B"/>
    <w:rsid w:val="00442ACE"/>
    <w:rsid w:val="00444BEC"/>
    <w:rsid w:val="00446397"/>
    <w:rsid w:val="00446890"/>
    <w:rsid w:val="00450CA9"/>
    <w:rsid w:val="00452DED"/>
    <w:rsid w:val="00454828"/>
    <w:rsid w:val="00455B82"/>
    <w:rsid w:val="00460AED"/>
    <w:rsid w:val="00464AF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56AF"/>
    <w:rsid w:val="0049575A"/>
    <w:rsid w:val="004966A9"/>
    <w:rsid w:val="004A1467"/>
    <w:rsid w:val="004A334B"/>
    <w:rsid w:val="004A42C8"/>
    <w:rsid w:val="004A46CC"/>
    <w:rsid w:val="004A5A5E"/>
    <w:rsid w:val="004A5EAA"/>
    <w:rsid w:val="004B1FD6"/>
    <w:rsid w:val="004B268F"/>
    <w:rsid w:val="004B3F14"/>
    <w:rsid w:val="004B538F"/>
    <w:rsid w:val="004C0A49"/>
    <w:rsid w:val="004C0C73"/>
    <w:rsid w:val="004C6766"/>
    <w:rsid w:val="004C6A8C"/>
    <w:rsid w:val="004C6F92"/>
    <w:rsid w:val="004D0246"/>
    <w:rsid w:val="004D0F3C"/>
    <w:rsid w:val="004D5779"/>
    <w:rsid w:val="004D76C0"/>
    <w:rsid w:val="004D7857"/>
    <w:rsid w:val="004D7AA6"/>
    <w:rsid w:val="004E6A6E"/>
    <w:rsid w:val="004E753D"/>
    <w:rsid w:val="004E7F9B"/>
    <w:rsid w:val="004F1936"/>
    <w:rsid w:val="004F2149"/>
    <w:rsid w:val="004F394D"/>
    <w:rsid w:val="004F7AA9"/>
    <w:rsid w:val="00505E61"/>
    <w:rsid w:val="00515820"/>
    <w:rsid w:val="00515F3A"/>
    <w:rsid w:val="00516384"/>
    <w:rsid w:val="00516548"/>
    <w:rsid w:val="00517852"/>
    <w:rsid w:val="00524355"/>
    <w:rsid w:val="005243A9"/>
    <w:rsid w:val="005256E7"/>
    <w:rsid w:val="00530895"/>
    <w:rsid w:val="0053353C"/>
    <w:rsid w:val="00533E62"/>
    <w:rsid w:val="00537127"/>
    <w:rsid w:val="00541F35"/>
    <w:rsid w:val="005426A0"/>
    <w:rsid w:val="005436C6"/>
    <w:rsid w:val="0054425E"/>
    <w:rsid w:val="00546307"/>
    <w:rsid w:val="00546543"/>
    <w:rsid w:val="00547510"/>
    <w:rsid w:val="00547DC6"/>
    <w:rsid w:val="00561300"/>
    <w:rsid w:val="00562AA1"/>
    <w:rsid w:val="005634CC"/>
    <w:rsid w:val="00564BE7"/>
    <w:rsid w:val="0056722E"/>
    <w:rsid w:val="00571735"/>
    <w:rsid w:val="00574C1B"/>
    <w:rsid w:val="005750E7"/>
    <w:rsid w:val="00576618"/>
    <w:rsid w:val="00577AB6"/>
    <w:rsid w:val="005833AC"/>
    <w:rsid w:val="005835DF"/>
    <w:rsid w:val="005858E4"/>
    <w:rsid w:val="00593D81"/>
    <w:rsid w:val="005A250A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3414"/>
    <w:rsid w:val="005C3DC9"/>
    <w:rsid w:val="005C5E8A"/>
    <w:rsid w:val="005C6864"/>
    <w:rsid w:val="005D0321"/>
    <w:rsid w:val="005D0A0B"/>
    <w:rsid w:val="005D0ECC"/>
    <w:rsid w:val="005D33DD"/>
    <w:rsid w:val="005D49F0"/>
    <w:rsid w:val="005E0D61"/>
    <w:rsid w:val="005E5FCF"/>
    <w:rsid w:val="005E7664"/>
    <w:rsid w:val="005F243D"/>
    <w:rsid w:val="005F2E0A"/>
    <w:rsid w:val="005F5712"/>
    <w:rsid w:val="005F7743"/>
    <w:rsid w:val="00600129"/>
    <w:rsid w:val="00601756"/>
    <w:rsid w:val="00602568"/>
    <w:rsid w:val="00603622"/>
    <w:rsid w:val="00605112"/>
    <w:rsid w:val="00607785"/>
    <w:rsid w:val="00610CFB"/>
    <w:rsid w:val="00612805"/>
    <w:rsid w:val="00615641"/>
    <w:rsid w:val="00624557"/>
    <w:rsid w:val="00632B02"/>
    <w:rsid w:val="00633F43"/>
    <w:rsid w:val="00635ED0"/>
    <w:rsid w:val="00636512"/>
    <w:rsid w:val="0064441A"/>
    <w:rsid w:val="00650095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8041F"/>
    <w:rsid w:val="00680560"/>
    <w:rsid w:val="00680AAC"/>
    <w:rsid w:val="00685E00"/>
    <w:rsid w:val="006919A6"/>
    <w:rsid w:val="00692395"/>
    <w:rsid w:val="00693D88"/>
    <w:rsid w:val="006963D3"/>
    <w:rsid w:val="006A764A"/>
    <w:rsid w:val="006B060E"/>
    <w:rsid w:val="006B4329"/>
    <w:rsid w:val="006B65C3"/>
    <w:rsid w:val="006C0255"/>
    <w:rsid w:val="006C15A1"/>
    <w:rsid w:val="006C3A9E"/>
    <w:rsid w:val="006C3AE3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2397"/>
    <w:rsid w:val="006E35AE"/>
    <w:rsid w:val="006E4229"/>
    <w:rsid w:val="006E65E1"/>
    <w:rsid w:val="006E6D61"/>
    <w:rsid w:val="006F09F4"/>
    <w:rsid w:val="006F1AA5"/>
    <w:rsid w:val="006F1BF7"/>
    <w:rsid w:val="006F4FCD"/>
    <w:rsid w:val="006F7281"/>
    <w:rsid w:val="0070082B"/>
    <w:rsid w:val="00700887"/>
    <w:rsid w:val="00700A1C"/>
    <w:rsid w:val="00702288"/>
    <w:rsid w:val="007033B7"/>
    <w:rsid w:val="007053CA"/>
    <w:rsid w:val="00705898"/>
    <w:rsid w:val="00710DED"/>
    <w:rsid w:val="007156D4"/>
    <w:rsid w:val="00716E6C"/>
    <w:rsid w:val="00721010"/>
    <w:rsid w:val="007230FB"/>
    <w:rsid w:val="00724AF9"/>
    <w:rsid w:val="00724DE3"/>
    <w:rsid w:val="00725BDE"/>
    <w:rsid w:val="0072743D"/>
    <w:rsid w:val="00730DE6"/>
    <w:rsid w:val="00731533"/>
    <w:rsid w:val="00731BEE"/>
    <w:rsid w:val="00733003"/>
    <w:rsid w:val="00733CC0"/>
    <w:rsid w:val="00733EFB"/>
    <w:rsid w:val="00740300"/>
    <w:rsid w:val="007407C2"/>
    <w:rsid w:val="00743147"/>
    <w:rsid w:val="0074530D"/>
    <w:rsid w:val="007467EA"/>
    <w:rsid w:val="00747156"/>
    <w:rsid w:val="0074779D"/>
    <w:rsid w:val="00752591"/>
    <w:rsid w:val="00752ADA"/>
    <w:rsid w:val="007542B8"/>
    <w:rsid w:val="007559F0"/>
    <w:rsid w:val="00757C4F"/>
    <w:rsid w:val="00757EB8"/>
    <w:rsid w:val="0076078B"/>
    <w:rsid w:val="00763974"/>
    <w:rsid w:val="0077232D"/>
    <w:rsid w:val="00781D33"/>
    <w:rsid w:val="00782DEE"/>
    <w:rsid w:val="00784C37"/>
    <w:rsid w:val="00785AC4"/>
    <w:rsid w:val="00786C15"/>
    <w:rsid w:val="0078736E"/>
    <w:rsid w:val="0079062F"/>
    <w:rsid w:val="00791125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B0152"/>
    <w:rsid w:val="007B169D"/>
    <w:rsid w:val="007B18A7"/>
    <w:rsid w:val="007B3BF4"/>
    <w:rsid w:val="007B4FF4"/>
    <w:rsid w:val="007B6D84"/>
    <w:rsid w:val="007C0F0F"/>
    <w:rsid w:val="007C39E5"/>
    <w:rsid w:val="007C6372"/>
    <w:rsid w:val="007D045F"/>
    <w:rsid w:val="007D284A"/>
    <w:rsid w:val="007D4C96"/>
    <w:rsid w:val="007D4D4C"/>
    <w:rsid w:val="007D6048"/>
    <w:rsid w:val="007D6E48"/>
    <w:rsid w:val="007D74C4"/>
    <w:rsid w:val="007E1F99"/>
    <w:rsid w:val="007E244B"/>
    <w:rsid w:val="007E3BA2"/>
    <w:rsid w:val="007F0931"/>
    <w:rsid w:val="007F31DA"/>
    <w:rsid w:val="007F3C2C"/>
    <w:rsid w:val="007F54D3"/>
    <w:rsid w:val="007F73B0"/>
    <w:rsid w:val="007F77E1"/>
    <w:rsid w:val="007F79D3"/>
    <w:rsid w:val="0080018C"/>
    <w:rsid w:val="00800606"/>
    <w:rsid w:val="00802AC7"/>
    <w:rsid w:val="00804AD6"/>
    <w:rsid w:val="00805525"/>
    <w:rsid w:val="00806ABC"/>
    <w:rsid w:val="00806F5A"/>
    <w:rsid w:val="00813C20"/>
    <w:rsid w:val="00816C1B"/>
    <w:rsid w:val="00821123"/>
    <w:rsid w:val="008238AD"/>
    <w:rsid w:val="00824638"/>
    <w:rsid w:val="00824D85"/>
    <w:rsid w:val="00830417"/>
    <w:rsid w:val="00830B79"/>
    <w:rsid w:val="00833A35"/>
    <w:rsid w:val="0083556A"/>
    <w:rsid w:val="00837BF3"/>
    <w:rsid w:val="00840BC2"/>
    <w:rsid w:val="00841432"/>
    <w:rsid w:val="00841D28"/>
    <w:rsid w:val="00844720"/>
    <w:rsid w:val="00845C9F"/>
    <w:rsid w:val="0084682B"/>
    <w:rsid w:val="00851381"/>
    <w:rsid w:val="0085141F"/>
    <w:rsid w:val="00852B79"/>
    <w:rsid w:val="00855554"/>
    <w:rsid w:val="008559AE"/>
    <w:rsid w:val="008571C1"/>
    <w:rsid w:val="00857698"/>
    <w:rsid w:val="00861440"/>
    <w:rsid w:val="00861A8F"/>
    <w:rsid w:val="00861B88"/>
    <w:rsid w:val="00862C99"/>
    <w:rsid w:val="00864C12"/>
    <w:rsid w:val="0086642E"/>
    <w:rsid w:val="00880B7F"/>
    <w:rsid w:val="0088249C"/>
    <w:rsid w:val="008856F3"/>
    <w:rsid w:val="00886415"/>
    <w:rsid w:val="00886BF8"/>
    <w:rsid w:val="00887A12"/>
    <w:rsid w:val="00887E87"/>
    <w:rsid w:val="00890BFB"/>
    <w:rsid w:val="00891AF0"/>
    <w:rsid w:val="00896578"/>
    <w:rsid w:val="008A5DF0"/>
    <w:rsid w:val="008B49D2"/>
    <w:rsid w:val="008C4953"/>
    <w:rsid w:val="008C5D0B"/>
    <w:rsid w:val="008C65B3"/>
    <w:rsid w:val="008C7CB0"/>
    <w:rsid w:val="008D3AE3"/>
    <w:rsid w:val="008D3BFE"/>
    <w:rsid w:val="008D4B82"/>
    <w:rsid w:val="008D5DB5"/>
    <w:rsid w:val="008F0E80"/>
    <w:rsid w:val="008F3866"/>
    <w:rsid w:val="008F6259"/>
    <w:rsid w:val="008F70C2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3E8C"/>
    <w:rsid w:val="00915377"/>
    <w:rsid w:val="009162AA"/>
    <w:rsid w:val="00920658"/>
    <w:rsid w:val="00921174"/>
    <w:rsid w:val="00921370"/>
    <w:rsid w:val="00923665"/>
    <w:rsid w:val="0092520C"/>
    <w:rsid w:val="00925ABC"/>
    <w:rsid w:val="00926660"/>
    <w:rsid w:val="009306E6"/>
    <w:rsid w:val="00932561"/>
    <w:rsid w:val="00934F87"/>
    <w:rsid w:val="00935F30"/>
    <w:rsid w:val="009401E3"/>
    <w:rsid w:val="00943F9B"/>
    <w:rsid w:val="009448C5"/>
    <w:rsid w:val="00944DD0"/>
    <w:rsid w:val="00946A4B"/>
    <w:rsid w:val="00946AAF"/>
    <w:rsid w:val="00950B7F"/>
    <w:rsid w:val="0095132F"/>
    <w:rsid w:val="009532E5"/>
    <w:rsid w:val="0096064D"/>
    <w:rsid w:val="00962031"/>
    <w:rsid w:val="00962660"/>
    <w:rsid w:val="009655D3"/>
    <w:rsid w:val="009674A2"/>
    <w:rsid w:val="009716B8"/>
    <w:rsid w:val="00972802"/>
    <w:rsid w:val="00972D90"/>
    <w:rsid w:val="00973761"/>
    <w:rsid w:val="00973FCF"/>
    <w:rsid w:val="009762C5"/>
    <w:rsid w:val="0097674E"/>
    <w:rsid w:val="00981C76"/>
    <w:rsid w:val="00993433"/>
    <w:rsid w:val="00997F9C"/>
    <w:rsid w:val="009A2422"/>
    <w:rsid w:val="009A3677"/>
    <w:rsid w:val="009A37E9"/>
    <w:rsid w:val="009A6AB2"/>
    <w:rsid w:val="009B257D"/>
    <w:rsid w:val="009B340A"/>
    <w:rsid w:val="009B5D9B"/>
    <w:rsid w:val="009B7BFF"/>
    <w:rsid w:val="009C0906"/>
    <w:rsid w:val="009C2157"/>
    <w:rsid w:val="009C37D2"/>
    <w:rsid w:val="009C63EE"/>
    <w:rsid w:val="009D106F"/>
    <w:rsid w:val="009D2B13"/>
    <w:rsid w:val="009D4F83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F19B5"/>
    <w:rsid w:val="009F297D"/>
    <w:rsid w:val="009F37A2"/>
    <w:rsid w:val="009F466D"/>
    <w:rsid w:val="009F4E5F"/>
    <w:rsid w:val="009F7636"/>
    <w:rsid w:val="009F7959"/>
    <w:rsid w:val="00A00705"/>
    <w:rsid w:val="00A02656"/>
    <w:rsid w:val="00A02D9C"/>
    <w:rsid w:val="00A030D8"/>
    <w:rsid w:val="00A049D5"/>
    <w:rsid w:val="00A07BDE"/>
    <w:rsid w:val="00A07CAB"/>
    <w:rsid w:val="00A12D33"/>
    <w:rsid w:val="00A17E31"/>
    <w:rsid w:val="00A21868"/>
    <w:rsid w:val="00A24B25"/>
    <w:rsid w:val="00A24D99"/>
    <w:rsid w:val="00A258D5"/>
    <w:rsid w:val="00A2654E"/>
    <w:rsid w:val="00A2760C"/>
    <w:rsid w:val="00A3195F"/>
    <w:rsid w:val="00A340DF"/>
    <w:rsid w:val="00A3684E"/>
    <w:rsid w:val="00A36A08"/>
    <w:rsid w:val="00A40FE3"/>
    <w:rsid w:val="00A410C8"/>
    <w:rsid w:val="00A43902"/>
    <w:rsid w:val="00A44D53"/>
    <w:rsid w:val="00A54604"/>
    <w:rsid w:val="00A56279"/>
    <w:rsid w:val="00A60962"/>
    <w:rsid w:val="00A61CC9"/>
    <w:rsid w:val="00A65A0B"/>
    <w:rsid w:val="00A7258E"/>
    <w:rsid w:val="00A764DF"/>
    <w:rsid w:val="00A76E6D"/>
    <w:rsid w:val="00A77928"/>
    <w:rsid w:val="00A8150F"/>
    <w:rsid w:val="00A81F65"/>
    <w:rsid w:val="00A84A17"/>
    <w:rsid w:val="00A86F87"/>
    <w:rsid w:val="00A9062A"/>
    <w:rsid w:val="00A92EFD"/>
    <w:rsid w:val="00A9327A"/>
    <w:rsid w:val="00A942CF"/>
    <w:rsid w:val="00A94420"/>
    <w:rsid w:val="00AA2158"/>
    <w:rsid w:val="00AA26C5"/>
    <w:rsid w:val="00AA4DE3"/>
    <w:rsid w:val="00AA51FC"/>
    <w:rsid w:val="00AA5B02"/>
    <w:rsid w:val="00AA722F"/>
    <w:rsid w:val="00AB1181"/>
    <w:rsid w:val="00AC0BC8"/>
    <w:rsid w:val="00AC296C"/>
    <w:rsid w:val="00AC4CCF"/>
    <w:rsid w:val="00AC699B"/>
    <w:rsid w:val="00AC7677"/>
    <w:rsid w:val="00AD00C3"/>
    <w:rsid w:val="00AD1963"/>
    <w:rsid w:val="00AD2AD5"/>
    <w:rsid w:val="00AD69A0"/>
    <w:rsid w:val="00AD7C64"/>
    <w:rsid w:val="00AE1986"/>
    <w:rsid w:val="00AE42CD"/>
    <w:rsid w:val="00B00D51"/>
    <w:rsid w:val="00B0119A"/>
    <w:rsid w:val="00B0120A"/>
    <w:rsid w:val="00B01C30"/>
    <w:rsid w:val="00B01CB7"/>
    <w:rsid w:val="00B076A2"/>
    <w:rsid w:val="00B10933"/>
    <w:rsid w:val="00B12BD8"/>
    <w:rsid w:val="00B1489B"/>
    <w:rsid w:val="00B15715"/>
    <w:rsid w:val="00B164D8"/>
    <w:rsid w:val="00B167C6"/>
    <w:rsid w:val="00B16816"/>
    <w:rsid w:val="00B25A04"/>
    <w:rsid w:val="00B272FD"/>
    <w:rsid w:val="00B273A4"/>
    <w:rsid w:val="00B317E4"/>
    <w:rsid w:val="00B37506"/>
    <w:rsid w:val="00B412BF"/>
    <w:rsid w:val="00B4136B"/>
    <w:rsid w:val="00B42E02"/>
    <w:rsid w:val="00B5199D"/>
    <w:rsid w:val="00B51E91"/>
    <w:rsid w:val="00B528DF"/>
    <w:rsid w:val="00B542D7"/>
    <w:rsid w:val="00B54385"/>
    <w:rsid w:val="00B63003"/>
    <w:rsid w:val="00B63FDB"/>
    <w:rsid w:val="00B64C4F"/>
    <w:rsid w:val="00B713EF"/>
    <w:rsid w:val="00B73C5E"/>
    <w:rsid w:val="00B73DC3"/>
    <w:rsid w:val="00B81C4F"/>
    <w:rsid w:val="00B83AC8"/>
    <w:rsid w:val="00B9044A"/>
    <w:rsid w:val="00B90BC0"/>
    <w:rsid w:val="00B93587"/>
    <w:rsid w:val="00B93CEB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D04F2"/>
    <w:rsid w:val="00BD12E7"/>
    <w:rsid w:val="00BD1938"/>
    <w:rsid w:val="00BD2068"/>
    <w:rsid w:val="00BD340D"/>
    <w:rsid w:val="00BD4F71"/>
    <w:rsid w:val="00BD5621"/>
    <w:rsid w:val="00BE3C8D"/>
    <w:rsid w:val="00BE6B2D"/>
    <w:rsid w:val="00BF19A0"/>
    <w:rsid w:val="00BF1E38"/>
    <w:rsid w:val="00BF7F20"/>
    <w:rsid w:val="00C00898"/>
    <w:rsid w:val="00C01819"/>
    <w:rsid w:val="00C01C9B"/>
    <w:rsid w:val="00C04247"/>
    <w:rsid w:val="00C05ACE"/>
    <w:rsid w:val="00C11638"/>
    <w:rsid w:val="00C151D0"/>
    <w:rsid w:val="00C174FC"/>
    <w:rsid w:val="00C178E1"/>
    <w:rsid w:val="00C221C3"/>
    <w:rsid w:val="00C24E23"/>
    <w:rsid w:val="00C25902"/>
    <w:rsid w:val="00C26454"/>
    <w:rsid w:val="00C320CF"/>
    <w:rsid w:val="00C33C7C"/>
    <w:rsid w:val="00C416EE"/>
    <w:rsid w:val="00C420B6"/>
    <w:rsid w:val="00C42514"/>
    <w:rsid w:val="00C449BE"/>
    <w:rsid w:val="00C466A3"/>
    <w:rsid w:val="00C46AD3"/>
    <w:rsid w:val="00C603FF"/>
    <w:rsid w:val="00C630F8"/>
    <w:rsid w:val="00C63DA6"/>
    <w:rsid w:val="00C63E0A"/>
    <w:rsid w:val="00C64A86"/>
    <w:rsid w:val="00C67A5C"/>
    <w:rsid w:val="00C7491E"/>
    <w:rsid w:val="00C74CCB"/>
    <w:rsid w:val="00C7738C"/>
    <w:rsid w:val="00C827C0"/>
    <w:rsid w:val="00C82BD9"/>
    <w:rsid w:val="00C82E9B"/>
    <w:rsid w:val="00C97976"/>
    <w:rsid w:val="00CA3504"/>
    <w:rsid w:val="00CA36B2"/>
    <w:rsid w:val="00CA4018"/>
    <w:rsid w:val="00CB0882"/>
    <w:rsid w:val="00CB1C59"/>
    <w:rsid w:val="00CB6280"/>
    <w:rsid w:val="00CC40D7"/>
    <w:rsid w:val="00CC450C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E6016"/>
    <w:rsid w:val="00CF1236"/>
    <w:rsid w:val="00CF143D"/>
    <w:rsid w:val="00CF4476"/>
    <w:rsid w:val="00CF58D6"/>
    <w:rsid w:val="00CF7751"/>
    <w:rsid w:val="00CF7A18"/>
    <w:rsid w:val="00D00E92"/>
    <w:rsid w:val="00D02F9D"/>
    <w:rsid w:val="00D06B85"/>
    <w:rsid w:val="00D06BD0"/>
    <w:rsid w:val="00D10469"/>
    <w:rsid w:val="00D1049E"/>
    <w:rsid w:val="00D121ED"/>
    <w:rsid w:val="00D14E55"/>
    <w:rsid w:val="00D15207"/>
    <w:rsid w:val="00D1584C"/>
    <w:rsid w:val="00D20DC3"/>
    <w:rsid w:val="00D21EAB"/>
    <w:rsid w:val="00D23FBF"/>
    <w:rsid w:val="00D255E9"/>
    <w:rsid w:val="00D25A3C"/>
    <w:rsid w:val="00D30F80"/>
    <w:rsid w:val="00D31BC5"/>
    <w:rsid w:val="00D37FE9"/>
    <w:rsid w:val="00D420F3"/>
    <w:rsid w:val="00D439DB"/>
    <w:rsid w:val="00D54D71"/>
    <w:rsid w:val="00D56526"/>
    <w:rsid w:val="00D57566"/>
    <w:rsid w:val="00D57964"/>
    <w:rsid w:val="00D57D02"/>
    <w:rsid w:val="00D62F8A"/>
    <w:rsid w:val="00D7163C"/>
    <w:rsid w:val="00D749A4"/>
    <w:rsid w:val="00D75D50"/>
    <w:rsid w:val="00D8248C"/>
    <w:rsid w:val="00D85022"/>
    <w:rsid w:val="00D90DB5"/>
    <w:rsid w:val="00D96BC4"/>
    <w:rsid w:val="00DA1A50"/>
    <w:rsid w:val="00DA348C"/>
    <w:rsid w:val="00DA46FC"/>
    <w:rsid w:val="00DA675D"/>
    <w:rsid w:val="00DA7DE4"/>
    <w:rsid w:val="00DB41CF"/>
    <w:rsid w:val="00DB42F6"/>
    <w:rsid w:val="00DB478A"/>
    <w:rsid w:val="00DC025B"/>
    <w:rsid w:val="00DC0FE1"/>
    <w:rsid w:val="00DC1B95"/>
    <w:rsid w:val="00DD04B2"/>
    <w:rsid w:val="00DD07A0"/>
    <w:rsid w:val="00DD2412"/>
    <w:rsid w:val="00DD33E8"/>
    <w:rsid w:val="00DD3B2E"/>
    <w:rsid w:val="00DD4790"/>
    <w:rsid w:val="00DD7734"/>
    <w:rsid w:val="00DD77F0"/>
    <w:rsid w:val="00DF1634"/>
    <w:rsid w:val="00DF1EE0"/>
    <w:rsid w:val="00E02521"/>
    <w:rsid w:val="00E03663"/>
    <w:rsid w:val="00E0518F"/>
    <w:rsid w:val="00E10E39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B6D"/>
    <w:rsid w:val="00E254B0"/>
    <w:rsid w:val="00E2794D"/>
    <w:rsid w:val="00E36297"/>
    <w:rsid w:val="00E363CE"/>
    <w:rsid w:val="00E3694C"/>
    <w:rsid w:val="00E4136C"/>
    <w:rsid w:val="00E4575D"/>
    <w:rsid w:val="00E457DC"/>
    <w:rsid w:val="00E5290C"/>
    <w:rsid w:val="00E52ED8"/>
    <w:rsid w:val="00E541E1"/>
    <w:rsid w:val="00E56034"/>
    <w:rsid w:val="00E64909"/>
    <w:rsid w:val="00E64F55"/>
    <w:rsid w:val="00E67B57"/>
    <w:rsid w:val="00E80BF4"/>
    <w:rsid w:val="00E80F2B"/>
    <w:rsid w:val="00E843B1"/>
    <w:rsid w:val="00E84B4F"/>
    <w:rsid w:val="00E91402"/>
    <w:rsid w:val="00E92532"/>
    <w:rsid w:val="00E957E5"/>
    <w:rsid w:val="00E97CFF"/>
    <w:rsid w:val="00EA2F07"/>
    <w:rsid w:val="00EB0B63"/>
    <w:rsid w:val="00EB10F8"/>
    <w:rsid w:val="00EB3C95"/>
    <w:rsid w:val="00EB4DCC"/>
    <w:rsid w:val="00EB60D2"/>
    <w:rsid w:val="00EB62CC"/>
    <w:rsid w:val="00EC0353"/>
    <w:rsid w:val="00EC146F"/>
    <w:rsid w:val="00EC22CE"/>
    <w:rsid w:val="00EC46F4"/>
    <w:rsid w:val="00ED00B7"/>
    <w:rsid w:val="00ED0E30"/>
    <w:rsid w:val="00ED162A"/>
    <w:rsid w:val="00ED7F11"/>
    <w:rsid w:val="00EE247F"/>
    <w:rsid w:val="00EE4767"/>
    <w:rsid w:val="00EE7965"/>
    <w:rsid w:val="00EF0830"/>
    <w:rsid w:val="00EF0909"/>
    <w:rsid w:val="00EF0F6D"/>
    <w:rsid w:val="00EF6411"/>
    <w:rsid w:val="00EF7A54"/>
    <w:rsid w:val="00F00AE3"/>
    <w:rsid w:val="00F020C7"/>
    <w:rsid w:val="00F04EB9"/>
    <w:rsid w:val="00F066A9"/>
    <w:rsid w:val="00F154A6"/>
    <w:rsid w:val="00F16DCA"/>
    <w:rsid w:val="00F21C47"/>
    <w:rsid w:val="00F21CF3"/>
    <w:rsid w:val="00F22462"/>
    <w:rsid w:val="00F25397"/>
    <w:rsid w:val="00F26234"/>
    <w:rsid w:val="00F26D6E"/>
    <w:rsid w:val="00F3119A"/>
    <w:rsid w:val="00F32EA0"/>
    <w:rsid w:val="00F3532A"/>
    <w:rsid w:val="00F3612C"/>
    <w:rsid w:val="00F42A8D"/>
    <w:rsid w:val="00F44367"/>
    <w:rsid w:val="00F451A7"/>
    <w:rsid w:val="00F46DC3"/>
    <w:rsid w:val="00F47079"/>
    <w:rsid w:val="00F50D4F"/>
    <w:rsid w:val="00F51B1C"/>
    <w:rsid w:val="00F532A7"/>
    <w:rsid w:val="00F54B07"/>
    <w:rsid w:val="00F54F8D"/>
    <w:rsid w:val="00F57157"/>
    <w:rsid w:val="00F6252B"/>
    <w:rsid w:val="00F64684"/>
    <w:rsid w:val="00F65E45"/>
    <w:rsid w:val="00F67611"/>
    <w:rsid w:val="00F7089B"/>
    <w:rsid w:val="00F73517"/>
    <w:rsid w:val="00F73D89"/>
    <w:rsid w:val="00F8171A"/>
    <w:rsid w:val="00F82204"/>
    <w:rsid w:val="00F84118"/>
    <w:rsid w:val="00F84B45"/>
    <w:rsid w:val="00F84E1D"/>
    <w:rsid w:val="00F915B7"/>
    <w:rsid w:val="00F917E4"/>
    <w:rsid w:val="00F93767"/>
    <w:rsid w:val="00F95378"/>
    <w:rsid w:val="00FA04BE"/>
    <w:rsid w:val="00FA1CBE"/>
    <w:rsid w:val="00FA2079"/>
    <w:rsid w:val="00FA3D04"/>
    <w:rsid w:val="00FB10E4"/>
    <w:rsid w:val="00FB57F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CAC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60A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://textbookdiscrimination.com" TargetMode="External"/><Relationship Id="rId26" Type="http://schemas.openxmlformats.org/officeDocument/2006/relationships/hyperlink" Target="https://textbookdiscrimination.com/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Shop/?tbdMrkt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eader" Target="header1.xml"/><Relationship Id="rId29" Type="http://schemas.openxmlformats.org/officeDocument/2006/relationships/hyperlink" Target="https://textbookdiscrimination.com/Sell/Templates?tbdMrk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ell/Templates?tbdMrkt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Buy/Templates/?tbdMrkt" TargetMode="External"/><Relationship Id="rId28" Type="http://schemas.openxmlformats.org/officeDocument/2006/relationships/hyperlink" Target="https://textbookdiscrimination.com/Buy/Templates/?tbdMrkt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textbookdiscrimination.com/Guides/CorporateDisclosures.html?tmp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footer" Target="footer3.xm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hyperlink" Target="https://textbookdiscrimination.com/Shop/?tbdSmp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9759EA5A09C4095B882281C033C7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ED0E00-1AE6-45D6-A47F-BB5C6FC03F1E}"/>
      </w:docPartPr>
      <w:docPartBody>
        <w:p w:rsidR="00250296" w:rsidRDefault="00AC1AE7" w:rsidP="00AC1AE7">
          <w:pPr>
            <w:pStyle w:val="99759EA5A09C4095B882281C033C7549"/>
          </w:pPr>
          <w:r w:rsidRPr="00722FDA">
            <w:rPr>
              <w:rStyle w:val="PlaceholderText"/>
            </w:rPr>
            <w:t>[Comments]</w:t>
          </w:r>
        </w:p>
      </w:docPartBody>
    </w:docPart>
    <w:docPart>
      <w:docPartPr>
        <w:name w:val="2C8075168D6343FBA579082F7007E2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B90560-DA57-45DD-8412-C1BE0FBFA2AA}"/>
      </w:docPartPr>
      <w:docPartBody>
        <w:p w:rsidR="00250296" w:rsidRDefault="00AC1AE7" w:rsidP="00AC1AE7">
          <w:pPr>
            <w:pStyle w:val="2C8075168D6343FBA579082F7007E2AF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C16156409B1745C08E3B8A1414391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5DA7-211D-498C-B4D6-811C256C2F85}"/>
      </w:docPartPr>
      <w:docPartBody>
        <w:p w:rsidR="00250296" w:rsidRDefault="00AC1AE7" w:rsidP="00AC1AE7">
          <w:pPr>
            <w:pStyle w:val="C16156409B1745C08E3B8A1414391C30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250296"/>
    <w:rsid w:val="0031382D"/>
    <w:rsid w:val="003D500E"/>
    <w:rsid w:val="004F33AC"/>
    <w:rsid w:val="006A31A7"/>
    <w:rsid w:val="006B319B"/>
    <w:rsid w:val="0083770E"/>
    <w:rsid w:val="00910697"/>
    <w:rsid w:val="00A22659"/>
    <w:rsid w:val="00AC1AE7"/>
    <w:rsid w:val="00AC76EC"/>
    <w:rsid w:val="00B11A75"/>
    <w:rsid w:val="00C23ECB"/>
    <w:rsid w:val="00F640BD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C1AE7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  <w:style w:type="paragraph" w:customStyle="1" w:styleId="99759EA5A09C4095B882281C033C7549">
    <w:name w:val="99759EA5A09C4095B882281C033C7549"/>
    <w:rsid w:val="00AC1AE7"/>
  </w:style>
  <w:style w:type="paragraph" w:customStyle="1" w:styleId="2C8075168D6343FBA579082F7007E2AF">
    <w:name w:val="2C8075168D6343FBA579082F7007E2AF"/>
    <w:rsid w:val="00AC1AE7"/>
  </w:style>
  <w:style w:type="paragraph" w:customStyle="1" w:styleId="C16156409B1745C08E3B8A1414391C30">
    <w:name w:val="C16156409B1745C08E3B8A1414391C30"/>
    <w:rsid w:val="00AC1A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1o_Notice_009_CorpDisclosures.dotx</Template>
  <TotalTime>3</TotalTime>
  <Pages>6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Plaintiff’s Corporate Disclosures</vt:lpstr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Plaintiff’s Corporate Disclosures</dc:title>
  <dc:subject/>
  <dc:creator>TextBookDiscrimination.com</dc:creator>
  <cp:keywords/>
  <dc:description>0.050</dc:description>
  <cp:lastModifiedBy>THNK</cp:lastModifiedBy>
  <cp:revision>6</cp:revision>
  <cp:lastPrinted>2020-11-13T01:07:00Z</cp:lastPrinted>
  <dcterms:created xsi:type="dcterms:W3CDTF">2020-11-13T01:09:00Z</dcterms:created>
  <dcterms:modified xsi:type="dcterms:W3CDTF">2025-02-07T23:00:00Z</dcterms:modified>
</cp:coreProperties>
</file>