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471449" w:rsidRPr="000C3158" w14:paraId="0666D615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89EEFF2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467EC2E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1DC95AE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471449" w:rsidRPr="000C3158" w14:paraId="675A48B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22F9B01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5FC4073" wp14:editId="6941753C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449" w:rsidRPr="000C3158" w14:paraId="426B295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DA5BEB7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A921CE4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471449" w:rsidRPr="000C3158" w14:paraId="0E8C78DB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41D2E78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471449" w:rsidRPr="000C3158" w14:paraId="5D3FBDF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E051312" w14:textId="77777777" w:rsidR="00471449" w:rsidRPr="000C3158" w:rsidRDefault="004714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F3B6993" wp14:editId="754DD9A8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3B96524" w14:textId="77777777" w:rsidR="00471449" w:rsidRPr="000C3158" w:rsidRDefault="00471449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A69FA7B" w14:textId="77777777" w:rsidR="00471449" w:rsidRPr="000C3158" w:rsidRDefault="004714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EBB29CF" w14:textId="77777777" w:rsidR="00471449" w:rsidRPr="000C3158" w:rsidRDefault="004714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6A3F725" wp14:editId="1B4D1CB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449" w:rsidRPr="000C3158" w14:paraId="469F3BF9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167AFC7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1CF5995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AAC7F5E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65CC9EFD" w14:textId="77777777" w:rsidR="00471449" w:rsidRPr="000C3158" w:rsidRDefault="00471449" w:rsidP="00471449">
      <w:pPr>
        <w:jc w:val="center"/>
        <w:rPr>
          <w:rFonts w:ascii="Courier New" w:hAnsi="Courier New" w:cs="Courier New"/>
        </w:rPr>
        <w:sectPr w:rsidR="00471449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27C79E2E" w14:textId="77777777" w:rsidR="00C75034" w:rsidRPr="004D7AA6" w:rsidRDefault="00C75034" w:rsidP="00C7503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4AFC47EA" w14:textId="300C1651" w:rsidR="00561300" w:rsidRPr="004D7AA6" w:rsidRDefault="00C75034" w:rsidP="00C7503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3A8F8CAB" w:rsidR="0070082B" w:rsidRPr="00602568" w:rsidRDefault="00C75034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2327B09" w:rsidR="00561300" w:rsidRPr="00602568" w:rsidRDefault="004F0B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12D39CAE" w:rsidR="00561300" w:rsidRPr="00561300" w:rsidRDefault="00C75034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EEC1080" w:rsidR="0070082B" w:rsidRPr="00602568" w:rsidRDefault="00C75034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1BF4844A" w:rsidR="0070082B" w:rsidRPr="00602568" w:rsidRDefault="004F0B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2826F1A7" w:rsidR="00C174FC" w:rsidRDefault="004F0BBF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MOTION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FOR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JUDICIAL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NOTICE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OF</w:t>
            </w:r>
          </w:p>
          <w:p w14:paraId="1358A6E3" w14:textId="4B268272" w:rsidR="004F0BBF" w:rsidRPr="004158D8" w:rsidRDefault="00C75034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[</w:t>
            </w:r>
            <w:proofErr w:type="spellStart"/>
            <w:r>
              <w:rPr>
                <w:b/>
                <w:bCs/>
                <w:sz w:val="28"/>
                <w:szCs w:val="28"/>
              </w:rPr>
              <w:t>itemsRecognized</w:t>
            </w:r>
            <w:proofErr w:type="spellEnd"/>
            <w:r>
              <w:rPr>
                <w:b/>
                <w:bCs/>
                <w:sz w:val="28"/>
                <w:szCs w:val="28"/>
              </w:rPr>
              <w:t>]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5506FED2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</w:t>
      </w:r>
      <w:proofErr w:type="spellStart"/>
      <w:r w:rsidR="00C75034">
        <w:rPr>
          <w:rFonts w:ascii="Courier New" w:hAnsi="Courier New" w:cs="Courier New"/>
        </w:rPr>
        <w:t>plfName</w:t>
      </w:r>
      <w:proofErr w:type="spellEnd"/>
      <w:r w:rsidR="00C75034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[YYYY]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moves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take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judicial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notice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the</w:t>
      </w:r>
      <w:r w:rsidR="005F4069">
        <w:rPr>
          <w:rFonts w:ascii="Courier New" w:hAnsi="Courier New" w:cs="Courier New"/>
        </w:rPr>
        <w:t xml:space="preserve"> </w:t>
      </w:r>
      <w:r w:rsidR="00C75034">
        <w:rPr>
          <w:rFonts w:ascii="Courier New" w:hAnsi="Courier New" w:cs="Courier New"/>
        </w:rPr>
        <w:t>[</w:t>
      </w:r>
      <w:proofErr w:type="spellStart"/>
      <w:r w:rsidR="00C75034">
        <w:rPr>
          <w:rFonts w:ascii="Courier New" w:hAnsi="Courier New" w:cs="Courier New"/>
        </w:rPr>
        <w:t>itemsRecognized</w:t>
      </w:r>
      <w:proofErr w:type="spellEnd"/>
      <w:r w:rsidR="00C7503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</w:p>
    <w:p w14:paraId="62E8F446" w14:textId="59480DD4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1221D67E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09EE70E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3BF8C90C" w:rsidR="00561300" w:rsidRPr="00C80E28" w:rsidRDefault="00A464F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Motion</w:t>
            </w:r>
          </w:p>
        </w:tc>
        <w:tc>
          <w:tcPr>
            <w:tcW w:w="1440" w:type="dxa"/>
            <w:vAlign w:val="center"/>
          </w:tcPr>
          <w:p w14:paraId="7CF36F5D" w14:textId="506A0C8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1484CB87" w:rsidR="00561300" w:rsidRPr="00C80E28" w:rsidRDefault="00A464F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5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561300"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6B7B67B6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5B932E2" w14:textId="077C7A10" w:rsidR="00561300" w:rsidRPr="00C80E28" w:rsidRDefault="00A61CC9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Exhibits</w:t>
            </w:r>
          </w:p>
        </w:tc>
        <w:tc>
          <w:tcPr>
            <w:tcW w:w="1440" w:type="dxa"/>
            <w:vAlign w:val="center"/>
          </w:tcPr>
          <w:p w14:paraId="2CE1BF7A" w14:textId="7E650A44" w:rsidR="00561300" w:rsidRPr="001A74AE" w:rsidRDefault="00EE3EA4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</w:t>
            </w:r>
            <w:r w:rsidR="009A3677" w:rsidRPr="009A3677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9A3677">
              <w:rPr>
                <w:rFonts w:ascii="Courier New" w:hAnsi="Courier New" w:cs="Courier New"/>
              </w:rPr>
              <w:t>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60C428C4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B076A2">
        <w:rPr>
          <w:rFonts w:ascii="Courier New" w:hAnsi="Courier New" w:cs="Courier New"/>
          <w:sz w:val="24"/>
          <w:szCs w:val="24"/>
        </w:rPr>
        <w:t>Plaintiff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B67074">
        <w:rPr>
          <w:rFonts w:ascii="Courier New" w:hAnsi="Courier New" w:cs="Courier New"/>
          <w:sz w:val="24"/>
          <w:szCs w:val="24"/>
        </w:rPr>
        <w:t>must prove [x-y-and-z]</w:t>
      </w:r>
    </w:p>
    <w:p w14:paraId="369A3EFF" w14:textId="5DFB6394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B67074">
        <w:rPr>
          <w:rFonts w:ascii="Courier New" w:hAnsi="Courier New" w:cs="Courier New"/>
          <w:sz w:val="24"/>
          <w:szCs w:val="24"/>
        </w:rPr>
        <w:t>[x-y-and-z] are independently verifiable</w:t>
      </w:r>
    </w:p>
    <w:p w14:paraId="566F9919" w14:textId="15E8A7F0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Court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AD668F">
        <w:rPr>
          <w:rFonts w:ascii="Courier New" w:hAnsi="Courier New" w:cs="Courier New"/>
          <w:sz w:val="24"/>
          <w:szCs w:val="24"/>
        </w:rPr>
        <w:t>takes judicial notice of [x-y-and-z]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0303ED6" w14:textId="77777777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5E77314" w14:textId="16B5E96E" w:rsidR="00FF415B" w:rsidRPr="00674E83" w:rsidRDefault="002B62B4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201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FF415B" w:rsidRPr="00674E83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Fed.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R.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proofErr w:type="spellStart"/>
      <w:r w:rsidR="00761532">
        <w:rPr>
          <w:rFonts w:ascii="Courier New" w:hAnsi="Courier New" w:cs="Courier New"/>
          <w:b/>
          <w:sz w:val="24"/>
          <w:szCs w:val="24"/>
        </w:rPr>
        <w:t>Evid</w:t>
      </w:r>
      <w:proofErr w:type="spellEnd"/>
      <w:r w:rsidR="00761532">
        <w:rPr>
          <w:rFonts w:ascii="Courier New" w:hAnsi="Courier New" w:cs="Courier New"/>
          <w:b/>
          <w:sz w:val="24"/>
          <w:szCs w:val="24"/>
        </w:rPr>
        <w:t>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Judicial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Notice</w:t>
      </w:r>
    </w:p>
    <w:p w14:paraId="36E14AF4" w14:textId="70057CDF" w:rsidR="00761532" w:rsidRDefault="00FF415B" w:rsidP="00FF415B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761532">
        <w:rPr>
          <w:rFonts w:ascii="Courier New" w:hAnsi="Courier New" w:cs="Courier New"/>
          <w:i/>
          <w:sz w:val="24"/>
          <w:szCs w:val="24"/>
        </w:rPr>
        <w:t>(b)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KINDS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OF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FACTS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THAT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MAY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BE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JUDICIALLY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NOTICED.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The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court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may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judicially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notice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a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fact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that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is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not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subject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to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reasonable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dispute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because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it: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i/>
          <w:sz w:val="24"/>
          <w:szCs w:val="24"/>
        </w:rPr>
        <w:t>...</w:t>
      </w:r>
    </w:p>
    <w:p w14:paraId="7B36B036" w14:textId="1C4209DB" w:rsidR="00FF415B" w:rsidRPr="00674E83" w:rsidRDefault="00761532" w:rsidP="00761532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72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(2)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can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be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accurately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and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readily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determined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from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sources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whose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accuracy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cannot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reasonably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be</w:t>
      </w:r>
      <w:r w:rsidR="005F4069">
        <w:rPr>
          <w:rFonts w:ascii="Courier New" w:hAnsi="Courier New" w:cs="Courier New"/>
          <w:i/>
          <w:sz w:val="24"/>
          <w:szCs w:val="24"/>
        </w:rPr>
        <w:t xml:space="preserve"> </w:t>
      </w:r>
      <w:r>
        <w:rPr>
          <w:rFonts w:ascii="Courier New" w:hAnsi="Courier New" w:cs="Courier New"/>
          <w:i/>
          <w:sz w:val="24"/>
          <w:szCs w:val="24"/>
        </w:rPr>
        <w:t>questioned.</w:t>
      </w:r>
      <w:r w:rsidR="00FF415B"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0CDC9A98" w14:textId="22EF86F5" w:rsidR="00332249" w:rsidRPr="000971C1" w:rsidRDefault="00332249" w:rsidP="00332249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19C5E197" w14:textId="27E12971" w:rsidR="000C1658" w:rsidRDefault="00761532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5</w:t>
      </w:r>
      <w:r w:rsidR="000C1658"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20</w:t>
      </w:r>
      <w:r w:rsidR="000C1658" w:rsidRPr="000C1658">
        <w:rPr>
          <w:rFonts w:ascii="Courier New" w:hAnsi="Courier New" w:cs="Courier New"/>
          <w:sz w:val="24"/>
          <w:szCs w:val="24"/>
        </w:rPr>
        <w:t>-cv-0</w:t>
      </w:r>
      <w:r>
        <w:rPr>
          <w:rFonts w:ascii="Courier New" w:hAnsi="Courier New" w:cs="Courier New"/>
          <w:sz w:val="24"/>
          <w:szCs w:val="24"/>
        </w:rPr>
        <w:t>0332</w:t>
      </w:r>
      <w:r w:rsidR="000C1658"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Oc</w:t>
      </w:r>
      <w:r w:rsidR="000C1658"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38PRF</w:t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</w:r>
      <w:r w:rsidR="000C1658">
        <w:rPr>
          <w:rFonts w:ascii="Courier New" w:hAnsi="Courier New" w:cs="Courier New"/>
          <w:sz w:val="24"/>
          <w:szCs w:val="24"/>
        </w:rPr>
        <w:tab/>
        <w:t>-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>
        <w:rPr>
          <w:rFonts w:ascii="Courier New" w:hAnsi="Courier New" w:cs="Courier New"/>
          <w:sz w:val="24"/>
          <w:szCs w:val="24"/>
        </w:rPr>
        <w:t>US</w:t>
      </w:r>
      <w:r>
        <w:rPr>
          <w:rFonts w:ascii="Courier New" w:hAnsi="Courier New" w:cs="Courier New"/>
          <w:sz w:val="24"/>
          <w:szCs w:val="24"/>
        </w:rPr>
        <w:t>FL</w:t>
      </w:r>
      <w:r w:rsidR="000C1658">
        <w:rPr>
          <w:rFonts w:ascii="Courier New" w:hAnsi="Courier New" w:cs="Courier New"/>
          <w:sz w:val="24"/>
          <w:szCs w:val="24"/>
        </w:rPr>
        <w:t>WD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12</w:t>
      </w:r>
      <w:r w:rsidR="000C1658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7</w:t>
      </w:r>
      <w:r w:rsidR="000C1658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2</w:t>
      </w:r>
      <w:r w:rsidR="000C1658">
        <w:rPr>
          <w:rFonts w:ascii="Courier New" w:hAnsi="Courier New" w:cs="Courier New"/>
          <w:sz w:val="24"/>
          <w:szCs w:val="24"/>
        </w:rPr>
        <w:t>0)</w:t>
      </w:r>
    </w:p>
    <w:p w14:paraId="24E52466" w14:textId="413AC823" w:rsidR="003E41B5" w:rsidRDefault="00B666A5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USFLMD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recently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C1658" w:rsidRPr="00674E83">
        <w:rPr>
          <w:rFonts w:ascii="Courier New" w:hAnsi="Courier New" w:cs="Courier New"/>
          <w:sz w:val="24"/>
          <w:szCs w:val="24"/>
        </w:rPr>
        <w:t>granted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a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motion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for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judicial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notice</w:t>
      </w:r>
    </w:p>
    <w:p w14:paraId="75B215ED" w14:textId="77777777" w:rsidR="000C1658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62E2866E" w:rsidR="003E41B5" w:rsidRPr="00674E83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>
        <w:rPr>
          <w:rFonts w:ascii="Courier New" w:hAnsi="Courier New" w:cs="Courier New"/>
          <w:sz w:val="24"/>
          <w:szCs w:val="24"/>
          <w:u w:val="single"/>
        </w:rPr>
        <w:t>s</w:t>
      </w:r>
    </w:p>
    <w:p w14:paraId="23BE8EF0" w14:textId="0141D2CC" w:rsidR="003E41B5" w:rsidRDefault="003E41B5" w:rsidP="003E41B5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2064B0" w14:paraId="32C7E07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77AF9A68" w14:textId="1647D135" w:rsidR="002064B0" w:rsidRDefault="002064B0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26C390FA" w14:textId="5C318DD5" w:rsidR="002064B0" w:rsidRDefault="002064B0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79D90C6" w14:textId="132A07F6" w:rsidR="002064B0" w:rsidRDefault="002064B0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</w:t>
            </w:r>
            <w:r w:rsidR="005F406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District</w:t>
            </w:r>
            <w:r w:rsidR="005F406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Court,</w:t>
            </w:r>
            <w:r w:rsidR="005F406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Florida,</w:t>
            </w:r>
            <w:r w:rsidR="005F406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Middle</w:t>
            </w:r>
            <w:r w:rsidR="005F4069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District</w:t>
            </w:r>
          </w:p>
        </w:tc>
      </w:tr>
    </w:tbl>
    <w:p w14:paraId="148721EA" w14:textId="77777777" w:rsidR="00C00898" w:rsidRDefault="00C00898" w:rsidP="00C00898">
      <w:pPr>
        <w:rPr>
          <w:rFonts w:ascii="Courier New" w:hAnsi="Courier New" w:cs="Courier New"/>
          <w:sz w:val="24"/>
          <w:szCs w:val="24"/>
        </w:rPr>
      </w:pPr>
    </w:p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556151A2" w:rsidR="00D121ED" w:rsidRPr="007810C8" w:rsidRDefault="005B4E81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p w14:paraId="154209AB" w14:textId="03DCB9FE" w:rsidR="00D121ED" w:rsidRPr="007810C8" w:rsidRDefault="00F53EA4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Background</w:t>
      </w:r>
      <w:r w:rsidR="005F4069">
        <w:rPr>
          <w:rFonts w:ascii="Courier New" w:hAnsi="Courier New" w:cs="Courier New"/>
          <w:b/>
          <w:u w:val="single"/>
        </w:rPr>
        <w:t xml:space="preserve"> </w:t>
      </w:r>
      <w:r w:rsidR="00D121ED">
        <w:rPr>
          <w:rFonts w:ascii="Courier New" w:hAnsi="Courier New" w:cs="Courier New"/>
          <w:b/>
          <w:u w:val="single"/>
        </w:rPr>
        <w:t>History</w:t>
      </w:r>
    </w:p>
    <w:p w14:paraId="530F4C58" w14:textId="4B6C9BCC" w:rsidR="00F53EA4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4E1166CD" w14:textId="02E6BCFD" w:rsidR="00A410C8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4F8B918A" w14:textId="6758D93A" w:rsidR="00F53EA4" w:rsidRPr="00BC781F" w:rsidRDefault="0004014F" w:rsidP="00BC781F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19D51677" w14:textId="68DD23E1" w:rsidR="005B4E81" w:rsidRPr="00207249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bookmarkStart w:id="3" w:name="_Hlk59361695"/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MMMend</w:t>
      </w:r>
      <w:proofErr w:type="spellEnd"/>
      <w:r w:rsidRPr="00784E14">
        <w:rPr>
          <w:rFonts w:ascii="Courier New" w:hAnsi="Courier New" w:cs="Courier New"/>
        </w:rPr>
        <w:t>] [</w:t>
      </w:r>
      <w:proofErr w:type="spellStart"/>
      <w:r w:rsidRPr="00784E14">
        <w:rPr>
          <w:rFonts w:ascii="Courier New" w:hAnsi="Courier New" w:cs="Courier New"/>
        </w:rPr>
        <w:t>Dend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YYYYend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somethingHappened</w:t>
      </w:r>
      <w:proofErr w:type="spellEnd"/>
      <w:r w:rsidRPr="00784E14">
        <w:rPr>
          <w:rFonts w:ascii="Courier New" w:hAnsi="Courier New" w:cs="Courier New"/>
        </w:rPr>
        <w:t>].</w:t>
      </w:r>
      <w:bookmarkEnd w:id="3"/>
    </w:p>
    <w:p w14:paraId="4BEAC47C" w14:textId="55D2E7FF" w:rsidR="00D121ED" w:rsidRPr="007810C8" w:rsidRDefault="0050756F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Immediate</w:t>
      </w:r>
      <w:r w:rsidR="005F4069">
        <w:rPr>
          <w:rFonts w:ascii="Courier New" w:hAnsi="Courier New" w:cs="Courier New"/>
          <w:b/>
          <w:u w:val="single"/>
        </w:rPr>
        <w:t xml:space="preserve"> </w:t>
      </w:r>
      <w:r>
        <w:rPr>
          <w:rFonts w:ascii="Courier New" w:hAnsi="Courier New" w:cs="Courier New"/>
          <w:b/>
          <w:u w:val="single"/>
        </w:rPr>
        <w:t>Facts</w:t>
      </w:r>
    </w:p>
    <w:p w14:paraId="4E6B39A2" w14:textId="6BD48097" w:rsidR="00A410C8" w:rsidRPr="00B73C5E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73457361" w14:textId="13AA02DD" w:rsidR="005634CC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398CD485" w14:textId="4D9B1BB8" w:rsidR="00E62CB4" w:rsidRDefault="0004014F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4DF1F68F" w14:textId="77777777" w:rsidR="0004014F" w:rsidRPr="007810C8" w:rsidRDefault="0004014F" w:rsidP="0004014F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Immediate Facts</w:t>
      </w:r>
    </w:p>
    <w:p w14:paraId="26F89234" w14:textId="506F84E8" w:rsidR="00BF1F56" w:rsidRDefault="0004014F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[arg001]</w:t>
      </w:r>
    </w:p>
    <w:p w14:paraId="2D44D774" w14:textId="487DEA02" w:rsidR="00252D06" w:rsidRDefault="0004014F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[arg002]</w:t>
      </w:r>
    </w:p>
    <w:p w14:paraId="757444F7" w14:textId="6F93B2B7" w:rsidR="00D76BBF" w:rsidRDefault="0004014F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[arg003]</w:t>
      </w:r>
    </w:p>
    <w:p w14:paraId="103C1C88" w14:textId="77777777" w:rsidR="00D76BBF" w:rsidRDefault="00D76BBF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EABCAE7" w14:textId="77777777" w:rsidR="00252D06" w:rsidRDefault="00252D06" w:rsidP="00D76BBF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1184A3C1" w14:textId="77777777" w:rsidR="00D76BBF" w:rsidRPr="007810C8" w:rsidRDefault="00D76BBF" w:rsidP="00D76BBF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t>CONFERRAL</w:t>
      </w:r>
    </w:p>
    <w:p w14:paraId="288AE2A7" w14:textId="77777777" w:rsidR="00D76BBF" w:rsidRPr="007810C8" w:rsidRDefault="00D76BBF" w:rsidP="00D76BBF">
      <w:pPr>
        <w:spacing w:after="0"/>
        <w:rPr>
          <w:rFonts w:ascii="Courier New" w:hAnsi="Courier New" w:cs="Courier New"/>
          <w:sz w:val="24"/>
          <w:szCs w:val="24"/>
        </w:rPr>
      </w:pPr>
    </w:p>
    <w:p w14:paraId="7325FBB4" w14:textId="77777777" w:rsidR="00D76BBF" w:rsidRPr="007810C8" w:rsidRDefault="00D76BBF" w:rsidP="00D76BBF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On [</w:t>
      </w:r>
      <w:proofErr w:type="spellStart"/>
      <w:r>
        <w:rPr>
          <w:rFonts w:ascii="Courier New" w:hAnsi="Courier New" w:cs="Courier New"/>
        </w:rPr>
        <w:t>confMth</w:t>
      </w:r>
      <w:proofErr w:type="spellEnd"/>
      <w:r>
        <w:rPr>
          <w:rFonts w:ascii="Courier New" w:hAnsi="Courier New" w:cs="Courier New"/>
        </w:rPr>
        <w:t>] [</w:t>
      </w:r>
      <w:proofErr w:type="spellStart"/>
      <w:r>
        <w:rPr>
          <w:rFonts w:ascii="Courier New" w:hAnsi="Courier New" w:cs="Courier New"/>
        </w:rPr>
        <w:t>confDy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confYr</w:t>
      </w:r>
      <w:proofErr w:type="spellEnd"/>
      <w:r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conferralStatement</w:t>
      </w:r>
      <w:proofErr w:type="spellEnd"/>
      <w:r>
        <w:rPr>
          <w:rFonts w:ascii="Courier New" w:hAnsi="Courier New" w:cs="Courier New"/>
        </w:rPr>
        <w:t>].</w:t>
      </w:r>
    </w:p>
    <w:p w14:paraId="38FC7F94" w14:textId="7DBB7523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66A775A5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B74995">
        <w:rPr>
          <w:rFonts w:ascii="Courier New" w:hAnsi="Courier New" w:cs="Courier New"/>
        </w:rPr>
        <w:t>take</w:t>
      </w:r>
      <w:r w:rsidR="005F4069">
        <w:rPr>
          <w:rFonts w:ascii="Courier New" w:hAnsi="Courier New" w:cs="Courier New"/>
        </w:rPr>
        <w:t xml:space="preserve"> </w:t>
      </w:r>
      <w:r w:rsidR="00B74995">
        <w:rPr>
          <w:rFonts w:ascii="Courier New" w:hAnsi="Courier New" w:cs="Courier New"/>
        </w:rPr>
        <w:t>judicial</w:t>
      </w:r>
      <w:r w:rsidR="005F4069">
        <w:rPr>
          <w:rFonts w:ascii="Courier New" w:hAnsi="Courier New" w:cs="Courier New"/>
        </w:rPr>
        <w:t xml:space="preserve"> </w:t>
      </w:r>
      <w:r w:rsidR="00B74995">
        <w:rPr>
          <w:rFonts w:ascii="Courier New" w:hAnsi="Courier New" w:cs="Courier New"/>
        </w:rPr>
        <w:t>notice</w:t>
      </w:r>
      <w:r w:rsidR="005F4069">
        <w:rPr>
          <w:rFonts w:ascii="Courier New" w:hAnsi="Courier New" w:cs="Courier New"/>
        </w:rPr>
        <w:t xml:space="preserve"> </w:t>
      </w:r>
      <w:r w:rsidR="00B74995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04014F">
        <w:rPr>
          <w:rFonts w:ascii="Courier New" w:hAnsi="Courier New" w:cs="Courier New"/>
        </w:rPr>
        <w:t>[</w:t>
      </w:r>
      <w:proofErr w:type="spellStart"/>
      <w:r w:rsidR="0004014F">
        <w:rPr>
          <w:rFonts w:ascii="Courier New" w:hAnsi="Courier New" w:cs="Courier New"/>
        </w:rPr>
        <w:t>itemsRecognized</w:t>
      </w:r>
      <w:proofErr w:type="spellEnd"/>
      <w:r w:rsidR="0004014F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</w:p>
    <w:p w14:paraId="6388F1F1" w14:textId="71FA6A83" w:rsidR="00D121ED" w:rsidRPr="007810C8" w:rsidRDefault="00D76BBF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6914B074" w14:textId="77777777" w:rsidR="00C75034" w:rsidRPr="007810C8" w:rsidRDefault="00C75034" w:rsidP="00C75034">
      <w:pPr>
        <w:pStyle w:val="Default"/>
        <w:rPr>
          <w:rFonts w:ascii="Courier New" w:hAnsi="Courier New" w:cs="Courier New"/>
        </w:rPr>
      </w:pPr>
    </w:p>
    <w:p w14:paraId="59C23F63" w14:textId="77777777" w:rsidR="00C75034" w:rsidRPr="00EC58B0" w:rsidRDefault="00C75034" w:rsidP="00C75034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0C068C5D" w14:textId="77777777" w:rsidR="00C75034" w:rsidRPr="004C6F92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24385A1" w14:textId="77777777" w:rsidR="00C75034" w:rsidRPr="007810C8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36A5405" w14:textId="77777777" w:rsidR="00C75034" w:rsidRPr="007810C8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41261843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6D7D9103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053115A8" w14:textId="77777777" w:rsidR="00C75034" w:rsidRDefault="00C75034" w:rsidP="00C75034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rFonts w:ascii="Courier New" w:hAnsi="Courier New" w:cs="Courier New"/>
          <w:color w:val="auto"/>
        </w:rPr>
        <w:t xml:space="preserve"> </w:t>
      </w:r>
    </w:p>
    <w:p w14:paraId="625D3F5B" w14:textId="050D44CA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064FE87F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certify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that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size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style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type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used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document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Times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Roman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14-point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(caption)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Courier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12-point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(contents);</w:t>
      </w:r>
      <w:r w:rsidR="005F4069">
        <w:rPr>
          <w:rFonts w:ascii="Courier New" w:hAnsi="Courier New" w:cs="Courier New"/>
          <w:color w:val="auto"/>
        </w:rPr>
        <w:t xml:space="preserve">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complying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requirements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Local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Rule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1.05(a)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6F344909" w14:textId="77777777" w:rsidR="00C75034" w:rsidRDefault="00C75034" w:rsidP="00C75034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I also emailed it to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12276A29" w14:textId="77777777" w:rsidR="00C75034" w:rsidRPr="007810C8" w:rsidRDefault="00C75034" w:rsidP="00C75034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3E789A5E" w14:textId="7C400C33" w:rsidR="00333BD3" w:rsidRDefault="00333BD3" w:rsidP="00C75034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32025707" w:rsidR="00601756" w:rsidRDefault="00601756" w:rsidP="009C63EE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1A5ED669" w14:textId="77777777" w:rsidR="00453FC4" w:rsidRDefault="00453FC4" w:rsidP="00453FC4">
      <w:pPr>
        <w:spacing w:before="240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435433B1" w14:textId="37427BAB" w:rsidR="00453FC4" w:rsidRDefault="00453FC4" w:rsidP="00453FC4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TextBookDiscrimination.com/Guides/Motions/JudicialNotice.html</w:t>
        </w:r>
      </w:hyperlink>
    </w:p>
    <w:p w14:paraId="3B131338" w14:textId="77777777" w:rsidR="00446890" w:rsidRDefault="00446890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41148EE4" w14:textId="77777777" w:rsidR="00C75034" w:rsidRPr="00E4136C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CBA93ED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CC9BDD2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283E925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99411B3" w14:textId="77777777" w:rsidR="00C75034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077D107" w14:textId="77777777" w:rsidR="00C75034" w:rsidRPr="00E4136C" w:rsidRDefault="00C75034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7F9ABA94" w14:textId="77777777" w:rsidR="00C75034" w:rsidRDefault="00C75034" w:rsidP="00C7503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C7503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0AF779B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3041657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ED9E824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68AB8C89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83B4D59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3613003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1FAF567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63A51A3A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FEC0A8C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2D5D70C8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4BC6CEA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BAB390D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2B8A53A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30A7858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25B95AD7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2DEADB1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3BA32FF" w14:textId="2E5A6560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 w:rsidRPr="00D52F09">
        <w:rPr>
          <w:rFonts w:ascii="Courier New" w:hAnsi="Courier New" w:cs="Courier New"/>
          <w:sz w:val="96"/>
          <w:szCs w:val="96"/>
        </w:rPr>
        <w:t>EXHIBIT</w:t>
      </w:r>
      <w:r w:rsidR="005F4069">
        <w:rPr>
          <w:rFonts w:ascii="Courier New" w:hAnsi="Courier New" w:cs="Courier New"/>
          <w:sz w:val="96"/>
          <w:szCs w:val="96"/>
        </w:rPr>
        <w:t xml:space="preserve"> </w:t>
      </w:r>
      <w:r>
        <w:rPr>
          <w:rFonts w:ascii="Courier New" w:hAnsi="Courier New" w:cs="Courier New"/>
          <w:sz w:val="96"/>
          <w:szCs w:val="96"/>
        </w:rPr>
        <w:t>A</w:t>
      </w:r>
    </w:p>
    <w:p w14:paraId="5943365A" w14:textId="25196E87" w:rsidR="00BB00D6" w:rsidRPr="00D52F09" w:rsidRDefault="00C75034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itemA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0289131C" w14:textId="77777777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FAEC8AD" w14:textId="57895B15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B782A31" w14:textId="77777777" w:rsidR="00C75034" w:rsidRDefault="00C75034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F5574D5" w14:textId="734E3A52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6FF403" w14:textId="3F138CA3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072EF7" w14:textId="77777777" w:rsidR="00C75034" w:rsidRDefault="00C75034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DF0C865" w14:textId="77777777" w:rsidR="00BB00D6" w:rsidRPr="0026548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9449219" w14:textId="77777777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6A5A6E5" w14:textId="77777777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00628E" w14:textId="77777777" w:rsidR="00BB00D6" w:rsidRPr="00D52F09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5D1A060" w14:textId="3ECB3CAB" w:rsidR="00BB00D6" w:rsidRDefault="00BB00D6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5E34CDB" w14:textId="77777777" w:rsidR="009A3677" w:rsidRPr="00D52F09" w:rsidRDefault="009A3677" w:rsidP="00BB00D6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60264F4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04E7DBEE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DECF388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647797B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4F0C2BB0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20F4EE22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6F60571B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5DFA8EF5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04B396C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10E6DE12" w14:textId="77777777" w:rsidR="00BB00D6" w:rsidRPr="0085359C" w:rsidRDefault="00BB00D6" w:rsidP="00BB00D6">
      <w:pPr>
        <w:spacing w:after="0"/>
        <w:jc w:val="center"/>
        <w:rPr>
          <w:rFonts w:ascii="Courier New" w:hAnsi="Courier New" w:cs="Courier New"/>
          <w:b/>
        </w:rPr>
      </w:pPr>
    </w:p>
    <w:p w14:paraId="7529843E" w14:textId="6AA1AD31" w:rsidR="0071765F" w:rsidRDefault="00BB00D6" w:rsidP="00C75034">
      <w:pPr>
        <w:spacing w:after="0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30E8412B" w14:textId="77777777" w:rsidR="00471449" w:rsidRDefault="00471449" w:rsidP="00043B44">
      <w:pPr>
        <w:sectPr w:rsidR="00471449" w:rsidSect="00D10469">
          <w:headerReference w:type="default" r:id="rId19"/>
          <w:footerReference w:type="default" r:id="rId20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5918DCFF" w14:textId="77777777" w:rsidR="00471449" w:rsidRDefault="00471449" w:rsidP="00471449">
      <w:pPr>
        <w:jc w:val="center"/>
        <w:sectPr w:rsidR="00471449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4" w:name="_GoBack"/>
      <w:bookmarkEnd w:id="4"/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471449" w:rsidRPr="000C3158" w14:paraId="46D0D994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29E2FC54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03F6E641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1EC06E2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471449" w:rsidRPr="000C3158" w14:paraId="5A08C423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537D58F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69217FD" wp14:editId="2DAF0952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449" w:rsidRPr="000C3158" w14:paraId="2682B18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D594FDA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6592F92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471449" w:rsidRPr="000C3158" w14:paraId="506DF4D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EE2734B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471449" w:rsidRPr="000C3158" w14:paraId="0B2F024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5579C6D" w14:textId="77777777" w:rsidR="00471449" w:rsidRPr="000C3158" w:rsidRDefault="004714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F056269" wp14:editId="7C9D24E4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D18C8C8" w14:textId="77777777" w:rsidR="00471449" w:rsidRPr="000C3158" w:rsidRDefault="00471449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ADB6990" w14:textId="77777777" w:rsidR="00471449" w:rsidRPr="000C3158" w:rsidRDefault="004714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E6D8909" w14:textId="77777777" w:rsidR="00471449" w:rsidRPr="000C3158" w:rsidRDefault="004714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39D3B5C" wp14:editId="31FB0E11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449" w:rsidRPr="000C3158" w14:paraId="5E728BBD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5780A42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92E47FE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F8C8FB9" w14:textId="77777777" w:rsidR="00471449" w:rsidRPr="000C3158" w:rsidRDefault="004714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F246481" w14:textId="54CBFE51" w:rsidR="00C31229" w:rsidRDefault="00C31229" w:rsidP="00043B44"/>
    <w:sectPr w:rsidR="00C31229" w:rsidSect="00471449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C716E2" w:rsidRDefault="00C716E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C716E2" w:rsidRDefault="00C716E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24208" w14:textId="77777777" w:rsidR="00471449" w:rsidRPr="00C41F43" w:rsidRDefault="0047144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6BC32A8" w14:textId="77777777" w:rsidR="00471449" w:rsidRDefault="0047144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CF01358" w14:textId="77777777" w:rsidR="00471449" w:rsidRPr="00FF6121" w:rsidRDefault="00471449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0214E2A3" w:rsidR="00C716E2" w:rsidRPr="00C75034" w:rsidRDefault="00471449" w:rsidP="00C75034">
    <w:pPr>
      <w:pStyle w:val="Footer"/>
      <w:jc w:val="right"/>
    </w:pPr>
    <w:hyperlink r:id="rId1" w:history="1">
      <w:r w:rsidR="00C75034" w:rsidRPr="00C31229">
        <w:rPr>
          <w:rStyle w:val="Hyperlink"/>
          <w:color w:val="auto"/>
          <w:u w:val="none"/>
        </w:rPr>
        <w:t>www.TextBookDiscrimination.com</w:t>
      </w:r>
    </w:hyperlink>
    <w:r w:rsidR="00C75034">
      <w:t xml:space="preserve"> </w:t>
    </w:r>
    <w:r w:rsidR="00C75034" w:rsidRPr="00C31229">
      <w:t>|</w:t>
    </w:r>
    <w:r w:rsidR="00C75034">
      <w:t xml:space="preserve"> Motion | Page </w:t>
    </w:r>
    <w:r w:rsidR="00C75034" w:rsidRPr="00C31229">
      <w:fldChar w:fldCharType="begin"/>
    </w:r>
    <w:r w:rsidR="00C75034" w:rsidRPr="00C31229">
      <w:instrText xml:space="preserve"> PAGE  \* Arabic  \* MERGEFORMAT </w:instrText>
    </w:r>
    <w:r w:rsidR="00C75034" w:rsidRPr="00C31229">
      <w:fldChar w:fldCharType="separate"/>
    </w:r>
    <w:r w:rsidR="00C75034">
      <w:t>3</w:t>
    </w:r>
    <w:r w:rsidR="00C75034" w:rsidRPr="00C31229">
      <w:fldChar w:fldCharType="end"/>
    </w:r>
    <w:r w:rsidR="00C75034">
      <w:t xml:space="preserve"> </w:t>
    </w:r>
    <w:r w:rsidR="00C75034" w:rsidRPr="00C31229">
      <w:t>of</w:t>
    </w:r>
    <w:r w:rsidR="00C75034">
      <w:t xml:space="preserve"> </w:t>
    </w:r>
    <w:fldSimple w:instr=" NUMPAGES  \* Arabic  \* MERGEFORMAT ">
      <w:r w:rsidR="00C75034">
        <w:t>3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76D42" w14:textId="77777777" w:rsidR="00471449" w:rsidRPr="00C41F43" w:rsidRDefault="0047144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007309A" w14:textId="77777777" w:rsidR="00471449" w:rsidRDefault="0047144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EE0638D" w14:textId="77777777" w:rsidR="00471449" w:rsidRPr="00FF6121" w:rsidRDefault="00471449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C716E2" w:rsidRDefault="00C716E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C716E2" w:rsidRDefault="00C716E2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2B942C3F" w:rsidR="00C716E2" w:rsidRPr="00C75034" w:rsidRDefault="00C75034" w:rsidP="00C75034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-2140786334"/>
        <w:placeholder>
          <w:docPart w:val="297A3F449B2741FEBBBA7B005C924548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0.120</w:t>
        </w:r>
      </w:sdtContent>
    </w:sdt>
    <w:r>
      <w:t xml:space="preserve"> | </w:t>
    </w:r>
    <w:sdt>
      <w:sdtPr>
        <w:alias w:val="Title"/>
        <w:tag w:val=""/>
        <w:id w:val="-1133329115"/>
        <w:placeholder>
          <w:docPart w:val="DBE758ABC56E47F2B1A8B8CFCD1EF20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Judicial Notice – [items]</w:t>
        </w:r>
      </w:sdtContent>
    </w:sdt>
    <w:r>
      <w:t xml:space="preserve"> | </w:t>
    </w:r>
    <w:sdt>
      <w:sdtPr>
        <w:alias w:val="Publish Date"/>
        <w:tag w:val=""/>
        <w:id w:val="2054425097"/>
        <w:placeholder>
          <w:docPart w:val="0C5F3384B9414999AC95F669026C8C98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D368F"/>
    <w:multiLevelType w:val="hybridMultilevel"/>
    <w:tmpl w:val="9AEA7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0790E">
      <w:start w:val="1"/>
      <w:numFmt w:val="decimal"/>
      <w:lvlText w:val="[%2]"/>
      <w:lvlJc w:val="left"/>
      <w:pPr>
        <w:ind w:left="1440" w:hanging="360"/>
      </w:pPr>
      <w:rPr>
        <w:rFonts w:ascii="Courier New" w:eastAsiaTheme="minorHAnsi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2"/>
  </w:num>
  <w:num w:numId="3">
    <w:abstractNumId w:val="20"/>
  </w:num>
  <w:num w:numId="4">
    <w:abstractNumId w:val="10"/>
  </w:num>
  <w:num w:numId="5">
    <w:abstractNumId w:val="15"/>
  </w:num>
  <w:num w:numId="6">
    <w:abstractNumId w:val="7"/>
  </w:num>
  <w:num w:numId="7">
    <w:abstractNumId w:val="14"/>
  </w:num>
  <w:num w:numId="8">
    <w:abstractNumId w:val="17"/>
  </w:num>
  <w:num w:numId="9">
    <w:abstractNumId w:val="1"/>
  </w:num>
  <w:num w:numId="10">
    <w:abstractNumId w:val="13"/>
  </w:num>
  <w:num w:numId="11">
    <w:abstractNumId w:val="11"/>
  </w:num>
  <w:num w:numId="12">
    <w:abstractNumId w:val="21"/>
  </w:num>
  <w:num w:numId="13">
    <w:abstractNumId w:val="3"/>
  </w:num>
  <w:num w:numId="14">
    <w:abstractNumId w:val="22"/>
  </w:num>
  <w:num w:numId="15">
    <w:abstractNumId w:val="4"/>
  </w:num>
  <w:num w:numId="16">
    <w:abstractNumId w:val="6"/>
  </w:num>
  <w:num w:numId="17">
    <w:abstractNumId w:val="5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8"/>
  </w:num>
  <w:num w:numId="22">
    <w:abstractNumId w:val="19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014F"/>
    <w:rsid w:val="0004110D"/>
    <w:rsid w:val="0004113B"/>
    <w:rsid w:val="00042054"/>
    <w:rsid w:val="00043B44"/>
    <w:rsid w:val="0004415A"/>
    <w:rsid w:val="00046723"/>
    <w:rsid w:val="00047529"/>
    <w:rsid w:val="00047A89"/>
    <w:rsid w:val="00050014"/>
    <w:rsid w:val="00050C90"/>
    <w:rsid w:val="00052A26"/>
    <w:rsid w:val="00052F93"/>
    <w:rsid w:val="00054852"/>
    <w:rsid w:val="000568E0"/>
    <w:rsid w:val="0006102D"/>
    <w:rsid w:val="00061EDD"/>
    <w:rsid w:val="00063FF8"/>
    <w:rsid w:val="000647D9"/>
    <w:rsid w:val="00067864"/>
    <w:rsid w:val="000709C8"/>
    <w:rsid w:val="00070D41"/>
    <w:rsid w:val="00077503"/>
    <w:rsid w:val="00082609"/>
    <w:rsid w:val="0008459C"/>
    <w:rsid w:val="000874A1"/>
    <w:rsid w:val="000935A4"/>
    <w:rsid w:val="00093AD4"/>
    <w:rsid w:val="000941C3"/>
    <w:rsid w:val="00094C83"/>
    <w:rsid w:val="000955D1"/>
    <w:rsid w:val="00096BFD"/>
    <w:rsid w:val="000971C1"/>
    <w:rsid w:val="000A19FD"/>
    <w:rsid w:val="000A1E35"/>
    <w:rsid w:val="000A3699"/>
    <w:rsid w:val="000A49F3"/>
    <w:rsid w:val="000A5684"/>
    <w:rsid w:val="000A62B7"/>
    <w:rsid w:val="000B21C5"/>
    <w:rsid w:val="000B3F4F"/>
    <w:rsid w:val="000B53BC"/>
    <w:rsid w:val="000C1658"/>
    <w:rsid w:val="000D308C"/>
    <w:rsid w:val="000D6DF4"/>
    <w:rsid w:val="000E0A27"/>
    <w:rsid w:val="000F3D40"/>
    <w:rsid w:val="000F5596"/>
    <w:rsid w:val="00103EBC"/>
    <w:rsid w:val="001057A9"/>
    <w:rsid w:val="00106E0E"/>
    <w:rsid w:val="001129E9"/>
    <w:rsid w:val="00113BC2"/>
    <w:rsid w:val="00114D29"/>
    <w:rsid w:val="001204C8"/>
    <w:rsid w:val="00124732"/>
    <w:rsid w:val="00126203"/>
    <w:rsid w:val="00126431"/>
    <w:rsid w:val="001347EC"/>
    <w:rsid w:val="001347F1"/>
    <w:rsid w:val="00137727"/>
    <w:rsid w:val="001413D3"/>
    <w:rsid w:val="00146536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4B0"/>
    <w:rsid w:val="002068E4"/>
    <w:rsid w:val="00207148"/>
    <w:rsid w:val="00207249"/>
    <w:rsid w:val="002072C7"/>
    <w:rsid w:val="0021582D"/>
    <w:rsid w:val="0022230D"/>
    <w:rsid w:val="00222948"/>
    <w:rsid w:val="00233046"/>
    <w:rsid w:val="002337BE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B62B4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81375"/>
    <w:rsid w:val="00384B51"/>
    <w:rsid w:val="00394586"/>
    <w:rsid w:val="0039614B"/>
    <w:rsid w:val="00396444"/>
    <w:rsid w:val="003A27A8"/>
    <w:rsid w:val="003A34C2"/>
    <w:rsid w:val="003A63E6"/>
    <w:rsid w:val="003A74CD"/>
    <w:rsid w:val="003B216B"/>
    <w:rsid w:val="003B3C4A"/>
    <w:rsid w:val="003B4AF8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2316"/>
    <w:rsid w:val="00433ABE"/>
    <w:rsid w:val="0044091B"/>
    <w:rsid w:val="00442ACE"/>
    <w:rsid w:val="00444BEC"/>
    <w:rsid w:val="00446397"/>
    <w:rsid w:val="00446890"/>
    <w:rsid w:val="00450CA9"/>
    <w:rsid w:val="00452DED"/>
    <w:rsid w:val="00453FC4"/>
    <w:rsid w:val="00454828"/>
    <w:rsid w:val="00455B82"/>
    <w:rsid w:val="00456359"/>
    <w:rsid w:val="00464AF9"/>
    <w:rsid w:val="0047144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8F"/>
    <w:rsid w:val="004C0A49"/>
    <w:rsid w:val="004C0C73"/>
    <w:rsid w:val="004C6766"/>
    <w:rsid w:val="004C6F92"/>
    <w:rsid w:val="004D0246"/>
    <w:rsid w:val="004D0F3C"/>
    <w:rsid w:val="004D5779"/>
    <w:rsid w:val="004D76C0"/>
    <w:rsid w:val="004D7857"/>
    <w:rsid w:val="004D7AA6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24355"/>
    <w:rsid w:val="005243A9"/>
    <w:rsid w:val="005256E7"/>
    <w:rsid w:val="00530895"/>
    <w:rsid w:val="0053353C"/>
    <w:rsid w:val="00533E62"/>
    <w:rsid w:val="00537127"/>
    <w:rsid w:val="00541F35"/>
    <w:rsid w:val="005426A0"/>
    <w:rsid w:val="005436C6"/>
    <w:rsid w:val="0054425E"/>
    <w:rsid w:val="00546307"/>
    <w:rsid w:val="00546543"/>
    <w:rsid w:val="00547DC6"/>
    <w:rsid w:val="00561300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D0321"/>
    <w:rsid w:val="005D0A0B"/>
    <w:rsid w:val="005D0ECC"/>
    <w:rsid w:val="005D33DD"/>
    <w:rsid w:val="005D49F0"/>
    <w:rsid w:val="005E0D61"/>
    <w:rsid w:val="005E5FCF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5641"/>
    <w:rsid w:val="00624557"/>
    <w:rsid w:val="00632B02"/>
    <w:rsid w:val="00633F43"/>
    <w:rsid w:val="00635ED0"/>
    <w:rsid w:val="00636512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764A"/>
    <w:rsid w:val="006B060E"/>
    <w:rsid w:val="006B4329"/>
    <w:rsid w:val="006B65C3"/>
    <w:rsid w:val="006C15A1"/>
    <w:rsid w:val="006C3A9E"/>
    <w:rsid w:val="006C3AE3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21010"/>
    <w:rsid w:val="007230FB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81D33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C0F0F"/>
    <w:rsid w:val="007C39E5"/>
    <w:rsid w:val="007D045F"/>
    <w:rsid w:val="007D284A"/>
    <w:rsid w:val="007D4C96"/>
    <w:rsid w:val="007D6048"/>
    <w:rsid w:val="007D6E48"/>
    <w:rsid w:val="007E1F99"/>
    <w:rsid w:val="007E244B"/>
    <w:rsid w:val="007E3BA2"/>
    <w:rsid w:val="007F0931"/>
    <w:rsid w:val="007F31DA"/>
    <w:rsid w:val="007F3C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D0B"/>
    <w:rsid w:val="008C65B3"/>
    <w:rsid w:val="008C7CB0"/>
    <w:rsid w:val="008D3AE3"/>
    <w:rsid w:val="008D4B82"/>
    <w:rsid w:val="008F0E80"/>
    <w:rsid w:val="008F3866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3E8C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64D"/>
    <w:rsid w:val="00962660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81C76"/>
    <w:rsid w:val="00993433"/>
    <w:rsid w:val="00997F9C"/>
    <w:rsid w:val="009A2422"/>
    <w:rsid w:val="009A3677"/>
    <w:rsid w:val="009A37E9"/>
    <w:rsid w:val="009A6AB2"/>
    <w:rsid w:val="009B257D"/>
    <w:rsid w:val="009B2B0D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4604"/>
    <w:rsid w:val="00A56279"/>
    <w:rsid w:val="00A60962"/>
    <w:rsid w:val="00A61CC9"/>
    <w:rsid w:val="00A65A0B"/>
    <w:rsid w:val="00A764DF"/>
    <w:rsid w:val="00A76E6D"/>
    <w:rsid w:val="00A77928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668F"/>
    <w:rsid w:val="00AD69A0"/>
    <w:rsid w:val="00AD7C64"/>
    <w:rsid w:val="00AE1986"/>
    <w:rsid w:val="00AE42C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6A5"/>
    <w:rsid w:val="00B67074"/>
    <w:rsid w:val="00B713EF"/>
    <w:rsid w:val="00B73C5E"/>
    <w:rsid w:val="00B73DC3"/>
    <w:rsid w:val="00B74995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12E7"/>
    <w:rsid w:val="00BD1938"/>
    <w:rsid w:val="00BD2068"/>
    <w:rsid w:val="00BD4F71"/>
    <w:rsid w:val="00BD5621"/>
    <w:rsid w:val="00BE3C8D"/>
    <w:rsid w:val="00BE6B2D"/>
    <w:rsid w:val="00BF19A0"/>
    <w:rsid w:val="00BF1E38"/>
    <w:rsid w:val="00BF1F56"/>
    <w:rsid w:val="00BF7F20"/>
    <w:rsid w:val="00C00898"/>
    <w:rsid w:val="00C01819"/>
    <w:rsid w:val="00C01C9B"/>
    <w:rsid w:val="00C04247"/>
    <w:rsid w:val="00C05ACE"/>
    <w:rsid w:val="00C11638"/>
    <w:rsid w:val="00C151D0"/>
    <w:rsid w:val="00C174FC"/>
    <w:rsid w:val="00C178E1"/>
    <w:rsid w:val="00C221C3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9BE"/>
    <w:rsid w:val="00C466A3"/>
    <w:rsid w:val="00C46AD3"/>
    <w:rsid w:val="00C603FF"/>
    <w:rsid w:val="00C630F8"/>
    <w:rsid w:val="00C63DA6"/>
    <w:rsid w:val="00C63E0A"/>
    <w:rsid w:val="00C64A86"/>
    <w:rsid w:val="00C716E2"/>
    <w:rsid w:val="00C74CCB"/>
    <w:rsid w:val="00C75034"/>
    <w:rsid w:val="00C7738C"/>
    <w:rsid w:val="00C82BD9"/>
    <w:rsid w:val="00C82E9B"/>
    <w:rsid w:val="00C84EC5"/>
    <w:rsid w:val="00C97976"/>
    <w:rsid w:val="00CA194E"/>
    <w:rsid w:val="00CA3504"/>
    <w:rsid w:val="00CA36B2"/>
    <w:rsid w:val="00CA4018"/>
    <w:rsid w:val="00CB0882"/>
    <w:rsid w:val="00CB1C59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7163C"/>
    <w:rsid w:val="00D749A4"/>
    <w:rsid w:val="00D75D50"/>
    <w:rsid w:val="00D76BBF"/>
    <w:rsid w:val="00D8248C"/>
    <w:rsid w:val="00D85022"/>
    <w:rsid w:val="00D90DB5"/>
    <w:rsid w:val="00D96BC4"/>
    <w:rsid w:val="00DA1A50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B6D"/>
    <w:rsid w:val="00E254B0"/>
    <w:rsid w:val="00E2794D"/>
    <w:rsid w:val="00E36297"/>
    <w:rsid w:val="00E3694C"/>
    <w:rsid w:val="00E4136C"/>
    <w:rsid w:val="00E4575D"/>
    <w:rsid w:val="00E457DC"/>
    <w:rsid w:val="00E5290C"/>
    <w:rsid w:val="00E52ED8"/>
    <w:rsid w:val="00E541E1"/>
    <w:rsid w:val="00E56034"/>
    <w:rsid w:val="00E62CB4"/>
    <w:rsid w:val="00E64909"/>
    <w:rsid w:val="00E67B57"/>
    <w:rsid w:val="00E7429E"/>
    <w:rsid w:val="00E80BF4"/>
    <w:rsid w:val="00E80F2B"/>
    <w:rsid w:val="00E843B1"/>
    <w:rsid w:val="00E84B4F"/>
    <w:rsid w:val="00E91402"/>
    <w:rsid w:val="00E92532"/>
    <w:rsid w:val="00E957E5"/>
    <w:rsid w:val="00E97CFF"/>
    <w:rsid w:val="00EA2F07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46F4"/>
    <w:rsid w:val="00ED00B7"/>
    <w:rsid w:val="00ED0E30"/>
    <w:rsid w:val="00ED162A"/>
    <w:rsid w:val="00ED7F11"/>
    <w:rsid w:val="00EE247F"/>
    <w:rsid w:val="00EE3EA4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A04BE"/>
    <w:rsid w:val="00FA1CBE"/>
    <w:rsid w:val="00FA2079"/>
    <w:rsid w:val="00FA3D04"/>
    <w:rsid w:val="00FB10E4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Motions/JudicialNotice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7A3F449B2741FEBBBA7B005C924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B0431-B463-48E3-83D7-FEE40959EC0E}"/>
      </w:docPartPr>
      <w:docPartBody>
        <w:p w:rsidR="008A2A05" w:rsidRDefault="00A71586" w:rsidP="00A71586">
          <w:pPr>
            <w:pStyle w:val="297A3F449B2741FEBBBA7B005C924548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DBE758ABC56E47F2B1A8B8CFCD1EF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2100-9841-412D-B35B-EBF046A5275E}"/>
      </w:docPartPr>
      <w:docPartBody>
        <w:p w:rsidR="008A2A05" w:rsidRDefault="00A71586" w:rsidP="00A71586">
          <w:pPr>
            <w:pStyle w:val="DBE758ABC56E47F2B1A8B8CFCD1EF201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C5F3384B9414999AC95F669026C8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065F9-39F9-450B-B371-2D35C4DE55BD}"/>
      </w:docPartPr>
      <w:docPartBody>
        <w:p w:rsidR="008A2A05" w:rsidRDefault="00A71586" w:rsidP="00A71586">
          <w:pPr>
            <w:pStyle w:val="0C5F3384B9414999AC95F669026C8C98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31382D"/>
    <w:rsid w:val="003D500E"/>
    <w:rsid w:val="004F33AC"/>
    <w:rsid w:val="006A31A7"/>
    <w:rsid w:val="006B319B"/>
    <w:rsid w:val="0083770E"/>
    <w:rsid w:val="00863CF8"/>
    <w:rsid w:val="008A2A05"/>
    <w:rsid w:val="00910697"/>
    <w:rsid w:val="00A22659"/>
    <w:rsid w:val="00A71586"/>
    <w:rsid w:val="00AC76EC"/>
    <w:rsid w:val="00B11A75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1586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97A3F449B2741FEBBBA7B005C924548">
    <w:name w:val="297A3F449B2741FEBBBA7B005C924548"/>
    <w:rsid w:val="00A71586"/>
  </w:style>
  <w:style w:type="paragraph" w:customStyle="1" w:styleId="DBE758ABC56E47F2B1A8B8CFCD1EF201">
    <w:name w:val="DBE758ABC56E47F2B1A8B8CFCD1EF201"/>
    <w:rsid w:val="00A71586"/>
  </w:style>
  <w:style w:type="paragraph" w:customStyle="1" w:styleId="0C5F3384B9414999AC95F669026C8C98">
    <w:name w:val="0C5F3384B9414999AC95F669026C8C98"/>
    <w:rsid w:val="00A715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1z_Motion_002_JudNote.dotx</Template>
  <TotalTime>309</TotalTime>
  <Pages>9</Pages>
  <Words>866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Judicial Notice – [items]</vt:lpstr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Judicial Notice – [items]</dc:title>
  <dc:subject/>
  <dc:creator>®TextBookDiscrimination.com</dc:creator>
  <cp:keywords/>
  <dc:description>0.120</dc:description>
  <cp:lastModifiedBy>THNK</cp:lastModifiedBy>
  <cp:revision>5</cp:revision>
  <cp:lastPrinted>2020-12-21T16:46:00Z</cp:lastPrinted>
  <dcterms:created xsi:type="dcterms:W3CDTF">2021-01-06T17:16:00Z</dcterms:created>
  <dcterms:modified xsi:type="dcterms:W3CDTF">2025-02-07T23:01:00Z</dcterms:modified>
</cp:coreProperties>
</file>