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DB7409" w:rsidRPr="000C3158" w14:paraId="4C9961EC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17C115CF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56E54BA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4B55C0E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DB7409" w:rsidRPr="000C3158" w14:paraId="64289995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34E7699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8A30696" wp14:editId="51409909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409" w:rsidRPr="000C3158" w14:paraId="6B1F56A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498C658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3FDCFF1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DB7409" w:rsidRPr="000C3158" w14:paraId="1CC8DE9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C4CE3B8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DB7409" w:rsidRPr="000C3158" w14:paraId="7F537C6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1100B0A" w14:textId="77777777" w:rsidR="00DB7409" w:rsidRPr="000C3158" w:rsidRDefault="00DB740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63BC15E" wp14:editId="2D75F77C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F8463B6" w14:textId="77777777" w:rsidR="00DB7409" w:rsidRPr="000C3158" w:rsidRDefault="00DB7409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4F2183B" w14:textId="77777777" w:rsidR="00DB7409" w:rsidRPr="000C3158" w:rsidRDefault="00DB740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698647A" w14:textId="77777777" w:rsidR="00DB7409" w:rsidRPr="000C3158" w:rsidRDefault="00DB740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1A41CB3" wp14:editId="2FEDD1E6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3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409" w:rsidRPr="000C3158" w14:paraId="6E0E82A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0D769D5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303ED11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8AA7319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3DB87666" w14:textId="77777777" w:rsidR="00DB7409" w:rsidRPr="000C3158" w:rsidRDefault="00DB7409" w:rsidP="00DB7409">
      <w:pPr>
        <w:jc w:val="center"/>
        <w:rPr>
          <w:rFonts w:ascii="Courier New" w:hAnsi="Courier New" w:cs="Courier New"/>
        </w:rPr>
        <w:sectPr w:rsidR="00DB7409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CEC6941" w14:textId="74A4F783" w:rsidR="0070082B" w:rsidRPr="004D7AA6" w:rsidRDefault="00561300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</w:t>
      </w:r>
      <w:r w:rsidR="005F4069"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  <w:bCs/>
        </w:rPr>
        <w:t>STATE</w:t>
      </w:r>
      <w:r w:rsidR="00913E8C">
        <w:rPr>
          <w:rFonts w:ascii="Courier New" w:hAnsi="Courier New" w:cs="Courier New"/>
          <w:bCs/>
        </w:rPr>
        <w:t>S</w:t>
      </w:r>
      <w:r w:rsidR="005F4069"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  <w:bCs/>
        </w:rPr>
        <w:t>DISTRICT</w:t>
      </w:r>
      <w:r w:rsidR="005F4069">
        <w:rPr>
          <w:rFonts w:ascii="Courier New" w:hAnsi="Courier New" w:cs="Courier New"/>
          <w:bCs/>
        </w:rPr>
        <w:t xml:space="preserve"> </w:t>
      </w:r>
      <w:r>
        <w:rPr>
          <w:rFonts w:ascii="Courier New" w:hAnsi="Courier New" w:cs="Courier New"/>
          <w:bCs/>
        </w:rPr>
        <w:t>COURT</w:t>
      </w:r>
    </w:p>
    <w:p w14:paraId="6E2D469D" w14:textId="77777777" w:rsidR="00E66D4C" w:rsidRPr="004D7AA6" w:rsidRDefault="00E66D4C" w:rsidP="00E66D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3219848F" w:rsidR="0070082B" w:rsidRPr="00602568" w:rsidRDefault="00E66D4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2327B09" w:rsidR="00561300" w:rsidRPr="00602568" w:rsidRDefault="004F0B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79B56722" w:rsidR="00561300" w:rsidRPr="00561300" w:rsidRDefault="00E66D4C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9F27EDC" w:rsidR="0070082B" w:rsidRPr="00602568" w:rsidRDefault="00E66D4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1BF4844A" w:rsidR="0070082B" w:rsidRPr="00602568" w:rsidRDefault="004F0B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390F82DB" w14:textId="77777777" w:rsidR="004F0BBF" w:rsidRDefault="004F0BBF" w:rsidP="00715C9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715C9F">
              <w:rPr>
                <w:b/>
                <w:bCs/>
                <w:sz w:val="28"/>
                <w:szCs w:val="28"/>
              </w:rPr>
              <w:t>MOTION FOR LEAVE TO FILE A REPLY TO</w:t>
            </w:r>
          </w:p>
          <w:p w14:paraId="7375DA70" w14:textId="0B49F1E7" w:rsidR="00715C9F" w:rsidRDefault="00715C9F" w:rsidP="00715C9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DEFENDANT’S RESPONSE IN OPPOSITION TO</w:t>
            </w:r>
          </w:p>
          <w:p w14:paraId="1358A6E3" w14:textId="348F2B1E" w:rsidR="00715C9F" w:rsidRPr="004158D8" w:rsidRDefault="00715C9F" w:rsidP="00715C9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SUBPOENA DIRECTED TO THE SOCIETY OF ACTUARIES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4D4D9939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</w:t>
      </w:r>
      <w:proofErr w:type="spellStart"/>
      <w:r w:rsidR="00E66D4C">
        <w:rPr>
          <w:rFonts w:ascii="Courier New" w:hAnsi="Courier New" w:cs="Courier New"/>
        </w:rPr>
        <w:t>plfName</w:t>
      </w:r>
      <w:proofErr w:type="spellEnd"/>
      <w:r w:rsidR="00E66D4C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2D16CD">
        <w:rPr>
          <w:rFonts w:ascii="Courier New" w:hAnsi="Courier New" w:cs="Courier New"/>
        </w:rPr>
        <w:t>for permission to file a reply to “</w:t>
      </w:r>
      <w:r w:rsidR="00820EAC">
        <w:rPr>
          <w:rFonts w:ascii="Courier New" w:hAnsi="Courier New" w:cs="Courier New"/>
          <w:i/>
        </w:rPr>
        <w:t>[</w:t>
      </w:r>
      <w:proofErr w:type="spellStart"/>
      <w:r w:rsidR="00820EAC">
        <w:rPr>
          <w:rFonts w:ascii="Courier New" w:hAnsi="Courier New" w:cs="Courier New"/>
          <w:i/>
        </w:rPr>
        <w:t>defRsp</w:t>
      </w:r>
      <w:proofErr w:type="spellEnd"/>
      <w:r w:rsidR="00820EAC">
        <w:rPr>
          <w:rFonts w:ascii="Courier New" w:hAnsi="Courier New" w:cs="Courier New"/>
          <w:i/>
        </w:rPr>
        <w:t>]</w:t>
      </w:r>
      <w:r w:rsidR="002D16CD">
        <w:rPr>
          <w:rFonts w:ascii="Courier New" w:hAnsi="Courier New" w:cs="Courier New"/>
        </w:rPr>
        <w:t xml:space="preserve">” (filed on </w:t>
      </w:r>
      <w:r w:rsidR="00820EAC">
        <w:rPr>
          <w:rFonts w:ascii="Courier New" w:hAnsi="Courier New" w:cs="Courier New"/>
        </w:rPr>
        <w:t>[mx]</w:t>
      </w:r>
      <w:r w:rsidR="002D16CD">
        <w:rPr>
          <w:rFonts w:ascii="Courier New" w:hAnsi="Courier New" w:cs="Courier New"/>
        </w:rPr>
        <w:t>/</w:t>
      </w:r>
      <w:r w:rsidR="00820EAC">
        <w:rPr>
          <w:rFonts w:ascii="Courier New" w:hAnsi="Courier New" w:cs="Courier New"/>
        </w:rPr>
        <w:t>[dx]</w:t>
      </w:r>
      <w:r w:rsidR="002D16CD">
        <w:rPr>
          <w:rFonts w:ascii="Courier New" w:hAnsi="Courier New" w:cs="Courier New"/>
        </w:rPr>
        <w:t>/</w:t>
      </w:r>
      <w:r w:rsidR="00820EAC">
        <w:rPr>
          <w:rFonts w:ascii="Courier New" w:hAnsi="Courier New" w:cs="Courier New"/>
        </w:rPr>
        <w:t>[</w:t>
      </w:r>
      <w:proofErr w:type="spellStart"/>
      <w:r w:rsidR="00820EAC">
        <w:rPr>
          <w:rFonts w:ascii="Courier New" w:hAnsi="Courier New" w:cs="Courier New"/>
        </w:rPr>
        <w:t>yx</w:t>
      </w:r>
      <w:proofErr w:type="spellEnd"/>
      <w:r w:rsidR="00820EAC">
        <w:rPr>
          <w:rFonts w:ascii="Courier New" w:hAnsi="Courier New" w:cs="Courier New"/>
        </w:rPr>
        <w:t>]</w:t>
      </w:r>
      <w:r w:rsidR="009678E8">
        <w:rPr>
          <w:rFonts w:ascii="Courier New" w:hAnsi="Courier New" w:cs="Courier New"/>
        </w:rPr>
        <w:t xml:space="preserve">; </w:t>
      </w:r>
      <w:proofErr w:type="spellStart"/>
      <w:r w:rsidR="009678E8">
        <w:rPr>
          <w:rFonts w:ascii="Courier New" w:hAnsi="Courier New" w:cs="Courier New"/>
        </w:rPr>
        <w:t>Dkt</w:t>
      </w:r>
      <w:proofErr w:type="spellEnd"/>
      <w:r w:rsidR="009678E8">
        <w:rPr>
          <w:rFonts w:ascii="Courier New" w:hAnsi="Courier New" w:cs="Courier New"/>
        </w:rPr>
        <w:t xml:space="preserve"> No </w:t>
      </w:r>
      <w:r w:rsidR="00820EAC">
        <w:rPr>
          <w:rFonts w:ascii="Courier New" w:hAnsi="Courier New" w:cs="Courier New"/>
        </w:rPr>
        <w:t>[xx]</w:t>
      </w:r>
      <w:r w:rsidR="002D16CD">
        <w:rPr>
          <w:rFonts w:ascii="Courier New" w:hAnsi="Courier New" w:cs="Courier New"/>
        </w:rPr>
        <w:t>)</w:t>
      </w:r>
      <w:r w:rsidR="00010B75">
        <w:rPr>
          <w:rFonts w:ascii="Courier New" w:hAnsi="Courier New" w:cs="Courier New"/>
        </w:rPr>
        <w:t xml:space="preserve"> (hereinafter “That Filing”)</w:t>
      </w:r>
      <w:r w:rsidR="004F0BBF">
        <w:rPr>
          <w:rFonts w:ascii="Courier New" w:hAnsi="Courier New" w:cs="Courier New"/>
        </w:rPr>
        <w:t>.</w:t>
      </w:r>
    </w:p>
    <w:p w14:paraId="5CC0B86B" w14:textId="7062B11F" w:rsidR="00010B75" w:rsidRDefault="00820EAC" w:rsidP="009678E8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1531EB93" w14:textId="5A880D2E" w:rsidR="00820EAC" w:rsidRDefault="00820EAC" w:rsidP="009678E8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306E7D19" w14:textId="19C1E454" w:rsidR="00820EAC" w:rsidRDefault="00820EAC" w:rsidP="009678E8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25A7358B" w14:textId="0348CB48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bookmarkStart w:id="4" w:name="_Hlk59361695"/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MMMend</w:t>
      </w:r>
      <w:proofErr w:type="spellEnd"/>
      <w:r w:rsidRPr="00784E14">
        <w:rPr>
          <w:rFonts w:ascii="Courier New" w:hAnsi="Courier New" w:cs="Courier New"/>
        </w:rPr>
        <w:t>] [</w:t>
      </w:r>
      <w:proofErr w:type="spellStart"/>
      <w:r w:rsidRPr="00784E14">
        <w:rPr>
          <w:rFonts w:ascii="Courier New" w:hAnsi="Courier New" w:cs="Courier New"/>
        </w:rPr>
        <w:t>Dend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YYYYend</w:t>
      </w:r>
      <w:proofErr w:type="spellEnd"/>
      <w:r w:rsidRPr="00784E14">
        <w:rPr>
          <w:rFonts w:ascii="Courier New" w:hAnsi="Courier New" w:cs="Courier New"/>
        </w:rPr>
        <w:t xml:space="preserve">], </w:t>
      </w:r>
      <w:r>
        <w:rPr>
          <w:rFonts w:ascii="Courier New" w:hAnsi="Courier New" w:cs="Courier New"/>
        </w:rPr>
        <w:t xml:space="preserve">Defendant </w:t>
      </w:r>
      <w:r w:rsidRPr="00784E14"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filed</w:t>
      </w:r>
      <w:r w:rsidRPr="00784E14">
        <w:rPr>
          <w:rFonts w:ascii="Courier New" w:hAnsi="Courier New" w:cs="Courier New"/>
        </w:rPr>
        <w:t>Something</w:t>
      </w:r>
      <w:proofErr w:type="spellEnd"/>
      <w:r w:rsidRPr="00784E14">
        <w:rPr>
          <w:rFonts w:ascii="Courier New" w:hAnsi="Courier New" w:cs="Courier New"/>
        </w:rPr>
        <w:t>].</w:t>
      </w:r>
      <w:bookmarkEnd w:id="4"/>
    </w:p>
    <w:p w14:paraId="1AAB343E" w14:textId="59D409EC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368D9287" w14:textId="50F26691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7E55A476" w14:textId="36933043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4521FE3F" w14:textId="42B144BF" w:rsidR="009678E8" w:rsidRPr="009678E8" w:rsidRDefault="009678E8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 w:rsidRPr="009678E8">
        <w:rPr>
          <w:rFonts w:ascii="Courier New" w:hAnsi="Courier New" w:cs="Courier New"/>
        </w:rPr>
        <w:br w:type="page"/>
      </w:r>
    </w:p>
    <w:p w14:paraId="6BF8426E" w14:textId="77777777" w:rsidR="00661215" w:rsidRPr="00661215" w:rsidRDefault="00661215" w:rsidP="00661215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</w:p>
    <w:p w14:paraId="5712C2E4" w14:textId="23E7D3E0" w:rsidR="00661215" w:rsidRPr="00661215" w:rsidRDefault="00661215" w:rsidP="00661215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661215">
        <w:rPr>
          <w:rFonts w:ascii="Courier New" w:hAnsi="Courier New" w:cs="Courier New"/>
          <w:b/>
          <w:u w:val="single"/>
        </w:rPr>
        <w:t>Size</w:t>
      </w:r>
    </w:p>
    <w:p w14:paraId="62251525" w14:textId="511A8E05" w:rsidR="00661215" w:rsidRDefault="00661215" w:rsidP="00820EAC">
      <w:pPr>
        <w:pStyle w:val="Default"/>
        <w:numPr>
          <w:ilvl w:val="0"/>
          <w:numId w:val="26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Pursuant to Local Rule 3.01(c), Plaintiff believes his reply will be roughly </w:t>
      </w:r>
      <w:r w:rsidR="00820EAC">
        <w:rPr>
          <w:rFonts w:ascii="Courier New" w:hAnsi="Courier New" w:cs="Courier New"/>
        </w:rPr>
        <w:t>[AA]</w:t>
      </w:r>
      <w:r>
        <w:rPr>
          <w:rFonts w:ascii="Courier New" w:hAnsi="Courier New" w:cs="Courier New"/>
        </w:rPr>
        <w:t>-</w:t>
      </w:r>
      <w:r w:rsidR="00820EAC">
        <w:rPr>
          <w:rFonts w:ascii="Courier New" w:hAnsi="Courier New" w:cs="Courier New"/>
        </w:rPr>
        <w:t>[BB]</w:t>
      </w:r>
      <w:r>
        <w:rPr>
          <w:rFonts w:ascii="Courier New" w:hAnsi="Courier New" w:cs="Courier New"/>
        </w:rPr>
        <w:t xml:space="preserve"> pages</w:t>
      </w:r>
      <w:r w:rsidR="00820EAC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 xml:space="preserve">Plus, </w:t>
      </w:r>
      <w:r w:rsidR="00DE44A7">
        <w:rPr>
          <w:rFonts w:ascii="Courier New" w:hAnsi="Courier New" w:cs="Courier New"/>
        </w:rPr>
        <w:t xml:space="preserve">he believes he can submit it within </w:t>
      </w:r>
      <w:r w:rsidR="00820EAC">
        <w:rPr>
          <w:rFonts w:ascii="Courier New" w:hAnsi="Courier New" w:cs="Courier New"/>
        </w:rPr>
        <w:t>[NN]</w:t>
      </w:r>
      <w:r w:rsidR="00DE44A7">
        <w:rPr>
          <w:rFonts w:ascii="Courier New" w:hAnsi="Courier New" w:cs="Courier New"/>
        </w:rPr>
        <w:t xml:space="preserve"> days of a Court order.</w:t>
      </w:r>
    </w:p>
    <w:p w14:paraId="5220BC20" w14:textId="77777777" w:rsidR="00004C95" w:rsidRPr="007810C8" w:rsidRDefault="00004C95" w:rsidP="00004C95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CONFERRAL</w:t>
      </w:r>
    </w:p>
    <w:p w14:paraId="4CDDEE9E" w14:textId="77777777" w:rsidR="00004C95" w:rsidRPr="007810C8" w:rsidRDefault="00004C95" w:rsidP="00004C95">
      <w:pPr>
        <w:spacing w:after="0"/>
        <w:rPr>
          <w:rFonts w:ascii="Courier New" w:hAnsi="Courier New" w:cs="Courier New"/>
          <w:sz w:val="24"/>
          <w:szCs w:val="24"/>
        </w:rPr>
      </w:pPr>
    </w:p>
    <w:p w14:paraId="02E62D84" w14:textId="7A729917" w:rsidR="00820EAC" w:rsidRPr="007810C8" w:rsidRDefault="00820EAC" w:rsidP="00820EAC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On [</w:t>
      </w:r>
      <w:proofErr w:type="spellStart"/>
      <w:r>
        <w:rPr>
          <w:rFonts w:ascii="Courier New" w:hAnsi="Courier New" w:cs="Courier New"/>
        </w:rPr>
        <w:t>confMth</w:t>
      </w:r>
      <w:proofErr w:type="spellEnd"/>
      <w:r>
        <w:rPr>
          <w:rFonts w:ascii="Courier New" w:hAnsi="Courier New" w:cs="Courier New"/>
        </w:rPr>
        <w:t>] [</w:t>
      </w:r>
      <w:proofErr w:type="spellStart"/>
      <w:r>
        <w:rPr>
          <w:rFonts w:ascii="Courier New" w:hAnsi="Courier New" w:cs="Courier New"/>
        </w:rPr>
        <w:t>confDy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confYr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conferralStatement</w:t>
      </w:r>
      <w:proofErr w:type="spellEnd"/>
      <w:r>
        <w:rPr>
          <w:rFonts w:ascii="Courier New" w:hAnsi="Courier New" w:cs="Courier New"/>
        </w:rPr>
        <w:t>].</w:t>
      </w:r>
    </w:p>
    <w:p w14:paraId="7917F8D0" w14:textId="34FDAD17" w:rsidR="00004C95" w:rsidRPr="007810C8" w:rsidRDefault="00004C95" w:rsidP="00004C95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4964EA7D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DE44A7">
        <w:rPr>
          <w:rFonts w:ascii="Courier New" w:hAnsi="Courier New" w:cs="Courier New"/>
        </w:rPr>
        <w:t xml:space="preserve">grant </w:t>
      </w:r>
      <w:r w:rsidR="00612B21">
        <w:rPr>
          <w:rFonts w:ascii="Courier New" w:hAnsi="Courier New" w:cs="Courier New"/>
        </w:rPr>
        <w:t>[him/her] leave</w:t>
      </w:r>
      <w:r w:rsidR="00DE44A7">
        <w:rPr>
          <w:rFonts w:ascii="Courier New" w:hAnsi="Courier New" w:cs="Courier New"/>
        </w:rPr>
        <w:t xml:space="preserve"> to file a reply to “</w:t>
      </w:r>
      <w:r w:rsidR="00820EAC">
        <w:rPr>
          <w:rFonts w:ascii="Courier New" w:hAnsi="Courier New" w:cs="Courier New"/>
          <w:i/>
        </w:rPr>
        <w:t>[</w:t>
      </w:r>
      <w:proofErr w:type="spellStart"/>
      <w:r w:rsidR="00820EAC">
        <w:rPr>
          <w:rFonts w:ascii="Courier New" w:hAnsi="Courier New" w:cs="Courier New"/>
          <w:i/>
        </w:rPr>
        <w:t>defRsp</w:t>
      </w:r>
      <w:proofErr w:type="spellEnd"/>
      <w:r w:rsidR="00820EAC">
        <w:rPr>
          <w:rFonts w:ascii="Courier New" w:hAnsi="Courier New" w:cs="Courier New"/>
          <w:i/>
        </w:rPr>
        <w:t>]</w:t>
      </w:r>
      <w:r w:rsidR="00DE44A7">
        <w:rPr>
          <w:rFonts w:ascii="Courier New" w:hAnsi="Courier New" w:cs="Courier New"/>
        </w:rPr>
        <w:t>”</w:t>
      </w:r>
      <w:r w:rsidR="00820EAC">
        <w:rPr>
          <w:rFonts w:ascii="Courier New" w:hAnsi="Courier New" w:cs="Courier New"/>
        </w:rPr>
        <w:t>.</w:t>
      </w:r>
    </w:p>
    <w:p w14:paraId="6388F1F1" w14:textId="1660425B" w:rsidR="00D121ED" w:rsidRPr="007810C8" w:rsidRDefault="00820EAC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0551E40" w14:textId="77777777" w:rsidR="00D121ED" w:rsidRPr="007810C8" w:rsidRDefault="00D121ED" w:rsidP="00D121ED">
      <w:pPr>
        <w:pStyle w:val="Default"/>
        <w:rPr>
          <w:rFonts w:ascii="Courier New" w:hAnsi="Courier New" w:cs="Courier New"/>
        </w:rPr>
      </w:pPr>
    </w:p>
    <w:p w14:paraId="460516D6" w14:textId="77777777" w:rsidR="00820EAC" w:rsidRPr="00EC58B0" w:rsidRDefault="00820EAC" w:rsidP="00820EAC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C49E948" w14:textId="36D884C4" w:rsidR="00820EAC" w:rsidRPr="004C6F92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4A874B51" w14:textId="77777777" w:rsidR="00820EAC" w:rsidRPr="007810C8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43614C4D" w14:textId="77777777" w:rsidR="00820EAC" w:rsidRPr="007810C8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6B8F2B4" w14:textId="77777777" w:rsidR="00820EAC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04396DF" w14:textId="77777777" w:rsidR="00820EAC" w:rsidRDefault="00820EAC" w:rsidP="00820EAC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625D3F5B" w14:textId="68850C1E" w:rsidR="00C33EC4" w:rsidRDefault="00820EAC" w:rsidP="00BC781F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 w:rsidR="00C33EC4">
        <w:rPr>
          <w:rFonts w:ascii="Courier New" w:hAnsi="Courier New" w:cs="Courier New"/>
          <w:color w:val="auto"/>
        </w:rPr>
        <w:t xml:space="preserve"> </w:t>
      </w:r>
    </w:p>
    <w:p w14:paraId="532EC66C" w14:textId="77777777" w:rsidR="00C33EC4" w:rsidRDefault="00C33EC4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05C1B04" w14:textId="77777777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064FE87F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certify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that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size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style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type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used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document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Times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Roman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14-point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(caption)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Courier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12-point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(contents);</w:t>
      </w:r>
      <w:r w:rsidR="005F4069">
        <w:rPr>
          <w:rFonts w:ascii="Courier New" w:hAnsi="Courier New" w:cs="Courier New"/>
          <w:color w:val="auto"/>
        </w:rPr>
        <w:t xml:space="preserve">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complying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requirements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Local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Rule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1.05(a)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5D0FE56E" w14:textId="78DD886B" w:rsidR="00027E57" w:rsidRDefault="00820EAC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</w:t>
      </w:r>
      <w:r w:rsidR="00B90BC0" w:rsidRPr="007810C8"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foregoing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Clerk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Courts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by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using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its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online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9A3677">
        <w:rPr>
          <w:rFonts w:ascii="Courier New" w:hAnsi="Courier New" w:cs="Courier New"/>
          <w:color w:val="auto"/>
        </w:rPr>
        <w:t>filing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9A3677">
        <w:rPr>
          <w:rFonts w:ascii="Courier New" w:hAnsi="Courier New" w:cs="Courier New"/>
          <w:color w:val="auto"/>
        </w:rPr>
        <w:t>page</w:t>
      </w:r>
      <w:r w:rsidR="00F8171A">
        <w:rPr>
          <w:rFonts w:ascii="Courier New" w:hAnsi="Courier New" w:cs="Courier New"/>
          <w:color w:val="auto"/>
        </w:rPr>
        <w:t>.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also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emailed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it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F8171A">
        <w:rPr>
          <w:rFonts w:ascii="Courier New" w:hAnsi="Courier New" w:cs="Courier New"/>
          <w:color w:val="auto"/>
        </w:rPr>
        <w:t>to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 w:rsidRPr="007810C8"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>
        <w:rPr>
          <w:rFonts w:ascii="Courier New" w:hAnsi="Courier New" w:cs="Courier New"/>
          <w:color w:val="auto"/>
        </w:rPr>
        <w:t>attached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>
        <w:rPr>
          <w:rFonts w:ascii="Courier New" w:hAnsi="Courier New" w:cs="Courier New"/>
          <w:color w:val="auto"/>
        </w:rPr>
        <w:t>service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B90BC0">
        <w:rPr>
          <w:rFonts w:ascii="Courier New" w:hAnsi="Courier New" w:cs="Courier New"/>
          <w:color w:val="auto"/>
        </w:rPr>
        <w:t>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4FFBF138" w14:textId="77777777" w:rsidR="00820EAC" w:rsidRPr="007810C8" w:rsidRDefault="00820EAC" w:rsidP="00820EAC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3E789A5E" w14:textId="7C400C33" w:rsidR="00333BD3" w:rsidRDefault="00333BD3" w:rsidP="00820EAC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2AB5392D" w:rsidR="00601756" w:rsidRPr="00FE7DDF" w:rsidRDefault="00601756" w:rsidP="00820EAC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3DE849F5" w14:textId="77777777" w:rsidR="00793D52" w:rsidRDefault="00793D52" w:rsidP="00793D52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36A1180" w14:textId="711CDDD3" w:rsidR="00793D52" w:rsidRDefault="00793D52" w:rsidP="00793D52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TextBookDiscrimination.com/Guides/Motions/Leave-Reply.html</w:t>
        </w:r>
      </w:hyperlink>
    </w:p>
    <w:bookmarkEnd w:id="5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B0A6458" w14:textId="77777777" w:rsidR="00820EAC" w:rsidRPr="00E4136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8B859C2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35866DC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16EB14D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E94DDB2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009BFEA" w14:textId="77777777" w:rsidR="00820EAC" w:rsidRPr="00E4136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114746F" w14:textId="77777777" w:rsidR="00820EAC" w:rsidRDefault="00820EAC" w:rsidP="00820EAC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2D38A0BC" w14:textId="77777777" w:rsidR="00DB7409" w:rsidRDefault="00DB7409" w:rsidP="00DE44A7">
      <w:pPr>
        <w:pStyle w:val="Default"/>
        <w:jc w:val="both"/>
        <w:rPr>
          <w:iCs/>
          <w:sz w:val="20"/>
          <w:szCs w:val="20"/>
        </w:rPr>
        <w:sectPr w:rsidR="00DB7409" w:rsidSect="00D10469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707B0C35" w14:textId="77777777" w:rsidR="00DB7409" w:rsidRDefault="00DB7409" w:rsidP="00DB7409">
      <w:pPr>
        <w:jc w:val="center"/>
        <w:sectPr w:rsidR="00DB7409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DB7409" w:rsidRPr="000C3158" w14:paraId="29B3709A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3B904B22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99F3730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C14EC20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DB7409" w:rsidRPr="000C3158" w14:paraId="10F97C39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3F389C7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E4B4CBA" wp14:editId="79CB4705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409" w:rsidRPr="000C3158" w14:paraId="4A935F4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E1F63E2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547B264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DB7409" w:rsidRPr="000C3158" w14:paraId="259957A3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2BADC12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DB7409" w:rsidRPr="000C3158" w14:paraId="3D356CB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6C3CB6E" w14:textId="77777777" w:rsidR="00DB7409" w:rsidRPr="000C3158" w:rsidRDefault="00DB740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67087A7" wp14:editId="2610B676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05FEBD1" w14:textId="77777777" w:rsidR="00DB7409" w:rsidRPr="000C3158" w:rsidRDefault="00DB7409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AE674E3" w14:textId="77777777" w:rsidR="00DB7409" w:rsidRPr="000C3158" w:rsidRDefault="00DB740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61EF8A4" w14:textId="77777777" w:rsidR="00DB7409" w:rsidRPr="000C3158" w:rsidRDefault="00DB740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A348775" wp14:editId="7C3D955A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409" w:rsidRPr="000C3158" w14:paraId="013EA84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5979638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36ACCF7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3460BC8" w14:textId="77777777" w:rsidR="00DB7409" w:rsidRPr="000C3158" w:rsidRDefault="00DB740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41C1B6D" w14:textId="2F09FCEB" w:rsidR="0089480D" w:rsidRPr="000D1B93" w:rsidRDefault="0089480D" w:rsidP="00DE44A7">
      <w:pPr>
        <w:pStyle w:val="Default"/>
        <w:jc w:val="both"/>
        <w:rPr>
          <w:iCs/>
          <w:sz w:val="20"/>
          <w:szCs w:val="20"/>
        </w:rPr>
      </w:pPr>
    </w:p>
    <w:sectPr w:rsidR="0089480D" w:rsidRPr="000D1B93" w:rsidSect="00DB7409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333F66" w:rsidRDefault="00333F66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333F66" w:rsidRDefault="00333F66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9A3A59" w14:textId="77777777" w:rsidR="00DB7409" w:rsidRPr="00C41F43" w:rsidRDefault="00DB740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4BD4159" w14:textId="77777777" w:rsidR="00DB7409" w:rsidRDefault="00DB740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B80C515" w14:textId="77777777" w:rsidR="00DB7409" w:rsidRPr="00FF6121" w:rsidRDefault="00DB7409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98005" w14:textId="717DCD5B" w:rsidR="00272A6A" w:rsidRPr="00C33EC4" w:rsidRDefault="00DB7409" w:rsidP="00C33EC4">
    <w:pPr>
      <w:pStyle w:val="Footer"/>
      <w:jc w:val="right"/>
    </w:pPr>
    <w:hyperlink r:id="rId1" w:history="1">
      <w:r w:rsidR="00C33EC4" w:rsidRPr="00C31229">
        <w:rPr>
          <w:rStyle w:val="Hyperlink"/>
          <w:color w:val="auto"/>
          <w:u w:val="none"/>
        </w:rPr>
        <w:t>www.TextBookDiscrimination.com</w:t>
      </w:r>
    </w:hyperlink>
    <w:r w:rsidR="00C33EC4">
      <w:t xml:space="preserve"> </w:t>
    </w:r>
    <w:r w:rsidR="00C33EC4" w:rsidRPr="00C31229">
      <w:t>|</w:t>
    </w:r>
    <w:r w:rsidR="00C33EC4">
      <w:t xml:space="preserve"> Motion | Page </w:t>
    </w:r>
    <w:r w:rsidR="00C33EC4" w:rsidRPr="00C31229">
      <w:fldChar w:fldCharType="begin"/>
    </w:r>
    <w:r w:rsidR="00C33EC4" w:rsidRPr="00C31229">
      <w:instrText xml:space="preserve"> PAGE  \* Arabic  \* MERGEFORMAT </w:instrText>
    </w:r>
    <w:r w:rsidR="00C33EC4" w:rsidRPr="00C31229">
      <w:fldChar w:fldCharType="separate"/>
    </w:r>
    <w:r w:rsidR="00C33EC4">
      <w:t>2</w:t>
    </w:r>
    <w:r w:rsidR="00C33EC4" w:rsidRPr="00C31229">
      <w:fldChar w:fldCharType="end"/>
    </w:r>
    <w:r w:rsidR="00C33EC4">
      <w:t xml:space="preserve"> </w:t>
    </w:r>
    <w:r w:rsidR="00C33EC4" w:rsidRPr="00C31229">
      <w:t>of</w:t>
    </w:r>
    <w:r w:rsidR="00C33EC4">
      <w:t xml:space="preserve"> </w:t>
    </w:r>
    <w:fldSimple w:instr=" NUMPAGES  \* Arabic  \* MERGEFORMAT ">
      <w:r w:rsidR="00C33EC4"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79594" w14:textId="77777777" w:rsidR="00DB7409" w:rsidRPr="00C41F43" w:rsidRDefault="00DB740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F524096" w14:textId="77777777" w:rsidR="00DB7409" w:rsidRDefault="00DB740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1846A98" w14:textId="77777777" w:rsidR="00DB7409" w:rsidRPr="00FF6121" w:rsidRDefault="00DB7409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333F66" w:rsidRDefault="00333F66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333F66" w:rsidRDefault="00333F66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FF6C" w14:textId="35C2246F" w:rsidR="00272A6A" w:rsidRPr="0073445F" w:rsidRDefault="0073445F" w:rsidP="0073445F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-2140786334"/>
        <w:placeholder>
          <w:docPart w:val="86FD6C60D47746A9BC873D5D20CB0DDB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224F3A">
          <w:t>0.120</w:t>
        </w:r>
      </w:sdtContent>
    </w:sdt>
    <w:r>
      <w:t xml:space="preserve"> | </w:t>
    </w:r>
    <w:sdt>
      <w:sdtPr>
        <w:alias w:val="Title"/>
        <w:tag w:val=""/>
        <w:id w:val="-1133329115"/>
        <w:placeholder>
          <w:docPart w:val="845EAB2F1BC8438898E818177578100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Leave to File Reply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57E22666C29E4DD8B7A647071C5357E1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34965F9"/>
    <w:multiLevelType w:val="hybridMultilevel"/>
    <w:tmpl w:val="B88EB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2A13B7"/>
    <w:multiLevelType w:val="hybridMultilevel"/>
    <w:tmpl w:val="175688E8"/>
    <w:lvl w:ilvl="0" w:tplc="C29EE1F6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566C1"/>
    <w:multiLevelType w:val="hybridMultilevel"/>
    <w:tmpl w:val="FCF4E324"/>
    <w:lvl w:ilvl="0" w:tplc="E5E08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57D1DC9"/>
    <w:multiLevelType w:val="hybridMultilevel"/>
    <w:tmpl w:val="FCF4E324"/>
    <w:lvl w:ilvl="0" w:tplc="E5E08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4"/>
  </w:num>
  <w:num w:numId="3">
    <w:abstractNumId w:val="23"/>
  </w:num>
  <w:num w:numId="4">
    <w:abstractNumId w:val="12"/>
  </w:num>
  <w:num w:numId="5">
    <w:abstractNumId w:val="17"/>
  </w:num>
  <w:num w:numId="6">
    <w:abstractNumId w:val="9"/>
  </w:num>
  <w:num w:numId="7">
    <w:abstractNumId w:val="16"/>
  </w:num>
  <w:num w:numId="8">
    <w:abstractNumId w:val="20"/>
  </w:num>
  <w:num w:numId="9">
    <w:abstractNumId w:val="1"/>
  </w:num>
  <w:num w:numId="10">
    <w:abstractNumId w:val="15"/>
  </w:num>
  <w:num w:numId="11">
    <w:abstractNumId w:val="13"/>
  </w:num>
  <w:num w:numId="12">
    <w:abstractNumId w:val="26"/>
  </w:num>
  <w:num w:numId="13">
    <w:abstractNumId w:val="4"/>
  </w:num>
  <w:num w:numId="14">
    <w:abstractNumId w:val="27"/>
  </w:num>
  <w:num w:numId="15">
    <w:abstractNumId w:val="6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0"/>
  </w:num>
  <w:num w:numId="22">
    <w:abstractNumId w:val="22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"/>
  </w:num>
  <w:num w:numId="26">
    <w:abstractNumId w:val="25"/>
  </w:num>
  <w:num w:numId="27">
    <w:abstractNumId w:val="24"/>
  </w:num>
  <w:num w:numId="28">
    <w:abstractNumId w:val="18"/>
  </w:num>
  <w:num w:numId="2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4C95"/>
    <w:rsid w:val="00005777"/>
    <w:rsid w:val="00006196"/>
    <w:rsid w:val="00007360"/>
    <w:rsid w:val="0000758B"/>
    <w:rsid w:val="00010B75"/>
    <w:rsid w:val="00010EB7"/>
    <w:rsid w:val="00013529"/>
    <w:rsid w:val="00014C0C"/>
    <w:rsid w:val="0001556D"/>
    <w:rsid w:val="00015630"/>
    <w:rsid w:val="00015C40"/>
    <w:rsid w:val="00016F91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A82"/>
    <w:rsid w:val="00050C90"/>
    <w:rsid w:val="00052A26"/>
    <w:rsid w:val="00052F93"/>
    <w:rsid w:val="00054852"/>
    <w:rsid w:val="00055B66"/>
    <w:rsid w:val="000568E0"/>
    <w:rsid w:val="000577E6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7503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5CBF"/>
    <w:rsid w:val="00096BFD"/>
    <w:rsid w:val="000A09FC"/>
    <w:rsid w:val="000A19FD"/>
    <w:rsid w:val="000A1E35"/>
    <w:rsid w:val="000A3699"/>
    <w:rsid w:val="000A49F3"/>
    <w:rsid w:val="000A5684"/>
    <w:rsid w:val="000A62B7"/>
    <w:rsid w:val="000A72AF"/>
    <w:rsid w:val="000B21C5"/>
    <w:rsid w:val="000B3F4F"/>
    <w:rsid w:val="000B53BC"/>
    <w:rsid w:val="000C1658"/>
    <w:rsid w:val="000D11CF"/>
    <w:rsid w:val="000D1B93"/>
    <w:rsid w:val="000D308C"/>
    <w:rsid w:val="000D3AE6"/>
    <w:rsid w:val="000D6DF4"/>
    <w:rsid w:val="000E0A27"/>
    <w:rsid w:val="000E1596"/>
    <w:rsid w:val="000E2106"/>
    <w:rsid w:val="000E21B2"/>
    <w:rsid w:val="000E269F"/>
    <w:rsid w:val="000E40E5"/>
    <w:rsid w:val="000F0CB2"/>
    <w:rsid w:val="000F3D40"/>
    <w:rsid w:val="000F5596"/>
    <w:rsid w:val="000F6E95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27590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3E9"/>
    <w:rsid w:val="00160AE7"/>
    <w:rsid w:val="001614E8"/>
    <w:rsid w:val="00163335"/>
    <w:rsid w:val="00163B9C"/>
    <w:rsid w:val="00163D25"/>
    <w:rsid w:val="0016566A"/>
    <w:rsid w:val="00170C38"/>
    <w:rsid w:val="00172339"/>
    <w:rsid w:val="0017465A"/>
    <w:rsid w:val="001762AB"/>
    <w:rsid w:val="001777D2"/>
    <w:rsid w:val="00180D37"/>
    <w:rsid w:val="001814BA"/>
    <w:rsid w:val="00184A02"/>
    <w:rsid w:val="00184A58"/>
    <w:rsid w:val="001853D1"/>
    <w:rsid w:val="00191E9F"/>
    <w:rsid w:val="0019498F"/>
    <w:rsid w:val="0019675D"/>
    <w:rsid w:val="00196BE4"/>
    <w:rsid w:val="001A1207"/>
    <w:rsid w:val="001A22F5"/>
    <w:rsid w:val="001A74AE"/>
    <w:rsid w:val="001B0D48"/>
    <w:rsid w:val="001B121A"/>
    <w:rsid w:val="001B387E"/>
    <w:rsid w:val="001C04F1"/>
    <w:rsid w:val="001C413F"/>
    <w:rsid w:val="001C7AFA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07F9E"/>
    <w:rsid w:val="00213DC4"/>
    <w:rsid w:val="0021582D"/>
    <w:rsid w:val="002179E1"/>
    <w:rsid w:val="0022230D"/>
    <w:rsid w:val="00222948"/>
    <w:rsid w:val="00224F3A"/>
    <w:rsid w:val="00233046"/>
    <w:rsid w:val="002337BE"/>
    <w:rsid w:val="002342C4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5FC6"/>
    <w:rsid w:val="002665B7"/>
    <w:rsid w:val="00270AD4"/>
    <w:rsid w:val="00271623"/>
    <w:rsid w:val="00272047"/>
    <w:rsid w:val="00272A6A"/>
    <w:rsid w:val="002759CC"/>
    <w:rsid w:val="00276EAB"/>
    <w:rsid w:val="00276EF3"/>
    <w:rsid w:val="0028275A"/>
    <w:rsid w:val="00287D7E"/>
    <w:rsid w:val="00290850"/>
    <w:rsid w:val="00293DC7"/>
    <w:rsid w:val="0029630C"/>
    <w:rsid w:val="0029776E"/>
    <w:rsid w:val="002A1CA8"/>
    <w:rsid w:val="002A284E"/>
    <w:rsid w:val="002A4BFE"/>
    <w:rsid w:val="002A5993"/>
    <w:rsid w:val="002A5F1D"/>
    <w:rsid w:val="002A6469"/>
    <w:rsid w:val="002B1E1D"/>
    <w:rsid w:val="002B3292"/>
    <w:rsid w:val="002B4F51"/>
    <w:rsid w:val="002B62B4"/>
    <w:rsid w:val="002B6F03"/>
    <w:rsid w:val="002C20EF"/>
    <w:rsid w:val="002C7D1F"/>
    <w:rsid w:val="002C7E2E"/>
    <w:rsid w:val="002C7F1B"/>
    <w:rsid w:val="002D0A78"/>
    <w:rsid w:val="002D16CD"/>
    <w:rsid w:val="002D5941"/>
    <w:rsid w:val="002D7A76"/>
    <w:rsid w:val="002D7FC7"/>
    <w:rsid w:val="002E0C8D"/>
    <w:rsid w:val="002E1394"/>
    <w:rsid w:val="002E2A4A"/>
    <w:rsid w:val="002E44BC"/>
    <w:rsid w:val="002E53F8"/>
    <w:rsid w:val="002E5A85"/>
    <w:rsid w:val="002E6B61"/>
    <w:rsid w:val="002F4A27"/>
    <w:rsid w:val="002F7C02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BD3"/>
    <w:rsid w:val="00333E38"/>
    <w:rsid w:val="00333E4B"/>
    <w:rsid w:val="00333F66"/>
    <w:rsid w:val="003340C5"/>
    <w:rsid w:val="00334AEF"/>
    <w:rsid w:val="00344F32"/>
    <w:rsid w:val="00347CC6"/>
    <w:rsid w:val="0035198A"/>
    <w:rsid w:val="00351E79"/>
    <w:rsid w:val="00352788"/>
    <w:rsid w:val="00356047"/>
    <w:rsid w:val="00357950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76759"/>
    <w:rsid w:val="00381375"/>
    <w:rsid w:val="00382C90"/>
    <w:rsid w:val="00384B51"/>
    <w:rsid w:val="00385278"/>
    <w:rsid w:val="0038633B"/>
    <w:rsid w:val="00394586"/>
    <w:rsid w:val="0039614B"/>
    <w:rsid w:val="00396444"/>
    <w:rsid w:val="003A1F12"/>
    <w:rsid w:val="003A27A8"/>
    <w:rsid w:val="003A34C2"/>
    <w:rsid w:val="003A63E6"/>
    <w:rsid w:val="003A6FA3"/>
    <w:rsid w:val="003A74CD"/>
    <w:rsid w:val="003B216B"/>
    <w:rsid w:val="003B3C4A"/>
    <w:rsid w:val="003B4AF8"/>
    <w:rsid w:val="003C32F5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2B6B"/>
    <w:rsid w:val="00444BEC"/>
    <w:rsid w:val="00446397"/>
    <w:rsid w:val="00446890"/>
    <w:rsid w:val="00450CA9"/>
    <w:rsid w:val="00452D16"/>
    <w:rsid w:val="00452DED"/>
    <w:rsid w:val="00454828"/>
    <w:rsid w:val="00455B82"/>
    <w:rsid w:val="00456359"/>
    <w:rsid w:val="00456D82"/>
    <w:rsid w:val="00464AF9"/>
    <w:rsid w:val="00472A3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47FB"/>
    <w:rsid w:val="004B5370"/>
    <w:rsid w:val="004B538F"/>
    <w:rsid w:val="004C0A49"/>
    <w:rsid w:val="004C0C73"/>
    <w:rsid w:val="004C6088"/>
    <w:rsid w:val="004C6766"/>
    <w:rsid w:val="004C6BCC"/>
    <w:rsid w:val="004C6F92"/>
    <w:rsid w:val="004D0246"/>
    <w:rsid w:val="004D0F3C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502309"/>
    <w:rsid w:val="00505E61"/>
    <w:rsid w:val="0050756F"/>
    <w:rsid w:val="00515820"/>
    <w:rsid w:val="00515F3A"/>
    <w:rsid w:val="00516384"/>
    <w:rsid w:val="00516548"/>
    <w:rsid w:val="0052220C"/>
    <w:rsid w:val="00524355"/>
    <w:rsid w:val="005243A9"/>
    <w:rsid w:val="005256E7"/>
    <w:rsid w:val="00530285"/>
    <w:rsid w:val="00530895"/>
    <w:rsid w:val="00532D2A"/>
    <w:rsid w:val="0053353C"/>
    <w:rsid w:val="00533E62"/>
    <w:rsid w:val="005369F1"/>
    <w:rsid w:val="00537127"/>
    <w:rsid w:val="0054160A"/>
    <w:rsid w:val="00541F35"/>
    <w:rsid w:val="005426A0"/>
    <w:rsid w:val="005436C6"/>
    <w:rsid w:val="0054425E"/>
    <w:rsid w:val="00546307"/>
    <w:rsid w:val="00546543"/>
    <w:rsid w:val="00547DC6"/>
    <w:rsid w:val="00561300"/>
    <w:rsid w:val="005626E3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2DEF"/>
    <w:rsid w:val="005833AC"/>
    <w:rsid w:val="005835DF"/>
    <w:rsid w:val="005858E4"/>
    <w:rsid w:val="00593D81"/>
    <w:rsid w:val="005A12DE"/>
    <w:rsid w:val="005A1D9C"/>
    <w:rsid w:val="005A250A"/>
    <w:rsid w:val="005A462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D6122"/>
    <w:rsid w:val="005D7494"/>
    <w:rsid w:val="005E0222"/>
    <w:rsid w:val="005E0D61"/>
    <w:rsid w:val="005E5FCF"/>
    <w:rsid w:val="005E70F1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678"/>
    <w:rsid w:val="00607785"/>
    <w:rsid w:val="00607BBD"/>
    <w:rsid w:val="00610CFB"/>
    <w:rsid w:val="00612805"/>
    <w:rsid w:val="00612B21"/>
    <w:rsid w:val="006134E8"/>
    <w:rsid w:val="00615641"/>
    <w:rsid w:val="00617EFB"/>
    <w:rsid w:val="00624557"/>
    <w:rsid w:val="00626E51"/>
    <w:rsid w:val="00632B02"/>
    <w:rsid w:val="00633F43"/>
    <w:rsid w:val="00635ED0"/>
    <w:rsid w:val="00636512"/>
    <w:rsid w:val="006375D8"/>
    <w:rsid w:val="0064441A"/>
    <w:rsid w:val="00647AAC"/>
    <w:rsid w:val="00652556"/>
    <w:rsid w:val="00652FED"/>
    <w:rsid w:val="006542D5"/>
    <w:rsid w:val="00654AE6"/>
    <w:rsid w:val="00656C5A"/>
    <w:rsid w:val="00656D05"/>
    <w:rsid w:val="00661215"/>
    <w:rsid w:val="00661D77"/>
    <w:rsid w:val="006633CC"/>
    <w:rsid w:val="0066394B"/>
    <w:rsid w:val="00665803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4D7F"/>
    <w:rsid w:val="006963D3"/>
    <w:rsid w:val="00697824"/>
    <w:rsid w:val="006A509B"/>
    <w:rsid w:val="006A6435"/>
    <w:rsid w:val="006A764A"/>
    <w:rsid w:val="006B060E"/>
    <w:rsid w:val="006B4329"/>
    <w:rsid w:val="006B65C3"/>
    <w:rsid w:val="006C15A1"/>
    <w:rsid w:val="006C3A9E"/>
    <w:rsid w:val="006C3AE3"/>
    <w:rsid w:val="006C44A6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066D0"/>
    <w:rsid w:val="00710B4D"/>
    <w:rsid w:val="00710DED"/>
    <w:rsid w:val="007156D4"/>
    <w:rsid w:val="00715C9F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3445F"/>
    <w:rsid w:val="00740300"/>
    <w:rsid w:val="0074225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058"/>
    <w:rsid w:val="00757C4F"/>
    <w:rsid w:val="0076078B"/>
    <w:rsid w:val="00761532"/>
    <w:rsid w:val="00763974"/>
    <w:rsid w:val="0077232D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3D52"/>
    <w:rsid w:val="0079536F"/>
    <w:rsid w:val="00795487"/>
    <w:rsid w:val="0079788D"/>
    <w:rsid w:val="007A10F3"/>
    <w:rsid w:val="007A19F4"/>
    <w:rsid w:val="007A1FB7"/>
    <w:rsid w:val="007A26CE"/>
    <w:rsid w:val="007B0152"/>
    <w:rsid w:val="007B126B"/>
    <w:rsid w:val="007B169D"/>
    <w:rsid w:val="007B18A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85D"/>
    <w:rsid w:val="007F3C2C"/>
    <w:rsid w:val="007F54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3F26"/>
    <w:rsid w:val="0081668E"/>
    <w:rsid w:val="00816C1B"/>
    <w:rsid w:val="008175FB"/>
    <w:rsid w:val="00820EAC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6A56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480D"/>
    <w:rsid w:val="00896578"/>
    <w:rsid w:val="008A5DF0"/>
    <w:rsid w:val="008B160A"/>
    <w:rsid w:val="008B49D2"/>
    <w:rsid w:val="008B4AE3"/>
    <w:rsid w:val="008C1F1E"/>
    <w:rsid w:val="008C4953"/>
    <w:rsid w:val="008C59B6"/>
    <w:rsid w:val="008C5D0B"/>
    <w:rsid w:val="008C65B3"/>
    <w:rsid w:val="008C7CB0"/>
    <w:rsid w:val="008D3AE3"/>
    <w:rsid w:val="008D4B82"/>
    <w:rsid w:val="008D573C"/>
    <w:rsid w:val="008F0E80"/>
    <w:rsid w:val="008F2155"/>
    <w:rsid w:val="008F3500"/>
    <w:rsid w:val="008F3866"/>
    <w:rsid w:val="008F5941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C97"/>
    <w:rsid w:val="00944DD0"/>
    <w:rsid w:val="00946A4B"/>
    <w:rsid w:val="00946AAF"/>
    <w:rsid w:val="00950B7F"/>
    <w:rsid w:val="0095132F"/>
    <w:rsid w:val="009532E5"/>
    <w:rsid w:val="00960545"/>
    <w:rsid w:val="0096064D"/>
    <w:rsid w:val="00962660"/>
    <w:rsid w:val="009655D3"/>
    <w:rsid w:val="009674A2"/>
    <w:rsid w:val="009678E8"/>
    <w:rsid w:val="009716B8"/>
    <w:rsid w:val="00972802"/>
    <w:rsid w:val="00972D90"/>
    <w:rsid w:val="009733AE"/>
    <w:rsid w:val="00973761"/>
    <w:rsid w:val="00973FCF"/>
    <w:rsid w:val="009762C5"/>
    <w:rsid w:val="0097674E"/>
    <w:rsid w:val="00977055"/>
    <w:rsid w:val="00981C76"/>
    <w:rsid w:val="00991774"/>
    <w:rsid w:val="00991A45"/>
    <w:rsid w:val="00993433"/>
    <w:rsid w:val="00997F9C"/>
    <w:rsid w:val="009A2422"/>
    <w:rsid w:val="009A3677"/>
    <w:rsid w:val="009A37E9"/>
    <w:rsid w:val="009A6AB2"/>
    <w:rsid w:val="009A7BF1"/>
    <w:rsid w:val="009B1C03"/>
    <w:rsid w:val="009B257D"/>
    <w:rsid w:val="009B2B0D"/>
    <w:rsid w:val="009B3244"/>
    <w:rsid w:val="009B4117"/>
    <w:rsid w:val="009B4492"/>
    <w:rsid w:val="009B5D9B"/>
    <w:rsid w:val="009B7BFF"/>
    <w:rsid w:val="009C0906"/>
    <w:rsid w:val="009C37D2"/>
    <w:rsid w:val="009C63EE"/>
    <w:rsid w:val="009D106F"/>
    <w:rsid w:val="009D2B13"/>
    <w:rsid w:val="009D4F83"/>
    <w:rsid w:val="009D58D6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233"/>
    <w:rsid w:val="009F297D"/>
    <w:rsid w:val="009F3494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66D7"/>
    <w:rsid w:val="00A16C66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1E1D"/>
    <w:rsid w:val="00A43902"/>
    <w:rsid w:val="00A464F3"/>
    <w:rsid w:val="00A5128B"/>
    <w:rsid w:val="00A54604"/>
    <w:rsid w:val="00A56279"/>
    <w:rsid w:val="00A60962"/>
    <w:rsid w:val="00A61CC9"/>
    <w:rsid w:val="00A62A65"/>
    <w:rsid w:val="00A65A0B"/>
    <w:rsid w:val="00A764DF"/>
    <w:rsid w:val="00A76E6D"/>
    <w:rsid w:val="00A7762B"/>
    <w:rsid w:val="00A77928"/>
    <w:rsid w:val="00A8150F"/>
    <w:rsid w:val="00A81F65"/>
    <w:rsid w:val="00A84A17"/>
    <w:rsid w:val="00A85230"/>
    <w:rsid w:val="00A86BC5"/>
    <w:rsid w:val="00A86F87"/>
    <w:rsid w:val="00A9062A"/>
    <w:rsid w:val="00A92EFD"/>
    <w:rsid w:val="00A9327A"/>
    <w:rsid w:val="00A942CF"/>
    <w:rsid w:val="00A94420"/>
    <w:rsid w:val="00A95915"/>
    <w:rsid w:val="00A97653"/>
    <w:rsid w:val="00AA2158"/>
    <w:rsid w:val="00AA26C5"/>
    <w:rsid w:val="00AA4DE3"/>
    <w:rsid w:val="00AA51FC"/>
    <w:rsid w:val="00AA5B02"/>
    <w:rsid w:val="00AA722F"/>
    <w:rsid w:val="00AB1181"/>
    <w:rsid w:val="00AB6CD4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368C"/>
    <w:rsid w:val="00AD40A3"/>
    <w:rsid w:val="00AD69A0"/>
    <w:rsid w:val="00AD7C64"/>
    <w:rsid w:val="00AE1986"/>
    <w:rsid w:val="00AE364C"/>
    <w:rsid w:val="00AE42CD"/>
    <w:rsid w:val="00AF02CE"/>
    <w:rsid w:val="00AF63ED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64D8"/>
    <w:rsid w:val="00B167C6"/>
    <w:rsid w:val="00B16816"/>
    <w:rsid w:val="00B16A45"/>
    <w:rsid w:val="00B22FEB"/>
    <w:rsid w:val="00B25A04"/>
    <w:rsid w:val="00B272FD"/>
    <w:rsid w:val="00B273A4"/>
    <w:rsid w:val="00B37506"/>
    <w:rsid w:val="00B412BF"/>
    <w:rsid w:val="00B4136B"/>
    <w:rsid w:val="00B42E02"/>
    <w:rsid w:val="00B4586A"/>
    <w:rsid w:val="00B5199D"/>
    <w:rsid w:val="00B51E91"/>
    <w:rsid w:val="00B528DF"/>
    <w:rsid w:val="00B542D7"/>
    <w:rsid w:val="00B54385"/>
    <w:rsid w:val="00B57CBF"/>
    <w:rsid w:val="00B63003"/>
    <w:rsid w:val="00B63FDB"/>
    <w:rsid w:val="00B64706"/>
    <w:rsid w:val="00B64C4F"/>
    <w:rsid w:val="00B666A5"/>
    <w:rsid w:val="00B713EF"/>
    <w:rsid w:val="00B723D6"/>
    <w:rsid w:val="00B73C5E"/>
    <w:rsid w:val="00B73DC3"/>
    <w:rsid w:val="00B74995"/>
    <w:rsid w:val="00B7638E"/>
    <w:rsid w:val="00B81C4F"/>
    <w:rsid w:val="00B83AC8"/>
    <w:rsid w:val="00B9044A"/>
    <w:rsid w:val="00B90BC0"/>
    <w:rsid w:val="00B93587"/>
    <w:rsid w:val="00B93999"/>
    <w:rsid w:val="00B93CEB"/>
    <w:rsid w:val="00B96917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3C8D"/>
    <w:rsid w:val="00BE6596"/>
    <w:rsid w:val="00BE6B2D"/>
    <w:rsid w:val="00BF19A0"/>
    <w:rsid w:val="00BF1E38"/>
    <w:rsid w:val="00BF1F56"/>
    <w:rsid w:val="00BF680B"/>
    <w:rsid w:val="00BF7F20"/>
    <w:rsid w:val="00C00898"/>
    <w:rsid w:val="00C01819"/>
    <w:rsid w:val="00C01C5C"/>
    <w:rsid w:val="00C01C9B"/>
    <w:rsid w:val="00C0299D"/>
    <w:rsid w:val="00C04247"/>
    <w:rsid w:val="00C04FD7"/>
    <w:rsid w:val="00C05ACE"/>
    <w:rsid w:val="00C11638"/>
    <w:rsid w:val="00C11A88"/>
    <w:rsid w:val="00C1305B"/>
    <w:rsid w:val="00C151D0"/>
    <w:rsid w:val="00C16488"/>
    <w:rsid w:val="00C16D44"/>
    <w:rsid w:val="00C174FC"/>
    <w:rsid w:val="00C178E1"/>
    <w:rsid w:val="00C221C3"/>
    <w:rsid w:val="00C24446"/>
    <w:rsid w:val="00C24E23"/>
    <w:rsid w:val="00C25902"/>
    <w:rsid w:val="00C26454"/>
    <w:rsid w:val="00C31229"/>
    <w:rsid w:val="00C3130D"/>
    <w:rsid w:val="00C320CF"/>
    <w:rsid w:val="00C33C7C"/>
    <w:rsid w:val="00C33EC4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16E2"/>
    <w:rsid w:val="00C74CCB"/>
    <w:rsid w:val="00C7738C"/>
    <w:rsid w:val="00C82BD9"/>
    <w:rsid w:val="00C82E9B"/>
    <w:rsid w:val="00C8764C"/>
    <w:rsid w:val="00C90448"/>
    <w:rsid w:val="00C97976"/>
    <w:rsid w:val="00CA194E"/>
    <w:rsid w:val="00CA3504"/>
    <w:rsid w:val="00CA36B2"/>
    <w:rsid w:val="00CA4018"/>
    <w:rsid w:val="00CB0882"/>
    <w:rsid w:val="00CB1C59"/>
    <w:rsid w:val="00CB5BA5"/>
    <w:rsid w:val="00CB6280"/>
    <w:rsid w:val="00CC302E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4C78"/>
    <w:rsid w:val="00CF4EFF"/>
    <w:rsid w:val="00CF58D6"/>
    <w:rsid w:val="00CF7751"/>
    <w:rsid w:val="00CF78D9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590C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3940"/>
    <w:rsid w:val="00D639F5"/>
    <w:rsid w:val="00D7163C"/>
    <w:rsid w:val="00D749A4"/>
    <w:rsid w:val="00D7581E"/>
    <w:rsid w:val="00D75D50"/>
    <w:rsid w:val="00D80AC1"/>
    <w:rsid w:val="00D8248C"/>
    <w:rsid w:val="00D85022"/>
    <w:rsid w:val="00D90DB5"/>
    <w:rsid w:val="00D9564D"/>
    <w:rsid w:val="00D96BC4"/>
    <w:rsid w:val="00DA1A50"/>
    <w:rsid w:val="00DA3449"/>
    <w:rsid w:val="00DA348C"/>
    <w:rsid w:val="00DA46FC"/>
    <w:rsid w:val="00DA675D"/>
    <w:rsid w:val="00DA7DE4"/>
    <w:rsid w:val="00DB42F6"/>
    <w:rsid w:val="00DB478A"/>
    <w:rsid w:val="00DB7409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E44A7"/>
    <w:rsid w:val="00DF1634"/>
    <w:rsid w:val="00DF1EE0"/>
    <w:rsid w:val="00E00658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94D"/>
    <w:rsid w:val="00E3407E"/>
    <w:rsid w:val="00E36297"/>
    <w:rsid w:val="00E3694C"/>
    <w:rsid w:val="00E4136C"/>
    <w:rsid w:val="00E4575D"/>
    <w:rsid w:val="00E457DC"/>
    <w:rsid w:val="00E5290C"/>
    <w:rsid w:val="00E52BDA"/>
    <w:rsid w:val="00E52ED8"/>
    <w:rsid w:val="00E541E1"/>
    <w:rsid w:val="00E54C1F"/>
    <w:rsid w:val="00E56034"/>
    <w:rsid w:val="00E62CB4"/>
    <w:rsid w:val="00E64197"/>
    <w:rsid w:val="00E64909"/>
    <w:rsid w:val="00E650FC"/>
    <w:rsid w:val="00E6697E"/>
    <w:rsid w:val="00E66D4C"/>
    <w:rsid w:val="00E67B57"/>
    <w:rsid w:val="00E7429E"/>
    <w:rsid w:val="00E80BF4"/>
    <w:rsid w:val="00E80F2B"/>
    <w:rsid w:val="00E843B1"/>
    <w:rsid w:val="00E84B4F"/>
    <w:rsid w:val="00E91402"/>
    <w:rsid w:val="00E91DC0"/>
    <w:rsid w:val="00E92532"/>
    <w:rsid w:val="00E957E5"/>
    <w:rsid w:val="00E95997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2BF5"/>
    <w:rsid w:val="00EC3716"/>
    <w:rsid w:val="00EC46F4"/>
    <w:rsid w:val="00ED00B7"/>
    <w:rsid w:val="00ED0E30"/>
    <w:rsid w:val="00ED162A"/>
    <w:rsid w:val="00ED7F11"/>
    <w:rsid w:val="00EE247F"/>
    <w:rsid w:val="00EE3839"/>
    <w:rsid w:val="00EE3EA4"/>
    <w:rsid w:val="00EE4767"/>
    <w:rsid w:val="00EE7965"/>
    <w:rsid w:val="00EF0830"/>
    <w:rsid w:val="00EF0909"/>
    <w:rsid w:val="00EF0F6D"/>
    <w:rsid w:val="00EF3A7A"/>
    <w:rsid w:val="00EF6411"/>
    <w:rsid w:val="00EF7A54"/>
    <w:rsid w:val="00F0013A"/>
    <w:rsid w:val="00F00AE3"/>
    <w:rsid w:val="00F020C7"/>
    <w:rsid w:val="00F04EB9"/>
    <w:rsid w:val="00F066A9"/>
    <w:rsid w:val="00F076E8"/>
    <w:rsid w:val="00F07D83"/>
    <w:rsid w:val="00F104C8"/>
    <w:rsid w:val="00F154A6"/>
    <w:rsid w:val="00F15E6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82B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68E5"/>
    <w:rsid w:val="00F6755D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95F14"/>
    <w:rsid w:val="00FA04BE"/>
    <w:rsid w:val="00FA1CBE"/>
    <w:rsid w:val="00FA2079"/>
    <w:rsid w:val="00FA3D04"/>
    <w:rsid w:val="00FA4E7D"/>
    <w:rsid w:val="00FB10E4"/>
    <w:rsid w:val="00FB12A5"/>
    <w:rsid w:val="00FB35BB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Leave-Reply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6FD6C60D47746A9BC873D5D20CB0D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B66A9-EEB2-4E3D-B385-DD830FF7190C}"/>
      </w:docPartPr>
      <w:docPartBody>
        <w:p w:rsidR="00F86239" w:rsidRDefault="00D54574" w:rsidP="00D54574">
          <w:pPr>
            <w:pStyle w:val="86FD6C60D47746A9BC873D5D20CB0DDB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845EAB2F1BC8438898E8181775781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5B9A4-F256-4524-BE00-5A5A35E39197}"/>
      </w:docPartPr>
      <w:docPartBody>
        <w:p w:rsidR="00F86239" w:rsidRDefault="00D54574" w:rsidP="00D54574">
          <w:pPr>
            <w:pStyle w:val="845EAB2F1BC8438898E8181775781000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57E22666C29E4DD8B7A647071C535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7CEC9-285A-43F2-81DE-4C4051EB1693}"/>
      </w:docPartPr>
      <w:docPartBody>
        <w:p w:rsidR="00F86239" w:rsidRDefault="00D54574" w:rsidP="00D54574">
          <w:pPr>
            <w:pStyle w:val="57E22666C29E4DD8B7A647071C5357E1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F33AC"/>
    <w:rsid w:val="00664636"/>
    <w:rsid w:val="006A31A7"/>
    <w:rsid w:val="006B319B"/>
    <w:rsid w:val="0083770E"/>
    <w:rsid w:val="00863CF8"/>
    <w:rsid w:val="00910697"/>
    <w:rsid w:val="00A22659"/>
    <w:rsid w:val="00AC76EC"/>
    <w:rsid w:val="00B11A75"/>
    <w:rsid w:val="00D54574"/>
    <w:rsid w:val="00F640BD"/>
    <w:rsid w:val="00F86239"/>
    <w:rsid w:val="00FA4A0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4574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DE370B8B2B34EF9B3A9889CCE5E924E">
    <w:name w:val="2DE370B8B2B34EF9B3A9889CCE5E924E"/>
    <w:rsid w:val="00664636"/>
  </w:style>
  <w:style w:type="paragraph" w:customStyle="1" w:styleId="496D6F3957204D809F340CA05BFA8DC1">
    <w:name w:val="496D6F3957204D809F340CA05BFA8DC1"/>
    <w:rsid w:val="00664636"/>
  </w:style>
  <w:style w:type="paragraph" w:customStyle="1" w:styleId="86FD6C60D47746A9BC873D5D20CB0DDB">
    <w:name w:val="86FD6C60D47746A9BC873D5D20CB0DDB"/>
    <w:rsid w:val="00D54574"/>
  </w:style>
  <w:style w:type="paragraph" w:customStyle="1" w:styleId="845EAB2F1BC8438898E8181775781000">
    <w:name w:val="845EAB2F1BC8438898E8181775781000"/>
    <w:rsid w:val="00D54574"/>
  </w:style>
  <w:style w:type="paragraph" w:customStyle="1" w:styleId="57E22666C29E4DD8B7A647071C5357E1">
    <w:name w:val="57E22666C29E4DD8B7A647071C5357E1"/>
    <w:rsid w:val="00D545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3v_Motion_003_LeaveReply.dotx</Template>
  <TotalTime>3</TotalTime>
  <Pages>6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Leave to File Reply</vt:lpstr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Leave to File Reply</dc:title>
  <dc:subject/>
  <dc:creator>®TextBookDiscrimination.com</dc:creator>
  <cp:keywords/>
  <dc:description>0.120</dc:description>
  <cp:lastModifiedBy>THNK</cp:lastModifiedBy>
  <cp:revision>6</cp:revision>
  <cp:lastPrinted>2021-01-06T00:09:00Z</cp:lastPrinted>
  <dcterms:created xsi:type="dcterms:W3CDTF">2021-01-06T00:10:00Z</dcterms:created>
  <dcterms:modified xsi:type="dcterms:W3CDTF">2025-02-07T23:03:00Z</dcterms:modified>
</cp:coreProperties>
</file>