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1E5F0A" w:rsidRPr="000C3158" w14:paraId="3E30F55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535843059"/>
          <w:bookmarkStart w:id="2" w:name="_Hlk189836588"/>
          <w:bookmarkStart w:id="3" w:name="_Hlk189836733"/>
          <w:bookmarkStart w:id="4" w:name="_GoBack"/>
          <w:bookmarkEnd w:id="4"/>
          <w:p w14:paraId="53B77E76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417B46EA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15C54E0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1E5F0A" w:rsidRPr="000C3158" w14:paraId="2A72E51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741980B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4D87FF2" wp14:editId="20B11C0A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F0A" w:rsidRPr="000C3158" w14:paraId="0DBFA72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4CB9061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06E97BA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1E5F0A" w:rsidRPr="000C3158" w14:paraId="09EC00FC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C7BF17D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1E5F0A" w:rsidRPr="000C3158" w14:paraId="6C42AB4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DEE7C58" w14:textId="77777777" w:rsidR="001E5F0A" w:rsidRPr="000C3158" w:rsidRDefault="001E5F0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58D7D28" wp14:editId="600732FB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12509AC" w14:textId="77777777" w:rsidR="001E5F0A" w:rsidRPr="000C3158" w:rsidRDefault="001E5F0A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4F0CCD3" w14:textId="77777777" w:rsidR="001E5F0A" w:rsidRPr="000C3158" w:rsidRDefault="001E5F0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4EE7D1E" w14:textId="77777777" w:rsidR="001E5F0A" w:rsidRPr="000C3158" w:rsidRDefault="001E5F0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F3BC404" wp14:editId="02DB9876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F0A" w:rsidRPr="000C3158" w14:paraId="281CD05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4B22A0F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2046088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CF82E81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2"/>
    </w:tbl>
    <w:p w14:paraId="7470C23C" w14:textId="77777777" w:rsidR="001E5F0A" w:rsidRPr="000C3158" w:rsidRDefault="001E5F0A" w:rsidP="001E5F0A">
      <w:pPr>
        <w:jc w:val="center"/>
        <w:rPr>
          <w:rFonts w:ascii="Courier New" w:hAnsi="Courier New" w:cs="Courier New"/>
        </w:rPr>
        <w:sectPr w:rsidR="001E5F0A" w:rsidRPr="000C3158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3"/>
    <w:p w14:paraId="3F2EBDB7" w14:textId="77777777" w:rsidR="00321026" w:rsidRPr="004D7AA6" w:rsidRDefault="00321026" w:rsidP="00321026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UNITED STATES DISTRICT COURT</w:t>
      </w:r>
    </w:p>
    <w:p w14:paraId="7F30FC94" w14:textId="77777777" w:rsidR="00321026" w:rsidRPr="004D7AA6" w:rsidRDefault="00321026" w:rsidP="00321026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5D77640D" w14:textId="77777777" w:rsidR="00000214" w:rsidRPr="00602568" w:rsidRDefault="00000214" w:rsidP="00000214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000214" w:rsidRPr="00602568" w14:paraId="39436F77" w14:textId="77777777" w:rsidTr="00CF23C1">
        <w:trPr>
          <w:trHeight w:val="504"/>
          <w:jc w:val="center"/>
        </w:trPr>
        <w:tc>
          <w:tcPr>
            <w:tcW w:w="4680" w:type="dxa"/>
          </w:tcPr>
          <w:p w14:paraId="48462CC6" w14:textId="6D764BF6" w:rsidR="00000214" w:rsidRPr="00602568" w:rsidRDefault="00321026" w:rsidP="00CF23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473090E7" w14:textId="77777777" w:rsidR="00000214" w:rsidRPr="00602568" w:rsidRDefault="00000214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2D33DA1E" w14:textId="77777777" w:rsidR="00000214" w:rsidRPr="00F917E4" w:rsidRDefault="00000214" w:rsidP="00CF23C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000214" w:rsidRPr="00602568" w14:paraId="0EBB438F" w14:textId="77777777" w:rsidTr="00CF23C1">
        <w:trPr>
          <w:trHeight w:val="504"/>
          <w:jc w:val="center"/>
        </w:trPr>
        <w:tc>
          <w:tcPr>
            <w:tcW w:w="4680" w:type="dxa"/>
            <w:vAlign w:val="center"/>
          </w:tcPr>
          <w:p w14:paraId="6B17F568" w14:textId="4A8D5045" w:rsidR="00000214" w:rsidRPr="00602568" w:rsidRDefault="00000214" w:rsidP="00CF23C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Plaintiff/Appellant</w:t>
            </w:r>
          </w:p>
        </w:tc>
        <w:tc>
          <w:tcPr>
            <w:tcW w:w="361" w:type="dxa"/>
            <w:vAlign w:val="center"/>
          </w:tcPr>
          <w:p w14:paraId="112E7412" w14:textId="77777777" w:rsidR="00000214" w:rsidRPr="00602568" w:rsidRDefault="00000214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E278F8F" w14:textId="094A1800" w:rsidR="00000214" w:rsidRPr="00561300" w:rsidRDefault="00321026" w:rsidP="00CF23C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000214" w:rsidRPr="00602568" w14:paraId="55E64E11" w14:textId="77777777" w:rsidTr="00CF23C1">
        <w:trPr>
          <w:trHeight w:val="504"/>
          <w:jc w:val="center"/>
        </w:trPr>
        <w:tc>
          <w:tcPr>
            <w:tcW w:w="4680" w:type="dxa"/>
          </w:tcPr>
          <w:p w14:paraId="411B79EC" w14:textId="77777777" w:rsidR="00000214" w:rsidRPr="00602568" w:rsidRDefault="00000214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56213CAF" w14:textId="77777777" w:rsidR="00000214" w:rsidRPr="00602568" w:rsidRDefault="00000214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5421D945" w14:textId="77777777" w:rsidR="00000214" w:rsidRPr="00F915B7" w:rsidRDefault="00000214" w:rsidP="00CF23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19901C9" w14:textId="77777777" w:rsidR="00000214" w:rsidRPr="00F915B7" w:rsidRDefault="00000214" w:rsidP="00CF23C1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00214" w:rsidRPr="00602568" w14:paraId="46EA3D4C" w14:textId="77777777" w:rsidTr="00CF23C1">
        <w:trPr>
          <w:trHeight w:val="504"/>
          <w:jc w:val="center"/>
        </w:trPr>
        <w:tc>
          <w:tcPr>
            <w:tcW w:w="4680" w:type="dxa"/>
          </w:tcPr>
          <w:p w14:paraId="7F4DB80A" w14:textId="77777777" w:rsidR="00000214" w:rsidRPr="00602568" w:rsidRDefault="00000214" w:rsidP="00CF23C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9A5DFA" w14:textId="77777777" w:rsidR="00000214" w:rsidRPr="00602568" w:rsidRDefault="00000214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41433E3" w14:textId="77777777" w:rsidR="00000214" w:rsidRPr="00602568" w:rsidRDefault="00000214" w:rsidP="00CF23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6174CCE" w14:textId="77777777" w:rsidR="00000214" w:rsidRPr="00602568" w:rsidRDefault="00000214" w:rsidP="00CF23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00214" w:rsidRPr="00602568" w14:paraId="5DCE8FCF" w14:textId="77777777" w:rsidTr="00CF23C1">
        <w:trPr>
          <w:trHeight w:val="504"/>
          <w:jc w:val="center"/>
        </w:trPr>
        <w:tc>
          <w:tcPr>
            <w:tcW w:w="4680" w:type="dxa"/>
          </w:tcPr>
          <w:p w14:paraId="233E6ADF" w14:textId="77777777" w:rsidR="00000214" w:rsidRPr="00602568" w:rsidRDefault="00000214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C96B3D2" w14:textId="77777777" w:rsidR="00000214" w:rsidRPr="00602568" w:rsidRDefault="00000214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C7D4BB8" w14:textId="77777777" w:rsidR="00000214" w:rsidRPr="00602568" w:rsidRDefault="00000214" w:rsidP="00CF23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00214" w:rsidRPr="00602568" w14:paraId="70C8EC4D" w14:textId="77777777" w:rsidTr="00CF23C1">
        <w:trPr>
          <w:trHeight w:val="504"/>
          <w:jc w:val="center"/>
        </w:trPr>
        <w:tc>
          <w:tcPr>
            <w:tcW w:w="4680" w:type="dxa"/>
          </w:tcPr>
          <w:p w14:paraId="586FDA5B" w14:textId="092267F9" w:rsidR="00000214" w:rsidRPr="00602568" w:rsidRDefault="00321026" w:rsidP="00CF23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618ACF3" w14:textId="77777777" w:rsidR="00000214" w:rsidRPr="00602568" w:rsidRDefault="00000214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BAFC298" w14:textId="77777777" w:rsidR="00000214" w:rsidRPr="00602568" w:rsidRDefault="00000214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000214" w:rsidRPr="00602568" w14:paraId="24464C79" w14:textId="77777777" w:rsidTr="00CF23C1">
        <w:trPr>
          <w:trHeight w:val="504"/>
          <w:jc w:val="center"/>
        </w:trPr>
        <w:tc>
          <w:tcPr>
            <w:tcW w:w="4680" w:type="dxa"/>
            <w:vAlign w:val="center"/>
          </w:tcPr>
          <w:p w14:paraId="671E30D1" w14:textId="61D1CA67" w:rsidR="00000214" w:rsidRPr="00602568" w:rsidRDefault="00000214" w:rsidP="00CF23C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Defendant/Appellee</w:t>
            </w:r>
          </w:p>
        </w:tc>
        <w:tc>
          <w:tcPr>
            <w:tcW w:w="361" w:type="dxa"/>
            <w:vAlign w:val="center"/>
          </w:tcPr>
          <w:p w14:paraId="0C43C308" w14:textId="77777777" w:rsidR="00000214" w:rsidRPr="00602568" w:rsidRDefault="00000214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E9DBC1C" w14:textId="77777777" w:rsidR="00000214" w:rsidRPr="00602568" w:rsidRDefault="00000214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37F090AE" w14:textId="77777777" w:rsidR="00000214" w:rsidRDefault="00000214" w:rsidP="00000214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00214" w14:paraId="22A36431" w14:textId="77777777" w:rsidTr="00CF23C1">
        <w:trPr>
          <w:trHeight w:val="1080"/>
          <w:jc w:val="center"/>
        </w:trPr>
        <w:tc>
          <w:tcPr>
            <w:tcW w:w="9720" w:type="dxa"/>
            <w:vAlign w:val="center"/>
          </w:tcPr>
          <w:p w14:paraId="5849CF52" w14:textId="1A734031" w:rsidR="00000214" w:rsidRPr="004158D8" w:rsidRDefault="004F2C93" w:rsidP="00CF23C1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4B3A3F">
              <w:rPr>
                <w:b/>
                <w:bCs/>
                <w:sz w:val="28"/>
                <w:szCs w:val="28"/>
              </w:rPr>
              <w:t>NOTICE OF APPEAL</w:t>
            </w:r>
          </w:p>
        </w:tc>
      </w:tr>
    </w:tbl>
    <w:p w14:paraId="714778C0" w14:textId="77777777" w:rsidR="00000214" w:rsidRDefault="00000214" w:rsidP="00000214">
      <w:pPr>
        <w:rPr>
          <w:rFonts w:ascii="Courier New" w:hAnsi="Courier New" w:cs="Courier New"/>
          <w:sz w:val="24"/>
          <w:szCs w:val="24"/>
        </w:rPr>
      </w:pPr>
    </w:p>
    <w:p w14:paraId="5DF04C7E" w14:textId="1BF80C3E" w:rsidR="00000214" w:rsidRDefault="00000214" w:rsidP="00000214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PLEASE TAKE NOTICE that Plaintiff/Appellant, </w:t>
      </w:r>
      <w:r w:rsidR="00321026">
        <w:rPr>
          <w:rFonts w:ascii="Courier New" w:hAnsi="Courier New" w:cs="Courier New"/>
        </w:rPr>
        <w:t>[</w:t>
      </w:r>
      <w:proofErr w:type="spellStart"/>
      <w:r w:rsidR="00321026">
        <w:rPr>
          <w:rFonts w:ascii="Courier New" w:hAnsi="Courier New" w:cs="Courier New"/>
        </w:rPr>
        <w:t>plfName</w:t>
      </w:r>
      <w:proofErr w:type="spellEnd"/>
      <w:r w:rsidR="00321026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</w:t>
      </w:r>
      <w:r w:rsidR="00321026">
        <w:rPr>
          <w:rFonts w:ascii="Courier New" w:hAnsi="Courier New" w:cs="Courier New"/>
        </w:rPr>
        <w:t>[d]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day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</w:t>
      </w:r>
      <w:r w:rsidR="00321026">
        <w:rPr>
          <w:rFonts w:ascii="Courier New" w:hAnsi="Courier New" w:cs="Courier New"/>
        </w:rPr>
        <w:t>[MMM] [YYYY]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appeals to the 11</w:t>
      </w:r>
      <w:r w:rsidRPr="00000214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Circuit Court of Appeals, the following order:</w:t>
      </w:r>
    </w:p>
    <w:tbl>
      <w:tblPr>
        <w:tblStyle w:val="TableGrid"/>
        <w:tblW w:w="9720" w:type="dxa"/>
        <w:tblInd w:w="540" w:type="dxa"/>
        <w:tblLook w:val="04A0" w:firstRow="1" w:lastRow="0" w:firstColumn="1" w:lastColumn="0" w:noHBand="0" w:noVBand="1"/>
      </w:tblPr>
      <w:tblGrid>
        <w:gridCol w:w="720"/>
        <w:gridCol w:w="7560"/>
        <w:gridCol w:w="1440"/>
      </w:tblGrid>
      <w:tr w:rsidR="00000214" w14:paraId="08618C0A" w14:textId="77777777" w:rsidTr="00000214">
        <w:trPr>
          <w:trHeight w:val="648"/>
        </w:trPr>
        <w:tc>
          <w:tcPr>
            <w:tcW w:w="720" w:type="dxa"/>
            <w:vAlign w:val="center"/>
          </w:tcPr>
          <w:bookmarkEnd w:id="0"/>
          <w:p w14:paraId="379583C1" w14:textId="2F10B408" w:rsidR="00000214" w:rsidRPr="00000214" w:rsidRDefault="00000214" w:rsidP="00000214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Dkt</w:t>
            </w:r>
            <w:proofErr w:type="spellEnd"/>
          </w:p>
        </w:tc>
        <w:tc>
          <w:tcPr>
            <w:tcW w:w="7560" w:type="dxa"/>
            <w:vAlign w:val="center"/>
          </w:tcPr>
          <w:p w14:paraId="7DEC57DB" w14:textId="0920EC94" w:rsidR="00000214" w:rsidRPr="00000214" w:rsidRDefault="00000214" w:rsidP="00000214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Title</w:t>
            </w:r>
          </w:p>
        </w:tc>
        <w:tc>
          <w:tcPr>
            <w:tcW w:w="1440" w:type="dxa"/>
            <w:vAlign w:val="center"/>
          </w:tcPr>
          <w:p w14:paraId="6EF3571B" w14:textId="436F53A4" w:rsidR="00000214" w:rsidRPr="00000214" w:rsidRDefault="00000214" w:rsidP="00000214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Date Rendered</w:t>
            </w:r>
          </w:p>
        </w:tc>
      </w:tr>
      <w:tr w:rsidR="00000214" w14:paraId="4C51D3E8" w14:textId="77777777" w:rsidTr="00686745">
        <w:trPr>
          <w:trHeight w:val="504"/>
        </w:trPr>
        <w:tc>
          <w:tcPr>
            <w:tcW w:w="720" w:type="dxa"/>
            <w:vAlign w:val="center"/>
          </w:tcPr>
          <w:p w14:paraId="57876386" w14:textId="179E1ECD" w:rsidR="00000214" w:rsidRPr="00BD56B1" w:rsidRDefault="00321026" w:rsidP="00000214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[#]</w:t>
            </w:r>
          </w:p>
        </w:tc>
        <w:tc>
          <w:tcPr>
            <w:tcW w:w="7560" w:type="dxa"/>
            <w:vAlign w:val="center"/>
          </w:tcPr>
          <w:p w14:paraId="0001DE41" w14:textId="10DC170B" w:rsidR="00000214" w:rsidRPr="00BD56B1" w:rsidRDefault="00686745" w:rsidP="00000214">
            <w:pPr>
              <w:rPr>
                <w:rFonts w:ascii="Courier New" w:hAnsi="Courier New" w:cs="Courier New"/>
                <w:b/>
                <w:i/>
                <w:sz w:val="24"/>
                <w:szCs w:val="24"/>
              </w:rPr>
            </w:pPr>
            <w:r w:rsidRPr="00BD56B1">
              <w:rPr>
                <w:rFonts w:ascii="Courier New" w:hAnsi="Courier New" w:cs="Courier New"/>
                <w:b/>
                <w:i/>
                <w:sz w:val="24"/>
                <w:szCs w:val="24"/>
              </w:rPr>
              <w:t>“</w:t>
            </w:r>
            <w:r w:rsidR="00321026">
              <w:rPr>
                <w:rFonts w:ascii="Courier New" w:hAnsi="Courier New" w:cs="Courier New"/>
                <w:b/>
                <w:i/>
                <w:sz w:val="24"/>
                <w:szCs w:val="24"/>
              </w:rPr>
              <w:t>[</w:t>
            </w:r>
            <w:proofErr w:type="spellStart"/>
            <w:r w:rsidR="00321026">
              <w:rPr>
                <w:rFonts w:ascii="Courier New" w:hAnsi="Courier New" w:cs="Courier New"/>
                <w:b/>
                <w:i/>
                <w:sz w:val="24"/>
                <w:szCs w:val="24"/>
              </w:rPr>
              <w:t>orderTitle</w:t>
            </w:r>
            <w:proofErr w:type="spellEnd"/>
            <w:r w:rsidR="00321026">
              <w:rPr>
                <w:rFonts w:ascii="Courier New" w:hAnsi="Courier New" w:cs="Courier New"/>
                <w:b/>
                <w:i/>
                <w:sz w:val="24"/>
                <w:szCs w:val="24"/>
              </w:rPr>
              <w:t>]</w:t>
            </w:r>
            <w:r w:rsidRPr="00BD56B1">
              <w:rPr>
                <w:rFonts w:ascii="Courier New" w:hAnsi="Courier New" w:cs="Courier New"/>
                <w:b/>
                <w:i/>
                <w:sz w:val="24"/>
                <w:szCs w:val="24"/>
              </w:rPr>
              <w:t>”</w:t>
            </w:r>
          </w:p>
        </w:tc>
        <w:tc>
          <w:tcPr>
            <w:tcW w:w="1440" w:type="dxa"/>
            <w:vAlign w:val="center"/>
          </w:tcPr>
          <w:p w14:paraId="62B81D88" w14:textId="54407D11" w:rsidR="00000214" w:rsidRPr="00BD56B1" w:rsidRDefault="00321026" w:rsidP="0068674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dtRndr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</w:tbl>
    <w:p w14:paraId="156BEBBC" w14:textId="2EAF0C9F" w:rsidR="00000214" w:rsidRDefault="00000214" w:rsidP="00BD56B1">
      <w:pPr>
        <w:pStyle w:val="Default"/>
        <w:spacing w:after="240"/>
        <w:ind w:left="1440" w:right="54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Nature of appealed order ≈ </w:t>
      </w:r>
      <w:r w:rsidR="00321026">
        <w:rPr>
          <w:rFonts w:ascii="Courier New" w:hAnsi="Courier New" w:cs="Courier New"/>
        </w:rPr>
        <w:t>[</w:t>
      </w:r>
      <w:proofErr w:type="spellStart"/>
      <w:r w:rsidR="00321026">
        <w:rPr>
          <w:rFonts w:ascii="Courier New" w:hAnsi="Courier New" w:cs="Courier New"/>
        </w:rPr>
        <w:t>ordType</w:t>
      </w:r>
      <w:proofErr w:type="spellEnd"/>
      <w:r w:rsidR="00321026">
        <w:rPr>
          <w:rFonts w:ascii="Courier New" w:hAnsi="Courier New" w:cs="Courier New"/>
        </w:rPr>
        <w:t>]</w:t>
      </w:r>
    </w:p>
    <w:p w14:paraId="72EACE99" w14:textId="28B1BB03" w:rsidR="00686745" w:rsidRDefault="00000214" w:rsidP="00686745">
      <w:pPr>
        <w:pStyle w:val="Default"/>
        <w:spacing w:after="240"/>
        <w:ind w:left="720" w:righ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conformed copy of which is attached</w:t>
      </w:r>
      <w:r w:rsidR="004B3A3F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in accordance with Rule </w:t>
      </w:r>
      <w:r w:rsidR="00CA762F">
        <w:rPr>
          <w:rFonts w:ascii="Courier New" w:hAnsi="Courier New" w:cs="Courier New"/>
        </w:rPr>
        <w:t>3(a)</w:t>
      </w:r>
      <w:r>
        <w:rPr>
          <w:rFonts w:ascii="Courier New" w:hAnsi="Courier New" w:cs="Courier New"/>
        </w:rPr>
        <w:t xml:space="preserve"> Fed. R. App. P. Likewise, an </w:t>
      </w:r>
      <w:r w:rsidR="00263FBB">
        <w:rPr>
          <w:rFonts w:ascii="Courier New" w:hAnsi="Courier New" w:cs="Courier New"/>
        </w:rPr>
        <w:t>order of indigence</w:t>
      </w:r>
      <w:r>
        <w:rPr>
          <w:rFonts w:ascii="Courier New" w:hAnsi="Courier New" w:cs="Courier New"/>
        </w:rPr>
        <w:t xml:space="preserve"> is attached pursuant to Rule </w:t>
      </w:r>
      <w:r w:rsidR="00686745">
        <w:rPr>
          <w:rFonts w:ascii="Courier New" w:hAnsi="Courier New" w:cs="Courier New"/>
        </w:rPr>
        <w:t>24(a)</w:t>
      </w:r>
      <w:r>
        <w:rPr>
          <w:rFonts w:ascii="Courier New" w:hAnsi="Courier New" w:cs="Courier New"/>
        </w:rPr>
        <w:t xml:space="preserve"> Fed. R. App. P.</w:t>
      </w:r>
    </w:p>
    <w:p w14:paraId="2092D0E0" w14:textId="4767C484" w:rsidR="00D63D71" w:rsidRDefault="00000214" w:rsidP="00686745">
      <w:pPr>
        <w:pStyle w:val="Default"/>
        <w:spacing w:after="240"/>
        <w:ind w:left="720" w:righ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(Please see </w:t>
      </w:r>
      <w:r w:rsidRPr="004B3A3F">
        <w:rPr>
          <w:rFonts w:ascii="Courier New" w:hAnsi="Courier New" w:cs="Courier New"/>
          <w:b/>
          <w:u w:val="single"/>
        </w:rPr>
        <w:t>Order #1</w:t>
      </w:r>
      <w:r>
        <w:rPr>
          <w:rFonts w:ascii="Courier New" w:hAnsi="Courier New" w:cs="Courier New"/>
        </w:rPr>
        <w:t xml:space="preserve"> and </w:t>
      </w:r>
      <w:r w:rsidR="00263FBB">
        <w:rPr>
          <w:rFonts w:ascii="Courier New" w:hAnsi="Courier New" w:cs="Courier New"/>
          <w:b/>
          <w:u w:val="single"/>
        </w:rPr>
        <w:t>Addendum</w:t>
      </w:r>
      <w:r w:rsidRPr="004B3A3F">
        <w:rPr>
          <w:rFonts w:ascii="Courier New" w:hAnsi="Courier New" w:cs="Courier New"/>
          <w:b/>
          <w:u w:val="single"/>
        </w:rPr>
        <w:t xml:space="preserve"> A</w:t>
      </w:r>
      <w:r>
        <w:rPr>
          <w:rFonts w:ascii="Courier New" w:hAnsi="Courier New" w:cs="Courier New"/>
        </w:rPr>
        <w:t>, respectively)</w:t>
      </w:r>
    </w:p>
    <w:p w14:paraId="1CD86F2E" w14:textId="77777777" w:rsidR="004B3A3F" w:rsidRPr="007810C8" w:rsidRDefault="004B3A3F" w:rsidP="004B3A3F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362DF348" w14:textId="77777777" w:rsidR="004B3A3F" w:rsidRPr="007810C8" w:rsidRDefault="004B3A3F" w:rsidP="004B3A3F">
      <w:pPr>
        <w:pStyle w:val="Default"/>
        <w:rPr>
          <w:rFonts w:ascii="Courier New" w:hAnsi="Courier New" w:cs="Courier New"/>
        </w:rPr>
      </w:pPr>
    </w:p>
    <w:p w14:paraId="441EC9CE" w14:textId="77777777" w:rsidR="00321026" w:rsidRPr="00EC58B0" w:rsidRDefault="00321026" w:rsidP="00321026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6C30CD42" w14:textId="77777777" w:rsidR="00321026" w:rsidRPr="004C6F92" w:rsidRDefault="00321026" w:rsidP="00321026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273F4C9F" w14:textId="77777777" w:rsidR="00321026" w:rsidRPr="007810C8" w:rsidRDefault="00321026" w:rsidP="00321026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426B3C1D" w14:textId="77777777" w:rsidR="00321026" w:rsidRPr="007810C8" w:rsidRDefault="00321026" w:rsidP="00321026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26EE01E6" w14:textId="77777777" w:rsidR="00321026" w:rsidRDefault="00321026" w:rsidP="00321026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13CB9479" w14:textId="77777777" w:rsidR="00321026" w:rsidRDefault="00321026" w:rsidP="00321026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11E0A880" w14:textId="7EA42770" w:rsidR="002062C4" w:rsidRPr="004B3A3F" w:rsidRDefault="00321026" w:rsidP="00321026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 w:rsidR="002062C4">
        <w:rPr>
          <w:sz w:val="28"/>
          <w:szCs w:val="28"/>
        </w:rPr>
        <w:br w:type="page"/>
      </w:r>
    </w:p>
    <w:p w14:paraId="38DB93C5" w14:textId="77777777" w:rsidR="00B369C1" w:rsidRPr="007810C8" w:rsidRDefault="00B369C1" w:rsidP="00B369C1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5AC0D0E5" w14:textId="77777777" w:rsidR="00B369C1" w:rsidRPr="007810C8" w:rsidRDefault="00B369C1" w:rsidP="00B369C1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COMPLIANCE</w:t>
      </w:r>
    </w:p>
    <w:p w14:paraId="321AC359" w14:textId="77777777" w:rsidR="00B369C1" w:rsidRDefault="00B369C1" w:rsidP="00B369C1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Local Rule 1.05(a).</w:t>
      </w:r>
    </w:p>
    <w:p w14:paraId="47C50539" w14:textId="77777777" w:rsidR="00B369C1" w:rsidRPr="007810C8" w:rsidRDefault="00B369C1" w:rsidP="00B369C1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6C663804" w14:textId="77777777" w:rsidR="00B369C1" w:rsidRPr="007810C8" w:rsidRDefault="00B369C1" w:rsidP="00B369C1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287FE944" w14:textId="445994B1" w:rsidR="00B369C1" w:rsidRDefault="00B369C1" w:rsidP="00B369C1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>I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HEREBY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CERTIFY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that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on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this</w:t>
      </w:r>
      <w:r>
        <w:rPr>
          <w:rFonts w:ascii="Courier New" w:hAnsi="Courier New" w:cs="Courier New"/>
          <w:color w:val="auto"/>
        </w:rPr>
        <w:t xml:space="preserve"> 11th </w:t>
      </w:r>
      <w:r w:rsidRPr="007810C8">
        <w:rPr>
          <w:rFonts w:ascii="Courier New" w:hAnsi="Courier New" w:cs="Courier New"/>
          <w:color w:val="auto"/>
        </w:rPr>
        <w:t>day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March 2021</w:t>
      </w:r>
      <w:r w:rsidRPr="007810C8">
        <w:rPr>
          <w:rFonts w:ascii="Courier New" w:hAnsi="Courier New" w:cs="Courier New"/>
          <w:color w:val="auto"/>
        </w:rPr>
        <w:t>,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I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electronically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filed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its online filing page. Which will automatically transmit this document to the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B369C1" w:rsidRPr="007810C8" w14:paraId="10F147CF" w14:textId="77777777" w:rsidTr="00CF23C1">
        <w:tc>
          <w:tcPr>
            <w:tcW w:w="5035" w:type="dxa"/>
          </w:tcPr>
          <w:p w14:paraId="4E249A43" w14:textId="77777777" w:rsidR="00B369C1" w:rsidRPr="007810C8" w:rsidRDefault="00B369C1" w:rsidP="00CF23C1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6D3EDDE5" w14:textId="06382289" w:rsidR="00B369C1" w:rsidRPr="007810C8" w:rsidRDefault="00B369C1" w:rsidP="00CF23C1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/s/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  <w:r w:rsidR="003F6C55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[plfName]</w:t>
            </w:r>
          </w:p>
          <w:p w14:paraId="1FD38711" w14:textId="77777777" w:rsidR="00B369C1" w:rsidRPr="007810C8" w:rsidRDefault="00B369C1" w:rsidP="00CF23C1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135C7F42" w14:textId="77777777" w:rsidR="00B369C1" w:rsidRPr="00005777" w:rsidRDefault="00B369C1" w:rsidP="00B369C1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5"/>
      </w:tblGrid>
      <w:tr w:rsidR="00B369C1" w14:paraId="77B97CAF" w14:textId="77777777" w:rsidTr="00D270F3">
        <w:trPr>
          <w:trHeight w:val="1224"/>
        </w:trPr>
        <w:tc>
          <w:tcPr>
            <w:tcW w:w="6480" w:type="dxa"/>
          </w:tcPr>
          <w:p w14:paraId="0B874129" w14:textId="574AB168" w:rsidR="00B369C1" w:rsidRPr="00D270F3" w:rsidRDefault="00B369C1" w:rsidP="00D270F3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5" w:type="dxa"/>
          </w:tcPr>
          <w:p w14:paraId="24E4C72B" w14:textId="77777777" w:rsidR="00B369C1" w:rsidRDefault="00B369C1" w:rsidP="00B369C1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3954750A" w14:textId="77777777" w:rsidR="00B369C1" w:rsidRPr="007810C8" w:rsidRDefault="00B369C1" w:rsidP="00B369C1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B369C1" w:rsidRPr="007810C8" w14:paraId="6D2A8C46" w14:textId="77777777" w:rsidTr="00CF23C1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2EC43C3A" w14:textId="77777777" w:rsidR="00321026" w:rsidRPr="00E4136C" w:rsidRDefault="00321026" w:rsidP="0032102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9474C1F" w14:textId="77777777" w:rsidR="00321026" w:rsidRDefault="00321026" w:rsidP="0032102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7F400CF0" w14:textId="77777777" w:rsidR="00321026" w:rsidRDefault="00321026" w:rsidP="0032102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73D3E8F" w14:textId="77777777" w:rsidR="00321026" w:rsidRDefault="00321026" w:rsidP="0032102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6395D907" w14:textId="77777777" w:rsidR="00321026" w:rsidRDefault="00321026" w:rsidP="0032102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6B3BCA9" w14:textId="77777777" w:rsidR="00321026" w:rsidRPr="00E4136C" w:rsidRDefault="00321026" w:rsidP="0032102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8594E13" w14:textId="77777777" w:rsidR="00321026" w:rsidRDefault="00321026" w:rsidP="00321026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31F246D5" w14:textId="71B7AF12" w:rsidR="00B369C1" w:rsidRPr="00005777" w:rsidRDefault="00B369C1" w:rsidP="00CF23C1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6942A61" w14:textId="77777777" w:rsidR="00B369C1" w:rsidRPr="007810C8" w:rsidRDefault="00B369C1" w:rsidP="00CF23C1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9FE421D" w14:textId="77777777" w:rsidR="00F277A5" w:rsidRDefault="00F277A5" w:rsidP="00F277A5">
      <w:pPr>
        <w:spacing w:before="240"/>
        <w:rPr>
          <w:rFonts w:ascii="Courier New" w:hAnsi="Courier New" w:cs="Courier New"/>
          <w:bCs/>
        </w:rPr>
      </w:pPr>
      <w:bookmarkStart w:id="5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3A3B26AE" w14:textId="3FC931BF" w:rsidR="00F277A5" w:rsidRDefault="001E5F0A" w:rsidP="00F277A5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 w:rsidR="00F277A5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TextBookDiscrimination.com/Guides/NoticeAppeal.html</w:t>
        </w:r>
      </w:hyperlink>
    </w:p>
    <w:bookmarkEnd w:id="5"/>
    <w:p w14:paraId="07CF1B0C" w14:textId="77777777" w:rsidR="00B369C1" w:rsidRDefault="00B369C1" w:rsidP="00B369C1">
      <w:pPr>
        <w:rPr>
          <w:rFonts w:ascii="Courier New" w:hAnsi="Courier New" w:cs="Courier New"/>
        </w:rPr>
      </w:pPr>
    </w:p>
    <w:p w14:paraId="14544CBF" w14:textId="3BAA1AB3" w:rsidR="00B369C1" w:rsidRDefault="00B369C1" w:rsidP="00B369C1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4ECEB89D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6B8D4A2E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2663BD2D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5B5D2191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1EDD96B0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35EA9DB4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04B0CBF9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0D8DD12C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149E43ED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16A0A4C1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2BDD48CC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633E74ED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6E18987D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409EDEEF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29DB437A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5BB87231" w14:textId="77777777" w:rsidR="00B369C1" w:rsidRPr="0085359C" w:rsidRDefault="00B369C1" w:rsidP="00B369C1">
      <w:pPr>
        <w:spacing w:after="0"/>
        <w:jc w:val="center"/>
        <w:rPr>
          <w:rFonts w:ascii="Courier New" w:hAnsi="Courier New" w:cs="Courier New"/>
          <w:b/>
        </w:rPr>
      </w:pPr>
    </w:p>
    <w:p w14:paraId="4E019798" w14:textId="0825B83F" w:rsidR="00B369C1" w:rsidRPr="00D52F09" w:rsidRDefault="00B369C1" w:rsidP="00B369C1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ORDER #1</w:t>
      </w:r>
    </w:p>
    <w:p w14:paraId="5B36D5C4" w14:textId="77777777" w:rsidR="00236A1A" w:rsidRDefault="00236A1A" w:rsidP="00236A1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1B394F2" w14:textId="7BA3D603" w:rsidR="00236A1A" w:rsidRDefault="00321026" w:rsidP="00236A1A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United States District Court, Florida, [</w:t>
      </w:r>
      <w:proofErr w:type="spellStart"/>
      <w:r>
        <w:rPr>
          <w:rFonts w:ascii="Courier New" w:hAnsi="Courier New" w:cs="Courier New"/>
          <w:sz w:val="24"/>
          <w:szCs w:val="24"/>
        </w:rPr>
        <w:t>courtDistrict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4165F276" w14:textId="0EB3D06A" w:rsidR="00236A1A" w:rsidRDefault="00321026" w:rsidP="00236A1A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caseNo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7911DF8C" w14:textId="228B469D" w:rsidR="00236A1A" w:rsidRDefault="00236A1A" w:rsidP="00236A1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7E42D9D" w14:textId="19CB6DC5" w:rsidR="00236A1A" w:rsidRDefault="00321026" w:rsidP="00236A1A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dtRndr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5420C2F6" w14:textId="77777777" w:rsidR="00236A1A" w:rsidRDefault="00236A1A" w:rsidP="00236A1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770F83F" w14:textId="0400BFA9" w:rsidR="00B369C1" w:rsidRPr="00686745" w:rsidRDefault="00686745" w:rsidP="00236A1A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r w:rsidR="00321026">
        <w:rPr>
          <w:rFonts w:ascii="Courier New" w:hAnsi="Courier New" w:cs="Courier New"/>
          <w:sz w:val="24"/>
          <w:szCs w:val="24"/>
        </w:rPr>
        <w:t>#</w:t>
      </w:r>
      <w:r>
        <w:rPr>
          <w:rFonts w:ascii="Courier New" w:hAnsi="Courier New" w:cs="Courier New"/>
          <w:sz w:val="24"/>
          <w:szCs w:val="24"/>
        </w:rPr>
        <w:t>]</w:t>
      </w:r>
    </w:p>
    <w:p w14:paraId="2E217B3C" w14:textId="73A2E937" w:rsidR="00B369C1" w:rsidRPr="00B369C1" w:rsidRDefault="00B369C1" w:rsidP="00B369C1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 w:rsidRPr="00B369C1">
        <w:rPr>
          <w:rFonts w:ascii="Courier New" w:hAnsi="Courier New" w:cs="Courier New"/>
          <w:i/>
          <w:sz w:val="24"/>
          <w:szCs w:val="24"/>
        </w:rPr>
        <w:t>“</w:t>
      </w:r>
      <w:r w:rsidR="00321026">
        <w:rPr>
          <w:rFonts w:ascii="Courier New" w:hAnsi="Courier New" w:cs="Courier New"/>
          <w:i/>
          <w:sz w:val="24"/>
          <w:szCs w:val="24"/>
        </w:rPr>
        <w:t>[</w:t>
      </w:r>
      <w:proofErr w:type="spellStart"/>
      <w:r w:rsidR="00321026">
        <w:rPr>
          <w:rFonts w:ascii="Courier New" w:hAnsi="Courier New" w:cs="Courier New"/>
          <w:i/>
          <w:sz w:val="24"/>
          <w:szCs w:val="24"/>
        </w:rPr>
        <w:t>orderTitle</w:t>
      </w:r>
      <w:proofErr w:type="spellEnd"/>
      <w:r w:rsidR="00321026">
        <w:rPr>
          <w:rFonts w:ascii="Courier New" w:hAnsi="Courier New" w:cs="Courier New"/>
          <w:i/>
          <w:sz w:val="24"/>
          <w:szCs w:val="24"/>
        </w:rPr>
        <w:t>]</w:t>
      </w:r>
      <w:r w:rsidRPr="00B369C1">
        <w:rPr>
          <w:rFonts w:ascii="Courier New" w:hAnsi="Courier New" w:cs="Courier New"/>
          <w:i/>
          <w:sz w:val="24"/>
          <w:szCs w:val="24"/>
        </w:rPr>
        <w:t>”</w:t>
      </w:r>
    </w:p>
    <w:p w14:paraId="478EACE6" w14:textId="77777777" w:rsidR="00686745" w:rsidRDefault="00686745" w:rsidP="00B369C1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DF113C3" w14:textId="77777777" w:rsidR="00B369C1" w:rsidRDefault="00B369C1" w:rsidP="00B369C1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CCE6D5B" w14:textId="77777777" w:rsidR="00B369C1" w:rsidRDefault="00B369C1" w:rsidP="00B369C1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645FC20" w14:textId="77777777" w:rsidR="00B369C1" w:rsidRPr="00D52F09" w:rsidRDefault="00B369C1" w:rsidP="00B369C1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5E616B7" w14:textId="77777777" w:rsidR="00B369C1" w:rsidRPr="00D52F09" w:rsidRDefault="00B369C1" w:rsidP="00B369C1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7024213" w14:textId="77777777" w:rsidR="00B369C1" w:rsidRDefault="00B369C1" w:rsidP="00B369C1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AD9358" w14:textId="77777777" w:rsidR="00B369C1" w:rsidRPr="00D52F09" w:rsidRDefault="00B369C1" w:rsidP="00B369C1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73DB725" w14:textId="5998F0AE" w:rsidR="00B2183A" w:rsidRDefault="00B2183A" w:rsidP="00B2183A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0F805691" w14:textId="77777777" w:rsidR="00E70E57" w:rsidRPr="00B369C1" w:rsidRDefault="00E70E57" w:rsidP="00E70E57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4985BF42" w14:textId="77777777" w:rsidR="00E70E57" w:rsidRPr="00B369C1" w:rsidRDefault="00E70E57" w:rsidP="00E70E57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2B0724DD" w14:textId="77777777" w:rsidR="00E70E57" w:rsidRPr="00B369C1" w:rsidRDefault="00E70E57" w:rsidP="00E70E57">
      <w:pPr>
        <w:spacing w:line="480" w:lineRule="auto"/>
        <w:rPr>
          <w:rFonts w:ascii="Courier New" w:hAnsi="Courier New" w:cs="Courier New"/>
          <w:b/>
          <w:sz w:val="24"/>
          <w:szCs w:val="24"/>
        </w:rPr>
      </w:pPr>
      <w:r w:rsidRPr="00B369C1">
        <w:rPr>
          <w:rFonts w:ascii="Courier New" w:hAnsi="Courier New" w:cs="Courier New"/>
          <w:b/>
          <w:sz w:val="24"/>
          <w:szCs w:val="24"/>
        </w:rPr>
        <w:br w:type="page"/>
      </w:r>
    </w:p>
    <w:bookmarkEnd w:id="1"/>
    <w:p w14:paraId="6622A911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5ABCD581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19579806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506FCFB5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6C802F10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0C9A70A0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1BDF6EB0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65A61121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2EEC0BDC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308FCDD7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17D87F8F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67A24B3E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582D6F80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621B6381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4FC53C2E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5CA29543" w14:textId="77777777" w:rsidR="00263FBB" w:rsidRPr="0085359C" w:rsidRDefault="00263FBB" w:rsidP="00263FBB">
      <w:pPr>
        <w:spacing w:after="0"/>
        <w:jc w:val="center"/>
        <w:rPr>
          <w:rFonts w:ascii="Courier New" w:hAnsi="Courier New" w:cs="Courier New"/>
          <w:b/>
        </w:rPr>
      </w:pPr>
    </w:p>
    <w:p w14:paraId="64452266" w14:textId="2EA77647" w:rsidR="00263FBB" w:rsidRPr="00D52F09" w:rsidRDefault="00263FBB" w:rsidP="00263FBB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ADDENDUM A</w:t>
      </w:r>
    </w:p>
    <w:p w14:paraId="5AA2929B" w14:textId="77777777" w:rsidR="009D4440" w:rsidRDefault="009D4440" w:rsidP="009D444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9DF25CB" w14:textId="7D699C5F" w:rsidR="009D4440" w:rsidRDefault="00321026" w:rsidP="009D4440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United States District Court, Florida, [</w:t>
      </w:r>
      <w:proofErr w:type="spellStart"/>
      <w:r>
        <w:rPr>
          <w:rFonts w:ascii="Courier New" w:hAnsi="Courier New" w:cs="Courier New"/>
          <w:sz w:val="24"/>
          <w:szCs w:val="24"/>
        </w:rPr>
        <w:t>courtDistrict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70B99C48" w14:textId="389E35FD" w:rsidR="009D4440" w:rsidRDefault="00321026" w:rsidP="009D4440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caseNo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4B4594F2" w14:textId="7011900A" w:rsidR="00263FBB" w:rsidRDefault="00263FBB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075E53B" w14:textId="3876714A" w:rsidR="009D4440" w:rsidRDefault="00321026" w:rsidP="009D4440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dtRndr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65E7D888" w14:textId="77777777" w:rsidR="009D4440" w:rsidRPr="00265486" w:rsidRDefault="009D4440" w:rsidP="009D444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CFB0BD" w14:textId="159037C3" w:rsidR="00686745" w:rsidRPr="00686745" w:rsidRDefault="00686745" w:rsidP="009D4440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r w:rsidR="00321026">
        <w:rPr>
          <w:rFonts w:ascii="Courier New" w:hAnsi="Courier New" w:cs="Courier New"/>
          <w:sz w:val="24"/>
          <w:szCs w:val="24"/>
        </w:rPr>
        <w:t>#</w:t>
      </w:r>
      <w:r>
        <w:rPr>
          <w:rFonts w:ascii="Courier New" w:hAnsi="Courier New" w:cs="Courier New"/>
          <w:sz w:val="24"/>
          <w:szCs w:val="24"/>
        </w:rPr>
        <w:t>]</w:t>
      </w:r>
    </w:p>
    <w:p w14:paraId="476FE559" w14:textId="0990CBDF" w:rsidR="00263FBB" w:rsidRPr="00B369C1" w:rsidRDefault="00263FBB" w:rsidP="00263FBB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 w:rsidRPr="00B369C1">
        <w:rPr>
          <w:rFonts w:ascii="Courier New" w:hAnsi="Courier New" w:cs="Courier New"/>
          <w:i/>
          <w:sz w:val="24"/>
          <w:szCs w:val="24"/>
        </w:rPr>
        <w:t>“</w:t>
      </w:r>
      <w:r w:rsidR="00EF5BC6" w:rsidRPr="00EF5BC6">
        <w:rPr>
          <w:rFonts w:ascii="Courier New" w:hAnsi="Courier New" w:cs="Courier New"/>
          <w:i/>
          <w:sz w:val="24"/>
          <w:szCs w:val="24"/>
        </w:rPr>
        <w:t xml:space="preserve">Order Granting Plaintiff's Motion for Leave to Proceed </w:t>
      </w:r>
      <w:proofErr w:type="gramStart"/>
      <w:r w:rsidR="00EF5BC6" w:rsidRPr="00EF5BC6">
        <w:rPr>
          <w:rFonts w:ascii="Courier New" w:hAnsi="Courier New" w:cs="Courier New"/>
          <w:i/>
          <w:sz w:val="24"/>
          <w:szCs w:val="24"/>
        </w:rPr>
        <w:t>In</w:t>
      </w:r>
      <w:proofErr w:type="gramEnd"/>
      <w:r w:rsidR="00EF5BC6" w:rsidRPr="00EF5BC6">
        <w:rPr>
          <w:rFonts w:ascii="Courier New" w:hAnsi="Courier New" w:cs="Courier New"/>
          <w:i/>
          <w:sz w:val="24"/>
          <w:szCs w:val="24"/>
        </w:rPr>
        <w:t xml:space="preserve"> Forma Pauperis</w:t>
      </w:r>
      <w:r w:rsidRPr="00B369C1">
        <w:rPr>
          <w:rFonts w:ascii="Courier New" w:hAnsi="Courier New" w:cs="Courier New"/>
          <w:i/>
          <w:sz w:val="24"/>
          <w:szCs w:val="24"/>
        </w:rPr>
        <w:t>”</w:t>
      </w:r>
    </w:p>
    <w:p w14:paraId="56A46C45" w14:textId="77777777" w:rsidR="00686745" w:rsidRDefault="00686745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78B2529" w14:textId="63A0CA0A" w:rsidR="00263FBB" w:rsidRDefault="00263FBB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A73DB9E" w14:textId="77777777" w:rsidR="00686745" w:rsidRDefault="00686745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E66AD1A" w14:textId="77777777" w:rsidR="00263FBB" w:rsidRDefault="00263FBB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40B7EBC" w14:textId="77777777" w:rsidR="00263FBB" w:rsidRPr="00D52F09" w:rsidRDefault="00263FBB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809C64B" w14:textId="77777777" w:rsidR="00263FBB" w:rsidRPr="00D52F09" w:rsidRDefault="00263FBB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A08F679" w14:textId="77777777" w:rsidR="00263FBB" w:rsidRDefault="00263FBB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4E467E1" w14:textId="77777777" w:rsidR="00263FBB" w:rsidRPr="00D52F09" w:rsidRDefault="00263FBB" w:rsidP="00263FB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9722077" w14:textId="77777777" w:rsidR="00263FBB" w:rsidRDefault="00263FBB" w:rsidP="00263FBB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380ED596" w14:textId="77777777" w:rsidR="001E5F0A" w:rsidRDefault="001E5F0A" w:rsidP="00263FBB">
      <w:pPr>
        <w:spacing w:after="0" w:line="480" w:lineRule="auto"/>
        <w:rPr>
          <w:rFonts w:ascii="Courier New" w:hAnsi="Courier New" w:cs="Courier New"/>
          <w:sz w:val="24"/>
          <w:szCs w:val="24"/>
        </w:rPr>
        <w:sectPr w:rsidR="001E5F0A" w:rsidSect="00740C14">
          <w:headerReference w:type="default" r:id="rId20"/>
          <w:footerReference w:type="default" r:id="rId21"/>
          <w:type w:val="continuous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2C24A1C7" w14:textId="77777777" w:rsidR="001E5F0A" w:rsidRDefault="001E5F0A" w:rsidP="001E5F0A">
      <w:pPr>
        <w:jc w:val="center"/>
        <w:sectPr w:rsidR="001E5F0A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1E5F0A" w:rsidRPr="000C3158" w14:paraId="7A65F8C8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45F114F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E27B827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4D06956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1E5F0A" w:rsidRPr="000C3158" w14:paraId="43C4A50D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5060A44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D6FC956" wp14:editId="248BCD8C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24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24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F0A" w:rsidRPr="000C3158" w14:paraId="4092DE0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9FCAF19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DD647F2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6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1E5F0A" w:rsidRPr="000C3158" w14:paraId="52ADA30B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D5CF847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1E5F0A" w:rsidRPr="000C3158" w14:paraId="578F3C3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A54C25F" w14:textId="77777777" w:rsidR="001E5F0A" w:rsidRPr="000C3158" w:rsidRDefault="001E5F0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2593D84" wp14:editId="5499B9A2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0B1AD7F" w14:textId="77777777" w:rsidR="001E5F0A" w:rsidRPr="000C3158" w:rsidRDefault="001E5F0A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B59CC0F" w14:textId="77777777" w:rsidR="001E5F0A" w:rsidRPr="000C3158" w:rsidRDefault="001E5F0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EF63D01" w14:textId="77777777" w:rsidR="001E5F0A" w:rsidRPr="000C3158" w:rsidRDefault="001E5F0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8735D09" wp14:editId="6CC4EC4C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F0A" w:rsidRPr="000C3158" w14:paraId="69DE8E0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D06A0B7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2505AED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FBD3D1F" w14:textId="77777777" w:rsidR="001E5F0A" w:rsidRPr="000C3158" w:rsidRDefault="001E5F0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F0FA704" w14:textId="4831C2E6" w:rsidR="00263FBB" w:rsidRPr="00B369C1" w:rsidRDefault="00263FBB" w:rsidP="00263FBB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sectPr w:rsidR="00263FBB" w:rsidRPr="00B369C1" w:rsidSect="001E5F0A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EE647" w14:textId="77777777" w:rsidR="00FD7B7E" w:rsidRDefault="00FD7B7E">
      <w:pPr>
        <w:spacing w:after="0" w:line="240" w:lineRule="auto"/>
      </w:pPr>
      <w:r>
        <w:separator/>
      </w:r>
    </w:p>
  </w:endnote>
  <w:endnote w:type="continuationSeparator" w:id="0">
    <w:p w14:paraId="2B9CC683" w14:textId="77777777" w:rsidR="00FD7B7E" w:rsidRDefault="00FD7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49386" w14:textId="77777777" w:rsidR="001E5F0A" w:rsidRPr="00C41F43" w:rsidRDefault="001E5F0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C4C5F6A" w14:textId="77777777" w:rsidR="001E5F0A" w:rsidRDefault="001E5F0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8F526EB" w14:textId="77777777" w:rsidR="001E5F0A" w:rsidRPr="00FF6121" w:rsidRDefault="001E5F0A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BC3CB" w14:textId="2478D954" w:rsidR="00FD7B7E" w:rsidRDefault="001E5F0A" w:rsidP="00243552">
    <w:pPr>
      <w:pStyle w:val="Footer"/>
      <w:jc w:val="right"/>
    </w:pPr>
    <w:hyperlink r:id="rId1" w:history="1">
      <w:r w:rsidR="00263FBB" w:rsidRPr="00263FBB">
        <w:rPr>
          <w:rStyle w:val="Hyperlink"/>
          <w:color w:val="auto"/>
          <w:u w:val="none"/>
        </w:rPr>
        <w:t>www.TextBookDiscrimination.com</w:t>
      </w:r>
    </w:hyperlink>
    <w:r w:rsidR="00263FBB">
      <w:t xml:space="preserve"> | </w:t>
    </w:r>
    <w:sdt>
      <w:sdtPr>
        <w:alias w:val="Comments"/>
        <w:tag w:val=""/>
        <w:id w:val="-893735578"/>
        <w:placeholder>
          <w:docPart w:val="E4CDD3182A814F6AA2D8520547ECB916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8F2F7A">
          <w:t>0.2</w:t>
        </w:r>
        <w:r w:rsidR="00321026">
          <w:t>1</w:t>
        </w:r>
        <w:r w:rsidR="008F2F7A">
          <w:t>0</w:t>
        </w:r>
      </w:sdtContent>
    </w:sdt>
    <w:r w:rsidR="00FD7B7E">
      <w:t xml:space="preserve"> | </w:t>
    </w:r>
    <w:r w:rsidR="00FD7B7E">
      <w:fldChar w:fldCharType="begin"/>
    </w:r>
    <w:r w:rsidR="00FD7B7E">
      <w:instrText xml:space="preserve"> PAGE  \* Arabic  \* MERGEFORMAT </w:instrText>
    </w:r>
    <w:r w:rsidR="00FD7B7E">
      <w:fldChar w:fldCharType="separate"/>
    </w:r>
    <w:r w:rsidR="0033301F">
      <w:rPr>
        <w:noProof/>
      </w:rPr>
      <w:t>5</w:t>
    </w:r>
    <w:r w:rsidR="00FD7B7E">
      <w:fldChar w:fldCharType="end"/>
    </w:r>
    <w:r w:rsidR="00FD7B7E"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33301F">
      <w:rPr>
        <w:noProof/>
      </w:rPr>
      <w:t>65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A0B21" w14:textId="77777777" w:rsidR="001E5F0A" w:rsidRPr="00C41F43" w:rsidRDefault="001E5F0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B79E400" w14:textId="77777777" w:rsidR="001E5F0A" w:rsidRDefault="001E5F0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E2CCD3C" w14:textId="77777777" w:rsidR="001E5F0A" w:rsidRPr="00FF6121" w:rsidRDefault="001E5F0A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E9333" w14:textId="77777777" w:rsidR="00FD7B7E" w:rsidRDefault="00FD7B7E">
      <w:pPr>
        <w:spacing w:after="0" w:line="240" w:lineRule="auto"/>
      </w:pPr>
      <w:r>
        <w:separator/>
      </w:r>
    </w:p>
  </w:footnote>
  <w:footnote w:type="continuationSeparator" w:id="0">
    <w:p w14:paraId="091A1B1F" w14:textId="77777777" w:rsidR="00FD7B7E" w:rsidRDefault="00FD7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15FA2" w14:textId="115DD1EA" w:rsidR="00FD7B7E" w:rsidRPr="00321026" w:rsidRDefault="00321026" w:rsidP="00321026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-1133329115"/>
        <w:placeholder>
          <w:docPart w:val="5B03B85C2D7B430CB97771CE7FDDE7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Notice of Appeal</w:t>
        </w:r>
      </w:sdtContent>
    </w:sdt>
    <w:r>
      <w:t xml:space="preserve"> | </w:t>
    </w:r>
    <w:sdt>
      <w:sdtPr>
        <w:alias w:val="Publish Date"/>
        <w:tag w:val=""/>
        <w:id w:val="2054425097"/>
        <w:placeholder>
          <w:docPart w:val="0B7F1AB23BF9450194E58057BA9B9874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29C6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0ABD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26D8C"/>
    <w:multiLevelType w:val="hybridMultilevel"/>
    <w:tmpl w:val="124A057E"/>
    <w:lvl w:ilvl="0" w:tplc="3D625B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A30E19"/>
    <w:multiLevelType w:val="hybridMultilevel"/>
    <w:tmpl w:val="BCB63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A5C92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E19D9"/>
    <w:multiLevelType w:val="hybridMultilevel"/>
    <w:tmpl w:val="05D8A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3266B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3380B"/>
    <w:multiLevelType w:val="hybridMultilevel"/>
    <w:tmpl w:val="42620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84801"/>
    <w:multiLevelType w:val="hybridMultilevel"/>
    <w:tmpl w:val="02746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E1B8D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A2DEF"/>
    <w:multiLevelType w:val="hybridMultilevel"/>
    <w:tmpl w:val="CEC05BB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3AC7CB6"/>
    <w:multiLevelType w:val="hybridMultilevel"/>
    <w:tmpl w:val="5380A93A"/>
    <w:lvl w:ilvl="0" w:tplc="69CC47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44A358C"/>
    <w:multiLevelType w:val="hybridMultilevel"/>
    <w:tmpl w:val="0E78913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4585A28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A1CB8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0676F5"/>
    <w:multiLevelType w:val="hybridMultilevel"/>
    <w:tmpl w:val="AA0AEED0"/>
    <w:lvl w:ilvl="0" w:tplc="7578EC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41B4A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81AB8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E13B3A"/>
    <w:multiLevelType w:val="hybridMultilevel"/>
    <w:tmpl w:val="C16CDC8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02A5081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3E447F"/>
    <w:multiLevelType w:val="hybridMultilevel"/>
    <w:tmpl w:val="02746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86593"/>
    <w:multiLevelType w:val="hybridMultilevel"/>
    <w:tmpl w:val="014076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DC11D9"/>
    <w:multiLevelType w:val="hybridMultilevel"/>
    <w:tmpl w:val="CEA4E362"/>
    <w:lvl w:ilvl="0" w:tplc="F0DE2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1F3ADA"/>
    <w:multiLevelType w:val="hybridMultilevel"/>
    <w:tmpl w:val="DADE24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2B080B"/>
    <w:multiLevelType w:val="hybridMultilevel"/>
    <w:tmpl w:val="9C780F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E842E9"/>
    <w:multiLevelType w:val="hybridMultilevel"/>
    <w:tmpl w:val="46E2DDBC"/>
    <w:lvl w:ilvl="0" w:tplc="6EB0F180">
      <w:start w:val="1"/>
      <w:numFmt w:val="upperLetter"/>
      <w:lvlText w:val="%1.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9B12FB"/>
    <w:multiLevelType w:val="hybridMultilevel"/>
    <w:tmpl w:val="E366867C"/>
    <w:lvl w:ilvl="0" w:tplc="B9662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C4A68"/>
    <w:multiLevelType w:val="hybridMultilevel"/>
    <w:tmpl w:val="4C98D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C56414"/>
    <w:multiLevelType w:val="hybridMultilevel"/>
    <w:tmpl w:val="512A2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1588C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351AF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D56101"/>
    <w:multiLevelType w:val="hybridMultilevel"/>
    <w:tmpl w:val="8A94FAB4"/>
    <w:lvl w:ilvl="0" w:tplc="30021CEA">
      <w:start w:val="8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6E806408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E50F2"/>
    <w:multiLevelType w:val="hybridMultilevel"/>
    <w:tmpl w:val="384628DA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0985197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C5396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775D81"/>
    <w:multiLevelType w:val="hybridMultilevel"/>
    <w:tmpl w:val="E03E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87896"/>
    <w:multiLevelType w:val="hybridMultilevel"/>
    <w:tmpl w:val="05D8A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38"/>
  </w:num>
  <w:num w:numId="4">
    <w:abstractNumId w:val="17"/>
  </w:num>
  <w:num w:numId="5">
    <w:abstractNumId w:val="19"/>
  </w:num>
  <w:num w:numId="6">
    <w:abstractNumId w:val="34"/>
  </w:num>
  <w:num w:numId="7">
    <w:abstractNumId w:val="29"/>
  </w:num>
  <w:num w:numId="8">
    <w:abstractNumId w:val="5"/>
  </w:num>
  <w:num w:numId="9">
    <w:abstractNumId w:val="10"/>
  </w:num>
  <w:num w:numId="10">
    <w:abstractNumId w:val="18"/>
  </w:num>
  <w:num w:numId="11">
    <w:abstractNumId w:val="12"/>
  </w:num>
  <w:num w:numId="12">
    <w:abstractNumId w:val="21"/>
  </w:num>
  <w:num w:numId="13">
    <w:abstractNumId w:val="2"/>
  </w:num>
  <w:num w:numId="14">
    <w:abstractNumId w:val="3"/>
  </w:num>
  <w:num w:numId="15">
    <w:abstractNumId w:val="27"/>
  </w:num>
  <w:num w:numId="16">
    <w:abstractNumId w:val="15"/>
  </w:num>
  <w:num w:numId="17">
    <w:abstractNumId w:val="8"/>
  </w:num>
  <w:num w:numId="18">
    <w:abstractNumId w:val="20"/>
  </w:num>
  <w:num w:numId="19">
    <w:abstractNumId w:val="24"/>
  </w:num>
  <w:num w:numId="20">
    <w:abstractNumId w:val="28"/>
  </w:num>
  <w:num w:numId="21">
    <w:abstractNumId w:val="11"/>
  </w:num>
  <w:num w:numId="22">
    <w:abstractNumId w:val="22"/>
  </w:num>
  <w:num w:numId="23">
    <w:abstractNumId w:val="26"/>
  </w:num>
  <w:num w:numId="24">
    <w:abstractNumId w:val="23"/>
  </w:num>
  <w:num w:numId="25">
    <w:abstractNumId w:val="32"/>
  </w:num>
  <w:num w:numId="26">
    <w:abstractNumId w:val="13"/>
  </w:num>
  <w:num w:numId="27">
    <w:abstractNumId w:val="9"/>
  </w:num>
  <w:num w:numId="28">
    <w:abstractNumId w:val="6"/>
  </w:num>
  <w:num w:numId="29">
    <w:abstractNumId w:val="16"/>
  </w:num>
  <w:num w:numId="30">
    <w:abstractNumId w:val="4"/>
  </w:num>
  <w:num w:numId="31">
    <w:abstractNumId w:val="1"/>
  </w:num>
  <w:num w:numId="32">
    <w:abstractNumId w:val="30"/>
  </w:num>
  <w:num w:numId="33">
    <w:abstractNumId w:val="0"/>
  </w:num>
  <w:num w:numId="34">
    <w:abstractNumId w:val="33"/>
  </w:num>
  <w:num w:numId="35">
    <w:abstractNumId w:val="36"/>
  </w:num>
  <w:num w:numId="36">
    <w:abstractNumId w:val="35"/>
  </w:num>
  <w:num w:numId="37">
    <w:abstractNumId w:val="31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C53"/>
    <w:rsid w:val="00000214"/>
    <w:rsid w:val="00002543"/>
    <w:rsid w:val="000040CC"/>
    <w:rsid w:val="00010072"/>
    <w:rsid w:val="000101F4"/>
    <w:rsid w:val="00012528"/>
    <w:rsid w:val="00012542"/>
    <w:rsid w:val="00015D15"/>
    <w:rsid w:val="00016A09"/>
    <w:rsid w:val="000205ED"/>
    <w:rsid w:val="0002249D"/>
    <w:rsid w:val="00023014"/>
    <w:rsid w:val="0002358F"/>
    <w:rsid w:val="000235BD"/>
    <w:rsid w:val="00023E53"/>
    <w:rsid w:val="0002430D"/>
    <w:rsid w:val="0003284A"/>
    <w:rsid w:val="000330E2"/>
    <w:rsid w:val="00035E3A"/>
    <w:rsid w:val="00036B03"/>
    <w:rsid w:val="00040011"/>
    <w:rsid w:val="00040188"/>
    <w:rsid w:val="00040306"/>
    <w:rsid w:val="00043DC9"/>
    <w:rsid w:val="00044D6C"/>
    <w:rsid w:val="00044FC0"/>
    <w:rsid w:val="00046DDC"/>
    <w:rsid w:val="000473F0"/>
    <w:rsid w:val="00051001"/>
    <w:rsid w:val="00052D24"/>
    <w:rsid w:val="00053A84"/>
    <w:rsid w:val="00054269"/>
    <w:rsid w:val="0006016F"/>
    <w:rsid w:val="0006204B"/>
    <w:rsid w:val="00064351"/>
    <w:rsid w:val="00066B06"/>
    <w:rsid w:val="00070A68"/>
    <w:rsid w:val="00072E8F"/>
    <w:rsid w:val="00074161"/>
    <w:rsid w:val="000744B7"/>
    <w:rsid w:val="000761E5"/>
    <w:rsid w:val="00077B82"/>
    <w:rsid w:val="000810BF"/>
    <w:rsid w:val="000829CB"/>
    <w:rsid w:val="0008352C"/>
    <w:rsid w:val="000853D5"/>
    <w:rsid w:val="000872C9"/>
    <w:rsid w:val="000901C5"/>
    <w:rsid w:val="0009591C"/>
    <w:rsid w:val="000967FA"/>
    <w:rsid w:val="000A2C32"/>
    <w:rsid w:val="000A2F54"/>
    <w:rsid w:val="000A5383"/>
    <w:rsid w:val="000A6BA1"/>
    <w:rsid w:val="000B0719"/>
    <w:rsid w:val="000B10CB"/>
    <w:rsid w:val="000B1F6F"/>
    <w:rsid w:val="000B3810"/>
    <w:rsid w:val="000B46B2"/>
    <w:rsid w:val="000B4993"/>
    <w:rsid w:val="000B4B33"/>
    <w:rsid w:val="000B59A2"/>
    <w:rsid w:val="000B5D6B"/>
    <w:rsid w:val="000B6E69"/>
    <w:rsid w:val="000C346E"/>
    <w:rsid w:val="000C451C"/>
    <w:rsid w:val="000C4A29"/>
    <w:rsid w:val="000C6C62"/>
    <w:rsid w:val="000D1AA5"/>
    <w:rsid w:val="000D2F20"/>
    <w:rsid w:val="000D4A43"/>
    <w:rsid w:val="000D5C1B"/>
    <w:rsid w:val="000D6631"/>
    <w:rsid w:val="000D77FC"/>
    <w:rsid w:val="000E1D7F"/>
    <w:rsid w:val="000E30AB"/>
    <w:rsid w:val="000E45F3"/>
    <w:rsid w:val="000E57D7"/>
    <w:rsid w:val="000E628F"/>
    <w:rsid w:val="000E7501"/>
    <w:rsid w:val="000F2EB9"/>
    <w:rsid w:val="0010006A"/>
    <w:rsid w:val="001005C1"/>
    <w:rsid w:val="00100F4F"/>
    <w:rsid w:val="00102DE9"/>
    <w:rsid w:val="0010782C"/>
    <w:rsid w:val="0011066A"/>
    <w:rsid w:val="001112A8"/>
    <w:rsid w:val="0011190A"/>
    <w:rsid w:val="00112176"/>
    <w:rsid w:val="001126AB"/>
    <w:rsid w:val="001128E1"/>
    <w:rsid w:val="00113FF2"/>
    <w:rsid w:val="0011578A"/>
    <w:rsid w:val="00116377"/>
    <w:rsid w:val="00117C67"/>
    <w:rsid w:val="0012020B"/>
    <w:rsid w:val="00120C66"/>
    <w:rsid w:val="00121181"/>
    <w:rsid w:val="00121CBD"/>
    <w:rsid w:val="00121FEC"/>
    <w:rsid w:val="001223D3"/>
    <w:rsid w:val="00131620"/>
    <w:rsid w:val="00131D8F"/>
    <w:rsid w:val="00132B6B"/>
    <w:rsid w:val="00135837"/>
    <w:rsid w:val="00135FF3"/>
    <w:rsid w:val="00140756"/>
    <w:rsid w:val="00140BBE"/>
    <w:rsid w:val="00140DD6"/>
    <w:rsid w:val="00144301"/>
    <w:rsid w:val="00145DA3"/>
    <w:rsid w:val="00146016"/>
    <w:rsid w:val="001472CF"/>
    <w:rsid w:val="001506F5"/>
    <w:rsid w:val="00151933"/>
    <w:rsid w:val="00153E5C"/>
    <w:rsid w:val="00154BDA"/>
    <w:rsid w:val="00154D12"/>
    <w:rsid w:val="00155F07"/>
    <w:rsid w:val="0015728B"/>
    <w:rsid w:val="00157BCB"/>
    <w:rsid w:val="00160915"/>
    <w:rsid w:val="0016098E"/>
    <w:rsid w:val="001621A4"/>
    <w:rsid w:val="001622AD"/>
    <w:rsid w:val="001629D9"/>
    <w:rsid w:val="001643DB"/>
    <w:rsid w:val="00165282"/>
    <w:rsid w:val="0016607F"/>
    <w:rsid w:val="00167655"/>
    <w:rsid w:val="001759AF"/>
    <w:rsid w:val="00176888"/>
    <w:rsid w:val="00180011"/>
    <w:rsid w:val="00181DDD"/>
    <w:rsid w:val="00183FC1"/>
    <w:rsid w:val="00184F85"/>
    <w:rsid w:val="00187699"/>
    <w:rsid w:val="00187C52"/>
    <w:rsid w:val="0019129A"/>
    <w:rsid w:val="001918B2"/>
    <w:rsid w:val="00192649"/>
    <w:rsid w:val="00192B68"/>
    <w:rsid w:val="00193D2C"/>
    <w:rsid w:val="00194B99"/>
    <w:rsid w:val="0019581A"/>
    <w:rsid w:val="0019605E"/>
    <w:rsid w:val="00197F21"/>
    <w:rsid w:val="001A2626"/>
    <w:rsid w:val="001A30FE"/>
    <w:rsid w:val="001A3B87"/>
    <w:rsid w:val="001A6B49"/>
    <w:rsid w:val="001A72B8"/>
    <w:rsid w:val="001A7634"/>
    <w:rsid w:val="001A77BF"/>
    <w:rsid w:val="001A7B11"/>
    <w:rsid w:val="001B0AC6"/>
    <w:rsid w:val="001B0C6B"/>
    <w:rsid w:val="001B142C"/>
    <w:rsid w:val="001B2B0A"/>
    <w:rsid w:val="001B3DA0"/>
    <w:rsid w:val="001C2491"/>
    <w:rsid w:val="001C431F"/>
    <w:rsid w:val="001C6B6A"/>
    <w:rsid w:val="001C7312"/>
    <w:rsid w:val="001D01AD"/>
    <w:rsid w:val="001D040E"/>
    <w:rsid w:val="001D0A9C"/>
    <w:rsid w:val="001D264A"/>
    <w:rsid w:val="001D2846"/>
    <w:rsid w:val="001D4165"/>
    <w:rsid w:val="001D5D17"/>
    <w:rsid w:val="001D5DBE"/>
    <w:rsid w:val="001D7706"/>
    <w:rsid w:val="001D7DB3"/>
    <w:rsid w:val="001E3A7F"/>
    <w:rsid w:val="001E5F0A"/>
    <w:rsid w:val="001E6941"/>
    <w:rsid w:val="001E7238"/>
    <w:rsid w:val="001E73B3"/>
    <w:rsid w:val="001F068E"/>
    <w:rsid w:val="001F3285"/>
    <w:rsid w:val="001F3454"/>
    <w:rsid w:val="001F35BC"/>
    <w:rsid w:val="001F35EB"/>
    <w:rsid w:val="001F40B0"/>
    <w:rsid w:val="001F46B7"/>
    <w:rsid w:val="001F7090"/>
    <w:rsid w:val="00201039"/>
    <w:rsid w:val="002062C4"/>
    <w:rsid w:val="00211C78"/>
    <w:rsid w:val="0021430C"/>
    <w:rsid w:val="00215CD7"/>
    <w:rsid w:val="002162CE"/>
    <w:rsid w:val="002201EB"/>
    <w:rsid w:val="0022217D"/>
    <w:rsid w:val="00225985"/>
    <w:rsid w:val="00225AAF"/>
    <w:rsid w:val="0022614A"/>
    <w:rsid w:val="00226512"/>
    <w:rsid w:val="00227CC5"/>
    <w:rsid w:val="00227CE0"/>
    <w:rsid w:val="00230905"/>
    <w:rsid w:val="0023194E"/>
    <w:rsid w:val="00232C43"/>
    <w:rsid w:val="0023363B"/>
    <w:rsid w:val="002339CC"/>
    <w:rsid w:val="00233E01"/>
    <w:rsid w:val="00234043"/>
    <w:rsid w:val="0023450C"/>
    <w:rsid w:val="00235DD9"/>
    <w:rsid w:val="00236A1A"/>
    <w:rsid w:val="002373C5"/>
    <w:rsid w:val="00240B1F"/>
    <w:rsid w:val="00240DE9"/>
    <w:rsid w:val="00243552"/>
    <w:rsid w:val="002438FE"/>
    <w:rsid w:val="002443C8"/>
    <w:rsid w:val="00245ECA"/>
    <w:rsid w:val="00246135"/>
    <w:rsid w:val="00246AD0"/>
    <w:rsid w:val="00251E20"/>
    <w:rsid w:val="0025346B"/>
    <w:rsid w:val="00254322"/>
    <w:rsid w:val="002571B3"/>
    <w:rsid w:val="00260C7D"/>
    <w:rsid w:val="00263408"/>
    <w:rsid w:val="00263FBB"/>
    <w:rsid w:val="0026403F"/>
    <w:rsid w:val="00265747"/>
    <w:rsid w:val="00266593"/>
    <w:rsid w:val="00270A76"/>
    <w:rsid w:val="00272395"/>
    <w:rsid w:val="00274291"/>
    <w:rsid w:val="002747C1"/>
    <w:rsid w:val="0027656C"/>
    <w:rsid w:val="002775A8"/>
    <w:rsid w:val="002776B7"/>
    <w:rsid w:val="00281EA7"/>
    <w:rsid w:val="00282642"/>
    <w:rsid w:val="0028337C"/>
    <w:rsid w:val="0028348F"/>
    <w:rsid w:val="0028486B"/>
    <w:rsid w:val="002906B0"/>
    <w:rsid w:val="00291EE4"/>
    <w:rsid w:val="002920EE"/>
    <w:rsid w:val="0029210C"/>
    <w:rsid w:val="002939BE"/>
    <w:rsid w:val="0029673E"/>
    <w:rsid w:val="002A08C4"/>
    <w:rsid w:val="002A1069"/>
    <w:rsid w:val="002A286B"/>
    <w:rsid w:val="002A329B"/>
    <w:rsid w:val="002A66D5"/>
    <w:rsid w:val="002B1386"/>
    <w:rsid w:val="002B4748"/>
    <w:rsid w:val="002B7C25"/>
    <w:rsid w:val="002C1269"/>
    <w:rsid w:val="002C2460"/>
    <w:rsid w:val="002C29BF"/>
    <w:rsid w:val="002C4864"/>
    <w:rsid w:val="002C48D6"/>
    <w:rsid w:val="002D527E"/>
    <w:rsid w:val="002D5D5E"/>
    <w:rsid w:val="002E201F"/>
    <w:rsid w:val="002E2C2C"/>
    <w:rsid w:val="002E54BC"/>
    <w:rsid w:val="002E5765"/>
    <w:rsid w:val="002F00F2"/>
    <w:rsid w:val="002F088F"/>
    <w:rsid w:val="002F1767"/>
    <w:rsid w:val="002F28D9"/>
    <w:rsid w:val="002F4C12"/>
    <w:rsid w:val="002F5A42"/>
    <w:rsid w:val="003002DC"/>
    <w:rsid w:val="003024A9"/>
    <w:rsid w:val="0030531E"/>
    <w:rsid w:val="00305DBA"/>
    <w:rsid w:val="0030630A"/>
    <w:rsid w:val="00307845"/>
    <w:rsid w:val="0031111E"/>
    <w:rsid w:val="00311661"/>
    <w:rsid w:val="00311E7E"/>
    <w:rsid w:val="0031494B"/>
    <w:rsid w:val="00314FE3"/>
    <w:rsid w:val="00316D50"/>
    <w:rsid w:val="00317525"/>
    <w:rsid w:val="00317D48"/>
    <w:rsid w:val="0032057A"/>
    <w:rsid w:val="00321026"/>
    <w:rsid w:val="00332811"/>
    <w:rsid w:val="0033301F"/>
    <w:rsid w:val="003335D7"/>
    <w:rsid w:val="0033376D"/>
    <w:rsid w:val="00333AF7"/>
    <w:rsid w:val="00334938"/>
    <w:rsid w:val="00336F85"/>
    <w:rsid w:val="00337887"/>
    <w:rsid w:val="003378E4"/>
    <w:rsid w:val="00341C3B"/>
    <w:rsid w:val="00343B95"/>
    <w:rsid w:val="00345531"/>
    <w:rsid w:val="00345D15"/>
    <w:rsid w:val="00353B96"/>
    <w:rsid w:val="003566BD"/>
    <w:rsid w:val="00360214"/>
    <w:rsid w:val="003614C2"/>
    <w:rsid w:val="00362939"/>
    <w:rsid w:val="00364239"/>
    <w:rsid w:val="00372843"/>
    <w:rsid w:val="00373A3B"/>
    <w:rsid w:val="00373EFE"/>
    <w:rsid w:val="0037471C"/>
    <w:rsid w:val="003749A6"/>
    <w:rsid w:val="00374CD4"/>
    <w:rsid w:val="003759C1"/>
    <w:rsid w:val="003774AD"/>
    <w:rsid w:val="00377C34"/>
    <w:rsid w:val="0038147D"/>
    <w:rsid w:val="00383C3C"/>
    <w:rsid w:val="00383D65"/>
    <w:rsid w:val="00384EA7"/>
    <w:rsid w:val="00385F1A"/>
    <w:rsid w:val="0039008A"/>
    <w:rsid w:val="0039208F"/>
    <w:rsid w:val="00393113"/>
    <w:rsid w:val="003937E6"/>
    <w:rsid w:val="00393898"/>
    <w:rsid w:val="003947BC"/>
    <w:rsid w:val="00395171"/>
    <w:rsid w:val="00397852"/>
    <w:rsid w:val="003A02A1"/>
    <w:rsid w:val="003A5090"/>
    <w:rsid w:val="003A5A1B"/>
    <w:rsid w:val="003A6C50"/>
    <w:rsid w:val="003A6DD0"/>
    <w:rsid w:val="003A70A4"/>
    <w:rsid w:val="003B15D3"/>
    <w:rsid w:val="003B1D0E"/>
    <w:rsid w:val="003B2B10"/>
    <w:rsid w:val="003B5BDC"/>
    <w:rsid w:val="003B669F"/>
    <w:rsid w:val="003B6D64"/>
    <w:rsid w:val="003C0260"/>
    <w:rsid w:val="003C053E"/>
    <w:rsid w:val="003C0585"/>
    <w:rsid w:val="003C0822"/>
    <w:rsid w:val="003C0EFE"/>
    <w:rsid w:val="003C30E2"/>
    <w:rsid w:val="003C4FB0"/>
    <w:rsid w:val="003C5824"/>
    <w:rsid w:val="003D0EEA"/>
    <w:rsid w:val="003D1FA0"/>
    <w:rsid w:val="003D2524"/>
    <w:rsid w:val="003D425E"/>
    <w:rsid w:val="003D4705"/>
    <w:rsid w:val="003D4C1C"/>
    <w:rsid w:val="003D58C9"/>
    <w:rsid w:val="003D59C1"/>
    <w:rsid w:val="003D5B4C"/>
    <w:rsid w:val="003D6276"/>
    <w:rsid w:val="003D69A4"/>
    <w:rsid w:val="003E1DE2"/>
    <w:rsid w:val="003E1F90"/>
    <w:rsid w:val="003E38AC"/>
    <w:rsid w:val="003E46E8"/>
    <w:rsid w:val="003E5231"/>
    <w:rsid w:val="003E5D85"/>
    <w:rsid w:val="003E6E3E"/>
    <w:rsid w:val="003F0BA1"/>
    <w:rsid w:val="003F3695"/>
    <w:rsid w:val="003F5178"/>
    <w:rsid w:val="003F5ACB"/>
    <w:rsid w:val="003F6C55"/>
    <w:rsid w:val="00400551"/>
    <w:rsid w:val="00401237"/>
    <w:rsid w:val="004062C9"/>
    <w:rsid w:val="0040651F"/>
    <w:rsid w:val="0040666B"/>
    <w:rsid w:val="00410382"/>
    <w:rsid w:val="0041052C"/>
    <w:rsid w:val="004135EB"/>
    <w:rsid w:val="00413D34"/>
    <w:rsid w:val="00421A28"/>
    <w:rsid w:val="00425F2E"/>
    <w:rsid w:val="00427A1F"/>
    <w:rsid w:val="0043008C"/>
    <w:rsid w:val="00433802"/>
    <w:rsid w:val="00436C32"/>
    <w:rsid w:val="00440185"/>
    <w:rsid w:val="00442C20"/>
    <w:rsid w:val="004438C7"/>
    <w:rsid w:val="004449E0"/>
    <w:rsid w:val="00444BC0"/>
    <w:rsid w:val="00444E04"/>
    <w:rsid w:val="00445939"/>
    <w:rsid w:val="00446083"/>
    <w:rsid w:val="004564F1"/>
    <w:rsid w:val="00460A0F"/>
    <w:rsid w:val="00461AFF"/>
    <w:rsid w:val="004702C3"/>
    <w:rsid w:val="00473222"/>
    <w:rsid w:val="004738B0"/>
    <w:rsid w:val="00474D1D"/>
    <w:rsid w:val="00475A2C"/>
    <w:rsid w:val="00475E14"/>
    <w:rsid w:val="00476EE8"/>
    <w:rsid w:val="00480E5B"/>
    <w:rsid w:val="0048149F"/>
    <w:rsid w:val="00483D42"/>
    <w:rsid w:val="004852EB"/>
    <w:rsid w:val="00487925"/>
    <w:rsid w:val="0049189D"/>
    <w:rsid w:val="004936E7"/>
    <w:rsid w:val="004978F1"/>
    <w:rsid w:val="004A71F6"/>
    <w:rsid w:val="004B1B71"/>
    <w:rsid w:val="004B1D81"/>
    <w:rsid w:val="004B2D18"/>
    <w:rsid w:val="004B33E7"/>
    <w:rsid w:val="004B3A3F"/>
    <w:rsid w:val="004B4025"/>
    <w:rsid w:val="004B4A60"/>
    <w:rsid w:val="004B5E87"/>
    <w:rsid w:val="004B641B"/>
    <w:rsid w:val="004B7EEB"/>
    <w:rsid w:val="004C1A84"/>
    <w:rsid w:val="004C41A3"/>
    <w:rsid w:val="004C67BC"/>
    <w:rsid w:val="004C77AC"/>
    <w:rsid w:val="004C7995"/>
    <w:rsid w:val="004D0C35"/>
    <w:rsid w:val="004D2ABB"/>
    <w:rsid w:val="004D2C6B"/>
    <w:rsid w:val="004D3B90"/>
    <w:rsid w:val="004D46D1"/>
    <w:rsid w:val="004D6E28"/>
    <w:rsid w:val="004D74BF"/>
    <w:rsid w:val="004E4209"/>
    <w:rsid w:val="004E479F"/>
    <w:rsid w:val="004E4AC6"/>
    <w:rsid w:val="004E4F25"/>
    <w:rsid w:val="004E6066"/>
    <w:rsid w:val="004F015E"/>
    <w:rsid w:val="004F0553"/>
    <w:rsid w:val="004F2C93"/>
    <w:rsid w:val="004F32F7"/>
    <w:rsid w:val="004F3622"/>
    <w:rsid w:val="004F3BF2"/>
    <w:rsid w:val="004F4D57"/>
    <w:rsid w:val="004F73FA"/>
    <w:rsid w:val="0050135F"/>
    <w:rsid w:val="00501564"/>
    <w:rsid w:val="00501CA6"/>
    <w:rsid w:val="00501E17"/>
    <w:rsid w:val="00502228"/>
    <w:rsid w:val="00504BB6"/>
    <w:rsid w:val="00504F09"/>
    <w:rsid w:val="00505FEB"/>
    <w:rsid w:val="00510EC7"/>
    <w:rsid w:val="005110B1"/>
    <w:rsid w:val="00515BCF"/>
    <w:rsid w:val="00516DE9"/>
    <w:rsid w:val="00520EAB"/>
    <w:rsid w:val="0052103B"/>
    <w:rsid w:val="00521BBD"/>
    <w:rsid w:val="00523092"/>
    <w:rsid w:val="00523C8D"/>
    <w:rsid w:val="00531116"/>
    <w:rsid w:val="0053167F"/>
    <w:rsid w:val="00532B43"/>
    <w:rsid w:val="005358E4"/>
    <w:rsid w:val="00536EF8"/>
    <w:rsid w:val="00537CFD"/>
    <w:rsid w:val="00541060"/>
    <w:rsid w:val="00542D51"/>
    <w:rsid w:val="005435B9"/>
    <w:rsid w:val="00543662"/>
    <w:rsid w:val="00543668"/>
    <w:rsid w:val="0054457F"/>
    <w:rsid w:val="00544CC9"/>
    <w:rsid w:val="00545B40"/>
    <w:rsid w:val="00546263"/>
    <w:rsid w:val="005538EA"/>
    <w:rsid w:val="00553B77"/>
    <w:rsid w:val="00553BF4"/>
    <w:rsid w:val="005543E8"/>
    <w:rsid w:val="0055555F"/>
    <w:rsid w:val="00556FFF"/>
    <w:rsid w:val="005626F0"/>
    <w:rsid w:val="00562878"/>
    <w:rsid w:val="00562D9C"/>
    <w:rsid w:val="005640CB"/>
    <w:rsid w:val="00564657"/>
    <w:rsid w:val="005656B8"/>
    <w:rsid w:val="005675E0"/>
    <w:rsid w:val="005703C4"/>
    <w:rsid w:val="00570CF7"/>
    <w:rsid w:val="00572DEC"/>
    <w:rsid w:val="005740C3"/>
    <w:rsid w:val="00577621"/>
    <w:rsid w:val="00580303"/>
    <w:rsid w:val="00581BD4"/>
    <w:rsid w:val="0058273B"/>
    <w:rsid w:val="00583729"/>
    <w:rsid w:val="00590F18"/>
    <w:rsid w:val="0059101B"/>
    <w:rsid w:val="00591387"/>
    <w:rsid w:val="00591664"/>
    <w:rsid w:val="005917AD"/>
    <w:rsid w:val="00591963"/>
    <w:rsid w:val="005919C9"/>
    <w:rsid w:val="00592038"/>
    <w:rsid w:val="00592379"/>
    <w:rsid w:val="00592733"/>
    <w:rsid w:val="00593881"/>
    <w:rsid w:val="00595E7D"/>
    <w:rsid w:val="00596D78"/>
    <w:rsid w:val="00597C8F"/>
    <w:rsid w:val="005A15C8"/>
    <w:rsid w:val="005A5B23"/>
    <w:rsid w:val="005A5BE5"/>
    <w:rsid w:val="005A7D13"/>
    <w:rsid w:val="005B1FF9"/>
    <w:rsid w:val="005B3336"/>
    <w:rsid w:val="005B3468"/>
    <w:rsid w:val="005B667C"/>
    <w:rsid w:val="005C30FE"/>
    <w:rsid w:val="005C40A3"/>
    <w:rsid w:val="005C5734"/>
    <w:rsid w:val="005C5CA6"/>
    <w:rsid w:val="005C5E80"/>
    <w:rsid w:val="005C65FD"/>
    <w:rsid w:val="005C6DFA"/>
    <w:rsid w:val="005C7779"/>
    <w:rsid w:val="005D5709"/>
    <w:rsid w:val="005D5929"/>
    <w:rsid w:val="005E35FA"/>
    <w:rsid w:val="005E6856"/>
    <w:rsid w:val="005F1E32"/>
    <w:rsid w:val="005F209C"/>
    <w:rsid w:val="005F21CA"/>
    <w:rsid w:val="005F3F64"/>
    <w:rsid w:val="005F57D7"/>
    <w:rsid w:val="005F708C"/>
    <w:rsid w:val="00600D8A"/>
    <w:rsid w:val="006014BB"/>
    <w:rsid w:val="00602316"/>
    <w:rsid w:val="00604BD9"/>
    <w:rsid w:val="006059A5"/>
    <w:rsid w:val="0060779E"/>
    <w:rsid w:val="0061038C"/>
    <w:rsid w:val="00610B4C"/>
    <w:rsid w:val="00610E34"/>
    <w:rsid w:val="0061265E"/>
    <w:rsid w:val="00612939"/>
    <w:rsid w:val="00612A8A"/>
    <w:rsid w:val="00615022"/>
    <w:rsid w:val="0061519A"/>
    <w:rsid w:val="006155A5"/>
    <w:rsid w:val="00616E84"/>
    <w:rsid w:val="006175B1"/>
    <w:rsid w:val="00617A8E"/>
    <w:rsid w:val="00620CA0"/>
    <w:rsid w:val="0062259C"/>
    <w:rsid w:val="006226A4"/>
    <w:rsid w:val="00623AF3"/>
    <w:rsid w:val="00624192"/>
    <w:rsid w:val="006248CF"/>
    <w:rsid w:val="0062529D"/>
    <w:rsid w:val="00625567"/>
    <w:rsid w:val="0062673D"/>
    <w:rsid w:val="006328F9"/>
    <w:rsid w:val="00632DF2"/>
    <w:rsid w:val="00634876"/>
    <w:rsid w:val="00635DBB"/>
    <w:rsid w:val="00640886"/>
    <w:rsid w:val="0064417C"/>
    <w:rsid w:val="00644866"/>
    <w:rsid w:val="006452F9"/>
    <w:rsid w:val="0064603F"/>
    <w:rsid w:val="00650966"/>
    <w:rsid w:val="00650968"/>
    <w:rsid w:val="006527EF"/>
    <w:rsid w:val="00655A7F"/>
    <w:rsid w:val="006577B6"/>
    <w:rsid w:val="00660224"/>
    <w:rsid w:val="00661A35"/>
    <w:rsid w:val="00662022"/>
    <w:rsid w:val="0066393F"/>
    <w:rsid w:val="006713AD"/>
    <w:rsid w:val="006727DC"/>
    <w:rsid w:val="006762DC"/>
    <w:rsid w:val="006764CA"/>
    <w:rsid w:val="006769E1"/>
    <w:rsid w:val="00680DE7"/>
    <w:rsid w:val="006816E3"/>
    <w:rsid w:val="0068463C"/>
    <w:rsid w:val="00685A6F"/>
    <w:rsid w:val="00685F68"/>
    <w:rsid w:val="006864DD"/>
    <w:rsid w:val="00686745"/>
    <w:rsid w:val="006871AE"/>
    <w:rsid w:val="00687494"/>
    <w:rsid w:val="006901B3"/>
    <w:rsid w:val="00695D95"/>
    <w:rsid w:val="006A2A58"/>
    <w:rsid w:val="006A453F"/>
    <w:rsid w:val="006A686B"/>
    <w:rsid w:val="006B1303"/>
    <w:rsid w:val="006B1451"/>
    <w:rsid w:val="006B20DD"/>
    <w:rsid w:val="006B472F"/>
    <w:rsid w:val="006B5328"/>
    <w:rsid w:val="006C03C5"/>
    <w:rsid w:val="006C0AE1"/>
    <w:rsid w:val="006C10C8"/>
    <w:rsid w:val="006C3C28"/>
    <w:rsid w:val="006C50AA"/>
    <w:rsid w:val="006C750B"/>
    <w:rsid w:val="006D0879"/>
    <w:rsid w:val="006D09E5"/>
    <w:rsid w:val="006D4A37"/>
    <w:rsid w:val="006D577A"/>
    <w:rsid w:val="006D76C4"/>
    <w:rsid w:val="006E153D"/>
    <w:rsid w:val="006E33AE"/>
    <w:rsid w:val="006E3817"/>
    <w:rsid w:val="006E66AC"/>
    <w:rsid w:val="006E79FA"/>
    <w:rsid w:val="006E7FD0"/>
    <w:rsid w:val="006F2B09"/>
    <w:rsid w:val="006F5475"/>
    <w:rsid w:val="006F55C8"/>
    <w:rsid w:val="006F6A94"/>
    <w:rsid w:val="0070123D"/>
    <w:rsid w:val="00702E50"/>
    <w:rsid w:val="00703D2E"/>
    <w:rsid w:val="007065B9"/>
    <w:rsid w:val="00713126"/>
    <w:rsid w:val="00716048"/>
    <w:rsid w:val="00717E1A"/>
    <w:rsid w:val="00717FE7"/>
    <w:rsid w:val="0072132C"/>
    <w:rsid w:val="00723270"/>
    <w:rsid w:val="00723B26"/>
    <w:rsid w:val="00724D54"/>
    <w:rsid w:val="0072597D"/>
    <w:rsid w:val="00726660"/>
    <w:rsid w:val="00726CAC"/>
    <w:rsid w:val="0072745A"/>
    <w:rsid w:val="007314BB"/>
    <w:rsid w:val="00731874"/>
    <w:rsid w:val="0073292C"/>
    <w:rsid w:val="0073649C"/>
    <w:rsid w:val="00737F59"/>
    <w:rsid w:val="00740C14"/>
    <w:rsid w:val="007422FB"/>
    <w:rsid w:val="007430B9"/>
    <w:rsid w:val="00743362"/>
    <w:rsid w:val="00743936"/>
    <w:rsid w:val="00750005"/>
    <w:rsid w:val="00752838"/>
    <w:rsid w:val="00752D3C"/>
    <w:rsid w:val="00754D42"/>
    <w:rsid w:val="00760841"/>
    <w:rsid w:val="00760F92"/>
    <w:rsid w:val="00763E5A"/>
    <w:rsid w:val="00764FF2"/>
    <w:rsid w:val="0076635F"/>
    <w:rsid w:val="00766A3B"/>
    <w:rsid w:val="007704E1"/>
    <w:rsid w:val="0077152A"/>
    <w:rsid w:val="007730E2"/>
    <w:rsid w:val="00777807"/>
    <w:rsid w:val="00777F5C"/>
    <w:rsid w:val="00781C1F"/>
    <w:rsid w:val="00782224"/>
    <w:rsid w:val="00782EDA"/>
    <w:rsid w:val="00786074"/>
    <w:rsid w:val="00787B4A"/>
    <w:rsid w:val="0079112D"/>
    <w:rsid w:val="00791CEC"/>
    <w:rsid w:val="00793C6B"/>
    <w:rsid w:val="0079619F"/>
    <w:rsid w:val="0079777C"/>
    <w:rsid w:val="007A084A"/>
    <w:rsid w:val="007A0EFA"/>
    <w:rsid w:val="007A183F"/>
    <w:rsid w:val="007A41E2"/>
    <w:rsid w:val="007A4D67"/>
    <w:rsid w:val="007A4DE3"/>
    <w:rsid w:val="007A6453"/>
    <w:rsid w:val="007A6A88"/>
    <w:rsid w:val="007A7663"/>
    <w:rsid w:val="007A7EF1"/>
    <w:rsid w:val="007B103A"/>
    <w:rsid w:val="007B2FA8"/>
    <w:rsid w:val="007B6E25"/>
    <w:rsid w:val="007B7824"/>
    <w:rsid w:val="007B7F52"/>
    <w:rsid w:val="007C141D"/>
    <w:rsid w:val="007C2146"/>
    <w:rsid w:val="007C4961"/>
    <w:rsid w:val="007C71C0"/>
    <w:rsid w:val="007C7B67"/>
    <w:rsid w:val="007D02CE"/>
    <w:rsid w:val="007D33E3"/>
    <w:rsid w:val="007D3B3D"/>
    <w:rsid w:val="007D689C"/>
    <w:rsid w:val="007D7492"/>
    <w:rsid w:val="007E0483"/>
    <w:rsid w:val="007E1C28"/>
    <w:rsid w:val="007E2004"/>
    <w:rsid w:val="007E4A0E"/>
    <w:rsid w:val="007E7AF7"/>
    <w:rsid w:val="007F15E0"/>
    <w:rsid w:val="007F54AC"/>
    <w:rsid w:val="007F6674"/>
    <w:rsid w:val="007F6F73"/>
    <w:rsid w:val="00804EFF"/>
    <w:rsid w:val="0080537D"/>
    <w:rsid w:val="00805E16"/>
    <w:rsid w:val="00806888"/>
    <w:rsid w:val="008079BB"/>
    <w:rsid w:val="00810272"/>
    <w:rsid w:val="008118E3"/>
    <w:rsid w:val="00813D79"/>
    <w:rsid w:val="00814857"/>
    <w:rsid w:val="00815735"/>
    <w:rsid w:val="00816040"/>
    <w:rsid w:val="008165D7"/>
    <w:rsid w:val="00817407"/>
    <w:rsid w:val="008207D7"/>
    <w:rsid w:val="00820D31"/>
    <w:rsid w:val="00823E32"/>
    <w:rsid w:val="00823EDD"/>
    <w:rsid w:val="008258B6"/>
    <w:rsid w:val="00826C49"/>
    <w:rsid w:val="00827696"/>
    <w:rsid w:val="0083111C"/>
    <w:rsid w:val="0083455A"/>
    <w:rsid w:val="00836AC4"/>
    <w:rsid w:val="00836F21"/>
    <w:rsid w:val="00837074"/>
    <w:rsid w:val="00837DF7"/>
    <w:rsid w:val="00840BB1"/>
    <w:rsid w:val="00840D3A"/>
    <w:rsid w:val="00844908"/>
    <w:rsid w:val="00845662"/>
    <w:rsid w:val="00850423"/>
    <w:rsid w:val="00850B1B"/>
    <w:rsid w:val="00851C15"/>
    <w:rsid w:val="008533E3"/>
    <w:rsid w:val="00853628"/>
    <w:rsid w:val="008537DE"/>
    <w:rsid w:val="0085422E"/>
    <w:rsid w:val="00857C20"/>
    <w:rsid w:val="00861381"/>
    <w:rsid w:val="008619F4"/>
    <w:rsid w:val="0086617F"/>
    <w:rsid w:val="0086629B"/>
    <w:rsid w:val="00870628"/>
    <w:rsid w:val="00876404"/>
    <w:rsid w:val="0087691B"/>
    <w:rsid w:val="00876F50"/>
    <w:rsid w:val="00882F75"/>
    <w:rsid w:val="00883DDF"/>
    <w:rsid w:val="00883F61"/>
    <w:rsid w:val="008852E0"/>
    <w:rsid w:val="00885C5E"/>
    <w:rsid w:val="00890AF2"/>
    <w:rsid w:val="00892725"/>
    <w:rsid w:val="00894B05"/>
    <w:rsid w:val="0089540A"/>
    <w:rsid w:val="00896FF0"/>
    <w:rsid w:val="008A07D0"/>
    <w:rsid w:val="008A4CE8"/>
    <w:rsid w:val="008A4EF6"/>
    <w:rsid w:val="008A5180"/>
    <w:rsid w:val="008A68A7"/>
    <w:rsid w:val="008B14A0"/>
    <w:rsid w:val="008B2734"/>
    <w:rsid w:val="008B4B2A"/>
    <w:rsid w:val="008B4FBD"/>
    <w:rsid w:val="008C0D29"/>
    <w:rsid w:val="008C2966"/>
    <w:rsid w:val="008C31C4"/>
    <w:rsid w:val="008C3C90"/>
    <w:rsid w:val="008C442E"/>
    <w:rsid w:val="008C6159"/>
    <w:rsid w:val="008D0355"/>
    <w:rsid w:val="008D140A"/>
    <w:rsid w:val="008D16AE"/>
    <w:rsid w:val="008D1CFB"/>
    <w:rsid w:val="008D5A91"/>
    <w:rsid w:val="008D5F03"/>
    <w:rsid w:val="008D61D2"/>
    <w:rsid w:val="008D663E"/>
    <w:rsid w:val="008D7660"/>
    <w:rsid w:val="008E0DAB"/>
    <w:rsid w:val="008E34CD"/>
    <w:rsid w:val="008E3DB2"/>
    <w:rsid w:val="008E6FAA"/>
    <w:rsid w:val="008E795D"/>
    <w:rsid w:val="008F14BC"/>
    <w:rsid w:val="008F24A9"/>
    <w:rsid w:val="008F2D26"/>
    <w:rsid w:val="008F2F7A"/>
    <w:rsid w:val="008F68E7"/>
    <w:rsid w:val="0090322F"/>
    <w:rsid w:val="00903DF2"/>
    <w:rsid w:val="00905D62"/>
    <w:rsid w:val="009061EE"/>
    <w:rsid w:val="00906441"/>
    <w:rsid w:val="00907CA3"/>
    <w:rsid w:val="009106A3"/>
    <w:rsid w:val="00910BE6"/>
    <w:rsid w:val="009121BC"/>
    <w:rsid w:val="009135C9"/>
    <w:rsid w:val="0091364C"/>
    <w:rsid w:val="00913653"/>
    <w:rsid w:val="0091577C"/>
    <w:rsid w:val="00916700"/>
    <w:rsid w:val="0091734D"/>
    <w:rsid w:val="00920901"/>
    <w:rsid w:val="00920BE9"/>
    <w:rsid w:val="009228D4"/>
    <w:rsid w:val="009235AD"/>
    <w:rsid w:val="00925530"/>
    <w:rsid w:val="009270BC"/>
    <w:rsid w:val="0093179F"/>
    <w:rsid w:val="009343EE"/>
    <w:rsid w:val="00934F2A"/>
    <w:rsid w:val="0093505D"/>
    <w:rsid w:val="00937B3F"/>
    <w:rsid w:val="00943583"/>
    <w:rsid w:val="009436AB"/>
    <w:rsid w:val="00944756"/>
    <w:rsid w:val="009449FB"/>
    <w:rsid w:val="00945051"/>
    <w:rsid w:val="00945982"/>
    <w:rsid w:val="009476D9"/>
    <w:rsid w:val="0095034A"/>
    <w:rsid w:val="0095138C"/>
    <w:rsid w:val="0095235B"/>
    <w:rsid w:val="009528EE"/>
    <w:rsid w:val="00952CE1"/>
    <w:rsid w:val="00952F1C"/>
    <w:rsid w:val="00954D75"/>
    <w:rsid w:val="00955F5E"/>
    <w:rsid w:val="0095619D"/>
    <w:rsid w:val="00960E0B"/>
    <w:rsid w:val="009630B6"/>
    <w:rsid w:val="00963705"/>
    <w:rsid w:val="00966EDC"/>
    <w:rsid w:val="00973850"/>
    <w:rsid w:val="00977413"/>
    <w:rsid w:val="009778DC"/>
    <w:rsid w:val="00977A1C"/>
    <w:rsid w:val="00980B0B"/>
    <w:rsid w:val="00983152"/>
    <w:rsid w:val="00983EB6"/>
    <w:rsid w:val="0098496B"/>
    <w:rsid w:val="009850B0"/>
    <w:rsid w:val="00985C62"/>
    <w:rsid w:val="00986FE6"/>
    <w:rsid w:val="00992946"/>
    <w:rsid w:val="009931E5"/>
    <w:rsid w:val="009977AA"/>
    <w:rsid w:val="009A089B"/>
    <w:rsid w:val="009A5AEC"/>
    <w:rsid w:val="009A6363"/>
    <w:rsid w:val="009A6E60"/>
    <w:rsid w:val="009A6F93"/>
    <w:rsid w:val="009A715F"/>
    <w:rsid w:val="009A7708"/>
    <w:rsid w:val="009B0B73"/>
    <w:rsid w:val="009B1C63"/>
    <w:rsid w:val="009B1EBC"/>
    <w:rsid w:val="009B2375"/>
    <w:rsid w:val="009B61EC"/>
    <w:rsid w:val="009B62EA"/>
    <w:rsid w:val="009C07E9"/>
    <w:rsid w:val="009C0CDE"/>
    <w:rsid w:val="009C2194"/>
    <w:rsid w:val="009C2598"/>
    <w:rsid w:val="009C3B99"/>
    <w:rsid w:val="009C3E18"/>
    <w:rsid w:val="009C5800"/>
    <w:rsid w:val="009C6175"/>
    <w:rsid w:val="009C66A0"/>
    <w:rsid w:val="009C743B"/>
    <w:rsid w:val="009C7D15"/>
    <w:rsid w:val="009D03B3"/>
    <w:rsid w:val="009D03C6"/>
    <w:rsid w:val="009D1A5A"/>
    <w:rsid w:val="009D2391"/>
    <w:rsid w:val="009D2482"/>
    <w:rsid w:val="009D350B"/>
    <w:rsid w:val="009D4440"/>
    <w:rsid w:val="009D7B10"/>
    <w:rsid w:val="009E0693"/>
    <w:rsid w:val="009E0D2A"/>
    <w:rsid w:val="009E3351"/>
    <w:rsid w:val="009E4B4E"/>
    <w:rsid w:val="009E6B76"/>
    <w:rsid w:val="009F1E02"/>
    <w:rsid w:val="009F312F"/>
    <w:rsid w:val="009F3239"/>
    <w:rsid w:val="009F4C76"/>
    <w:rsid w:val="009F5133"/>
    <w:rsid w:val="009F677B"/>
    <w:rsid w:val="00A001CA"/>
    <w:rsid w:val="00A00D00"/>
    <w:rsid w:val="00A01035"/>
    <w:rsid w:val="00A01E74"/>
    <w:rsid w:val="00A02636"/>
    <w:rsid w:val="00A035F1"/>
    <w:rsid w:val="00A065E6"/>
    <w:rsid w:val="00A135D2"/>
    <w:rsid w:val="00A14357"/>
    <w:rsid w:val="00A22370"/>
    <w:rsid w:val="00A2349D"/>
    <w:rsid w:val="00A23BE0"/>
    <w:rsid w:val="00A24302"/>
    <w:rsid w:val="00A25412"/>
    <w:rsid w:val="00A26853"/>
    <w:rsid w:val="00A27663"/>
    <w:rsid w:val="00A313AD"/>
    <w:rsid w:val="00A330DF"/>
    <w:rsid w:val="00A3366E"/>
    <w:rsid w:val="00A33931"/>
    <w:rsid w:val="00A33FDC"/>
    <w:rsid w:val="00A37678"/>
    <w:rsid w:val="00A41533"/>
    <w:rsid w:val="00A44202"/>
    <w:rsid w:val="00A44BDC"/>
    <w:rsid w:val="00A45594"/>
    <w:rsid w:val="00A464EF"/>
    <w:rsid w:val="00A50AE0"/>
    <w:rsid w:val="00A50E47"/>
    <w:rsid w:val="00A50EE6"/>
    <w:rsid w:val="00A5144D"/>
    <w:rsid w:val="00A51C80"/>
    <w:rsid w:val="00A52158"/>
    <w:rsid w:val="00A53415"/>
    <w:rsid w:val="00A57EE1"/>
    <w:rsid w:val="00A619EF"/>
    <w:rsid w:val="00A6766D"/>
    <w:rsid w:val="00A707A5"/>
    <w:rsid w:val="00A7089D"/>
    <w:rsid w:val="00A71AD4"/>
    <w:rsid w:val="00A75C10"/>
    <w:rsid w:val="00A764DC"/>
    <w:rsid w:val="00A80520"/>
    <w:rsid w:val="00A812A7"/>
    <w:rsid w:val="00A81BF8"/>
    <w:rsid w:val="00A81F58"/>
    <w:rsid w:val="00A821C7"/>
    <w:rsid w:val="00A823CC"/>
    <w:rsid w:val="00A827F6"/>
    <w:rsid w:val="00A839D7"/>
    <w:rsid w:val="00A844AA"/>
    <w:rsid w:val="00A85C0B"/>
    <w:rsid w:val="00A8646C"/>
    <w:rsid w:val="00A86624"/>
    <w:rsid w:val="00A911B8"/>
    <w:rsid w:val="00A912C4"/>
    <w:rsid w:val="00A923A2"/>
    <w:rsid w:val="00A9392A"/>
    <w:rsid w:val="00A97783"/>
    <w:rsid w:val="00AA5595"/>
    <w:rsid w:val="00AB118C"/>
    <w:rsid w:val="00AB41B8"/>
    <w:rsid w:val="00AB4B90"/>
    <w:rsid w:val="00AB5240"/>
    <w:rsid w:val="00AB692D"/>
    <w:rsid w:val="00AC7D37"/>
    <w:rsid w:val="00AD0588"/>
    <w:rsid w:val="00AD0FD5"/>
    <w:rsid w:val="00AD1C1F"/>
    <w:rsid w:val="00AD2C3D"/>
    <w:rsid w:val="00AE0BE3"/>
    <w:rsid w:val="00AE2C36"/>
    <w:rsid w:val="00AE3382"/>
    <w:rsid w:val="00AE3AFC"/>
    <w:rsid w:val="00AE7EC2"/>
    <w:rsid w:val="00AF0C91"/>
    <w:rsid w:val="00AF19C6"/>
    <w:rsid w:val="00AF2E9C"/>
    <w:rsid w:val="00AF38D3"/>
    <w:rsid w:val="00AF4294"/>
    <w:rsid w:val="00AF483F"/>
    <w:rsid w:val="00AF629D"/>
    <w:rsid w:val="00AF770C"/>
    <w:rsid w:val="00AF7A11"/>
    <w:rsid w:val="00AF7A5B"/>
    <w:rsid w:val="00AF7C63"/>
    <w:rsid w:val="00B05A00"/>
    <w:rsid w:val="00B05DB3"/>
    <w:rsid w:val="00B07C3B"/>
    <w:rsid w:val="00B10053"/>
    <w:rsid w:val="00B1173A"/>
    <w:rsid w:val="00B11EDB"/>
    <w:rsid w:val="00B155D5"/>
    <w:rsid w:val="00B15AB1"/>
    <w:rsid w:val="00B169F8"/>
    <w:rsid w:val="00B16C29"/>
    <w:rsid w:val="00B17128"/>
    <w:rsid w:val="00B2103C"/>
    <w:rsid w:val="00B2183A"/>
    <w:rsid w:val="00B238F3"/>
    <w:rsid w:val="00B239AC"/>
    <w:rsid w:val="00B24C99"/>
    <w:rsid w:val="00B3003C"/>
    <w:rsid w:val="00B30835"/>
    <w:rsid w:val="00B3158C"/>
    <w:rsid w:val="00B32B3D"/>
    <w:rsid w:val="00B33794"/>
    <w:rsid w:val="00B337AF"/>
    <w:rsid w:val="00B3412D"/>
    <w:rsid w:val="00B34AC6"/>
    <w:rsid w:val="00B36370"/>
    <w:rsid w:val="00B369C1"/>
    <w:rsid w:val="00B41504"/>
    <w:rsid w:val="00B42C99"/>
    <w:rsid w:val="00B44FC5"/>
    <w:rsid w:val="00B51B0F"/>
    <w:rsid w:val="00B53F12"/>
    <w:rsid w:val="00B65783"/>
    <w:rsid w:val="00B658A3"/>
    <w:rsid w:val="00B71260"/>
    <w:rsid w:val="00B71463"/>
    <w:rsid w:val="00B714B8"/>
    <w:rsid w:val="00B722F2"/>
    <w:rsid w:val="00B72C93"/>
    <w:rsid w:val="00B742FA"/>
    <w:rsid w:val="00B81243"/>
    <w:rsid w:val="00B81DEB"/>
    <w:rsid w:val="00B8419D"/>
    <w:rsid w:val="00B86C63"/>
    <w:rsid w:val="00B875D0"/>
    <w:rsid w:val="00B9040B"/>
    <w:rsid w:val="00B9474B"/>
    <w:rsid w:val="00B95577"/>
    <w:rsid w:val="00B9570E"/>
    <w:rsid w:val="00BA16D3"/>
    <w:rsid w:val="00BA4933"/>
    <w:rsid w:val="00BA57CE"/>
    <w:rsid w:val="00BA6491"/>
    <w:rsid w:val="00BA6512"/>
    <w:rsid w:val="00BA6FCE"/>
    <w:rsid w:val="00BA72D1"/>
    <w:rsid w:val="00BB0A9E"/>
    <w:rsid w:val="00BB0B3F"/>
    <w:rsid w:val="00BB45F6"/>
    <w:rsid w:val="00BB7958"/>
    <w:rsid w:val="00BC0E59"/>
    <w:rsid w:val="00BC3270"/>
    <w:rsid w:val="00BC3953"/>
    <w:rsid w:val="00BC4BB7"/>
    <w:rsid w:val="00BC5F78"/>
    <w:rsid w:val="00BC6148"/>
    <w:rsid w:val="00BC785D"/>
    <w:rsid w:val="00BD047D"/>
    <w:rsid w:val="00BD28DA"/>
    <w:rsid w:val="00BD3A7F"/>
    <w:rsid w:val="00BD3EF1"/>
    <w:rsid w:val="00BD56B1"/>
    <w:rsid w:val="00BE693A"/>
    <w:rsid w:val="00BE7833"/>
    <w:rsid w:val="00BF3807"/>
    <w:rsid w:val="00BF45E7"/>
    <w:rsid w:val="00BF4A91"/>
    <w:rsid w:val="00BF5622"/>
    <w:rsid w:val="00BF7EA8"/>
    <w:rsid w:val="00C005BC"/>
    <w:rsid w:val="00C00B0A"/>
    <w:rsid w:val="00C019AA"/>
    <w:rsid w:val="00C060A7"/>
    <w:rsid w:val="00C062E2"/>
    <w:rsid w:val="00C15576"/>
    <w:rsid w:val="00C21CB6"/>
    <w:rsid w:val="00C21DDB"/>
    <w:rsid w:val="00C22560"/>
    <w:rsid w:val="00C25BDA"/>
    <w:rsid w:val="00C25DA0"/>
    <w:rsid w:val="00C260E0"/>
    <w:rsid w:val="00C321F9"/>
    <w:rsid w:val="00C36809"/>
    <w:rsid w:val="00C36A97"/>
    <w:rsid w:val="00C37C8E"/>
    <w:rsid w:val="00C37CF1"/>
    <w:rsid w:val="00C40086"/>
    <w:rsid w:val="00C40288"/>
    <w:rsid w:val="00C417E2"/>
    <w:rsid w:val="00C41FAB"/>
    <w:rsid w:val="00C429D3"/>
    <w:rsid w:val="00C42C57"/>
    <w:rsid w:val="00C4316C"/>
    <w:rsid w:val="00C44E18"/>
    <w:rsid w:val="00C4526D"/>
    <w:rsid w:val="00C452AC"/>
    <w:rsid w:val="00C465CB"/>
    <w:rsid w:val="00C47E29"/>
    <w:rsid w:val="00C52F9A"/>
    <w:rsid w:val="00C54994"/>
    <w:rsid w:val="00C56897"/>
    <w:rsid w:val="00C56ECB"/>
    <w:rsid w:val="00C57CC9"/>
    <w:rsid w:val="00C66BF2"/>
    <w:rsid w:val="00C71624"/>
    <w:rsid w:val="00C71EA5"/>
    <w:rsid w:val="00C7355B"/>
    <w:rsid w:val="00C80ABD"/>
    <w:rsid w:val="00C82CB8"/>
    <w:rsid w:val="00C87802"/>
    <w:rsid w:val="00C87CF4"/>
    <w:rsid w:val="00C901C1"/>
    <w:rsid w:val="00C917F9"/>
    <w:rsid w:val="00C91FDD"/>
    <w:rsid w:val="00C92BD4"/>
    <w:rsid w:val="00C92F19"/>
    <w:rsid w:val="00C93297"/>
    <w:rsid w:val="00C970E4"/>
    <w:rsid w:val="00CA0FB4"/>
    <w:rsid w:val="00CA1274"/>
    <w:rsid w:val="00CA3045"/>
    <w:rsid w:val="00CA3C98"/>
    <w:rsid w:val="00CA3DD0"/>
    <w:rsid w:val="00CA4F8F"/>
    <w:rsid w:val="00CA6F29"/>
    <w:rsid w:val="00CA762F"/>
    <w:rsid w:val="00CA78F5"/>
    <w:rsid w:val="00CB0985"/>
    <w:rsid w:val="00CB2831"/>
    <w:rsid w:val="00CB3234"/>
    <w:rsid w:val="00CC03CB"/>
    <w:rsid w:val="00CC0CC3"/>
    <w:rsid w:val="00CC0F3B"/>
    <w:rsid w:val="00CC3AA4"/>
    <w:rsid w:val="00CC3F23"/>
    <w:rsid w:val="00CC5477"/>
    <w:rsid w:val="00CC7D9D"/>
    <w:rsid w:val="00CD066B"/>
    <w:rsid w:val="00CD318C"/>
    <w:rsid w:val="00CD75B2"/>
    <w:rsid w:val="00CD7EC6"/>
    <w:rsid w:val="00CE2438"/>
    <w:rsid w:val="00CE3215"/>
    <w:rsid w:val="00CE43B3"/>
    <w:rsid w:val="00CE458F"/>
    <w:rsid w:val="00CF2FA2"/>
    <w:rsid w:val="00CF4E62"/>
    <w:rsid w:val="00CF5738"/>
    <w:rsid w:val="00CF580B"/>
    <w:rsid w:val="00CF7A52"/>
    <w:rsid w:val="00CF7E95"/>
    <w:rsid w:val="00D0457C"/>
    <w:rsid w:val="00D07834"/>
    <w:rsid w:val="00D07D2D"/>
    <w:rsid w:val="00D117C2"/>
    <w:rsid w:val="00D144C8"/>
    <w:rsid w:val="00D1475F"/>
    <w:rsid w:val="00D15B74"/>
    <w:rsid w:val="00D16291"/>
    <w:rsid w:val="00D1777C"/>
    <w:rsid w:val="00D17D27"/>
    <w:rsid w:val="00D212B9"/>
    <w:rsid w:val="00D21535"/>
    <w:rsid w:val="00D21F4B"/>
    <w:rsid w:val="00D22A35"/>
    <w:rsid w:val="00D259CE"/>
    <w:rsid w:val="00D270F3"/>
    <w:rsid w:val="00D27101"/>
    <w:rsid w:val="00D30C97"/>
    <w:rsid w:val="00D311FC"/>
    <w:rsid w:val="00D332E5"/>
    <w:rsid w:val="00D4038E"/>
    <w:rsid w:val="00D4462A"/>
    <w:rsid w:val="00D46C98"/>
    <w:rsid w:val="00D472CC"/>
    <w:rsid w:val="00D53BAD"/>
    <w:rsid w:val="00D54004"/>
    <w:rsid w:val="00D541DD"/>
    <w:rsid w:val="00D54F44"/>
    <w:rsid w:val="00D55E03"/>
    <w:rsid w:val="00D56A1B"/>
    <w:rsid w:val="00D6275B"/>
    <w:rsid w:val="00D63D71"/>
    <w:rsid w:val="00D647DF"/>
    <w:rsid w:val="00D64A5C"/>
    <w:rsid w:val="00D64E13"/>
    <w:rsid w:val="00D662CE"/>
    <w:rsid w:val="00D668C8"/>
    <w:rsid w:val="00D70921"/>
    <w:rsid w:val="00D72AA7"/>
    <w:rsid w:val="00D738F4"/>
    <w:rsid w:val="00D7390D"/>
    <w:rsid w:val="00D73B39"/>
    <w:rsid w:val="00D74928"/>
    <w:rsid w:val="00D77305"/>
    <w:rsid w:val="00D7761B"/>
    <w:rsid w:val="00D82BE0"/>
    <w:rsid w:val="00D83744"/>
    <w:rsid w:val="00D83752"/>
    <w:rsid w:val="00D870B8"/>
    <w:rsid w:val="00D91E26"/>
    <w:rsid w:val="00D93CE2"/>
    <w:rsid w:val="00D9412F"/>
    <w:rsid w:val="00D94AB4"/>
    <w:rsid w:val="00D97CBF"/>
    <w:rsid w:val="00DA076D"/>
    <w:rsid w:val="00DA0F07"/>
    <w:rsid w:val="00DA1F1D"/>
    <w:rsid w:val="00DA31DA"/>
    <w:rsid w:val="00DA326C"/>
    <w:rsid w:val="00DA3708"/>
    <w:rsid w:val="00DA3EEA"/>
    <w:rsid w:val="00DA59D5"/>
    <w:rsid w:val="00DA6B15"/>
    <w:rsid w:val="00DA6C5B"/>
    <w:rsid w:val="00DA74DE"/>
    <w:rsid w:val="00DB00E8"/>
    <w:rsid w:val="00DB06B4"/>
    <w:rsid w:val="00DB1B4A"/>
    <w:rsid w:val="00DB223D"/>
    <w:rsid w:val="00DB23D9"/>
    <w:rsid w:val="00DB2F36"/>
    <w:rsid w:val="00DB5361"/>
    <w:rsid w:val="00DB73B8"/>
    <w:rsid w:val="00DB73E2"/>
    <w:rsid w:val="00DB7D25"/>
    <w:rsid w:val="00DC6AFD"/>
    <w:rsid w:val="00DD196B"/>
    <w:rsid w:val="00DD280F"/>
    <w:rsid w:val="00DD2F5B"/>
    <w:rsid w:val="00DD4704"/>
    <w:rsid w:val="00DD499E"/>
    <w:rsid w:val="00DD6744"/>
    <w:rsid w:val="00DD6B5E"/>
    <w:rsid w:val="00DD7647"/>
    <w:rsid w:val="00DE2D54"/>
    <w:rsid w:val="00DE350E"/>
    <w:rsid w:val="00DE3CC7"/>
    <w:rsid w:val="00DE59D6"/>
    <w:rsid w:val="00DE753E"/>
    <w:rsid w:val="00DF14A4"/>
    <w:rsid w:val="00DF14BD"/>
    <w:rsid w:val="00DF1A0F"/>
    <w:rsid w:val="00DF4F07"/>
    <w:rsid w:val="00DF6317"/>
    <w:rsid w:val="00DF6742"/>
    <w:rsid w:val="00DF727E"/>
    <w:rsid w:val="00E00042"/>
    <w:rsid w:val="00E010DE"/>
    <w:rsid w:val="00E0110D"/>
    <w:rsid w:val="00E03997"/>
    <w:rsid w:val="00E074B6"/>
    <w:rsid w:val="00E13035"/>
    <w:rsid w:val="00E15B22"/>
    <w:rsid w:val="00E15C22"/>
    <w:rsid w:val="00E162FF"/>
    <w:rsid w:val="00E16793"/>
    <w:rsid w:val="00E20393"/>
    <w:rsid w:val="00E21BE1"/>
    <w:rsid w:val="00E22384"/>
    <w:rsid w:val="00E23387"/>
    <w:rsid w:val="00E23AFF"/>
    <w:rsid w:val="00E32764"/>
    <w:rsid w:val="00E33531"/>
    <w:rsid w:val="00E36DCA"/>
    <w:rsid w:val="00E3722F"/>
    <w:rsid w:val="00E378C7"/>
    <w:rsid w:val="00E4194B"/>
    <w:rsid w:val="00E42435"/>
    <w:rsid w:val="00E42D0C"/>
    <w:rsid w:val="00E43971"/>
    <w:rsid w:val="00E43B3A"/>
    <w:rsid w:val="00E44243"/>
    <w:rsid w:val="00E44DF3"/>
    <w:rsid w:val="00E453F0"/>
    <w:rsid w:val="00E4628C"/>
    <w:rsid w:val="00E4637C"/>
    <w:rsid w:val="00E50306"/>
    <w:rsid w:val="00E50CB3"/>
    <w:rsid w:val="00E5341F"/>
    <w:rsid w:val="00E5422F"/>
    <w:rsid w:val="00E55B72"/>
    <w:rsid w:val="00E60A14"/>
    <w:rsid w:val="00E6229E"/>
    <w:rsid w:val="00E6302B"/>
    <w:rsid w:val="00E63A69"/>
    <w:rsid w:val="00E63EA4"/>
    <w:rsid w:val="00E66E2F"/>
    <w:rsid w:val="00E70E57"/>
    <w:rsid w:val="00E71E93"/>
    <w:rsid w:val="00E738E9"/>
    <w:rsid w:val="00E7498A"/>
    <w:rsid w:val="00E770CC"/>
    <w:rsid w:val="00E80FE1"/>
    <w:rsid w:val="00E81DB0"/>
    <w:rsid w:val="00E8429D"/>
    <w:rsid w:val="00E852FE"/>
    <w:rsid w:val="00E85FDD"/>
    <w:rsid w:val="00E87F6C"/>
    <w:rsid w:val="00E91C53"/>
    <w:rsid w:val="00E92718"/>
    <w:rsid w:val="00E93BBE"/>
    <w:rsid w:val="00E9439F"/>
    <w:rsid w:val="00E94BE2"/>
    <w:rsid w:val="00E94D15"/>
    <w:rsid w:val="00E95A4B"/>
    <w:rsid w:val="00EA19FF"/>
    <w:rsid w:val="00EA1A01"/>
    <w:rsid w:val="00EA22A4"/>
    <w:rsid w:val="00EA470C"/>
    <w:rsid w:val="00EA62C2"/>
    <w:rsid w:val="00EA6A74"/>
    <w:rsid w:val="00EB07B7"/>
    <w:rsid w:val="00EB2D29"/>
    <w:rsid w:val="00EB3510"/>
    <w:rsid w:val="00EB57B3"/>
    <w:rsid w:val="00EC0325"/>
    <w:rsid w:val="00EC17DC"/>
    <w:rsid w:val="00EC375E"/>
    <w:rsid w:val="00EC4496"/>
    <w:rsid w:val="00ED1501"/>
    <w:rsid w:val="00ED1EFC"/>
    <w:rsid w:val="00ED5397"/>
    <w:rsid w:val="00ED5474"/>
    <w:rsid w:val="00ED6587"/>
    <w:rsid w:val="00ED6A4C"/>
    <w:rsid w:val="00ED75C4"/>
    <w:rsid w:val="00ED7655"/>
    <w:rsid w:val="00EE0CC7"/>
    <w:rsid w:val="00EE0DF6"/>
    <w:rsid w:val="00EE30C1"/>
    <w:rsid w:val="00EE3C32"/>
    <w:rsid w:val="00EF1D6C"/>
    <w:rsid w:val="00EF4294"/>
    <w:rsid w:val="00EF4428"/>
    <w:rsid w:val="00EF5920"/>
    <w:rsid w:val="00EF5BC6"/>
    <w:rsid w:val="00EF5CE4"/>
    <w:rsid w:val="00EF73AD"/>
    <w:rsid w:val="00EF7C8C"/>
    <w:rsid w:val="00F04204"/>
    <w:rsid w:val="00F054AC"/>
    <w:rsid w:val="00F06628"/>
    <w:rsid w:val="00F07B59"/>
    <w:rsid w:val="00F07F4A"/>
    <w:rsid w:val="00F10543"/>
    <w:rsid w:val="00F1075E"/>
    <w:rsid w:val="00F12DBC"/>
    <w:rsid w:val="00F13D6C"/>
    <w:rsid w:val="00F13EE8"/>
    <w:rsid w:val="00F20C50"/>
    <w:rsid w:val="00F2145E"/>
    <w:rsid w:val="00F2710D"/>
    <w:rsid w:val="00F277A5"/>
    <w:rsid w:val="00F332D3"/>
    <w:rsid w:val="00F33343"/>
    <w:rsid w:val="00F3373D"/>
    <w:rsid w:val="00F33CE7"/>
    <w:rsid w:val="00F371E0"/>
    <w:rsid w:val="00F3724D"/>
    <w:rsid w:val="00F43B05"/>
    <w:rsid w:val="00F475DF"/>
    <w:rsid w:val="00F508A3"/>
    <w:rsid w:val="00F544D2"/>
    <w:rsid w:val="00F54AEC"/>
    <w:rsid w:val="00F57745"/>
    <w:rsid w:val="00F64D55"/>
    <w:rsid w:val="00F6736D"/>
    <w:rsid w:val="00F678A8"/>
    <w:rsid w:val="00F7039B"/>
    <w:rsid w:val="00F705B4"/>
    <w:rsid w:val="00F7229C"/>
    <w:rsid w:val="00F727F1"/>
    <w:rsid w:val="00F73662"/>
    <w:rsid w:val="00F738EE"/>
    <w:rsid w:val="00F751B3"/>
    <w:rsid w:val="00F75587"/>
    <w:rsid w:val="00F756A1"/>
    <w:rsid w:val="00F7701B"/>
    <w:rsid w:val="00F81416"/>
    <w:rsid w:val="00F81681"/>
    <w:rsid w:val="00F8223F"/>
    <w:rsid w:val="00F8507D"/>
    <w:rsid w:val="00F87D18"/>
    <w:rsid w:val="00F91783"/>
    <w:rsid w:val="00F93D37"/>
    <w:rsid w:val="00F942AE"/>
    <w:rsid w:val="00F96FD3"/>
    <w:rsid w:val="00F97BB9"/>
    <w:rsid w:val="00FA017A"/>
    <w:rsid w:val="00FA1CB1"/>
    <w:rsid w:val="00FA3577"/>
    <w:rsid w:val="00FA4396"/>
    <w:rsid w:val="00FA6E32"/>
    <w:rsid w:val="00FA757E"/>
    <w:rsid w:val="00FB14BF"/>
    <w:rsid w:val="00FB1899"/>
    <w:rsid w:val="00FB5603"/>
    <w:rsid w:val="00FB5789"/>
    <w:rsid w:val="00FB7875"/>
    <w:rsid w:val="00FB7ED1"/>
    <w:rsid w:val="00FC0107"/>
    <w:rsid w:val="00FC12BB"/>
    <w:rsid w:val="00FC19AA"/>
    <w:rsid w:val="00FC3613"/>
    <w:rsid w:val="00FC58F8"/>
    <w:rsid w:val="00FC5949"/>
    <w:rsid w:val="00FD0246"/>
    <w:rsid w:val="00FD5042"/>
    <w:rsid w:val="00FD619E"/>
    <w:rsid w:val="00FD624B"/>
    <w:rsid w:val="00FD7B7E"/>
    <w:rsid w:val="00FE07C6"/>
    <w:rsid w:val="00FE1F33"/>
    <w:rsid w:val="00FE260B"/>
    <w:rsid w:val="00FE2D98"/>
    <w:rsid w:val="00FE580B"/>
    <w:rsid w:val="00FE5D73"/>
    <w:rsid w:val="00FE61C9"/>
    <w:rsid w:val="00FF02B7"/>
    <w:rsid w:val="00FF43CD"/>
    <w:rsid w:val="00FF4870"/>
    <w:rsid w:val="00FF5E8F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650D91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C53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C53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1C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C53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E91C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C53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E91C5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1C53"/>
    <w:pPr>
      <w:ind w:left="720"/>
      <w:contextualSpacing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91C5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91C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36DC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87494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B73B8"/>
    <w:rPr>
      <w:color w:val="808080"/>
    </w:rPr>
  </w:style>
  <w:style w:type="paragraph" w:customStyle="1" w:styleId="Default">
    <w:name w:val="Default"/>
    <w:rsid w:val="009C0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C25DA0"/>
    <w:pPr>
      <w:spacing w:after="0" w:line="240" w:lineRule="auto"/>
    </w:pPr>
    <w:rPr>
      <w:rFonts w:ascii="Calibri" w:eastAsiaTheme="minorHAns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25DA0"/>
    <w:rPr>
      <w:rFonts w:ascii="Calibri" w:hAnsi="Calibri" w:cs="Consolas"/>
      <w:szCs w:val="21"/>
    </w:rPr>
  </w:style>
  <w:style w:type="paragraph" w:customStyle="1" w:styleId="19be6477-de15-4711-b951-a2d95ddd2fea">
    <w:name w:val="19be6477-de15-4711-b951-a2d95ddd2fea"/>
    <w:basedOn w:val="Normal"/>
    <w:rsid w:val="00724D54"/>
    <w:pPr>
      <w:spacing w:after="0" w:line="240" w:lineRule="auto"/>
    </w:pPr>
    <w:rPr>
      <w:rFonts w:ascii="Calibri" w:eastAsiaTheme="minorHAnsi" w:hAnsi="Calibri" w:cs="Calibri"/>
    </w:rPr>
  </w:style>
  <w:style w:type="character" w:styleId="Strong">
    <w:name w:val="Strong"/>
    <w:basedOn w:val="DefaultParagraphFont"/>
    <w:uiPriority w:val="22"/>
    <w:qFormat/>
    <w:rsid w:val="00724D5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270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70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70F3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70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70F3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7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0F3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hyperlink" Target="https://textbookdiscrimination.com/?tbdMrkt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textbookdiscrimination.com/?tbdMrkt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hyperlink" Target="https://textbookdiscrimination.com/Shop/?tbdMrkt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s://textbookdiscrimination.com/Buy/Templates/?tbdMrkt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hyperlink" Target="https://textbookdiscrimination.com/Buy/Templates/?tbdMrkt" TargetMode="External"/><Relationship Id="rId10" Type="http://schemas.openxmlformats.org/officeDocument/2006/relationships/hyperlink" Target="https://textbookdiscrimination.com/Shop/?tbdMrkt" TargetMode="External"/><Relationship Id="rId19" Type="http://schemas.openxmlformats.org/officeDocument/2006/relationships/hyperlink" Target="https://textbookdiscrimination.com/Guides/NoticeAppeal.html?tmp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textbookdiscrimination.com/Sell/Templates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4CDD3182A814F6AA2D8520547ECB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3A1C5-9742-42F4-82BF-8291A83FAB77}"/>
      </w:docPartPr>
      <w:docPartBody>
        <w:p w:rsidR="009338C2" w:rsidRDefault="00E84872">
          <w:r w:rsidRPr="00C10356">
            <w:rPr>
              <w:rStyle w:val="PlaceholderText"/>
            </w:rPr>
            <w:t>[Comments]</w:t>
          </w:r>
        </w:p>
      </w:docPartBody>
    </w:docPart>
    <w:docPart>
      <w:docPartPr>
        <w:name w:val="5B03B85C2D7B430CB97771CE7FDDE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0F25F-2C66-4AB1-8122-146CEAE34F90}"/>
      </w:docPartPr>
      <w:docPartBody>
        <w:p w:rsidR="003C3263" w:rsidRDefault="009338C2" w:rsidP="009338C2">
          <w:pPr>
            <w:pStyle w:val="5B03B85C2D7B430CB97771CE7FDDE7F2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0B7F1AB23BF9450194E58057BA9B9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4B6B0-ABAF-4E70-B48C-0B5C6DFCDA06}"/>
      </w:docPartPr>
      <w:docPartBody>
        <w:p w:rsidR="003C3263" w:rsidRDefault="009338C2" w:rsidP="009338C2">
          <w:pPr>
            <w:pStyle w:val="0B7F1AB23BF9450194E58057BA9B9874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AC"/>
    <w:rsid w:val="00082F0E"/>
    <w:rsid w:val="003C3263"/>
    <w:rsid w:val="00450BCD"/>
    <w:rsid w:val="00455BF5"/>
    <w:rsid w:val="00571B55"/>
    <w:rsid w:val="005F26AC"/>
    <w:rsid w:val="006E5025"/>
    <w:rsid w:val="007C08A8"/>
    <w:rsid w:val="0087719E"/>
    <w:rsid w:val="009338C2"/>
    <w:rsid w:val="00A34F07"/>
    <w:rsid w:val="00A51811"/>
    <w:rsid w:val="00CA2E8E"/>
    <w:rsid w:val="00E07ACE"/>
    <w:rsid w:val="00E84872"/>
    <w:rsid w:val="00ED4E7C"/>
    <w:rsid w:val="00F3226A"/>
    <w:rsid w:val="00F6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338C2"/>
    <w:rPr>
      <w:color w:val="808080"/>
    </w:rPr>
  </w:style>
  <w:style w:type="paragraph" w:customStyle="1" w:styleId="A85FDD8C1B7F4B37AAFCD7DD05626051">
    <w:name w:val="A85FDD8C1B7F4B37AAFCD7DD05626051"/>
    <w:rsid w:val="00F63ACE"/>
  </w:style>
  <w:style w:type="paragraph" w:customStyle="1" w:styleId="C5CB8D3E1B9648108FAAFAB519BB7614">
    <w:name w:val="C5CB8D3E1B9648108FAAFAB519BB7614"/>
    <w:rsid w:val="00F63ACE"/>
  </w:style>
  <w:style w:type="paragraph" w:customStyle="1" w:styleId="ECC2FF3EAE954396B202525554D446CC">
    <w:name w:val="ECC2FF3EAE954396B202525554D446CC"/>
    <w:rsid w:val="00ED4E7C"/>
  </w:style>
  <w:style w:type="paragraph" w:customStyle="1" w:styleId="9F2BC3D141D14E748094B6C0954854A3">
    <w:name w:val="9F2BC3D141D14E748094B6C0954854A3"/>
    <w:rsid w:val="009338C2"/>
  </w:style>
  <w:style w:type="paragraph" w:customStyle="1" w:styleId="5B03B85C2D7B430CB97771CE7FDDE7F2">
    <w:name w:val="5B03B85C2D7B430CB97771CE7FDDE7F2"/>
    <w:rsid w:val="009338C2"/>
  </w:style>
  <w:style w:type="paragraph" w:customStyle="1" w:styleId="0B7F1AB23BF9450194E58057BA9B9874">
    <w:name w:val="0B7F1AB23BF9450194E58057BA9B9874"/>
    <w:rsid w:val="009338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689754-7CA4-4C8A-818A-EA389C321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4d_Notice_063_Appeal.dotx</Template>
  <TotalTime>12</TotalTime>
  <Pages>8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Appeal</vt:lpstr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Appeal</dc:title>
  <dc:subject/>
  <dc:creator>TextBookDiscrimination.com</dc:creator>
  <cp:keywords/>
  <dc:description>0.210</dc:description>
  <cp:lastModifiedBy>THNK</cp:lastModifiedBy>
  <cp:revision>9</cp:revision>
  <cp:lastPrinted>2021-03-12T00:41:00Z</cp:lastPrinted>
  <dcterms:created xsi:type="dcterms:W3CDTF">2021-03-12T00:31:00Z</dcterms:created>
  <dcterms:modified xsi:type="dcterms:W3CDTF">2025-02-07T23:04:00Z</dcterms:modified>
</cp:coreProperties>
</file>