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9C173C" w:rsidRPr="000C3158" w14:paraId="6CD5E589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189836588"/>
          <w:bookmarkStart w:id="1" w:name="_Hlk189836733"/>
          <w:p w14:paraId="6D4BB9CD" w14:textId="77777777" w:rsidR="009C173C" w:rsidRPr="000C3158" w:rsidRDefault="009C173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0D23DDF2" w14:textId="77777777" w:rsidR="009C173C" w:rsidRPr="000C3158" w:rsidRDefault="009C173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340632C1" w14:textId="77777777" w:rsidR="009C173C" w:rsidRPr="000C3158" w:rsidRDefault="009C173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9C173C" w:rsidRPr="000C3158" w14:paraId="26C598BA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4D3A749" w14:textId="77777777" w:rsidR="009C173C" w:rsidRPr="000C3158" w:rsidRDefault="009C173C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192039CD" wp14:editId="04561AA9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173C" w:rsidRPr="000C3158" w14:paraId="7B404619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580DF0E" w14:textId="77777777" w:rsidR="009C173C" w:rsidRPr="000C3158" w:rsidRDefault="009C173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3BF9DA80" w14:textId="77777777" w:rsidR="009C173C" w:rsidRPr="000C3158" w:rsidRDefault="009C173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9C173C" w:rsidRPr="000C3158" w14:paraId="616C8717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BCE38F9" w14:textId="77777777" w:rsidR="009C173C" w:rsidRPr="000C3158" w:rsidRDefault="009C173C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9C173C" w:rsidRPr="000C3158" w14:paraId="3A59F6BF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1B876715" w14:textId="77777777" w:rsidR="009C173C" w:rsidRPr="000C3158" w:rsidRDefault="009C173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64966CF" wp14:editId="78FA13D9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348A4F6B" w14:textId="77777777" w:rsidR="009C173C" w:rsidRPr="000C3158" w:rsidRDefault="009C173C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39159DF4" w14:textId="77777777" w:rsidR="009C173C" w:rsidRPr="000C3158" w:rsidRDefault="009C173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0D596A91" w14:textId="77777777" w:rsidR="009C173C" w:rsidRPr="000C3158" w:rsidRDefault="009C173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CD86764" wp14:editId="05032F0A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173C" w:rsidRPr="000C3158" w14:paraId="7B0B1802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85BCE76" w14:textId="77777777" w:rsidR="009C173C" w:rsidRPr="000C3158" w:rsidRDefault="009C173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50C4CDF" w14:textId="77777777" w:rsidR="009C173C" w:rsidRPr="000C3158" w:rsidRDefault="009C173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3EDF635" w14:textId="77777777" w:rsidR="009C173C" w:rsidRPr="000C3158" w:rsidRDefault="009C173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0"/>
    </w:tbl>
    <w:p w14:paraId="73A4ECE0" w14:textId="77777777" w:rsidR="009C173C" w:rsidRPr="000C3158" w:rsidRDefault="009C173C" w:rsidP="009C173C">
      <w:pPr>
        <w:jc w:val="center"/>
        <w:rPr>
          <w:rFonts w:ascii="Courier New" w:hAnsi="Courier New" w:cs="Courier New"/>
        </w:rPr>
        <w:sectPr w:rsidR="009C173C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1"/>
    <w:p w14:paraId="23B4AC0C" w14:textId="77777777" w:rsidR="0078342A" w:rsidRPr="004D7AA6" w:rsidRDefault="0078342A" w:rsidP="0078342A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DISTRICT COURT</w:t>
      </w:r>
    </w:p>
    <w:p w14:paraId="6539160F" w14:textId="77777777" w:rsidR="0078342A" w:rsidRPr="004D7AA6" w:rsidRDefault="0078342A" w:rsidP="0078342A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p w14:paraId="5A102526" w14:textId="77777777" w:rsidR="0078342A" w:rsidRPr="00602568" w:rsidRDefault="0078342A" w:rsidP="0078342A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78342A" w:rsidRPr="00602568" w14:paraId="6951BB73" w14:textId="77777777" w:rsidTr="00314C22">
        <w:trPr>
          <w:trHeight w:val="504"/>
          <w:jc w:val="center"/>
        </w:trPr>
        <w:tc>
          <w:tcPr>
            <w:tcW w:w="4680" w:type="dxa"/>
          </w:tcPr>
          <w:p w14:paraId="386E0BA1" w14:textId="77777777" w:rsidR="0078342A" w:rsidRPr="00602568" w:rsidRDefault="0078342A" w:rsidP="00314C22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70C0FDBF" w14:textId="77777777" w:rsidR="0078342A" w:rsidRPr="00602568" w:rsidRDefault="0078342A" w:rsidP="00314C2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36D3758F" w14:textId="77777777" w:rsidR="0078342A" w:rsidRPr="00F917E4" w:rsidRDefault="0078342A" w:rsidP="00314C22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78342A" w:rsidRPr="00602568" w14:paraId="564FA1E0" w14:textId="77777777" w:rsidTr="00314C22">
        <w:trPr>
          <w:trHeight w:val="504"/>
          <w:jc w:val="center"/>
        </w:trPr>
        <w:tc>
          <w:tcPr>
            <w:tcW w:w="4680" w:type="dxa"/>
            <w:vAlign w:val="center"/>
          </w:tcPr>
          <w:p w14:paraId="7F911612" w14:textId="77777777" w:rsidR="0078342A" w:rsidRPr="00602568" w:rsidRDefault="0078342A" w:rsidP="00314C22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7C08B4EF" w14:textId="77777777" w:rsidR="0078342A" w:rsidRPr="00602568" w:rsidRDefault="0078342A" w:rsidP="00314C2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75123386" w14:textId="77777777" w:rsidR="0078342A" w:rsidRPr="00561300" w:rsidRDefault="0078342A" w:rsidP="00314C22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78342A" w:rsidRPr="00602568" w14:paraId="37BAFD1E" w14:textId="77777777" w:rsidTr="00314C22">
        <w:trPr>
          <w:trHeight w:val="504"/>
          <w:jc w:val="center"/>
        </w:trPr>
        <w:tc>
          <w:tcPr>
            <w:tcW w:w="4680" w:type="dxa"/>
          </w:tcPr>
          <w:p w14:paraId="4801F481" w14:textId="77777777" w:rsidR="0078342A" w:rsidRPr="00602568" w:rsidRDefault="0078342A" w:rsidP="00314C22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0E0DC272" w14:textId="77777777" w:rsidR="0078342A" w:rsidRPr="00602568" w:rsidRDefault="0078342A" w:rsidP="00314C2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40E95120" w14:textId="77777777" w:rsidR="0078342A" w:rsidRPr="00F915B7" w:rsidRDefault="0078342A" w:rsidP="00314C22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51DA1DED" w14:textId="77777777" w:rsidR="0078342A" w:rsidRPr="00F915B7" w:rsidRDefault="0078342A" w:rsidP="00314C22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8342A" w:rsidRPr="00602568" w14:paraId="54595D7F" w14:textId="77777777" w:rsidTr="00314C22">
        <w:trPr>
          <w:trHeight w:val="504"/>
          <w:jc w:val="center"/>
        </w:trPr>
        <w:tc>
          <w:tcPr>
            <w:tcW w:w="4680" w:type="dxa"/>
          </w:tcPr>
          <w:p w14:paraId="1B8D3095" w14:textId="77777777" w:rsidR="0078342A" w:rsidRPr="00602568" w:rsidRDefault="0078342A" w:rsidP="00314C22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128D7EF3" w14:textId="77777777" w:rsidR="0078342A" w:rsidRPr="00602568" w:rsidRDefault="0078342A" w:rsidP="00314C2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594BFA4E" w14:textId="77777777" w:rsidR="0078342A" w:rsidRPr="00602568" w:rsidRDefault="0078342A" w:rsidP="00314C22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52CE6DDB" w14:textId="77777777" w:rsidR="0078342A" w:rsidRPr="00602568" w:rsidRDefault="0078342A" w:rsidP="00314C22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8342A" w:rsidRPr="00602568" w14:paraId="63F40495" w14:textId="77777777" w:rsidTr="00314C22">
        <w:trPr>
          <w:trHeight w:val="504"/>
          <w:jc w:val="center"/>
        </w:trPr>
        <w:tc>
          <w:tcPr>
            <w:tcW w:w="4680" w:type="dxa"/>
          </w:tcPr>
          <w:p w14:paraId="0364C368" w14:textId="77777777" w:rsidR="0078342A" w:rsidRPr="00602568" w:rsidRDefault="0078342A" w:rsidP="00314C22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4BA92055" w14:textId="77777777" w:rsidR="0078342A" w:rsidRPr="00602568" w:rsidRDefault="0078342A" w:rsidP="00314C2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24A3585" w14:textId="77777777" w:rsidR="0078342A" w:rsidRPr="00602568" w:rsidRDefault="0078342A" w:rsidP="00314C22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8342A" w:rsidRPr="00602568" w14:paraId="4EEB8ED8" w14:textId="77777777" w:rsidTr="00314C22">
        <w:trPr>
          <w:trHeight w:val="504"/>
          <w:jc w:val="center"/>
        </w:trPr>
        <w:tc>
          <w:tcPr>
            <w:tcW w:w="4680" w:type="dxa"/>
          </w:tcPr>
          <w:p w14:paraId="2360BD18" w14:textId="77777777" w:rsidR="0078342A" w:rsidRPr="00602568" w:rsidRDefault="0078342A" w:rsidP="00314C22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514309F3" w14:textId="77777777" w:rsidR="0078342A" w:rsidRPr="00602568" w:rsidRDefault="0078342A" w:rsidP="00314C2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13E18D04" w14:textId="77777777" w:rsidR="0078342A" w:rsidRPr="00602568" w:rsidRDefault="0078342A" w:rsidP="00314C22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78342A" w:rsidRPr="00602568" w14:paraId="6B0384E9" w14:textId="77777777" w:rsidTr="00314C22">
        <w:trPr>
          <w:trHeight w:val="504"/>
          <w:jc w:val="center"/>
        </w:trPr>
        <w:tc>
          <w:tcPr>
            <w:tcW w:w="4680" w:type="dxa"/>
            <w:vAlign w:val="center"/>
          </w:tcPr>
          <w:p w14:paraId="3DD3DDBE" w14:textId="77777777" w:rsidR="0078342A" w:rsidRPr="00602568" w:rsidRDefault="0078342A" w:rsidP="00314C22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03EEA3BC" w14:textId="77777777" w:rsidR="0078342A" w:rsidRPr="00602568" w:rsidRDefault="0078342A" w:rsidP="00314C2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750C1160" w14:textId="77777777" w:rsidR="0078342A" w:rsidRPr="00602568" w:rsidRDefault="0078342A" w:rsidP="00314C22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737051FE" w14:textId="77777777" w:rsidR="00DA3449" w:rsidRDefault="00DA3449" w:rsidP="00DA3449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DA3449" w14:paraId="76DEA806" w14:textId="77777777" w:rsidTr="00010EB7">
        <w:trPr>
          <w:trHeight w:val="1080"/>
          <w:jc w:val="center"/>
        </w:trPr>
        <w:tc>
          <w:tcPr>
            <w:tcW w:w="9720" w:type="dxa"/>
            <w:vAlign w:val="center"/>
          </w:tcPr>
          <w:p w14:paraId="0C0A0140" w14:textId="0F41E5F0" w:rsidR="00DA3449" w:rsidRPr="004158D8" w:rsidRDefault="00F412E2" w:rsidP="00CE7224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PLAINTIFF’S AFFIDAVIT</w:t>
            </w:r>
          </w:p>
        </w:tc>
      </w:tr>
    </w:tbl>
    <w:p w14:paraId="56E0DBB9" w14:textId="77777777" w:rsidR="00DA3449" w:rsidRDefault="00DA3449" w:rsidP="00DA3449">
      <w:pPr>
        <w:rPr>
          <w:rFonts w:ascii="Courier New" w:hAnsi="Courier New" w:cs="Courier New"/>
          <w:sz w:val="24"/>
          <w:szCs w:val="24"/>
        </w:rPr>
      </w:pPr>
    </w:p>
    <w:p w14:paraId="0B5A37A1" w14:textId="169BEA5B" w:rsidR="00DA3449" w:rsidRDefault="00DA3449" w:rsidP="00DA3449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 affiant, </w:t>
      </w:r>
      <w:r w:rsidR="0078342A">
        <w:rPr>
          <w:rFonts w:ascii="Courier New" w:hAnsi="Courier New" w:cs="Courier New"/>
        </w:rPr>
        <w:t>[</w:t>
      </w:r>
      <w:proofErr w:type="spellStart"/>
      <w:r w:rsidR="0078342A">
        <w:rPr>
          <w:rFonts w:ascii="Courier New" w:hAnsi="Courier New" w:cs="Courier New"/>
        </w:rPr>
        <w:t>plfName</w:t>
      </w:r>
      <w:proofErr w:type="spellEnd"/>
      <w:r w:rsidR="0078342A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, swears or affirms as follows:</w:t>
      </w:r>
    </w:p>
    <w:p w14:paraId="1F14D2CA" w14:textId="77777777" w:rsidR="00DA3449" w:rsidRPr="009D7388" w:rsidRDefault="00DA3449" w:rsidP="00DA3449">
      <w:pPr>
        <w:pStyle w:val="Default"/>
        <w:spacing w:line="480" w:lineRule="auto"/>
        <w:ind w:right="540" w:firstLine="720"/>
        <w:jc w:val="both"/>
        <w:rPr>
          <w:rFonts w:ascii="Courier New" w:hAnsi="Courier New" w:cs="Courier New"/>
          <w:b/>
          <w:u w:val="single"/>
        </w:rPr>
      </w:pPr>
      <w:r w:rsidRPr="009D7388">
        <w:rPr>
          <w:rFonts w:ascii="Courier New" w:hAnsi="Courier New" w:cs="Courier New"/>
          <w:b/>
          <w:u w:val="single"/>
        </w:rPr>
        <w:t>Background</w:t>
      </w:r>
    </w:p>
    <w:p w14:paraId="7CE744CE" w14:textId="77777777" w:rsidR="00DA3449" w:rsidRDefault="00DA3449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am over the age of eighteen (18).</w:t>
      </w:r>
    </w:p>
    <w:p w14:paraId="4F47803B" w14:textId="77777777" w:rsidR="00DA3449" w:rsidRDefault="00DA3449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am a plaintiff in the above-captioned case.</w:t>
      </w:r>
    </w:p>
    <w:p w14:paraId="050F38C5" w14:textId="77777777" w:rsidR="00DA3449" w:rsidRDefault="00DA3449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This affidavit is made in good faith.</w:t>
      </w:r>
    </w:p>
    <w:p w14:paraId="34018F2C" w14:textId="77777777" w:rsidR="00DA3449" w:rsidRPr="009D7388" w:rsidRDefault="00DA3449" w:rsidP="00DA3449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 w:rsidRPr="009D7388">
        <w:rPr>
          <w:rFonts w:ascii="Courier New" w:hAnsi="Courier New" w:cs="Courier New"/>
          <w:b/>
          <w:u w:val="single"/>
        </w:rPr>
        <w:t>Familiarity</w:t>
      </w:r>
    </w:p>
    <w:p w14:paraId="3ADE47E7" w14:textId="1FAFAC4E" w:rsidR="00DA3449" w:rsidRDefault="00DA3449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 have read the Local Rules of Court, </w:t>
      </w:r>
      <w:r w:rsidR="00871F76">
        <w:rPr>
          <w:rFonts w:ascii="Courier New" w:hAnsi="Courier New" w:cs="Courier New"/>
        </w:rPr>
        <w:t xml:space="preserve">the </w:t>
      </w:r>
      <w:r>
        <w:rPr>
          <w:rFonts w:ascii="Courier New" w:hAnsi="Courier New" w:cs="Courier New"/>
        </w:rPr>
        <w:t>Federal Rules of Civil Procedure, the Federal Rules of Evidence, and the Middle District’s Discovery Handbook.</w:t>
      </w:r>
    </w:p>
    <w:p w14:paraId="685B3B7B" w14:textId="17A5C798" w:rsidR="00DA3449" w:rsidRDefault="00DA3449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 information in this affidavit is based on my own personal knowledge.</w:t>
      </w:r>
    </w:p>
    <w:p w14:paraId="5122D3BF" w14:textId="77777777" w:rsidR="00DA3449" w:rsidRPr="009D7388" w:rsidRDefault="00DA3449" w:rsidP="00DA3449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Facts</w:t>
      </w:r>
    </w:p>
    <w:p w14:paraId="5AFE7C4D" w14:textId="183894D6" w:rsidR="00AE364C" w:rsidRPr="00AE364C" w:rsidRDefault="00AD4DCD" w:rsidP="00EC0576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[pertinentFact001]</w:t>
      </w:r>
      <w:r w:rsidR="00EE4CA6">
        <w:rPr>
          <w:rFonts w:ascii="Courier New" w:hAnsi="Courier New" w:cs="Courier New"/>
        </w:rPr>
        <w:t>.</w:t>
      </w:r>
      <w:r w:rsidR="00AE364C" w:rsidRPr="00AE364C">
        <w:rPr>
          <w:rFonts w:ascii="Courier New" w:hAnsi="Courier New" w:cs="Courier New"/>
        </w:rPr>
        <w:br w:type="page"/>
      </w:r>
    </w:p>
    <w:p w14:paraId="1FD1CC26" w14:textId="77777777" w:rsidR="00AD4DCD" w:rsidRDefault="00AD4DCD" w:rsidP="00AD4DCD">
      <w:pPr>
        <w:pStyle w:val="Default"/>
        <w:spacing w:line="480" w:lineRule="auto"/>
        <w:ind w:right="540"/>
        <w:jc w:val="both"/>
        <w:rPr>
          <w:rFonts w:ascii="Courier New" w:hAnsi="Courier New" w:cs="Courier New"/>
        </w:rPr>
      </w:pPr>
    </w:p>
    <w:p w14:paraId="4E918B65" w14:textId="77777777" w:rsidR="00AD4DCD" w:rsidRDefault="00AD4DCD" w:rsidP="00AD4DCD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[pertinentFact002].</w:t>
      </w:r>
    </w:p>
    <w:p w14:paraId="409D875F" w14:textId="77777777" w:rsidR="00AD4DCD" w:rsidRDefault="00AD4DCD" w:rsidP="00AD4DCD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[pertinentFact003].</w:t>
      </w:r>
    </w:p>
    <w:p w14:paraId="765F0DA4" w14:textId="77777777" w:rsidR="00AD4DCD" w:rsidRDefault="00AD4DCD" w:rsidP="00AD4DCD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[pertinentFact004].</w:t>
      </w:r>
    </w:p>
    <w:p w14:paraId="379B4D61" w14:textId="77777777" w:rsidR="00AD4DCD" w:rsidRDefault="00AD4DCD" w:rsidP="00AD4DCD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[pertinentFact005].</w:t>
      </w:r>
    </w:p>
    <w:p w14:paraId="5BF4655E" w14:textId="77777777" w:rsidR="00AD4DCD" w:rsidRDefault="00AD4DCD" w:rsidP="00AD4DCD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[pertinentFact006].</w:t>
      </w:r>
    </w:p>
    <w:p w14:paraId="49E1ACE7" w14:textId="77777777" w:rsidR="00AD4DCD" w:rsidRDefault="00AD4DCD" w:rsidP="00AD4DCD">
      <w:pPr>
        <w:pStyle w:val="Default"/>
        <w:pBdr>
          <w:bottom w:val="single" w:sz="6" w:space="1" w:color="auto"/>
        </w:pBdr>
        <w:jc w:val="both"/>
        <w:rPr>
          <w:sz w:val="23"/>
          <w:szCs w:val="23"/>
        </w:rPr>
      </w:pPr>
    </w:p>
    <w:p w14:paraId="71B2E704" w14:textId="77777777" w:rsidR="00AD4DCD" w:rsidRDefault="00AD4DCD" w:rsidP="00AD4DCD">
      <w:pPr>
        <w:pStyle w:val="Default"/>
        <w:jc w:val="both"/>
        <w:rPr>
          <w:sz w:val="23"/>
          <w:szCs w:val="23"/>
        </w:rPr>
      </w:pPr>
    </w:p>
    <w:p w14:paraId="77558121" w14:textId="77777777" w:rsidR="00AD4DCD" w:rsidRPr="00DB0776" w:rsidRDefault="00AD4DCD" w:rsidP="00AD4DCD">
      <w:pPr>
        <w:pStyle w:val="Default"/>
        <w:spacing w:line="480" w:lineRule="auto"/>
        <w:jc w:val="center"/>
        <w:rPr>
          <w:rFonts w:ascii="Tahoma" w:hAnsi="Tahoma" w:cs="Tahoma"/>
          <w:sz w:val="28"/>
          <w:szCs w:val="28"/>
        </w:rPr>
      </w:pPr>
      <w:r w:rsidRPr="00DB0776">
        <w:rPr>
          <w:rFonts w:ascii="Tahoma" w:hAnsi="Tahoma" w:cs="Tahoma"/>
          <w:sz w:val="28"/>
          <w:szCs w:val="28"/>
        </w:rPr>
        <w:t xml:space="preserve">Verification Under Oath Pursuant to </w:t>
      </w:r>
      <w:r>
        <w:rPr>
          <w:rFonts w:ascii="Tahoma" w:hAnsi="Tahoma" w:cs="Tahoma"/>
          <w:sz w:val="28"/>
          <w:szCs w:val="28"/>
        </w:rPr>
        <w:t>28 USC §1746</w:t>
      </w:r>
    </w:p>
    <w:p w14:paraId="2647D8C9" w14:textId="77777777" w:rsidR="00AD4DCD" w:rsidRPr="00DB0776" w:rsidRDefault="00AD4DCD" w:rsidP="00AD4DCD">
      <w:pPr>
        <w:spacing w:line="360" w:lineRule="auto"/>
        <w:ind w:left="720" w:right="1440" w:firstLine="720"/>
        <w:rPr>
          <w:rFonts w:ascii="Tahoma" w:hAnsi="Tahoma" w:cs="Tahoma"/>
          <w:sz w:val="23"/>
          <w:szCs w:val="23"/>
        </w:rPr>
      </w:pPr>
      <w:r w:rsidRPr="00DB0776">
        <w:rPr>
          <w:rFonts w:ascii="Tahoma" w:hAnsi="Tahoma" w:cs="Tahoma"/>
          <w:sz w:val="23"/>
          <w:szCs w:val="23"/>
        </w:rPr>
        <w:t xml:space="preserve">I declare </w:t>
      </w:r>
      <w:r>
        <w:rPr>
          <w:rFonts w:ascii="Tahoma" w:hAnsi="Tahoma" w:cs="Tahoma"/>
          <w:sz w:val="23"/>
          <w:szCs w:val="23"/>
        </w:rPr>
        <w:t>under penalty of perjury that the foregoing is true and correct</w:t>
      </w:r>
      <w:r w:rsidRPr="00DB0776">
        <w:rPr>
          <w:rFonts w:ascii="Tahoma" w:hAnsi="Tahoma" w:cs="Tahoma"/>
          <w:sz w:val="23"/>
          <w:szCs w:val="23"/>
        </w:rPr>
        <w:t>.</w:t>
      </w:r>
      <w:r>
        <w:rPr>
          <w:rFonts w:ascii="Tahoma" w:hAnsi="Tahoma" w:cs="Tahoma"/>
          <w:sz w:val="23"/>
          <w:szCs w:val="23"/>
        </w:rPr>
        <w:t xml:space="preserve"> Executed on this [D]</w:t>
      </w:r>
      <w:proofErr w:type="spellStart"/>
      <w:r>
        <w:rPr>
          <w:rFonts w:ascii="Tahoma" w:hAnsi="Tahoma" w:cs="Tahoma"/>
          <w:sz w:val="23"/>
          <w:szCs w:val="23"/>
        </w:rPr>
        <w:t>th</w:t>
      </w:r>
      <w:proofErr w:type="spellEnd"/>
      <w:r>
        <w:rPr>
          <w:rFonts w:ascii="Tahoma" w:hAnsi="Tahoma" w:cs="Tahoma"/>
          <w:sz w:val="23"/>
          <w:szCs w:val="23"/>
        </w:rPr>
        <w:t xml:space="preserve"> day of [MMM] [YYYY].</w:t>
      </w:r>
    </w:p>
    <w:p w14:paraId="2D544BFF" w14:textId="77777777" w:rsidR="00AD4DCD" w:rsidRPr="00DB0776" w:rsidRDefault="00AD4DCD" w:rsidP="00AD4DCD">
      <w:pPr>
        <w:spacing w:line="360" w:lineRule="auto"/>
        <w:ind w:left="720" w:right="1440" w:firstLine="720"/>
        <w:rPr>
          <w:rFonts w:ascii="Tahoma" w:hAnsi="Tahoma" w:cs="Tahoma"/>
          <w:sz w:val="23"/>
          <w:szCs w:val="23"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9"/>
        <w:gridCol w:w="5221"/>
      </w:tblGrid>
      <w:tr w:rsidR="00AD4DCD" w:rsidRPr="00DB0776" w14:paraId="0890FD4A" w14:textId="77777777" w:rsidTr="00314C22">
        <w:trPr>
          <w:trHeight w:val="936"/>
        </w:trPr>
        <w:tc>
          <w:tcPr>
            <w:tcW w:w="5219" w:type="dxa"/>
          </w:tcPr>
          <w:p w14:paraId="15F4393A" w14:textId="77777777" w:rsidR="00AD4DCD" w:rsidRPr="00DB0776" w:rsidRDefault="00AD4DCD" w:rsidP="00314C22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UNITED STATES OF AMERICA</w:t>
            </w:r>
          </w:p>
          <w:p w14:paraId="55441367" w14:textId="77777777" w:rsidR="00AD4DCD" w:rsidRPr="00DB0776" w:rsidRDefault="00AD4DCD" w:rsidP="00314C22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  <w:p w14:paraId="2FA92C23" w14:textId="77777777" w:rsidR="00AD4DCD" w:rsidRPr="00DB0776" w:rsidRDefault="00AD4DCD" w:rsidP="00314C22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  <w:p w14:paraId="080F0CC4" w14:textId="77777777" w:rsidR="00AD4DCD" w:rsidRPr="00DB0776" w:rsidRDefault="00AD4DCD" w:rsidP="00314C22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  <w:p w14:paraId="44696AB5" w14:textId="77777777" w:rsidR="00AD4DCD" w:rsidRPr="00DB0776" w:rsidRDefault="00AD4DCD" w:rsidP="00314C22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5221" w:type="dxa"/>
            <w:tcBorders>
              <w:bottom w:val="single" w:sz="4" w:space="0" w:color="auto"/>
            </w:tcBorders>
            <w:vAlign w:val="bottom"/>
          </w:tcPr>
          <w:p w14:paraId="1B2F81BD" w14:textId="77777777" w:rsidR="00AD4DCD" w:rsidRPr="00DB0776" w:rsidRDefault="00AD4DCD" w:rsidP="00314C22">
            <w:pPr>
              <w:spacing w:line="360" w:lineRule="auto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 xml:space="preserve">                </w:t>
            </w:r>
            <w:r>
              <w:rPr>
                <w:rFonts w:ascii="Tahoma" w:hAnsi="Tahoma" w:cs="Tahoma"/>
                <w:color w:val="0000FF"/>
                <w:sz w:val="23"/>
                <w:szCs w:val="23"/>
              </w:rPr>
              <w:t>[D]/[M]/[YYYY]</w:t>
            </w:r>
          </w:p>
        </w:tc>
      </w:tr>
      <w:tr w:rsidR="00AD4DCD" w:rsidRPr="00DB0776" w14:paraId="0B575A0E" w14:textId="77777777" w:rsidTr="00314C22">
        <w:tc>
          <w:tcPr>
            <w:tcW w:w="5219" w:type="dxa"/>
          </w:tcPr>
          <w:p w14:paraId="3D51BA41" w14:textId="77777777" w:rsidR="00AD4DCD" w:rsidRPr="00DB0776" w:rsidRDefault="00AD4DCD" w:rsidP="00314C22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5221" w:type="dxa"/>
            <w:tcBorders>
              <w:top w:val="single" w:sz="4" w:space="0" w:color="auto"/>
            </w:tcBorders>
          </w:tcPr>
          <w:p w14:paraId="03631633" w14:textId="77777777" w:rsidR="00AD4DCD" w:rsidRPr="00DB0776" w:rsidRDefault="00AD4DCD" w:rsidP="00314C22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[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plfName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>]</w:t>
            </w:r>
            <w:r w:rsidRPr="00DB0776">
              <w:rPr>
                <w:rFonts w:ascii="Tahoma" w:hAnsi="Tahoma" w:cs="Tahoma"/>
                <w:sz w:val="23"/>
                <w:szCs w:val="23"/>
              </w:rPr>
              <w:t xml:space="preserve">, </w:t>
            </w:r>
            <w:r>
              <w:rPr>
                <w:rFonts w:ascii="Tahoma" w:hAnsi="Tahoma" w:cs="Tahoma"/>
                <w:sz w:val="23"/>
                <w:szCs w:val="23"/>
              </w:rPr>
              <w:t>Plaintiff/Affiant</w:t>
            </w:r>
          </w:p>
        </w:tc>
      </w:tr>
    </w:tbl>
    <w:p w14:paraId="31266F0E" w14:textId="77777777" w:rsidR="00AD4DCD" w:rsidRDefault="00AD4DCD" w:rsidP="00AD4DCD">
      <w:pPr>
        <w:pBdr>
          <w:bottom w:val="single" w:sz="6" w:space="1" w:color="auto"/>
        </w:pBdr>
        <w:rPr>
          <w:sz w:val="23"/>
          <w:szCs w:val="23"/>
          <w:u w:val="single"/>
        </w:rPr>
      </w:pPr>
    </w:p>
    <w:p w14:paraId="2A7F26C2" w14:textId="16BFAC75" w:rsidR="00AD4DCD" w:rsidRDefault="00AD4DCD" w:rsidP="00AD4DCD">
      <w:pPr>
        <w:rPr>
          <w:i/>
          <w:iCs/>
          <w:sz w:val="20"/>
          <w:szCs w:val="20"/>
        </w:rPr>
      </w:pPr>
    </w:p>
    <w:p w14:paraId="35C93706" w14:textId="77777777" w:rsidR="00BF6B77" w:rsidRDefault="00BF6B77" w:rsidP="00BF6B77">
      <w:pPr>
        <w:spacing w:before="240"/>
        <w:rPr>
          <w:rFonts w:ascii="Courier New" w:hAnsi="Courier New" w:cs="Courier New"/>
          <w:bCs/>
        </w:rPr>
      </w:pPr>
      <w:bookmarkStart w:id="2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69B8639F" w14:textId="77777777" w:rsidR="009C173C" w:rsidRDefault="009C173C" w:rsidP="00BF6B77">
      <w:pPr>
        <w:pStyle w:val="Default"/>
        <w:spacing w:before="240" w:after="240"/>
        <w:ind w:left="720"/>
        <w:rPr>
          <w:rStyle w:val="Hyperlink"/>
          <w:rFonts w:ascii="Century Schoolbook" w:hAnsi="Century Schoolbook" w:cs="Courier New"/>
          <w:bCs/>
          <w:sz w:val="20"/>
          <w:szCs w:val="20"/>
        </w:rPr>
        <w:sectPr w:rsidR="009C173C" w:rsidSect="00D10469">
          <w:headerReference w:type="default" r:id="rId18"/>
          <w:footerReference w:type="default" r:id="rId19"/>
          <w:pgSz w:w="12240" w:h="15840"/>
          <w:pgMar w:top="720" w:right="720" w:bottom="720" w:left="720" w:header="360" w:footer="360" w:gutter="0"/>
          <w:pgNumType w:start="1"/>
          <w:cols w:space="720"/>
          <w:titlePg/>
          <w:docGrid w:linePitch="360"/>
        </w:sectPr>
      </w:pPr>
      <w:hyperlink r:id="rId20" w:history="1">
        <w:r w:rsidR="00BF6B77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TextBookDiscrimination.com/Guides/Motions/Clarification.html</w:t>
        </w:r>
      </w:hyperlink>
    </w:p>
    <w:p w14:paraId="61D2B2FC" w14:textId="77777777" w:rsidR="009C173C" w:rsidRDefault="009C173C" w:rsidP="009C173C">
      <w:pPr>
        <w:jc w:val="center"/>
        <w:sectPr w:rsidR="009C173C">
          <w:footerReference w:type="default" r:id="rId2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9C173C" w:rsidRPr="000C3158" w14:paraId="066B0D25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6B2960C9" w14:textId="77777777" w:rsidR="009C173C" w:rsidRPr="000C3158" w:rsidRDefault="009C173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2D72E6CC" w14:textId="77777777" w:rsidR="009C173C" w:rsidRPr="000C3158" w:rsidRDefault="009C173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2C0CE99E" w14:textId="77777777" w:rsidR="009C173C" w:rsidRPr="000C3158" w:rsidRDefault="009C173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9C173C" w:rsidRPr="000C3158" w14:paraId="6E00A924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3E40780" w14:textId="77777777" w:rsidR="009C173C" w:rsidRPr="000C3158" w:rsidRDefault="009C173C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4C14023D" wp14:editId="36A6C497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173C" w:rsidRPr="000C3158" w14:paraId="33C31F2D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A65BCA5" w14:textId="77777777" w:rsidR="009C173C" w:rsidRPr="000C3158" w:rsidRDefault="009C173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1C02D571" w14:textId="77777777" w:rsidR="009C173C" w:rsidRPr="000C3158" w:rsidRDefault="009C173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5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9C173C" w:rsidRPr="000C3158" w14:paraId="2BC49E87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F8FD3FE" w14:textId="77777777" w:rsidR="009C173C" w:rsidRPr="000C3158" w:rsidRDefault="009C173C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9C173C" w:rsidRPr="000C3158" w14:paraId="5B1E611B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3102600F" w14:textId="77777777" w:rsidR="009C173C" w:rsidRPr="000C3158" w:rsidRDefault="009C173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6D093F2" wp14:editId="7AC88281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432BF012" w14:textId="77777777" w:rsidR="009C173C" w:rsidRPr="000C3158" w:rsidRDefault="009C173C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07A5CD77" w14:textId="77777777" w:rsidR="009C173C" w:rsidRPr="000C3158" w:rsidRDefault="009C173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7EC8096C" w14:textId="77777777" w:rsidR="009C173C" w:rsidRPr="000C3158" w:rsidRDefault="009C173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94375A9" wp14:editId="2C05DCB1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173C" w:rsidRPr="000C3158" w14:paraId="603DB123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7801FCD" w14:textId="77777777" w:rsidR="009C173C" w:rsidRPr="000C3158" w:rsidRDefault="009C173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950D0E4" w14:textId="77777777" w:rsidR="009C173C" w:rsidRPr="000C3158" w:rsidRDefault="009C173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C6A975D" w14:textId="77777777" w:rsidR="009C173C" w:rsidRPr="000C3158" w:rsidRDefault="009C173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0350A90A" w14:textId="2934CD65" w:rsidR="00BF6B77" w:rsidRDefault="00BF6B77" w:rsidP="00BF6B77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bookmarkStart w:id="3" w:name="_GoBack"/>
      <w:bookmarkEnd w:id="3"/>
    </w:p>
    <w:bookmarkEnd w:id="2"/>
    <w:sectPr w:rsidR="00BF6B77" w:rsidSect="009C173C">
      <w:pgSz w:w="12240" w:h="15840"/>
      <w:pgMar w:top="1440" w:right="1440" w:bottom="1440" w:left="1440" w:header="360" w:footer="36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AE1D6A" w:rsidRDefault="00AE1D6A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AE1D6A" w:rsidRDefault="00AE1D6A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303F96" w14:textId="77777777" w:rsidR="009C173C" w:rsidRPr="00C41F43" w:rsidRDefault="009C173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64045D18" w14:textId="77777777" w:rsidR="009C173C" w:rsidRDefault="009C173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16744860" w14:textId="77777777" w:rsidR="009C173C" w:rsidRPr="00FF6121" w:rsidRDefault="009C173C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911D0" w14:textId="6B17F10F" w:rsidR="00AE1D6A" w:rsidRPr="00C31229" w:rsidRDefault="00AE1D6A" w:rsidP="00C31229">
    <w:pPr>
      <w:pStyle w:val="Footer"/>
      <w:jc w:val="right"/>
    </w:pPr>
    <w:r>
      <w:t xml:space="preserve"> </w:t>
    </w:r>
    <w:hyperlink r:id="rId1" w:history="1">
      <w:r w:rsidRPr="00C31229">
        <w:rPr>
          <w:rStyle w:val="Hyperlink"/>
          <w:color w:val="auto"/>
          <w:u w:val="none"/>
        </w:rPr>
        <w:t>www.TextBookDiscrimination.com</w:t>
      </w:r>
    </w:hyperlink>
    <w:r>
      <w:t xml:space="preserve"> </w:t>
    </w:r>
    <w:r w:rsidRPr="00C31229">
      <w:t>|</w:t>
    </w:r>
    <w:r>
      <w:t xml:space="preserve"> </w:t>
    </w:r>
    <w:sdt>
      <w:sdtPr>
        <w:alias w:val="Comments"/>
        <w:tag w:val=""/>
        <w:id w:val="-1232772316"/>
        <w:placeholder>
          <w:docPart w:val="3444266B0C8344E8913E272CE6A315F5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>
          <w:t>0.230</w:t>
        </w:r>
      </w:sdtContent>
    </w:sdt>
    <w:r>
      <w:t xml:space="preserve"> | Page </w:t>
    </w:r>
    <w:r w:rsidRPr="00C31229">
      <w:fldChar w:fldCharType="begin"/>
    </w:r>
    <w:r w:rsidRPr="00C31229">
      <w:instrText xml:space="preserve"> PAGE  \* Arabic  \* MERGEFORMAT </w:instrText>
    </w:r>
    <w:r w:rsidRPr="00C31229">
      <w:fldChar w:fldCharType="separate"/>
    </w:r>
    <w:r w:rsidRPr="00C31229">
      <w:rPr>
        <w:noProof/>
      </w:rPr>
      <w:t>122</w:t>
    </w:r>
    <w:r w:rsidRPr="00C31229">
      <w:fldChar w:fldCharType="end"/>
    </w:r>
    <w:r>
      <w:t xml:space="preserve"> </w:t>
    </w:r>
    <w:r w:rsidRPr="00C31229">
      <w:t>of</w:t>
    </w:r>
    <w:r>
      <w:t xml:space="preserve"> </w:t>
    </w:r>
    <w:fldSimple w:instr=" NUMPAGES  \* Arabic  \* MERGEFORMAT ">
      <w:r w:rsidRPr="00C31229">
        <w:rPr>
          <w:noProof/>
        </w:rPr>
        <w:t>16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F0355C" w14:textId="77777777" w:rsidR="009C173C" w:rsidRPr="00C41F43" w:rsidRDefault="009C173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553BFA10" w14:textId="77777777" w:rsidR="009C173C" w:rsidRDefault="009C173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78F52A86" w14:textId="77777777" w:rsidR="009C173C" w:rsidRPr="00FF6121" w:rsidRDefault="009C173C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AE1D6A" w:rsidRDefault="00AE1D6A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AE1D6A" w:rsidRDefault="00AE1D6A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BB4F0" w14:textId="37A30555" w:rsidR="00AE1D6A" w:rsidRPr="00AE1D6A" w:rsidRDefault="00AE1D6A" w:rsidP="00AE1D6A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 xml:space="preserve">] | </w:t>
    </w:r>
    <w:sdt>
      <w:sdtPr>
        <w:alias w:val="Title"/>
        <w:tag w:val=""/>
        <w:id w:val="24149990"/>
        <w:placeholder>
          <w:docPart w:val="B9719DDA3F5F4A3F9A85A2BB0635E48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>Response to Motion to Dismiss</w:t>
        </w:r>
      </w:sdtContent>
    </w:sdt>
    <w:r>
      <w:t xml:space="preserve"> | </w:t>
    </w:r>
    <w:sdt>
      <w:sdtPr>
        <w:alias w:val="Publish Date"/>
        <w:tag w:val=""/>
        <w:id w:val="89903275"/>
        <w:placeholder>
          <w:docPart w:val="414AEB00A9E24B418088B81B73271073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C7036"/>
    <w:multiLevelType w:val="hybridMultilevel"/>
    <w:tmpl w:val="B69E5992"/>
    <w:lvl w:ilvl="0" w:tplc="C308BB4A">
      <w:start w:val="3"/>
      <w:numFmt w:val="bullet"/>
      <w:lvlText w:val="-"/>
      <w:lvlJc w:val="left"/>
      <w:pPr>
        <w:ind w:left="990" w:hanging="360"/>
      </w:pPr>
      <w:rPr>
        <w:rFonts w:ascii="Courier New" w:eastAsiaTheme="minorHAnsi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 w15:restartNumberingAfterBreak="0">
    <w:nsid w:val="03F865FB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EF5A84"/>
    <w:multiLevelType w:val="hybridMultilevel"/>
    <w:tmpl w:val="7A128F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DB97EAF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E1AC5"/>
    <w:multiLevelType w:val="hybridMultilevel"/>
    <w:tmpl w:val="09FC619A"/>
    <w:lvl w:ilvl="0" w:tplc="3B4636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60828C6"/>
    <w:multiLevelType w:val="hybridMultilevel"/>
    <w:tmpl w:val="ED603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37094"/>
    <w:multiLevelType w:val="hybridMultilevel"/>
    <w:tmpl w:val="8356E1A0"/>
    <w:lvl w:ilvl="0" w:tplc="080AE6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F242FCE"/>
    <w:multiLevelType w:val="hybridMultilevel"/>
    <w:tmpl w:val="40EC0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5092C"/>
    <w:multiLevelType w:val="hybridMultilevel"/>
    <w:tmpl w:val="210E5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3277E4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2663C"/>
    <w:multiLevelType w:val="hybridMultilevel"/>
    <w:tmpl w:val="09FC619A"/>
    <w:lvl w:ilvl="0" w:tplc="3B4636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980355"/>
    <w:multiLevelType w:val="hybridMultilevel"/>
    <w:tmpl w:val="22CEBAF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383138"/>
    <w:multiLevelType w:val="hybridMultilevel"/>
    <w:tmpl w:val="25EC5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1D2D23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1D368F"/>
    <w:multiLevelType w:val="hybridMultilevel"/>
    <w:tmpl w:val="DE98E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7BF121BC"/>
    <w:multiLevelType w:val="hybridMultilevel"/>
    <w:tmpl w:val="135403E4"/>
    <w:lvl w:ilvl="0" w:tplc="F5C8A08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1"/>
  </w:num>
  <w:num w:numId="2">
    <w:abstractNumId w:val="17"/>
  </w:num>
  <w:num w:numId="3">
    <w:abstractNumId w:val="25"/>
  </w:num>
  <w:num w:numId="4">
    <w:abstractNumId w:val="15"/>
  </w:num>
  <w:num w:numId="5">
    <w:abstractNumId w:val="20"/>
  </w:num>
  <w:num w:numId="6">
    <w:abstractNumId w:val="11"/>
  </w:num>
  <w:num w:numId="7">
    <w:abstractNumId w:val="19"/>
  </w:num>
  <w:num w:numId="8">
    <w:abstractNumId w:val="22"/>
  </w:num>
  <w:num w:numId="9">
    <w:abstractNumId w:val="2"/>
  </w:num>
  <w:num w:numId="10">
    <w:abstractNumId w:val="18"/>
  </w:num>
  <w:num w:numId="11">
    <w:abstractNumId w:val="16"/>
  </w:num>
  <w:num w:numId="12">
    <w:abstractNumId w:val="26"/>
  </w:num>
  <w:num w:numId="13">
    <w:abstractNumId w:val="6"/>
  </w:num>
  <w:num w:numId="14">
    <w:abstractNumId w:val="27"/>
  </w:num>
  <w:num w:numId="15">
    <w:abstractNumId w:val="7"/>
  </w:num>
  <w:num w:numId="16">
    <w:abstractNumId w:val="10"/>
  </w:num>
  <w:num w:numId="17">
    <w:abstractNumId w:val="9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2"/>
  </w:num>
  <w:num w:numId="22">
    <w:abstractNumId w:val="24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3"/>
  </w:num>
  <w:num w:numId="26">
    <w:abstractNumId w:val="5"/>
  </w:num>
  <w:num w:numId="27">
    <w:abstractNumId w:val="8"/>
  </w:num>
  <w:num w:numId="28">
    <w:abstractNumId w:val="13"/>
  </w:num>
  <w:num w:numId="29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01FE"/>
    <w:rsid w:val="0000165E"/>
    <w:rsid w:val="00001F7E"/>
    <w:rsid w:val="00005777"/>
    <w:rsid w:val="00006196"/>
    <w:rsid w:val="00007360"/>
    <w:rsid w:val="0000758B"/>
    <w:rsid w:val="00010EB7"/>
    <w:rsid w:val="00013529"/>
    <w:rsid w:val="00014C0C"/>
    <w:rsid w:val="0001556D"/>
    <w:rsid w:val="00015630"/>
    <w:rsid w:val="00015C40"/>
    <w:rsid w:val="00016F91"/>
    <w:rsid w:val="00022038"/>
    <w:rsid w:val="00022755"/>
    <w:rsid w:val="00024D5D"/>
    <w:rsid w:val="0002548D"/>
    <w:rsid w:val="00027966"/>
    <w:rsid w:val="00027E57"/>
    <w:rsid w:val="0003023A"/>
    <w:rsid w:val="0003321B"/>
    <w:rsid w:val="00033B49"/>
    <w:rsid w:val="00035BF0"/>
    <w:rsid w:val="0003665A"/>
    <w:rsid w:val="0003685E"/>
    <w:rsid w:val="00036944"/>
    <w:rsid w:val="00037424"/>
    <w:rsid w:val="00040625"/>
    <w:rsid w:val="0004110D"/>
    <w:rsid w:val="0004113B"/>
    <w:rsid w:val="00042054"/>
    <w:rsid w:val="00043B44"/>
    <w:rsid w:val="0004415A"/>
    <w:rsid w:val="00046723"/>
    <w:rsid w:val="00047040"/>
    <w:rsid w:val="00047529"/>
    <w:rsid w:val="00047A89"/>
    <w:rsid w:val="00050014"/>
    <w:rsid w:val="00050C90"/>
    <w:rsid w:val="00052A26"/>
    <w:rsid w:val="00052F93"/>
    <w:rsid w:val="00054852"/>
    <w:rsid w:val="000568E0"/>
    <w:rsid w:val="000577E6"/>
    <w:rsid w:val="0006102D"/>
    <w:rsid w:val="00061EDD"/>
    <w:rsid w:val="00063FF8"/>
    <w:rsid w:val="000647D9"/>
    <w:rsid w:val="00067864"/>
    <w:rsid w:val="000709C8"/>
    <w:rsid w:val="00070D41"/>
    <w:rsid w:val="00071160"/>
    <w:rsid w:val="00072E29"/>
    <w:rsid w:val="00077503"/>
    <w:rsid w:val="00077CE2"/>
    <w:rsid w:val="00082609"/>
    <w:rsid w:val="0008459C"/>
    <w:rsid w:val="000874A1"/>
    <w:rsid w:val="00087A0E"/>
    <w:rsid w:val="000935A4"/>
    <w:rsid w:val="00093AD4"/>
    <w:rsid w:val="000941C3"/>
    <w:rsid w:val="00094C83"/>
    <w:rsid w:val="000955D1"/>
    <w:rsid w:val="00096BFD"/>
    <w:rsid w:val="000A09FC"/>
    <w:rsid w:val="000A19FD"/>
    <w:rsid w:val="000A1E35"/>
    <w:rsid w:val="000A3699"/>
    <w:rsid w:val="000A3739"/>
    <w:rsid w:val="000A49F3"/>
    <w:rsid w:val="000A5684"/>
    <w:rsid w:val="000A62B7"/>
    <w:rsid w:val="000A72AF"/>
    <w:rsid w:val="000B1FEE"/>
    <w:rsid w:val="000B21C5"/>
    <w:rsid w:val="000B3F4F"/>
    <w:rsid w:val="000B53BC"/>
    <w:rsid w:val="000C1658"/>
    <w:rsid w:val="000D308C"/>
    <w:rsid w:val="000D6DF4"/>
    <w:rsid w:val="000E0A27"/>
    <w:rsid w:val="000E21B2"/>
    <w:rsid w:val="000E269F"/>
    <w:rsid w:val="000E40E5"/>
    <w:rsid w:val="000E5824"/>
    <w:rsid w:val="000F0CB2"/>
    <w:rsid w:val="000F3D40"/>
    <w:rsid w:val="000F5596"/>
    <w:rsid w:val="000F6E95"/>
    <w:rsid w:val="00103EBC"/>
    <w:rsid w:val="001057A9"/>
    <w:rsid w:val="00105BB2"/>
    <w:rsid w:val="00106E0E"/>
    <w:rsid w:val="001070C0"/>
    <w:rsid w:val="001129E9"/>
    <w:rsid w:val="00113BC2"/>
    <w:rsid w:val="00114D29"/>
    <w:rsid w:val="001159AB"/>
    <w:rsid w:val="00115FDB"/>
    <w:rsid w:val="001204C8"/>
    <w:rsid w:val="00122AF4"/>
    <w:rsid w:val="00124732"/>
    <w:rsid w:val="00126203"/>
    <w:rsid w:val="00126431"/>
    <w:rsid w:val="001347EC"/>
    <w:rsid w:val="001347F1"/>
    <w:rsid w:val="00137727"/>
    <w:rsid w:val="001413D3"/>
    <w:rsid w:val="001442A5"/>
    <w:rsid w:val="00146536"/>
    <w:rsid w:val="00147A84"/>
    <w:rsid w:val="00150743"/>
    <w:rsid w:val="001507C8"/>
    <w:rsid w:val="00152D8E"/>
    <w:rsid w:val="001601FA"/>
    <w:rsid w:val="001603E9"/>
    <w:rsid w:val="00160AE7"/>
    <w:rsid w:val="001614E8"/>
    <w:rsid w:val="00163335"/>
    <w:rsid w:val="00163B9C"/>
    <w:rsid w:val="0016566A"/>
    <w:rsid w:val="00170C38"/>
    <w:rsid w:val="0017465A"/>
    <w:rsid w:val="001762AB"/>
    <w:rsid w:val="001762CF"/>
    <w:rsid w:val="00180D37"/>
    <w:rsid w:val="001814BA"/>
    <w:rsid w:val="00184A02"/>
    <w:rsid w:val="00184A58"/>
    <w:rsid w:val="001853D1"/>
    <w:rsid w:val="00191E9F"/>
    <w:rsid w:val="001924AA"/>
    <w:rsid w:val="0019498F"/>
    <w:rsid w:val="0019675D"/>
    <w:rsid w:val="00196BE4"/>
    <w:rsid w:val="001A1207"/>
    <w:rsid w:val="001A22F5"/>
    <w:rsid w:val="001A74AE"/>
    <w:rsid w:val="001B0D48"/>
    <w:rsid w:val="001B121A"/>
    <w:rsid w:val="001B387E"/>
    <w:rsid w:val="001B760D"/>
    <w:rsid w:val="001C04F1"/>
    <w:rsid w:val="001C413F"/>
    <w:rsid w:val="001C7AFA"/>
    <w:rsid w:val="001D0A33"/>
    <w:rsid w:val="001D0EC5"/>
    <w:rsid w:val="001D1E20"/>
    <w:rsid w:val="001D22C6"/>
    <w:rsid w:val="001D2E95"/>
    <w:rsid w:val="001E2252"/>
    <w:rsid w:val="001E2822"/>
    <w:rsid w:val="001E2E91"/>
    <w:rsid w:val="001E4ADE"/>
    <w:rsid w:val="001E6DF5"/>
    <w:rsid w:val="001E7633"/>
    <w:rsid w:val="001F0B19"/>
    <w:rsid w:val="001F4401"/>
    <w:rsid w:val="001F6089"/>
    <w:rsid w:val="001F7523"/>
    <w:rsid w:val="00202703"/>
    <w:rsid w:val="00204D37"/>
    <w:rsid w:val="002060D5"/>
    <w:rsid w:val="002064B0"/>
    <w:rsid w:val="002068E4"/>
    <w:rsid w:val="00207148"/>
    <w:rsid w:val="00207249"/>
    <w:rsid w:val="0020729E"/>
    <w:rsid w:val="002072C7"/>
    <w:rsid w:val="0021582D"/>
    <w:rsid w:val="0022230D"/>
    <w:rsid w:val="00222948"/>
    <w:rsid w:val="00233046"/>
    <w:rsid w:val="002337BE"/>
    <w:rsid w:val="002342C4"/>
    <w:rsid w:val="002369FF"/>
    <w:rsid w:val="00236AC8"/>
    <w:rsid w:val="00236C42"/>
    <w:rsid w:val="00241B81"/>
    <w:rsid w:val="002427C4"/>
    <w:rsid w:val="0024417D"/>
    <w:rsid w:val="00244418"/>
    <w:rsid w:val="00244A17"/>
    <w:rsid w:val="002464AA"/>
    <w:rsid w:val="002510B5"/>
    <w:rsid w:val="002510DD"/>
    <w:rsid w:val="002521AA"/>
    <w:rsid w:val="00252D06"/>
    <w:rsid w:val="00252FEB"/>
    <w:rsid w:val="002551A9"/>
    <w:rsid w:val="00260CAD"/>
    <w:rsid w:val="0026355A"/>
    <w:rsid w:val="002646AE"/>
    <w:rsid w:val="00265FC6"/>
    <w:rsid w:val="002665B7"/>
    <w:rsid w:val="00270AD4"/>
    <w:rsid w:val="00271623"/>
    <w:rsid w:val="00272047"/>
    <w:rsid w:val="002759CC"/>
    <w:rsid w:val="00276EAB"/>
    <w:rsid w:val="00276EF3"/>
    <w:rsid w:val="002825AE"/>
    <w:rsid w:val="00287D7E"/>
    <w:rsid w:val="00290850"/>
    <w:rsid w:val="00293DC7"/>
    <w:rsid w:val="0029630C"/>
    <w:rsid w:val="0029776E"/>
    <w:rsid w:val="002A1CA8"/>
    <w:rsid w:val="002A1E8A"/>
    <w:rsid w:val="002A284E"/>
    <w:rsid w:val="002A4BFE"/>
    <w:rsid w:val="002A5F1D"/>
    <w:rsid w:val="002A6469"/>
    <w:rsid w:val="002B1E1D"/>
    <w:rsid w:val="002B3292"/>
    <w:rsid w:val="002B4F51"/>
    <w:rsid w:val="002B62B4"/>
    <w:rsid w:val="002B6F03"/>
    <w:rsid w:val="002C20EF"/>
    <w:rsid w:val="002C7D1F"/>
    <w:rsid w:val="002C7E2E"/>
    <w:rsid w:val="002C7F1B"/>
    <w:rsid w:val="002D0A78"/>
    <w:rsid w:val="002D5941"/>
    <w:rsid w:val="002D7A76"/>
    <w:rsid w:val="002E0563"/>
    <w:rsid w:val="002E0C8D"/>
    <w:rsid w:val="002E1394"/>
    <w:rsid w:val="002E2A4A"/>
    <w:rsid w:val="002E44BC"/>
    <w:rsid w:val="002E53F8"/>
    <w:rsid w:val="002E5A85"/>
    <w:rsid w:val="002E6B61"/>
    <w:rsid w:val="002F4A27"/>
    <w:rsid w:val="002F7C02"/>
    <w:rsid w:val="003014F8"/>
    <w:rsid w:val="00302AFA"/>
    <w:rsid w:val="0030347A"/>
    <w:rsid w:val="0030368D"/>
    <w:rsid w:val="003062FD"/>
    <w:rsid w:val="00313827"/>
    <w:rsid w:val="003148C7"/>
    <w:rsid w:val="00315DD3"/>
    <w:rsid w:val="00320249"/>
    <w:rsid w:val="00324CD8"/>
    <w:rsid w:val="00330704"/>
    <w:rsid w:val="003318A1"/>
    <w:rsid w:val="0033204A"/>
    <w:rsid w:val="00332249"/>
    <w:rsid w:val="00332E28"/>
    <w:rsid w:val="00333BD3"/>
    <w:rsid w:val="00333E38"/>
    <w:rsid w:val="00333E4B"/>
    <w:rsid w:val="003340C5"/>
    <w:rsid w:val="00334AEF"/>
    <w:rsid w:val="00344F32"/>
    <w:rsid w:val="00347CC6"/>
    <w:rsid w:val="0035198A"/>
    <w:rsid w:val="00351E79"/>
    <w:rsid w:val="00352788"/>
    <w:rsid w:val="00356047"/>
    <w:rsid w:val="00360696"/>
    <w:rsid w:val="0036660C"/>
    <w:rsid w:val="0036697D"/>
    <w:rsid w:val="003679A6"/>
    <w:rsid w:val="003707E9"/>
    <w:rsid w:val="003723C6"/>
    <w:rsid w:val="00372D20"/>
    <w:rsid w:val="00373770"/>
    <w:rsid w:val="00375DE5"/>
    <w:rsid w:val="00376759"/>
    <w:rsid w:val="00381375"/>
    <w:rsid w:val="00384B51"/>
    <w:rsid w:val="00385278"/>
    <w:rsid w:val="00394586"/>
    <w:rsid w:val="0039614B"/>
    <w:rsid w:val="00396444"/>
    <w:rsid w:val="003A102D"/>
    <w:rsid w:val="003A1F12"/>
    <w:rsid w:val="003A27A8"/>
    <w:rsid w:val="003A34C2"/>
    <w:rsid w:val="003A63E6"/>
    <w:rsid w:val="003A6FA3"/>
    <w:rsid w:val="003A74CD"/>
    <w:rsid w:val="003B216B"/>
    <w:rsid w:val="003B3C4A"/>
    <w:rsid w:val="003B4AF8"/>
    <w:rsid w:val="003B607F"/>
    <w:rsid w:val="003C1D1C"/>
    <w:rsid w:val="003C32F5"/>
    <w:rsid w:val="003C6DC0"/>
    <w:rsid w:val="003D06DB"/>
    <w:rsid w:val="003D40DD"/>
    <w:rsid w:val="003D4EB2"/>
    <w:rsid w:val="003E0974"/>
    <w:rsid w:val="003E1D90"/>
    <w:rsid w:val="003E3F5F"/>
    <w:rsid w:val="003E41B5"/>
    <w:rsid w:val="003E4556"/>
    <w:rsid w:val="003E4FB4"/>
    <w:rsid w:val="003F05E7"/>
    <w:rsid w:val="003F13D0"/>
    <w:rsid w:val="003F5CDC"/>
    <w:rsid w:val="003F72B6"/>
    <w:rsid w:val="00404EB0"/>
    <w:rsid w:val="004054AA"/>
    <w:rsid w:val="0041235B"/>
    <w:rsid w:val="00412A14"/>
    <w:rsid w:val="0041321B"/>
    <w:rsid w:val="00414461"/>
    <w:rsid w:val="004158D8"/>
    <w:rsid w:val="00415F0C"/>
    <w:rsid w:val="0041758E"/>
    <w:rsid w:val="00417D11"/>
    <w:rsid w:val="00417DEE"/>
    <w:rsid w:val="0042134E"/>
    <w:rsid w:val="004227EE"/>
    <w:rsid w:val="00427FDA"/>
    <w:rsid w:val="00431ABF"/>
    <w:rsid w:val="00432316"/>
    <w:rsid w:val="00433ABE"/>
    <w:rsid w:val="0044091B"/>
    <w:rsid w:val="00442ACE"/>
    <w:rsid w:val="00442B6B"/>
    <w:rsid w:val="00444BEC"/>
    <w:rsid w:val="00446397"/>
    <w:rsid w:val="00446890"/>
    <w:rsid w:val="00450CA9"/>
    <w:rsid w:val="00452DED"/>
    <w:rsid w:val="00454828"/>
    <w:rsid w:val="00455B82"/>
    <w:rsid w:val="00456359"/>
    <w:rsid w:val="00456D82"/>
    <w:rsid w:val="00464AF9"/>
    <w:rsid w:val="00472A39"/>
    <w:rsid w:val="00473951"/>
    <w:rsid w:val="004748F1"/>
    <w:rsid w:val="00476FB7"/>
    <w:rsid w:val="00480595"/>
    <w:rsid w:val="00481661"/>
    <w:rsid w:val="0048595A"/>
    <w:rsid w:val="004878CF"/>
    <w:rsid w:val="00487B99"/>
    <w:rsid w:val="00490C54"/>
    <w:rsid w:val="00490EC6"/>
    <w:rsid w:val="00491C6D"/>
    <w:rsid w:val="00492DB9"/>
    <w:rsid w:val="004940C9"/>
    <w:rsid w:val="004956AF"/>
    <w:rsid w:val="0049575A"/>
    <w:rsid w:val="004A1467"/>
    <w:rsid w:val="004A334B"/>
    <w:rsid w:val="004A42C8"/>
    <w:rsid w:val="004A46CC"/>
    <w:rsid w:val="004A5A5E"/>
    <w:rsid w:val="004A5EAA"/>
    <w:rsid w:val="004B1E18"/>
    <w:rsid w:val="004B1FD6"/>
    <w:rsid w:val="004B268F"/>
    <w:rsid w:val="004B3F14"/>
    <w:rsid w:val="004B5370"/>
    <w:rsid w:val="004B538F"/>
    <w:rsid w:val="004C0A49"/>
    <w:rsid w:val="004C0C73"/>
    <w:rsid w:val="004C2E84"/>
    <w:rsid w:val="004C3220"/>
    <w:rsid w:val="004C6088"/>
    <w:rsid w:val="004C6766"/>
    <w:rsid w:val="004C6BCC"/>
    <w:rsid w:val="004C6F92"/>
    <w:rsid w:val="004D0246"/>
    <w:rsid w:val="004D0F3C"/>
    <w:rsid w:val="004D2A9E"/>
    <w:rsid w:val="004D309A"/>
    <w:rsid w:val="004D34CE"/>
    <w:rsid w:val="004D5624"/>
    <w:rsid w:val="004D5779"/>
    <w:rsid w:val="004D76C0"/>
    <w:rsid w:val="004D7857"/>
    <w:rsid w:val="004D7AA6"/>
    <w:rsid w:val="004E08F3"/>
    <w:rsid w:val="004E6A6E"/>
    <w:rsid w:val="004E7F9B"/>
    <w:rsid w:val="004F0BBF"/>
    <w:rsid w:val="004F1936"/>
    <w:rsid w:val="004F2149"/>
    <w:rsid w:val="004F394D"/>
    <w:rsid w:val="00505E61"/>
    <w:rsid w:val="0050756F"/>
    <w:rsid w:val="00515820"/>
    <w:rsid w:val="00515F3A"/>
    <w:rsid w:val="00516384"/>
    <w:rsid w:val="00516548"/>
    <w:rsid w:val="00521E95"/>
    <w:rsid w:val="0052322A"/>
    <w:rsid w:val="00524355"/>
    <w:rsid w:val="005243A9"/>
    <w:rsid w:val="00524753"/>
    <w:rsid w:val="005256E7"/>
    <w:rsid w:val="00530895"/>
    <w:rsid w:val="00532D2A"/>
    <w:rsid w:val="0053353C"/>
    <w:rsid w:val="00533E62"/>
    <w:rsid w:val="005369F1"/>
    <w:rsid w:val="00537127"/>
    <w:rsid w:val="0054160A"/>
    <w:rsid w:val="00541F35"/>
    <w:rsid w:val="005426A0"/>
    <w:rsid w:val="005436C6"/>
    <w:rsid w:val="0054425E"/>
    <w:rsid w:val="00546307"/>
    <w:rsid w:val="00546543"/>
    <w:rsid w:val="00547DC6"/>
    <w:rsid w:val="00560055"/>
    <w:rsid w:val="00561300"/>
    <w:rsid w:val="005626E3"/>
    <w:rsid w:val="00562AA1"/>
    <w:rsid w:val="005634CC"/>
    <w:rsid w:val="00564BE7"/>
    <w:rsid w:val="0056722E"/>
    <w:rsid w:val="00571735"/>
    <w:rsid w:val="00574C1B"/>
    <w:rsid w:val="005750E7"/>
    <w:rsid w:val="00575B80"/>
    <w:rsid w:val="00576618"/>
    <w:rsid w:val="00577AB6"/>
    <w:rsid w:val="005833AC"/>
    <w:rsid w:val="005835DF"/>
    <w:rsid w:val="005858E4"/>
    <w:rsid w:val="00593D81"/>
    <w:rsid w:val="005A12DE"/>
    <w:rsid w:val="005A250A"/>
    <w:rsid w:val="005A4EF1"/>
    <w:rsid w:val="005B1F38"/>
    <w:rsid w:val="005B24FD"/>
    <w:rsid w:val="005B304D"/>
    <w:rsid w:val="005B30A2"/>
    <w:rsid w:val="005B4E81"/>
    <w:rsid w:val="005B52E7"/>
    <w:rsid w:val="005B5D72"/>
    <w:rsid w:val="005C002A"/>
    <w:rsid w:val="005C0EC0"/>
    <w:rsid w:val="005C1C8F"/>
    <w:rsid w:val="005C2678"/>
    <w:rsid w:val="005C3414"/>
    <w:rsid w:val="005C3DC9"/>
    <w:rsid w:val="005C5E8A"/>
    <w:rsid w:val="005C6864"/>
    <w:rsid w:val="005C7C1B"/>
    <w:rsid w:val="005D0321"/>
    <w:rsid w:val="005D0A0B"/>
    <w:rsid w:val="005D0ECC"/>
    <w:rsid w:val="005D33DD"/>
    <w:rsid w:val="005D49F0"/>
    <w:rsid w:val="005D6122"/>
    <w:rsid w:val="005D7494"/>
    <w:rsid w:val="005E0D61"/>
    <w:rsid w:val="005E5FCF"/>
    <w:rsid w:val="005E70F1"/>
    <w:rsid w:val="005F243D"/>
    <w:rsid w:val="005F4069"/>
    <w:rsid w:val="005F5712"/>
    <w:rsid w:val="005F61F2"/>
    <w:rsid w:val="005F7743"/>
    <w:rsid w:val="00600129"/>
    <w:rsid w:val="00600172"/>
    <w:rsid w:val="00601756"/>
    <w:rsid w:val="00602568"/>
    <w:rsid w:val="00603622"/>
    <w:rsid w:val="00605112"/>
    <w:rsid w:val="00607785"/>
    <w:rsid w:val="00607BBD"/>
    <w:rsid w:val="00610CFB"/>
    <w:rsid w:val="0061200E"/>
    <w:rsid w:val="00612805"/>
    <w:rsid w:val="006134E8"/>
    <w:rsid w:val="0061559A"/>
    <w:rsid w:val="00615641"/>
    <w:rsid w:val="00615D81"/>
    <w:rsid w:val="00624557"/>
    <w:rsid w:val="00626E51"/>
    <w:rsid w:val="00632B02"/>
    <w:rsid w:val="00633F43"/>
    <w:rsid w:val="00635ED0"/>
    <w:rsid w:val="00636512"/>
    <w:rsid w:val="006375D8"/>
    <w:rsid w:val="00641DDB"/>
    <w:rsid w:val="0064441A"/>
    <w:rsid w:val="006479F8"/>
    <w:rsid w:val="00652556"/>
    <w:rsid w:val="00652FED"/>
    <w:rsid w:val="006542D5"/>
    <w:rsid w:val="00654AE6"/>
    <w:rsid w:val="00656C5A"/>
    <w:rsid w:val="00656D05"/>
    <w:rsid w:val="00661D77"/>
    <w:rsid w:val="006633CC"/>
    <w:rsid w:val="0066394B"/>
    <w:rsid w:val="00665B0A"/>
    <w:rsid w:val="00673A03"/>
    <w:rsid w:val="006746F3"/>
    <w:rsid w:val="006756AC"/>
    <w:rsid w:val="00676772"/>
    <w:rsid w:val="0068041F"/>
    <w:rsid w:val="00680560"/>
    <w:rsid w:val="00680AAC"/>
    <w:rsid w:val="00685E00"/>
    <w:rsid w:val="006919A6"/>
    <w:rsid w:val="00692395"/>
    <w:rsid w:val="00693D88"/>
    <w:rsid w:val="00694D7F"/>
    <w:rsid w:val="006963D3"/>
    <w:rsid w:val="00697824"/>
    <w:rsid w:val="006A6435"/>
    <w:rsid w:val="006A764A"/>
    <w:rsid w:val="006B060E"/>
    <w:rsid w:val="006B4329"/>
    <w:rsid w:val="006B65C3"/>
    <w:rsid w:val="006C15A1"/>
    <w:rsid w:val="006C3A9E"/>
    <w:rsid w:val="006C3AE3"/>
    <w:rsid w:val="006C44A6"/>
    <w:rsid w:val="006C51B3"/>
    <w:rsid w:val="006D16E8"/>
    <w:rsid w:val="006D1E10"/>
    <w:rsid w:val="006D1F5F"/>
    <w:rsid w:val="006D288F"/>
    <w:rsid w:val="006D308E"/>
    <w:rsid w:val="006D432B"/>
    <w:rsid w:val="006D453F"/>
    <w:rsid w:val="006D4B49"/>
    <w:rsid w:val="006D5DB9"/>
    <w:rsid w:val="006E073C"/>
    <w:rsid w:val="006E1C6B"/>
    <w:rsid w:val="006E1D57"/>
    <w:rsid w:val="006E35AE"/>
    <w:rsid w:val="006E4229"/>
    <w:rsid w:val="006E434F"/>
    <w:rsid w:val="006E65E1"/>
    <w:rsid w:val="006E6D61"/>
    <w:rsid w:val="006F09F4"/>
    <w:rsid w:val="006F1AA5"/>
    <w:rsid w:val="006F1BF7"/>
    <w:rsid w:val="006F4FCD"/>
    <w:rsid w:val="006F5F39"/>
    <w:rsid w:val="006F7281"/>
    <w:rsid w:val="0070082B"/>
    <w:rsid w:val="00700887"/>
    <w:rsid w:val="00700A1C"/>
    <w:rsid w:val="00702288"/>
    <w:rsid w:val="007033B7"/>
    <w:rsid w:val="007053CA"/>
    <w:rsid w:val="00705898"/>
    <w:rsid w:val="00705D9B"/>
    <w:rsid w:val="00710DED"/>
    <w:rsid w:val="00714C96"/>
    <w:rsid w:val="007156D4"/>
    <w:rsid w:val="00716E6C"/>
    <w:rsid w:val="0071765F"/>
    <w:rsid w:val="00717E7E"/>
    <w:rsid w:val="00721010"/>
    <w:rsid w:val="007230FB"/>
    <w:rsid w:val="007243D0"/>
    <w:rsid w:val="00724AF9"/>
    <w:rsid w:val="00725BDE"/>
    <w:rsid w:val="0072743D"/>
    <w:rsid w:val="00730DE6"/>
    <w:rsid w:val="00731533"/>
    <w:rsid w:val="00731BEE"/>
    <w:rsid w:val="00733003"/>
    <w:rsid w:val="00733CC0"/>
    <w:rsid w:val="00733EFB"/>
    <w:rsid w:val="00737B99"/>
    <w:rsid w:val="00740300"/>
    <w:rsid w:val="00742252"/>
    <w:rsid w:val="00743147"/>
    <w:rsid w:val="0074530D"/>
    <w:rsid w:val="007467EA"/>
    <w:rsid w:val="00747156"/>
    <w:rsid w:val="0074779D"/>
    <w:rsid w:val="00752591"/>
    <w:rsid w:val="00752ADA"/>
    <w:rsid w:val="007542B8"/>
    <w:rsid w:val="007559F0"/>
    <w:rsid w:val="0075687A"/>
    <w:rsid w:val="00757C4F"/>
    <w:rsid w:val="0076078B"/>
    <w:rsid w:val="00761532"/>
    <w:rsid w:val="00763974"/>
    <w:rsid w:val="0077232D"/>
    <w:rsid w:val="0077595D"/>
    <w:rsid w:val="00781D33"/>
    <w:rsid w:val="00782B97"/>
    <w:rsid w:val="00782DEE"/>
    <w:rsid w:val="0078342A"/>
    <w:rsid w:val="00784C37"/>
    <w:rsid w:val="00785AC4"/>
    <w:rsid w:val="00786C15"/>
    <w:rsid w:val="0078736E"/>
    <w:rsid w:val="0079062F"/>
    <w:rsid w:val="00792006"/>
    <w:rsid w:val="007930E1"/>
    <w:rsid w:val="0079536F"/>
    <w:rsid w:val="00795487"/>
    <w:rsid w:val="0079788D"/>
    <w:rsid w:val="007A0EE9"/>
    <w:rsid w:val="007A10F3"/>
    <w:rsid w:val="007A19F4"/>
    <w:rsid w:val="007A1FB7"/>
    <w:rsid w:val="007A26CE"/>
    <w:rsid w:val="007B0152"/>
    <w:rsid w:val="007B126B"/>
    <w:rsid w:val="007B169D"/>
    <w:rsid w:val="007B18A7"/>
    <w:rsid w:val="007B3BF4"/>
    <w:rsid w:val="007B4FF4"/>
    <w:rsid w:val="007B57AF"/>
    <w:rsid w:val="007B6D84"/>
    <w:rsid w:val="007B7982"/>
    <w:rsid w:val="007C0F0F"/>
    <w:rsid w:val="007C39E5"/>
    <w:rsid w:val="007D045F"/>
    <w:rsid w:val="007D284A"/>
    <w:rsid w:val="007D4C96"/>
    <w:rsid w:val="007D6048"/>
    <w:rsid w:val="007D6E48"/>
    <w:rsid w:val="007E130A"/>
    <w:rsid w:val="007E1F99"/>
    <w:rsid w:val="007E244B"/>
    <w:rsid w:val="007E2BAC"/>
    <w:rsid w:val="007E3BA2"/>
    <w:rsid w:val="007F0931"/>
    <w:rsid w:val="007F31DA"/>
    <w:rsid w:val="007F3C2C"/>
    <w:rsid w:val="007F542C"/>
    <w:rsid w:val="007F54D3"/>
    <w:rsid w:val="007F77E1"/>
    <w:rsid w:val="007F79D3"/>
    <w:rsid w:val="0080018C"/>
    <w:rsid w:val="00800606"/>
    <w:rsid w:val="00802AC7"/>
    <w:rsid w:val="00804AD6"/>
    <w:rsid w:val="00805525"/>
    <w:rsid w:val="00806ABC"/>
    <w:rsid w:val="00806F5A"/>
    <w:rsid w:val="00813C20"/>
    <w:rsid w:val="0081668E"/>
    <w:rsid w:val="00816C1B"/>
    <w:rsid w:val="00816CCD"/>
    <w:rsid w:val="00821123"/>
    <w:rsid w:val="008238AD"/>
    <w:rsid w:val="00824638"/>
    <w:rsid w:val="00824D85"/>
    <w:rsid w:val="0082581B"/>
    <w:rsid w:val="00830417"/>
    <w:rsid w:val="00830442"/>
    <w:rsid w:val="00830B79"/>
    <w:rsid w:val="008335CA"/>
    <w:rsid w:val="00833A35"/>
    <w:rsid w:val="0083556A"/>
    <w:rsid w:val="00837BF3"/>
    <w:rsid w:val="00840BC2"/>
    <w:rsid w:val="00841432"/>
    <w:rsid w:val="00841D28"/>
    <w:rsid w:val="00842358"/>
    <w:rsid w:val="00844720"/>
    <w:rsid w:val="00845C9F"/>
    <w:rsid w:val="0084682B"/>
    <w:rsid w:val="00846B73"/>
    <w:rsid w:val="00851381"/>
    <w:rsid w:val="0085141F"/>
    <w:rsid w:val="00852B79"/>
    <w:rsid w:val="00855554"/>
    <w:rsid w:val="008559AE"/>
    <w:rsid w:val="008571C1"/>
    <w:rsid w:val="00857698"/>
    <w:rsid w:val="00861440"/>
    <w:rsid w:val="00861A8F"/>
    <w:rsid w:val="00862C99"/>
    <w:rsid w:val="00864089"/>
    <w:rsid w:val="00864C12"/>
    <w:rsid w:val="00864C9F"/>
    <w:rsid w:val="0086642E"/>
    <w:rsid w:val="00871F76"/>
    <w:rsid w:val="00874E3C"/>
    <w:rsid w:val="00880B7F"/>
    <w:rsid w:val="0088249C"/>
    <w:rsid w:val="008856F3"/>
    <w:rsid w:val="00886415"/>
    <w:rsid w:val="00886BF8"/>
    <w:rsid w:val="00887A12"/>
    <w:rsid w:val="00887E87"/>
    <w:rsid w:val="00890A3D"/>
    <w:rsid w:val="00890BFB"/>
    <w:rsid w:val="00891AF0"/>
    <w:rsid w:val="00896578"/>
    <w:rsid w:val="00897244"/>
    <w:rsid w:val="008A5DF0"/>
    <w:rsid w:val="008B160A"/>
    <w:rsid w:val="008B49D2"/>
    <w:rsid w:val="008C1F1E"/>
    <w:rsid w:val="008C4953"/>
    <w:rsid w:val="008C59B6"/>
    <w:rsid w:val="008C5D0B"/>
    <w:rsid w:val="008C65B3"/>
    <w:rsid w:val="008C7CB0"/>
    <w:rsid w:val="008D25C6"/>
    <w:rsid w:val="008D3AE3"/>
    <w:rsid w:val="008D4B82"/>
    <w:rsid w:val="008D573C"/>
    <w:rsid w:val="008D776F"/>
    <w:rsid w:val="008F0E80"/>
    <w:rsid w:val="008F2155"/>
    <w:rsid w:val="008F3500"/>
    <w:rsid w:val="008F3866"/>
    <w:rsid w:val="008F5941"/>
    <w:rsid w:val="008F6259"/>
    <w:rsid w:val="008F7CFA"/>
    <w:rsid w:val="008F7DF2"/>
    <w:rsid w:val="00901449"/>
    <w:rsid w:val="00901F17"/>
    <w:rsid w:val="0090414C"/>
    <w:rsid w:val="009044E2"/>
    <w:rsid w:val="00905E14"/>
    <w:rsid w:val="00906701"/>
    <w:rsid w:val="00910BCB"/>
    <w:rsid w:val="00913E8C"/>
    <w:rsid w:val="00914CDA"/>
    <w:rsid w:val="00915377"/>
    <w:rsid w:val="009162AA"/>
    <w:rsid w:val="00920658"/>
    <w:rsid w:val="00921174"/>
    <w:rsid w:val="00921370"/>
    <w:rsid w:val="0092520C"/>
    <w:rsid w:val="00925ABC"/>
    <w:rsid w:val="00926660"/>
    <w:rsid w:val="009306E6"/>
    <w:rsid w:val="00932561"/>
    <w:rsid w:val="00934F87"/>
    <w:rsid w:val="00935F30"/>
    <w:rsid w:val="009401E3"/>
    <w:rsid w:val="00943E0C"/>
    <w:rsid w:val="00943F9B"/>
    <w:rsid w:val="009448C5"/>
    <w:rsid w:val="00944DD0"/>
    <w:rsid w:val="0094531B"/>
    <w:rsid w:val="00946A4B"/>
    <w:rsid w:val="00946AAF"/>
    <w:rsid w:val="00950B7F"/>
    <w:rsid w:val="0095132F"/>
    <w:rsid w:val="009532E5"/>
    <w:rsid w:val="00960545"/>
    <w:rsid w:val="0096064D"/>
    <w:rsid w:val="00962660"/>
    <w:rsid w:val="009655D3"/>
    <w:rsid w:val="00966046"/>
    <w:rsid w:val="0096621C"/>
    <w:rsid w:val="009674A2"/>
    <w:rsid w:val="009716B8"/>
    <w:rsid w:val="00972802"/>
    <w:rsid w:val="00972D90"/>
    <w:rsid w:val="009733AE"/>
    <w:rsid w:val="00973761"/>
    <w:rsid w:val="00973FCF"/>
    <w:rsid w:val="009762C5"/>
    <w:rsid w:val="0097674E"/>
    <w:rsid w:val="00977055"/>
    <w:rsid w:val="00981C76"/>
    <w:rsid w:val="00991774"/>
    <w:rsid w:val="00991A45"/>
    <w:rsid w:val="00993433"/>
    <w:rsid w:val="00997F9C"/>
    <w:rsid w:val="009A2422"/>
    <w:rsid w:val="009A3677"/>
    <w:rsid w:val="009A37E9"/>
    <w:rsid w:val="009A5C52"/>
    <w:rsid w:val="009A6AB2"/>
    <w:rsid w:val="009B1C03"/>
    <w:rsid w:val="009B257D"/>
    <w:rsid w:val="009B2B0D"/>
    <w:rsid w:val="009B3244"/>
    <w:rsid w:val="009B4492"/>
    <w:rsid w:val="009B5D9B"/>
    <w:rsid w:val="009B7BFF"/>
    <w:rsid w:val="009C0906"/>
    <w:rsid w:val="009C0A74"/>
    <w:rsid w:val="009C173C"/>
    <w:rsid w:val="009C37D2"/>
    <w:rsid w:val="009C63EE"/>
    <w:rsid w:val="009D106F"/>
    <w:rsid w:val="009D2B13"/>
    <w:rsid w:val="009D4F83"/>
    <w:rsid w:val="009D58D6"/>
    <w:rsid w:val="009D6832"/>
    <w:rsid w:val="009D7388"/>
    <w:rsid w:val="009D78AF"/>
    <w:rsid w:val="009E0982"/>
    <w:rsid w:val="009E0EA4"/>
    <w:rsid w:val="009E2778"/>
    <w:rsid w:val="009E3260"/>
    <w:rsid w:val="009E3F01"/>
    <w:rsid w:val="009E5229"/>
    <w:rsid w:val="009F19B5"/>
    <w:rsid w:val="009F2233"/>
    <w:rsid w:val="009F297D"/>
    <w:rsid w:val="009F3494"/>
    <w:rsid w:val="009F37A2"/>
    <w:rsid w:val="009F3A77"/>
    <w:rsid w:val="009F466D"/>
    <w:rsid w:val="009F4E5F"/>
    <w:rsid w:val="009F7636"/>
    <w:rsid w:val="009F7959"/>
    <w:rsid w:val="00A02656"/>
    <w:rsid w:val="00A02D9C"/>
    <w:rsid w:val="00A030D8"/>
    <w:rsid w:val="00A049D5"/>
    <w:rsid w:val="00A07BDE"/>
    <w:rsid w:val="00A07CAB"/>
    <w:rsid w:val="00A10FD4"/>
    <w:rsid w:val="00A12D33"/>
    <w:rsid w:val="00A166D7"/>
    <w:rsid w:val="00A16C66"/>
    <w:rsid w:val="00A17E31"/>
    <w:rsid w:val="00A21868"/>
    <w:rsid w:val="00A24B25"/>
    <w:rsid w:val="00A24D99"/>
    <w:rsid w:val="00A258D5"/>
    <w:rsid w:val="00A2654E"/>
    <w:rsid w:val="00A30EF8"/>
    <w:rsid w:val="00A3195F"/>
    <w:rsid w:val="00A340DF"/>
    <w:rsid w:val="00A3684E"/>
    <w:rsid w:val="00A36A08"/>
    <w:rsid w:val="00A40FE3"/>
    <w:rsid w:val="00A410C8"/>
    <w:rsid w:val="00A43902"/>
    <w:rsid w:val="00A464F3"/>
    <w:rsid w:val="00A5128B"/>
    <w:rsid w:val="00A54604"/>
    <w:rsid w:val="00A56279"/>
    <w:rsid w:val="00A60962"/>
    <w:rsid w:val="00A61CC9"/>
    <w:rsid w:val="00A62A65"/>
    <w:rsid w:val="00A65A0B"/>
    <w:rsid w:val="00A70712"/>
    <w:rsid w:val="00A73283"/>
    <w:rsid w:val="00A743CF"/>
    <w:rsid w:val="00A764DF"/>
    <w:rsid w:val="00A76E6D"/>
    <w:rsid w:val="00A7762B"/>
    <w:rsid w:val="00A77928"/>
    <w:rsid w:val="00A8150F"/>
    <w:rsid w:val="00A81F65"/>
    <w:rsid w:val="00A84A17"/>
    <w:rsid w:val="00A85230"/>
    <w:rsid w:val="00A86F87"/>
    <w:rsid w:val="00A9062A"/>
    <w:rsid w:val="00A92EFD"/>
    <w:rsid w:val="00A9327A"/>
    <w:rsid w:val="00A942CF"/>
    <w:rsid w:val="00A94420"/>
    <w:rsid w:val="00A95915"/>
    <w:rsid w:val="00A97653"/>
    <w:rsid w:val="00AA2158"/>
    <w:rsid w:val="00AA26C5"/>
    <w:rsid w:val="00AA4DE3"/>
    <w:rsid w:val="00AA51FC"/>
    <w:rsid w:val="00AA5B02"/>
    <w:rsid w:val="00AA722F"/>
    <w:rsid w:val="00AB1181"/>
    <w:rsid w:val="00AB149E"/>
    <w:rsid w:val="00AC07F8"/>
    <w:rsid w:val="00AC0BC8"/>
    <w:rsid w:val="00AC2427"/>
    <w:rsid w:val="00AC296C"/>
    <w:rsid w:val="00AC4CCF"/>
    <w:rsid w:val="00AC699B"/>
    <w:rsid w:val="00AC7677"/>
    <w:rsid w:val="00AD00C3"/>
    <w:rsid w:val="00AD1963"/>
    <w:rsid w:val="00AD2AD5"/>
    <w:rsid w:val="00AD368C"/>
    <w:rsid w:val="00AD40A3"/>
    <w:rsid w:val="00AD4DCD"/>
    <w:rsid w:val="00AD69A0"/>
    <w:rsid w:val="00AD7C64"/>
    <w:rsid w:val="00AE1207"/>
    <w:rsid w:val="00AE1986"/>
    <w:rsid w:val="00AE1AF5"/>
    <w:rsid w:val="00AE1D6A"/>
    <w:rsid w:val="00AE364C"/>
    <w:rsid w:val="00AE42CD"/>
    <w:rsid w:val="00AF2768"/>
    <w:rsid w:val="00AF63ED"/>
    <w:rsid w:val="00B00D51"/>
    <w:rsid w:val="00B00F2E"/>
    <w:rsid w:val="00B0119A"/>
    <w:rsid w:val="00B0120A"/>
    <w:rsid w:val="00B01C30"/>
    <w:rsid w:val="00B01CB7"/>
    <w:rsid w:val="00B03F0B"/>
    <w:rsid w:val="00B076A2"/>
    <w:rsid w:val="00B10933"/>
    <w:rsid w:val="00B10C7E"/>
    <w:rsid w:val="00B12BD8"/>
    <w:rsid w:val="00B1489B"/>
    <w:rsid w:val="00B15715"/>
    <w:rsid w:val="00B164D8"/>
    <w:rsid w:val="00B167C6"/>
    <w:rsid w:val="00B16816"/>
    <w:rsid w:val="00B16A45"/>
    <w:rsid w:val="00B20A73"/>
    <w:rsid w:val="00B22FEB"/>
    <w:rsid w:val="00B25A04"/>
    <w:rsid w:val="00B25CB8"/>
    <w:rsid w:val="00B272FD"/>
    <w:rsid w:val="00B273A4"/>
    <w:rsid w:val="00B354A7"/>
    <w:rsid w:val="00B37506"/>
    <w:rsid w:val="00B412BF"/>
    <w:rsid w:val="00B4136B"/>
    <w:rsid w:val="00B42E02"/>
    <w:rsid w:val="00B4488A"/>
    <w:rsid w:val="00B4586A"/>
    <w:rsid w:val="00B5199D"/>
    <w:rsid w:val="00B51E91"/>
    <w:rsid w:val="00B528DF"/>
    <w:rsid w:val="00B542D7"/>
    <w:rsid w:val="00B54385"/>
    <w:rsid w:val="00B5678F"/>
    <w:rsid w:val="00B63003"/>
    <w:rsid w:val="00B63FDB"/>
    <w:rsid w:val="00B64706"/>
    <w:rsid w:val="00B64C4F"/>
    <w:rsid w:val="00B64FCD"/>
    <w:rsid w:val="00B666A5"/>
    <w:rsid w:val="00B707B7"/>
    <w:rsid w:val="00B713EF"/>
    <w:rsid w:val="00B73C5E"/>
    <w:rsid w:val="00B73DC3"/>
    <w:rsid w:val="00B74995"/>
    <w:rsid w:val="00B7638E"/>
    <w:rsid w:val="00B81C4F"/>
    <w:rsid w:val="00B83AC8"/>
    <w:rsid w:val="00B84942"/>
    <w:rsid w:val="00B9044A"/>
    <w:rsid w:val="00B90BC0"/>
    <w:rsid w:val="00B93587"/>
    <w:rsid w:val="00B93CEB"/>
    <w:rsid w:val="00B96917"/>
    <w:rsid w:val="00B96D29"/>
    <w:rsid w:val="00B96F57"/>
    <w:rsid w:val="00BA08B8"/>
    <w:rsid w:val="00BA133B"/>
    <w:rsid w:val="00BA1F37"/>
    <w:rsid w:val="00BA2121"/>
    <w:rsid w:val="00BA3D5D"/>
    <w:rsid w:val="00BA43FD"/>
    <w:rsid w:val="00BA5A10"/>
    <w:rsid w:val="00BA7F93"/>
    <w:rsid w:val="00BB00D6"/>
    <w:rsid w:val="00BB0C59"/>
    <w:rsid w:val="00BB3BB0"/>
    <w:rsid w:val="00BB7DEB"/>
    <w:rsid w:val="00BC1477"/>
    <w:rsid w:val="00BC781F"/>
    <w:rsid w:val="00BD0EF6"/>
    <w:rsid w:val="00BD12E7"/>
    <w:rsid w:val="00BD1938"/>
    <w:rsid w:val="00BD2068"/>
    <w:rsid w:val="00BD309C"/>
    <w:rsid w:val="00BD4F71"/>
    <w:rsid w:val="00BD5621"/>
    <w:rsid w:val="00BE0D77"/>
    <w:rsid w:val="00BE3C8D"/>
    <w:rsid w:val="00BE6596"/>
    <w:rsid w:val="00BE6B2D"/>
    <w:rsid w:val="00BF19A0"/>
    <w:rsid w:val="00BF1E38"/>
    <w:rsid w:val="00BF1F56"/>
    <w:rsid w:val="00BF6B77"/>
    <w:rsid w:val="00BF7F20"/>
    <w:rsid w:val="00C00898"/>
    <w:rsid w:val="00C01819"/>
    <w:rsid w:val="00C01C5C"/>
    <w:rsid w:val="00C01C9B"/>
    <w:rsid w:val="00C04247"/>
    <w:rsid w:val="00C04FD7"/>
    <w:rsid w:val="00C05ACE"/>
    <w:rsid w:val="00C11638"/>
    <w:rsid w:val="00C11A88"/>
    <w:rsid w:val="00C1305B"/>
    <w:rsid w:val="00C151D0"/>
    <w:rsid w:val="00C16488"/>
    <w:rsid w:val="00C174FC"/>
    <w:rsid w:val="00C178E1"/>
    <w:rsid w:val="00C17F9B"/>
    <w:rsid w:val="00C20D16"/>
    <w:rsid w:val="00C221C3"/>
    <w:rsid w:val="00C24446"/>
    <w:rsid w:val="00C24E23"/>
    <w:rsid w:val="00C25902"/>
    <w:rsid w:val="00C26454"/>
    <w:rsid w:val="00C31229"/>
    <w:rsid w:val="00C320CF"/>
    <w:rsid w:val="00C32A1B"/>
    <w:rsid w:val="00C33C7C"/>
    <w:rsid w:val="00C416EE"/>
    <w:rsid w:val="00C420B6"/>
    <w:rsid w:val="00C42514"/>
    <w:rsid w:val="00C449BE"/>
    <w:rsid w:val="00C451D3"/>
    <w:rsid w:val="00C466A3"/>
    <w:rsid w:val="00C46AD3"/>
    <w:rsid w:val="00C5147D"/>
    <w:rsid w:val="00C603FF"/>
    <w:rsid w:val="00C630F8"/>
    <w:rsid w:val="00C63DA6"/>
    <w:rsid w:val="00C63E0A"/>
    <w:rsid w:val="00C64A86"/>
    <w:rsid w:val="00C716E2"/>
    <w:rsid w:val="00C727D7"/>
    <w:rsid w:val="00C74CCB"/>
    <w:rsid w:val="00C7738C"/>
    <w:rsid w:val="00C82BD9"/>
    <w:rsid w:val="00C82E9B"/>
    <w:rsid w:val="00C90448"/>
    <w:rsid w:val="00C97976"/>
    <w:rsid w:val="00CA194E"/>
    <w:rsid w:val="00CA3504"/>
    <w:rsid w:val="00CA36B2"/>
    <w:rsid w:val="00CA4018"/>
    <w:rsid w:val="00CB0882"/>
    <w:rsid w:val="00CB1C59"/>
    <w:rsid w:val="00CB5BA5"/>
    <w:rsid w:val="00CB6280"/>
    <w:rsid w:val="00CC3B73"/>
    <w:rsid w:val="00CC450C"/>
    <w:rsid w:val="00CC52A6"/>
    <w:rsid w:val="00CC57DF"/>
    <w:rsid w:val="00CC7CB4"/>
    <w:rsid w:val="00CD0A80"/>
    <w:rsid w:val="00CD64EA"/>
    <w:rsid w:val="00CE0420"/>
    <w:rsid w:val="00CE10AF"/>
    <w:rsid w:val="00CE16BC"/>
    <w:rsid w:val="00CE1B7C"/>
    <w:rsid w:val="00CE2F86"/>
    <w:rsid w:val="00CE4979"/>
    <w:rsid w:val="00CE507C"/>
    <w:rsid w:val="00CE7224"/>
    <w:rsid w:val="00CF0172"/>
    <w:rsid w:val="00CF1236"/>
    <w:rsid w:val="00CF143D"/>
    <w:rsid w:val="00CF4476"/>
    <w:rsid w:val="00CF58D6"/>
    <w:rsid w:val="00CF5F34"/>
    <w:rsid w:val="00CF6D58"/>
    <w:rsid w:val="00CF7751"/>
    <w:rsid w:val="00CF7A18"/>
    <w:rsid w:val="00D00E92"/>
    <w:rsid w:val="00D02F9D"/>
    <w:rsid w:val="00D0671A"/>
    <w:rsid w:val="00D06B85"/>
    <w:rsid w:val="00D06BD0"/>
    <w:rsid w:val="00D10469"/>
    <w:rsid w:val="00D1049E"/>
    <w:rsid w:val="00D121ED"/>
    <w:rsid w:val="00D14E55"/>
    <w:rsid w:val="00D15207"/>
    <w:rsid w:val="00D1584C"/>
    <w:rsid w:val="00D20DC3"/>
    <w:rsid w:val="00D21EAB"/>
    <w:rsid w:val="00D23FBF"/>
    <w:rsid w:val="00D255E9"/>
    <w:rsid w:val="00D25A3C"/>
    <w:rsid w:val="00D274CC"/>
    <w:rsid w:val="00D30F80"/>
    <w:rsid w:val="00D31BC5"/>
    <w:rsid w:val="00D3590C"/>
    <w:rsid w:val="00D37FE9"/>
    <w:rsid w:val="00D420F3"/>
    <w:rsid w:val="00D439DB"/>
    <w:rsid w:val="00D54D71"/>
    <w:rsid w:val="00D56526"/>
    <w:rsid w:val="00D57566"/>
    <w:rsid w:val="00D57964"/>
    <w:rsid w:val="00D57D02"/>
    <w:rsid w:val="00D62F8A"/>
    <w:rsid w:val="00D63940"/>
    <w:rsid w:val="00D639F5"/>
    <w:rsid w:val="00D71182"/>
    <w:rsid w:val="00D7163C"/>
    <w:rsid w:val="00D749A4"/>
    <w:rsid w:val="00D7581E"/>
    <w:rsid w:val="00D75D50"/>
    <w:rsid w:val="00D8248C"/>
    <w:rsid w:val="00D85022"/>
    <w:rsid w:val="00D90B82"/>
    <w:rsid w:val="00D90DB5"/>
    <w:rsid w:val="00D96BC4"/>
    <w:rsid w:val="00DA1A50"/>
    <w:rsid w:val="00DA3449"/>
    <w:rsid w:val="00DA348C"/>
    <w:rsid w:val="00DA46FC"/>
    <w:rsid w:val="00DA675D"/>
    <w:rsid w:val="00DA7DE4"/>
    <w:rsid w:val="00DB42F6"/>
    <w:rsid w:val="00DB478A"/>
    <w:rsid w:val="00DC025B"/>
    <w:rsid w:val="00DC0FE1"/>
    <w:rsid w:val="00DC1B95"/>
    <w:rsid w:val="00DD04B2"/>
    <w:rsid w:val="00DD07A0"/>
    <w:rsid w:val="00DD1ABA"/>
    <w:rsid w:val="00DD2412"/>
    <w:rsid w:val="00DD33E8"/>
    <w:rsid w:val="00DD3B2E"/>
    <w:rsid w:val="00DD4790"/>
    <w:rsid w:val="00DD5E86"/>
    <w:rsid w:val="00DD7734"/>
    <w:rsid w:val="00DD77F0"/>
    <w:rsid w:val="00DE4592"/>
    <w:rsid w:val="00DF1634"/>
    <w:rsid w:val="00DF1EE0"/>
    <w:rsid w:val="00DF2016"/>
    <w:rsid w:val="00E02521"/>
    <w:rsid w:val="00E03663"/>
    <w:rsid w:val="00E0518F"/>
    <w:rsid w:val="00E1180D"/>
    <w:rsid w:val="00E13D49"/>
    <w:rsid w:val="00E142CB"/>
    <w:rsid w:val="00E15B99"/>
    <w:rsid w:val="00E17E54"/>
    <w:rsid w:val="00E20274"/>
    <w:rsid w:val="00E20498"/>
    <w:rsid w:val="00E20DFE"/>
    <w:rsid w:val="00E21248"/>
    <w:rsid w:val="00E2386B"/>
    <w:rsid w:val="00E23B6D"/>
    <w:rsid w:val="00E24145"/>
    <w:rsid w:val="00E254B0"/>
    <w:rsid w:val="00E2794D"/>
    <w:rsid w:val="00E32DD5"/>
    <w:rsid w:val="00E36297"/>
    <w:rsid w:val="00E3694C"/>
    <w:rsid w:val="00E4136C"/>
    <w:rsid w:val="00E4575D"/>
    <w:rsid w:val="00E457DC"/>
    <w:rsid w:val="00E47D69"/>
    <w:rsid w:val="00E5290C"/>
    <w:rsid w:val="00E52ED8"/>
    <w:rsid w:val="00E541E1"/>
    <w:rsid w:val="00E54C1F"/>
    <w:rsid w:val="00E56034"/>
    <w:rsid w:val="00E61C87"/>
    <w:rsid w:val="00E62CB4"/>
    <w:rsid w:val="00E64197"/>
    <w:rsid w:val="00E64909"/>
    <w:rsid w:val="00E650FC"/>
    <w:rsid w:val="00E67B57"/>
    <w:rsid w:val="00E7429E"/>
    <w:rsid w:val="00E80BF4"/>
    <w:rsid w:val="00E80F2B"/>
    <w:rsid w:val="00E843B1"/>
    <w:rsid w:val="00E84B4F"/>
    <w:rsid w:val="00E91402"/>
    <w:rsid w:val="00E91DC0"/>
    <w:rsid w:val="00E92532"/>
    <w:rsid w:val="00E957E5"/>
    <w:rsid w:val="00E97CFF"/>
    <w:rsid w:val="00EA2F07"/>
    <w:rsid w:val="00EA6694"/>
    <w:rsid w:val="00EB0B63"/>
    <w:rsid w:val="00EB10F8"/>
    <w:rsid w:val="00EB3C95"/>
    <w:rsid w:val="00EB4DCC"/>
    <w:rsid w:val="00EB60D2"/>
    <w:rsid w:val="00EB62CC"/>
    <w:rsid w:val="00EC0353"/>
    <w:rsid w:val="00EC0576"/>
    <w:rsid w:val="00EC146F"/>
    <w:rsid w:val="00EC22CE"/>
    <w:rsid w:val="00EC2BF5"/>
    <w:rsid w:val="00EC3716"/>
    <w:rsid w:val="00EC46F4"/>
    <w:rsid w:val="00ED00B7"/>
    <w:rsid w:val="00ED0E30"/>
    <w:rsid w:val="00ED162A"/>
    <w:rsid w:val="00ED7F11"/>
    <w:rsid w:val="00EE247F"/>
    <w:rsid w:val="00EE3839"/>
    <w:rsid w:val="00EE3EA4"/>
    <w:rsid w:val="00EE4767"/>
    <w:rsid w:val="00EE4CA6"/>
    <w:rsid w:val="00EE7965"/>
    <w:rsid w:val="00EF0830"/>
    <w:rsid w:val="00EF0909"/>
    <w:rsid w:val="00EF0F6D"/>
    <w:rsid w:val="00EF6411"/>
    <w:rsid w:val="00EF7A54"/>
    <w:rsid w:val="00F00AE3"/>
    <w:rsid w:val="00F020C7"/>
    <w:rsid w:val="00F04EB9"/>
    <w:rsid w:val="00F052F0"/>
    <w:rsid w:val="00F066A9"/>
    <w:rsid w:val="00F06A05"/>
    <w:rsid w:val="00F076E8"/>
    <w:rsid w:val="00F104C8"/>
    <w:rsid w:val="00F12550"/>
    <w:rsid w:val="00F13E8F"/>
    <w:rsid w:val="00F154A6"/>
    <w:rsid w:val="00F15E66"/>
    <w:rsid w:val="00F16DCA"/>
    <w:rsid w:val="00F21C47"/>
    <w:rsid w:val="00F21CF3"/>
    <w:rsid w:val="00F22462"/>
    <w:rsid w:val="00F26234"/>
    <w:rsid w:val="00F26D6E"/>
    <w:rsid w:val="00F32EA0"/>
    <w:rsid w:val="00F349DF"/>
    <w:rsid w:val="00F3532A"/>
    <w:rsid w:val="00F3612C"/>
    <w:rsid w:val="00F364BD"/>
    <w:rsid w:val="00F412E2"/>
    <w:rsid w:val="00F42A8D"/>
    <w:rsid w:val="00F44367"/>
    <w:rsid w:val="00F451A7"/>
    <w:rsid w:val="00F4682B"/>
    <w:rsid w:val="00F46DC3"/>
    <w:rsid w:val="00F47079"/>
    <w:rsid w:val="00F50D4F"/>
    <w:rsid w:val="00F51B1C"/>
    <w:rsid w:val="00F532A7"/>
    <w:rsid w:val="00F53EA4"/>
    <w:rsid w:val="00F54A35"/>
    <w:rsid w:val="00F54B07"/>
    <w:rsid w:val="00F54F8D"/>
    <w:rsid w:val="00F57157"/>
    <w:rsid w:val="00F60C2C"/>
    <w:rsid w:val="00F6252B"/>
    <w:rsid w:val="00F64684"/>
    <w:rsid w:val="00F65E45"/>
    <w:rsid w:val="00F67611"/>
    <w:rsid w:val="00F7089B"/>
    <w:rsid w:val="00F73517"/>
    <w:rsid w:val="00F8171A"/>
    <w:rsid w:val="00F82204"/>
    <w:rsid w:val="00F84118"/>
    <w:rsid w:val="00F84E1D"/>
    <w:rsid w:val="00F915B7"/>
    <w:rsid w:val="00F917E4"/>
    <w:rsid w:val="00F93767"/>
    <w:rsid w:val="00F95378"/>
    <w:rsid w:val="00F95F14"/>
    <w:rsid w:val="00FA04BE"/>
    <w:rsid w:val="00FA0EEF"/>
    <w:rsid w:val="00FA1143"/>
    <w:rsid w:val="00FA1CBE"/>
    <w:rsid w:val="00FA2079"/>
    <w:rsid w:val="00FA3D04"/>
    <w:rsid w:val="00FA4E7D"/>
    <w:rsid w:val="00FB10E4"/>
    <w:rsid w:val="00FB12A5"/>
    <w:rsid w:val="00FB35BB"/>
    <w:rsid w:val="00FB57FF"/>
    <w:rsid w:val="00FB7306"/>
    <w:rsid w:val="00FC1393"/>
    <w:rsid w:val="00FC4459"/>
    <w:rsid w:val="00FC5C71"/>
    <w:rsid w:val="00FC5E03"/>
    <w:rsid w:val="00FC73CA"/>
    <w:rsid w:val="00FD0087"/>
    <w:rsid w:val="00FD06D0"/>
    <w:rsid w:val="00FD150A"/>
    <w:rsid w:val="00FD4206"/>
    <w:rsid w:val="00FD60E2"/>
    <w:rsid w:val="00FD73CA"/>
    <w:rsid w:val="00FE13A9"/>
    <w:rsid w:val="00FE1B11"/>
    <w:rsid w:val="00FE2657"/>
    <w:rsid w:val="00FE3064"/>
    <w:rsid w:val="00FE42EB"/>
    <w:rsid w:val="00FE4CAC"/>
    <w:rsid w:val="00FE7DDF"/>
    <w:rsid w:val="00FF0110"/>
    <w:rsid w:val="00FF0BB3"/>
    <w:rsid w:val="00FF3D6D"/>
    <w:rsid w:val="00FF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4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eader" Target="header1.xm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hyperlink" Target="https://textbookdiscrimination.com/Guides/VerifiedOath.html?tmp" TargetMode="External"/><Relationship Id="rId29" Type="http://schemas.openxmlformats.org/officeDocument/2006/relationships/hyperlink" Target="https://textbookdiscrimination.com/Shop/?tbdSm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hop/?tbdMrkt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ell/Templates?tbdMrkt" TargetMode="External"/><Relationship Id="rId28" Type="http://schemas.openxmlformats.org/officeDocument/2006/relationships/hyperlink" Target="https://textbookdiscrimination.com/Sell/Templates?tbdMrkt" TargetMode="Externa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Buy/Templates/?tbdMrkt" TargetMode="External"/><Relationship Id="rId27" Type="http://schemas.openxmlformats.org/officeDocument/2006/relationships/hyperlink" Target="https://textbookdiscrimination.com/Buy/Templates/?tbdMrkt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xtBookDiscrimination.com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9719DDA3F5F4A3F9A85A2BB0635E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0CA6A2-6535-4477-ABA8-FA9DD40C9EE1}"/>
      </w:docPartPr>
      <w:docPartBody>
        <w:p w:rsidR="00667E45" w:rsidRDefault="00667E45" w:rsidP="00667E45">
          <w:pPr>
            <w:pStyle w:val="B9719DDA3F5F4A3F9A85A2BB0635E48E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414AEB00A9E24B418088B81B73271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3A72C2-DB70-4D30-AA3C-3D75A890957D}"/>
      </w:docPartPr>
      <w:docPartBody>
        <w:p w:rsidR="00667E45" w:rsidRDefault="00667E45" w:rsidP="00667E45">
          <w:pPr>
            <w:pStyle w:val="414AEB00A9E24B418088B81B73271073"/>
          </w:pPr>
          <w:r w:rsidRPr="00722FDA">
            <w:rPr>
              <w:rStyle w:val="PlaceholderText"/>
            </w:rPr>
            <w:t>[Publish Date]</w:t>
          </w:r>
        </w:p>
      </w:docPartBody>
    </w:docPart>
    <w:docPart>
      <w:docPartPr>
        <w:name w:val="3444266B0C8344E8913E272CE6A31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C6BB67-403F-4CF8-B995-35B719894E99}"/>
      </w:docPartPr>
      <w:docPartBody>
        <w:p w:rsidR="00667E45" w:rsidRDefault="00667E45">
          <w:r w:rsidRPr="00A425C2">
            <w:rPr>
              <w:rStyle w:val="PlaceholderText"/>
            </w:rPr>
            <w:t>[Comments]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B210A"/>
    <w:rsid w:val="001C4C47"/>
    <w:rsid w:val="0031382D"/>
    <w:rsid w:val="003D500E"/>
    <w:rsid w:val="00400A9C"/>
    <w:rsid w:val="004F33AC"/>
    <w:rsid w:val="00667E45"/>
    <w:rsid w:val="006A31A7"/>
    <w:rsid w:val="006B319B"/>
    <w:rsid w:val="0083770E"/>
    <w:rsid w:val="00863CF8"/>
    <w:rsid w:val="00910697"/>
    <w:rsid w:val="00A22659"/>
    <w:rsid w:val="00AC76EC"/>
    <w:rsid w:val="00B11A75"/>
    <w:rsid w:val="00F640BD"/>
    <w:rsid w:val="00FA4A00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67E45"/>
    <w:rPr>
      <w:color w:val="808080"/>
    </w:rPr>
  </w:style>
  <w:style w:type="paragraph" w:customStyle="1" w:styleId="672AFF162ECC4E99BEAFAB21CC61BB24">
    <w:name w:val="672AFF162ECC4E99BEAFAB21CC61BB24"/>
    <w:rsid w:val="004F33AC"/>
  </w:style>
  <w:style w:type="paragraph" w:customStyle="1" w:styleId="4EF6FE3A44DD46DBB55AB3040D1B7FD3">
    <w:name w:val="4EF6FE3A44DD46DBB55AB3040D1B7FD3"/>
    <w:rsid w:val="004F33AC"/>
  </w:style>
  <w:style w:type="paragraph" w:customStyle="1" w:styleId="EED8B26E1BC84CCE89F839804CB4B2D0">
    <w:name w:val="EED8B26E1BC84CCE89F839804CB4B2D0"/>
    <w:rsid w:val="004F33AC"/>
  </w:style>
  <w:style w:type="paragraph" w:customStyle="1" w:styleId="B9719DDA3F5F4A3F9A85A2BB0635E48E">
    <w:name w:val="B9719DDA3F5F4A3F9A85A2BB0635E48E"/>
    <w:rsid w:val="00667E45"/>
  </w:style>
  <w:style w:type="paragraph" w:customStyle="1" w:styleId="414AEB00A9E24B418088B81B73271073">
    <w:name w:val="414AEB00A9E24B418088B81B73271073"/>
    <w:rsid w:val="00667E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4e_VerifiedOath.dotx</Template>
  <TotalTime>17</TotalTime>
  <Pages>5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Response to Motion to Dismiss</vt:lpstr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Response to Motion to Dismiss</dc:title>
  <dc:subject/>
  <dc:creator>®TextBookDiscrimination.com</dc:creator>
  <cp:keywords/>
  <dc:description>0.230</dc:description>
  <cp:lastModifiedBy>THNK</cp:lastModifiedBy>
  <cp:revision>16</cp:revision>
  <cp:lastPrinted>2021-04-01T20:44:00Z</cp:lastPrinted>
  <dcterms:created xsi:type="dcterms:W3CDTF">2021-04-01T20:29:00Z</dcterms:created>
  <dcterms:modified xsi:type="dcterms:W3CDTF">2025-02-07T23:04:00Z</dcterms:modified>
</cp:coreProperties>
</file>