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F01EC" w:rsidRPr="000C3158" w14:paraId="709667E2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bookmarkStart w:id="2" w:name="_GoBack"/>
          <w:bookmarkEnd w:id="2"/>
          <w:p w14:paraId="33D64F98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FB8387C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95BC4B7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F01EC" w:rsidRPr="000C3158" w14:paraId="39CD602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51C4D46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5F50B00" wp14:editId="54B3F10A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01EC" w:rsidRPr="000C3158" w14:paraId="7DF71FE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6EE9D53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B1634DE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F01EC" w:rsidRPr="000C3158" w14:paraId="2FF7592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C90F443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F01EC" w:rsidRPr="000C3158" w14:paraId="2FEEAE6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F22EF9A" w14:textId="77777777" w:rsidR="009F01EC" w:rsidRPr="000C3158" w:rsidRDefault="009F01E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632F828" wp14:editId="3C66E31C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A4EABA8" w14:textId="77777777" w:rsidR="009F01EC" w:rsidRPr="000C3158" w:rsidRDefault="009F01E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71C1529" w14:textId="77777777" w:rsidR="009F01EC" w:rsidRPr="000C3158" w:rsidRDefault="009F01E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B64AA87" w14:textId="77777777" w:rsidR="009F01EC" w:rsidRPr="000C3158" w:rsidRDefault="009F01E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2237513" wp14:editId="354F33D1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01EC" w:rsidRPr="000C3158" w14:paraId="5CC33FE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2A6339B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D16C15C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D04D099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49770484" w14:textId="77777777" w:rsidR="009F01EC" w:rsidRPr="000C3158" w:rsidRDefault="009F01EC" w:rsidP="009F01EC">
      <w:pPr>
        <w:jc w:val="center"/>
        <w:rPr>
          <w:rFonts w:ascii="Courier New" w:hAnsi="Courier New" w:cs="Courier New"/>
        </w:rPr>
        <w:sectPr w:rsidR="009F01EC" w:rsidRPr="000C315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2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73606B" w:rsidRPr="00602568" w14:paraId="27349130" w14:textId="77777777" w:rsidTr="00876869">
        <w:trPr>
          <w:trHeight w:val="504"/>
          <w:jc w:val="center"/>
        </w:trPr>
        <w:tc>
          <w:tcPr>
            <w:tcW w:w="2880" w:type="dxa"/>
            <w:vAlign w:val="center"/>
          </w:tcPr>
          <w:p w14:paraId="2F4FE5ED" w14:textId="1D717D04" w:rsidR="0073606B" w:rsidRPr="00086E87" w:rsidRDefault="00C40119" w:rsidP="000632B8">
            <w:pPr>
              <w:pStyle w:val="Default"/>
              <w:jc w:val="center"/>
              <w:rPr>
                <w:rFonts w:ascii="Courier New" w:hAnsi="Courier New" w:cs="Courier New"/>
              </w:rPr>
            </w:pPr>
            <w:bookmarkStart w:id="3" w:name="_Hlk535843059"/>
            <w:bookmarkStart w:id="4" w:name="_Hlk513535905"/>
            <w:bookmarkEnd w:id="1"/>
            <w:r>
              <w:rPr>
                <w:rFonts w:ascii="Courier New" w:hAnsi="Courier New" w:cs="Courier New"/>
                <w:b/>
                <w:bCs/>
              </w:rPr>
              <w:lastRenderedPageBreak/>
              <w:t>________</w:t>
            </w:r>
          </w:p>
        </w:tc>
      </w:tr>
    </w:tbl>
    <w:p w14:paraId="26B29AFB" w14:textId="77777777" w:rsidR="0073606B" w:rsidRPr="00602568" w:rsidRDefault="0073606B" w:rsidP="0073606B">
      <w:pPr>
        <w:pStyle w:val="Default"/>
        <w:jc w:val="center"/>
        <w:rPr>
          <w:rFonts w:ascii="Courier New" w:hAnsi="Courier New" w:cs="Courier New"/>
        </w:rPr>
      </w:pPr>
    </w:p>
    <w:tbl>
      <w:tblPr>
        <w:tblStyle w:val="TableGrid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3606B" w:rsidRPr="00A52EFF" w14:paraId="690BD4BE" w14:textId="77777777" w:rsidTr="000632B8">
        <w:tc>
          <w:tcPr>
            <w:tcW w:w="10790" w:type="dxa"/>
            <w:tcBorders>
              <w:top w:val="thinThickSmallGap" w:sz="24" w:space="0" w:color="auto"/>
              <w:bottom w:val="nil"/>
            </w:tcBorders>
          </w:tcPr>
          <w:p w14:paraId="1826EE67" w14:textId="25D5B482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  <w:p w14:paraId="23C1D821" w14:textId="03DAC9AF" w:rsidR="0073606B" w:rsidRDefault="00C40119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UNITED STATES SUPREME COURT</w:t>
            </w:r>
          </w:p>
          <w:p w14:paraId="5E8D2D33" w14:textId="127A9F98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</w:tc>
      </w:tr>
    </w:tbl>
    <w:p w14:paraId="05ED675A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46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</w:tblGrid>
      <w:tr w:rsidR="0073606B" w:rsidRPr="00602568" w14:paraId="670B4268" w14:textId="77777777" w:rsidTr="00637EDB">
        <w:trPr>
          <w:trHeight w:val="504"/>
          <w:jc w:val="center"/>
        </w:trPr>
        <w:tc>
          <w:tcPr>
            <w:tcW w:w="4680" w:type="dxa"/>
            <w:tcBorders>
              <w:top w:val="single" w:sz="6" w:space="0" w:color="A6A6A6" w:themeColor="background1" w:themeShade="A6"/>
            </w:tcBorders>
          </w:tcPr>
          <w:p w14:paraId="6FCFF322" w14:textId="05493ED3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</w:p>
          <w:p w14:paraId="3D594343" w14:textId="02460D58" w:rsidR="0073606B" w:rsidRPr="00E21EC5" w:rsidRDefault="0051124B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24763CE7" w14:textId="295B7DA1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  <w:b/>
              </w:rPr>
              <w:t>(</w:t>
            </w:r>
            <w:r w:rsidR="00C40119">
              <w:rPr>
                <w:rFonts w:ascii="Courier New" w:hAnsi="Courier New" w:cs="Courier New"/>
                <w:b/>
              </w:rPr>
              <w:t>Petitioner</w:t>
            </w:r>
            <w:r w:rsidRPr="00E21EC5">
              <w:rPr>
                <w:rFonts w:ascii="Courier New" w:hAnsi="Courier New" w:cs="Courier New"/>
                <w:b/>
              </w:rPr>
              <w:t>)</w:t>
            </w:r>
          </w:p>
        </w:tc>
      </w:tr>
      <w:tr w:rsidR="0073606B" w:rsidRPr="00602568" w14:paraId="257D882A" w14:textId="77777777" w:rsidTr="00637EDB">
        <w:trPr>
          <w:trHeight w:val="720"/>
          <w:jc w:val="center"/>
        </w:trPr>
        <w:tc>
          <w:tcPr>
            <w:tcW w:w="4680" w:type="dxa"/>
            <w:vAlign w:val="center"/>
          </w:tcPr>
          <w:p w14:paraId="35FF7D7A" w14:textId="0B06174D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v.</w:t>
            </w:r>
          </w:p>
        </w:tc>
      </w:tr>
      <w:tr w:rsidR="0073606B" w:rsidRPr="00602568" w14:paraId="73AB71B4" w14:textId="77777777" w:rsidTr="00637EDB">
        <w:trPr>
          <w:trHeight w:val="504"/>
          <w:jc w:val="center"/>
        </w:trPr>
        <w:tc>
          <w:tcPr>
            <w:tcW w:w="4680" w:type="dxa"/>
            <w:tcBorders>
              <w:bottom w:val="single" w:sz="6" w:space="0" w:color="A6A6A6" w:themeColor="background1" w:themeShade="A6"/>
            </w:tcBorders>
            <w:vAlign w:val="bottom"/>
          </w:tcPr>
          <w:p w14:paraId="5BDD7ABD" w14:textId="5C227EC0" w:rsidR="0073606B" w:rsidRPr="00E21EC5" w:rsidRDefault="0051124B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defName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5ABA8970" w14:textId="42CFD085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(</w:t>
            </w:r>
            <w:r w:rsidR="00C40119">
              <w:rPr>
                <w:rFonts w:ascii="Courier New" w:hAnsi="Courier New" w:cs="Courier New"/>
                <w:b/>
              </w:rPr>
              <w:t>Respondent</w:t>
            </w:r>
            <w:r w:rsidRPr="00E21EC5">
              <w:rPr>
                <w:rFonts w:ascii="Courier New" w:hAnsi="Courier New" w:cs="Courier New"/>
                <w:b/>
              </w:rPr>
              <w:t>)</w:t>
            </w:r>
          </w:p>
          <w:p w14:paraId="074EC36A" w14:textId="65FBC565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</w:p>
        </w:tc>
      </w:tr>
    </w:tbl>
    <w:p w14:paraId="1F9E5BA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8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73606B" w:rsidRPr="00602568" w14:paraId="38FCBABE" w14:textId="77777777" w:rsidTr="0073606B">
        <w:trPr>
          <w:trHeight w:val="504"/>
          <w:jc w:val="center"/>
        </w:trPr>
        <w:tc>
          <w:tcPr>
            <w:tcW w:w="8640" w:type="dxa"/>
          </w:tcPr>
          <w:p w14:paraId="240BAA32" w14:textId="16212F3E" w:rsidR="0073606B" w:rsidRDefault="00C40119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On Petition for Writ of Certiorari</w:t>
            </w:r>
          </w:p>
          <w:p w14:paraId="76613ADA" w14:textId="77777777" w:rsidR="0073606B" w:rsidRDefault="00C40119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to the</w:t>
            </w:r>
          </w:p>
          <w:p w14:paraId="096669FD" w14:textId="6D4E2664" w:rsidR="00C40119" w:rsidRPr="00C75695" w:rsidRDefault="0051124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crctNum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  <w:r w:rsidR="00C40119">
              <w:rPr>
                <w:rFonts w:ascii="Courier New" w:hAnsi="Courier New" w:cs="Courier New"/>
              </w:rPr>
              <w:t xml:space="preserve"> Circuit Court of Appeals (US)</w:t>
            </w:r>
          </w:p>
        </w:tc>
      </w:tr>
    </w:tbl>
    <w:p w14:paraId="1335E91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0" w:type="auto"/>
        <w:tblBorders>
          <w:top w:val="single" w:sz="6" w:space="0" w:color="A6A6A6" w:themeColor="background1" w:themeShade="A6"/>
          <w:left w:val="none" w:sz="0" w:space="0" w:color="auto"/>
          <w:bottom w:val="single" w:sz="6" w:space="0" w:color="A6A6A6" w:themeColor="background1" w:themeShade="A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3606B" w:rsidRPr="00A52EFF" w14:paraId="1E26E1D7" w14:textId="77777777" w:rsidTr="00637EDB">
        <w:trPr>
          <w:trHeight w:val="1440"/>
        </w:trPr>
        <w:tc>
          <w:tcPr>
            <w:tcW w:w="10790" w:type="dxa"/>
            <w:vAlign w:val="center"/>
          </w:tcPr>
          <w:p w14:paraId="163B39EC" w14:textId="10378843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  <w:p w14:paraId="557D1692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AD7B1B0" w14:textId="28C51A5A" w:rsidR="0073606B" w:rsidRDefault="00C40119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PETITION FOR WRIT OF CERTIORARI</w:t>
            </w:r>
          </w:p>
          <w:p w14:paraId="472A1D08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5A88C9B" w14:textId="3D733C39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</w:tc>
      </w:tr>
    </w:tbl>
    <w:p w14:paraId="54B2AC2D" w14:textId="1E742829" w:rsidR="0073606B" w:rsidRDefault="0073606B" w:rsidP="0073606B">
      <w:pPr>
        <w:pStyle w:val="Default"/>
        <w:jc w:val="right"/>
        <w:rPr>
          <w:rFonts w:ascii="Courier New" w:hAnsi="Courier New" w:cs="Courier New"/>
          <w:bCs/>
        </w:rPr>
      </w:pPr>
    </w:p>
    <w:p w14:paraId="5FAAC998" w14:textId="77777777" w:rsidR="00477465" w:rsidRDefault="00477465" w:rsidP="00477465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3604B9EA" w14:textId="77777777" w:rsidR="00477465" w:rsidRDefault="00477465" w:rsidP="00477465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E5D1CD9" w14:textId="77777777" w:rsidR="00477465" w:rsidRDefault="00477465" w:rsidP="00477465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5289EAE" w14:textId="77777777" w:rsidR="00477465" w:rsidRDefault="00477465" w:rsidP="00477465">
      <w:pPr>
        <w:pStyle w:val="Default"/>
        <w:ind w:left="4320"/>
        <w:rPr>
          <w:rFonts w:ascii="Courier New" w:hAnsi="Courier New" w:cs="Courier New"/>
          <w:bCs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25C37C8" w14:textId="77777777" w:rsidR="00477465" w:rsidRPr="00C21534" w:rsidRDefault="00477465" w:rsidP="00477465">
      <w:pPr>
        <w:pStyle w:val="Default"/>
        <w:ind w:left="4320"/>
        <w:rPr>
          <w:rFonts w:ascii="Courier New" w:hAnsi="Courier New" w:cs="Courier New"/>
          <w:bCs/>
        </w:rPr>
      </w:pPr>
      <w:r w:rsidRPr="00C21534">
        <w:rPr>
          <w:rFonts w:ascii="Courier New" w:hAnsi="Courier New" w:cs="Courier New"/>
          <w:bCs/>
        </w:rPr>
        <w:t xml:space="preserve">W: </w:t>
      </w:r>
      <w:hyperlink r:id="rId19" w:history="1">
        <w:r w:rsidRPr="00C21534">
          <w:rPr>
            <w:rStyle w:val="Hyperlink"/>
            <w:rFonts w:ascii="Courier New" w:hAnsi="Courier New" w:cs="Courier New"/>
            <w:bCs/>
            <w:color w:val="000000"/>
            <w:u w:val="none"/>
          </w:rPr>
          <w:t>TextBookDiscrimination.com</w:t>
        </w:r>
      </w:hyperlink>
    </w:p>
    <w:p w14:paraId="26D49A79" w14:textId="77777777" w:rsidR="00477465" w:rsidRDefault="00477465" w:rsidP="00477465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   Get </w:t>
      </w:r>
      <w:r w:rsidRPr="00C21534">
        <w:rPr>
          <w:rFonts w:ascii="Courier New" w:hAnsi="Courier New" w:cs="Courier New"/>
          <w:b/>
          <w:bCs/>
          <w:i/>
        </w:rPr>
        <w:t>Booked Up</w:t>
      </w:r>
      <w:r>
        <w:rPr>
          <w:rFonts w:ascii="Courier New" w:hAnsi="Courier New" w:cs="Courier New"/>
          <w:bCs/>
        </w:rPr>
        <w:t xml:space="preserve"> on Justice!</w:t>
      </w:r>
    </w:p>
    <w:p w14:paraId="5FC9E1FE" w14:textId="5EEFC276" w:rsidR="0027729A" w:rsidRDefault="0027729A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p w14:paraId="0535CF8D" w14:textId="77777777" w:rsidR="00477465" w:rsidRDefault="00477465" w:rsidP="0027729A">
      <w:pPr>
        <w:pStyle w:val="Default"/>
        <w:rPr>
          <w:rFonts w:ascii="Courier New" w:hAnsi="Courier New" w:cs="Courier New"/>
          <w:bCs/>
        </w:rPr>
      </w:pPr>
    </w:p>
    <w:p w14:paraId="2F040601" w14:textId="58D88366" w:rsidR="0027729A" w:rsidRPr="0027729A" w:rsidRDefault="00477465" w:rsidP="0027729A">
      <w:pPr>
        <w:pStyle w:val="Default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dtFld</w:t>
      </w:r>
      <w:proofErr w:type="spellEnd"/>
      <w:r>
        <w:rPr>
          <w:rFonts w:ascii="Courier New" w:hAnsi="Courier New" w:cs="Courier New"/>
          <w:bCs/>
        </w:rPr>
        <w:t>]</w:t>
      </w:r>
    </w:p>
    <w:p w14:paraId="60B03B58" w14:textId="77777777" w:rsidR="0027729A" w:rsidRDefault="0027729A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tbl>
      <w:tblPr>
        <w:tblStyle w:val="TableGrid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632B8" w:rsidRPr="00A52EFF" w14:paraId="678A1FB8" w14:textId="77777777" w:rsidTr="000632B8">
        <w:tc>
          <w:tcPr>
            <w:tcW w:w="10790" w:type="dxa"/>
            <w:tcBorders>
              <w:top w:val="nil"/>
              <w:bottom w:val="thinThickSmallGap" w:sz="24" w:space="0" w:color="auto"/>
            </w:tcBorders>
          </w:tcPr>
          <w:p w14:paraId="4DCBF0F2" w14:textId="77777777" w:rsidR="000632B8" w:rsidRDefault="000632B8" w:rsidP="00A8702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  <w:p w14:paraId="7B7C3855" w14:textId="77777777" w:rsidR="000632B8" w:rsidRPr="00A52EFF" w:rsidRDefault="000632B8" w:rsidP="00A8702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</w:tc>
      </w:tr>
    </w:tbl>
    <w:p w14:paraId="50F0868A" w14:textId="77777777" w:rsidR="00D61F69" w:rsidRDefault="00D61F69">
      <w:pPr>
        <w:rPr>
          <w:rFonts w:ascii="Courier New" w:hAnsi="Courier New" w:cs="Courier New"/>
          <w:bCs/>
        </w:rPr>
      </w:pPr>
    </w:p>
    <w:p w14:paraId="2FB99F24" w14:textId="77777777" w:rsidR="00E53EB7" w:rsidRDefault="00E53EB7">
      <w:pPr>
        <w:rPr>
          <w:rFonts w:ascii="Courier New" w:hAnsi="Courier New" w:cs="Courier New"/>
          <w:bCs/>
        </w:rPr>
      </w:pPr>
    </w:p>
    <w:p w14:paraId="347AAEC3" w14:textId="6E4387B2" w:rsidR="000725B1" w:rsidRDefault="000725B1">
      <w:pPr>
        <w:rPr>
          <w:rFonts w:ascii="Courier New" w:hAnsi="Courier New" w:cs="Courier New"/>
          <w:bCs/>
        </w:rPr>
        <w:sectPr w:rsidR="000725B1" w:rsidSect="00182D22">
          <w:footerReference w:type="default" r:id="rId20"/>
          <w:footerReference w:type="first" r:id="rId21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</w:p>
    <w:p w14:paraId="784CD987" w14:textId="5144B0DD" w:rsidR="000632B8" w:rsidRPr="00D21EAB" w:rsidRDefault="000632B8" w:rsidP="007E4367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5" w:name="QP"/>
      <w:bookmarkStart w:id="6" w:name="CIP"/>
      <w:bookmarkEnd w:id="3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QUESTION PRESENTED</w:t>
      </w:r>
    </w:p>
    <w:bookmarkEnd w:id="5"/>
    <w:p w14:paraId="37420023" w14:textId="4529FDB5" w:rsidR="000632B8" w:rsidRDefault="0027729A" w:rsidP="0027729A">
      <w:pPr>
        <w:spacing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1. </w:t>
      </w:r>
      <w:r w:rsidR="00477465">
        <w:rPr>
          <w:rFonts w:ascii="Courier New" w:hAnsi="Courier New" w:cs="Courier New"/>
          <w:sz w:val="24"/>
          <w:szCs w:val="24"/>
        </w:rPr>
        <w:t>[Q001]</w:t>
      </w:r>
      <w:r>
        <w:rPr>
          <w:rFonts w:ascii="Courier New" w:hAnsi="Courier New" w:cs="Courier New"/>
          <w:sz w:val="24"/>
          <w:szCs w:val="24"/>
        </w:rPr>
        <w:t>?</w:t>
      </w:r>
    </w:p>
    <w:p w14:paraId="4AC6B746" w14:textId="747F0D81" w:rsidR="0027729A" w:rsidRDefault="0027729A" w:rsidP="0027729A">
      <w:pPr>
        <w:spacing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2. </w:t>
      </w:r>
      <w:r w:rsidR="00477465">
        <w:rPr>
          <w:rFonts w:ascii="Courier New" w:hAnsi="Courier New" w:cs="Courier New"/>
          <w:sz w:val="24"/>
          <w:szCs w:val="24"/>
        </w:rPr>
        <w:t>[Q002]</w:t>
      </w:r>
      <w:r>
        <w:rPr>
          <w:rFonts w:ascii="Courier New" w:hAnsi="Courier New" w:cs="Courier New"/>
          <w:sz w:val="24"/>
          <w:szCs w:val="24"/>
        </w:rPr>
        <w:t>?</w:t>
      </w:r>
    </w:p>
    <w:p w14:paraId="06A2131E" w14:textId="04ADDD56" w:rsidR="00477465" w:rsidRDefault="00477465" w:rsidP="00477465">
      <w:pPr>
        <w:spacing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3. [Q003]?</w:t>
      </w:r>
    </w:p>
    <w:p w14:paraId="19FE6963" w14:textId="77777777" w:rsidR="000632B8" w:rsidRDefault="000632B8">
      <w:pPr>
        <w:rPr>
          <w:rFonts w:ascii="Courier New" w:eastAsiaTheme="minorHAnsi" w:hAnsi="Courier New" w:cs="Courier New"/>
          <w:bCs/>
          <w:color w:val="000000"/>
          <w:sz w:val="24"/>
          <w:szCs w:val="24"/>
        </w:rPr>
      </w:pPr>
      <w:r>
        <w:rPr>
          <w:rFonts w:ascii="Courier New" w:hAnsi="Courier New" w:cs="Courier New"/>
          <w:bCs/>
        </w:rPr>
        <w:br w:type="page"/>
      </w:r>
    </w:p>
    <w:p w14:paraId="5F9E2962" w14:textId="190F3D3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  <w:r w:rsidRPr="00783C27">
        <w:rPr>
          <w:rFonts w:ascii="Courier New" w:hAnsi="Courier New" w:cs="Courier New"/>
          <w:bCs/>
        </w:rPr>
        <w:lastRenderedPageBreak/>
        <w:t xml:space="preserve">UNITED STATES </w:t>
      </w:r>
      <w:bookmarkEnd w:id="6"/>
      <w:r w:rsidR="00637EDB">
        <w:rPr>
          <w:rFonts w:ascii="Courier New" w:hAnsi="Courier New" w:cs="Courier New"/>
          <w:bCs/>
        </w:rPr>
        <w:t>SUPREME COURT</w:t>
      </w:r>
    </w:p>
    <w:p w14:paraId="7D5443C4" w14:textId="7777777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</w:p>
    <w:p w14:paraId="24B8A985" w14:textId="3B0150FC" w:rsidR="00022D57" w:rsidRPr="00783C27" w:rsidRDefault="00477465" w:rsidP="00022D5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plfShrtNm</w:t>
      </w:r>
      <w:proofErr w:type="spellEnd"/>
      <w:r>
        <w:rPr>
          <w:rFonts w:ascii="Courier New" w:hAnsi="Courier New" w:cs="Courier New"/>
          <w:i/>
        </w:rPr>
        <w:t>]</w:t>
      </w:r>
      <w:r w:rsidRPr="00055688">
        <w:rPr>
          <w:rFonts w:ascii="Courier New" w:hAnsi="Courier New" w:cs="Courier New"/>
          <w:i/>
        </w:rPr>
        <w:t xml:space="preserve"> v 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defShrtNm</w:t>
      </w:r>
      <w:proofErr w:type="spellEnd"/>
      <w:r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</w:rPr>
        <w:t>, [</w:t>
      </w:r>
      <w:proofErr w:type="spellStart"/>
      <w:r>
        <w:rPr>
          <w:rFonts w:ascii="Courier New" w:hAnsi="Courier New" w:cs="Courier New"/>
        </w:rPr>
        <w:t>caseNo</w:t>
      </w:r>
      <w:proofErr w:type="spellEnd"/>
      <w:r>
        <w:rPr>
          <w:rFonts w:ascii="Courier New" w:hAnsi="Courier New" w:cs="Courier New"/>
        </w:rPr>
        <w:t>]</w:t>
      </w:r>
    </w:p>
    <w:p w14:paraId="5B4C1BC5" w14:textId="77777777" w:rsidR="00022D57" w:rsidRPr="00783C27" w:rsidRDefault="00022D57" w:rsidP="00022D57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22D57" w:rsidRPr="00783C27" w14:paraId="3CC0AE57" w14:textId="77777777" w:rsidTr="00FA5384">
        <w:trPr>
          <w:trHeight w:val="1080"/>
          <w:jc w:val="center"/>
        </w:trPr>
        <w:tc>
          <w:tcPr>
            <w:tcW w:w="9720" w:type="dxa"/>
            <w:vAlign w:val="center"/>
          </w:tcPr>
          <w:p w14:paraId="11D24736" w14:textId="024E4847" w:rsidR="00022D57" w:rsidRPr="00783C27" w:rsidRDefault="00637EDB" w:rsidP="00FA5384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LIST OF PARTIES</w:t>
            </w:r>
          </w:p>
          <w:p w14:paraId="4B0292A5" w14:textId="77777777" w:rsidR="00022D57" w:rsidRPr="00783C27" w:rsidRDefault="00022D57" w:rsidP="00FA5384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 w:rsidRPr="00783C27">
              <w:rPr>
                <w:rFonts w:ascii="Courier New" w:hAnsi="Courier New" w:cs="Courier New"/>
                <w:b/>
                <w:bCs/>
              </w:rPr>
              <w:t>AND CORPORATE DISCLOSURE STATEMENT</w:t>
            </w:r>
          </w:p>
        </w:tc>
      </w:tr>
    </w:tbl>
    <w:p w14:paraId="2E83BC38" w14:textId="77777777" w:rsidR="00022D57" w:rsidRPr="00783C27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</w:pPr>
    </w:p>
    <w:p w14:paraId="0ED86C37" w14:textId="77777777" w:rsidR="00022D57" w:rsidRPr="00783C27" w:rsidRDefault="00022D57" w:rsidP="00783C2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 w:rsidRPr="00783C27">
        <w:rPr>
          <w:rFonts w:ascii="Courier New" w:hAnsi="Courier New" w:cs="Courier New"/>
        </w:rPr>
        <w:t>Parties:</w:t>
      </w:r>
    </w:p>
    <w:tbl>
      <w:tblPr>
        <w:tblStyle w:val="TableGrid"/>
        <w:tblW w:w="860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1"/>
        <w:gridCol w:w="4680"/>
      </w:tblGrid>
      <w:tr w:rsidR="00022D57" w:rsidRPr="00783C27" w14:paraId="3DDC5569" w14:textId="77777777" w:rsidTr="0027729A">
        <w:trPr>
          <w:trHeight w:val="648"/>
        </w:trPr>
        <w:tc>
          <w:tcPr>
            <w:tcW w:w="3921" w:type="dxa"/>
            <w:vAlign w:val="center"/>
          </w:tcPr>
          <w:p w14:paraId="1FBC327B" w14:textId="649D68F5" w:rsidR="00022D57" w:rsidRPr="00783C27" w:rsidRDefault="00477465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680" w:type="dxa"/>
            <w:vAlign w:val="center"/>
          </w:tcPr>
          <w:p w14:paraId="11E94A84" w14:textId="1215B9A7" w:rsidR="00022D57" w:rsidRPr="00783C27" w:rsidRDefault="0027729A" w:rsidP="00FA5384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Respondent/</w:t>
            </w:r>
            <w:r w:rsidR="00022D57" w:rsidRPr="00783C27">
              <w:rPr>
                <w:rFonts w:ascii="Courier New" w:hAnsi="Courier New" w:cs="Courier New"/>
              </w:rPr>
              <w:t>Appellee/Defendant</w:t>
            </w:r>
          </w:p>
        </w:tc>
      </w:tr>
      <w:tr w:rsidR="00022D57" w:rsidRPr="00783C27" w14:paraId="7D3D790D" w14:textId="77777777" w:rsidTr="0027729A">
        <w:trPr>
          <w:trHeight w:val="648"/>
        </w:trPr>
        <w:tc>
          <w:tcPr>
            <w:tcW w:w="3921" w:type="dxa"/>
            <w:vAlign w:val="center"/>
          </w:tcPr>
          <w:p w14:paraId="48C58478" w14:textId="50D30BF7" w:rsidR="00022D57" w:rsidRPr="00783C27" w:rsidRDefault="00477465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680" w:type="dxa"/>
            <w:vAlign w:val="center"/>
          </w:tcPr>
          <w:p w14:paraId="5C77DBF0" w14:textId="7E8675BD" w:rsidR="00022D57" w:rsidRPr="00783C27" w:rsidRDefault="0027729A" w:rsidP="0027729A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Petitioner/</w:t>
            </w:r>
            <w:r w:rsidR="00022D57" w:rsidRPr="00783C27">
              <w:rPr>
                <w:rFonts w:ascii="Courier New" w:hAnsi="Courier New" w:cs="Courier New"/>
              </w:rPr>
              <w:t>Appellant/Plaintiff</w:t>
            </w:r>
          </w:p>
        </w:tc>
      </w:tr>
    </w:tbl>
    <w:p w14:paraId="3A59D305" w14:textId="77777777" w:rsidR="00022D57" w:rsidRPr="00783C27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</w:pPr>
    </w:p>
    <w:p w14:paraId="58FD5543" w14:textId="44DEAE4C" w:rsidR="00D61F69" w:rsidRDefault="0027729A" w:rsidP="00783C27">
      <w:pPr>
        <w:pStyle w:val="Default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Petitioner</w:t>
      </w:r>
      <w:r w:rsidR="00022D57" w:rsidRPr="00783C27">
        <w:rPr>
          <w:rFonts w:ascii="Courier New" w:hAnsi="Courier New" w:cs="Courier New"/>
        </w:rPr>
        <w:t xml:space="preserve"> is not a subsidiary/affiliate of a publicly owned corporation. </w:t>
      </w:r>
      <w:r w:rsidR="00007A8A">
        <w:rPr>
          <w:rFonts w:ascii="Courier New" w:hAnsi="Courier New" w:cs="Courier New"/>
        </w:rPr>
        <w:t xml:space="preserve">Moreover, Petitioner is not a corporation (Rule 29.6 Sup. Ct. R.). </w:t>
      </w:r>
      <w:r w:rsidR="00022D57" w:rsidRPr="00783C27">
        <w:rPr>
          <w:rFonts w:ascii="Courier New" w:hAnsi="Courier New" w:cs="Courier New"/>
        </w:rPr>
        <w:t>Pursuant to Rule 26.1-2 11</w:t>
      </w:r>
      <w:r w:rsidR="00022D57" w:rsidRPr="00783C27">
        <w:rPr>
          <w:rFonts w:ascii="Courier New" w:hAnsi="Courier New" w:cs="Courier New"/>
          <w:vertAlign w:val="superscript"/>
        </w:rPr>
        <w:t>th</w:t>
      </w:r>
      <w:r w:rsidR="00022D57" w:rsidRPr="00783C27">
        <w:rPr>
          <w:rFonts w:ascii="Courier New" w:hAnsi="Courier New" w:cs="Courier New"/>
        </w:rPr>
        <w:t xml:space="preserve"> Cir. R.,</w:t>
      </w:r>
      <w:r w:rsidR="001B39F0" w:rsidRPr="001B39F0">
        <w:rPr>
          <w:rFonts w:ascii="Courier New" w:hAnsi="Courier New" w:cs="Courier New"/>
          <w:vertAlign w:val="superscript"/>
        </w:rPr>
        <w:t>1/</w:t>
      </w:r>
      <w:r w:rsidR="00022D57" w:rsidRPr="00783C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Petitioner</w:t>
      </w:r>
      <w:r w:rsidR="00022D57" w:rsidRPr="00783C27">
        <w:rPr>
          <w:rFonts w:ascii="Courier New" w:hAnsi="Courier New" w:cs="Courier New"/>
        </w:rPr>
        <w:t xml:space="preserve"> does not know of any other entities that have interest in this case. </w:t>
      </w:r>
      <w:r w:rsidR="00477465">
        <w:rPr>
          <w:rFonts w:ascii="Courier New" w:hAnsi="Courier New" w:cs="Courier New"/>
        </w:rPr>
        <w:t>Petitioner</w:t>
      </w:r>
      <w:r w:rsidR="00022D57" w:rsidRPr="00783C27">
        <w:rPr>
          <w:rFonts w:ascii="Courier New" w:hAnsi="Courier New" w:cs="Courier New"/>
        </w:rPr>
        <w:t xml:space="preserve"> hereby certifies that this </w:t>
      </w:r>
      <w:r w:rsidR="00007A8A">
        <w:rPr>
          <w:rFonts w:ascii="Courier New" w:hAnsi="Courier New" w:cs="Courier New"/>
        </w:rPr>
        <w:t>corporate disclosure statement</w:t>
      </w:r>
      <w:r w:rsidR="00022D57" w:rsidRPr="00783C27">
        <w:rPr>
          <w:rFonts w:ascii="Courier New" w:hAnsi="Courier New" w:cs="Courier New"/>
        </w:rPr>
        <w:t xml:space="preserve"> is complete.</w:t>
      </w:r>
    </w:p>
    <w:p w14:paraId="113C6A62" w14:textId="77777777" w:rsidR="00C375E2" w:rsidRPr="00783C27" w:rsidRDefault="00C375E2" w:rsidP="00C375E2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C375E2" w:rsidRPr="00783C27" w14:paraId="69566FD2" w14:textId="77777777" w:rsidTr="00A87023">
        <w:trPr>
          <w:trHeight w:val="1080"/>
          <w:jc w:val="center"/>
        </w:trPr>
        <w:tc>
          <w:tcPr>
            <w:tcW w:w="9720" w:type="dxa"/>
            <w:vAlign w:val="center"/>
          </w:tcPr>
          <w:p w14:paraId="4111F7A6" w14:textId="16C0D77E" w:rsidR="00C375E2" w:rsidRPr="00783C27" w:rsidRDefault="00C375E2" w:rsidP="00C375E2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LIST OF PROCEEDINGS</w:t>
            </w:r>
          </w:p>
        </w:tc>
      </w:tr>
    </w:tbl>
    <w:p w14:paraId="340CC74C" w14:textId="77777777" w:rsidR="00C375E2" w:rsidRPr="00783C27" w:rsidRDefault="00C375E2" w:rsidP="00C375E2">
      <w:pPr>
        <w:pStyle w:val="Default"/>
        <w:ind w:right="540"/>
        <w:jc w:val="both"/>
        <w:rPr>
          <w:rFonts w:ascii="Courier New" w:hAnsi="Courier New" w:cs="Courier New"/>
        </w:rPr>
      </w:pPr>
    </w:p>
    <w:p w14:paraId="694679AF" w14:textId="5C56F7B9" w:rsidR="00C375E2" w:rsidRPr="00C375E2" w:rsidRDefault="00C375E2" w:rsidP="00C375E2">
      <w:pPr>
        <w:pStyle w:val="Default"/>
        <w:ind w:right="540"/>
        <w:jc w:val="both"/>
        <w:rPr>
          <w:rFonts w:ascii="Courier New" w:hAnsi="Courier New" w:cs="Courier New"/>
          <w:u w:val="single"/>
        </w:rPr>
      </w:pPr>
      <w:r w:rsidRPr="00C375E2">
        <w:rPr>
          <w:rFonts w:ascii="Courier New" w:hAnsi="Courier New" w:cs="Courier New"/>
          <w:u w:val="single"/>
        </w:rPr>
        <w:t>Trial Court Proceedings:</w:t>
      </w:r>
    </w:p>
    <w:p w14:paraId="6B99C9E0" w14:textId="74637E66" w:rsidR="00C375E2" w:rsidRPr="00C375E2" w:rsidRDefault="00477465" w:rsidP="00C375E2">
      <w:pPr>
        <w:pStyle w:val="Default"/>
        <w:ind w:left="720" w:right="5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plfShrtNm</w:t>
      </w:r>
      <w:proofErr w:type="spellEnd"/>
      <w:r>
        <w:rPr>
          <w:rFonts w:ascii="Courier New" w:hAnsi="Courier New" w:cs="Courier New"/>
          <w:i/>
        </w:rPr>
        <w:t>]</w:t>
      </w:r>
      <w:r w:rsidRPr="00055688">
        <w:rPr>
          <w:rFonts w:ascii="Courier New" w:hAnsi="Courier New" w:cs="Courier New"/>
          <w:i/>
        </w:rPr>
        <w:t xml:space="preserve"> v 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defShrtNm</w:t>
      </w:r>
      <w:proofErr w:type="spellEnd"/>
      <w:r>
        <w:rPr>
          <w:rFonts w:ascii="Courier New" w:hAnsi="Courier New" w:cs="Courier New"/>
          <w:i/>
        </w:rPr>
        <w:t>]</w:t>
      </w:r>
    </w:p>
    <w:p w14:paraId="08EDC990" w14:textId="69459D74" w:rsidR="00C375E2" w:rsidRDefault="00477465" w:rsidP="00C375E2">
      <w:pPr>
        <w:pStyle w:val="Default"/>
        <w:ind w:left="1440"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dstrctName</w:t>
      </w:r>
      <w:proofErr w:type="spellEnd"/>
      <w:r>
        <w:rPr>
          <w:rFonts w:ascii="Courier New" w:hAnsi="Courier New" w:cs="Courier New"/>
        </w:rPr>
        <w:t>]</w:t>
      </w:r>
    </w:p>
    <w:p w14:paraId="16FEDC19" w14:textId="3F4D4550" w:rsidR="00C375E2" w:rsidRPr="00783C27" w:rsidRDefault="00477465" w:rsidP="00C375E2">
      <w:pPr>
        <w:pStyle w:val="Default"/>
        <w:ind w:left="1440"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caseNoLT</w:t>
      </w:r>
      <w:proofErr w:type="spellEnd"/>
      <w:r>
        <w:rPr>
          <w:rFonts w:ascii="Courier New" w:hAnsi="Courier New" w:cs="Courier New"/>
        </w:rPr>
        <w:t>]</w:t>
      </w:r>
    </w:p>
    <w:p w14:paraId="21C7D80E" w14:textId="4C894F7A" w:rsidR="00C375E2" w:rsidRPr="00C375E2" w:rsidRDefault="00C375E2" w:rsidP="00C375E2">
      <w:pPr>
        <w:pStyle w:val="Default"/>
        <w:spacing w:before="240"/>
        <w:ind w:right="540"/>
        <w:jc w:val="both"/>
        <w:rPr>
          <w:rFonts w:ascii="Courier New" w:hAnsi="Courier New" w:cs="Courier New"/>
          <w:u w:val="single"/>
        </w:rPr>
      </w:pPr>
      <w:r w:rsidRPr="00C375E2">
        <w:rPr>
          <w:rFonts w:ascii="Courier New" w:hAnsi="Courier New" w:cs="Courier New"/>
          <w:u w:val="single"/>
        </w:rPr>
        <w:t>Appellate Court Proceedings:</w:t>
      </w:r>
    </w:p>
    <w:p w14:paraId="0AB846AA" w14:textId="7E31F5E9" w:rsidR="00C375E2" w:rsidRPr="00C375E2" w:rsidRDefault="00477465" w:rsidP="00C375E2">
      <w:pPr>
        <w:pStyle w:val="Default"/>
        <w:ind w:left="720" w:right="5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plfShrtNm</w:t>
      </w:r>
      <w:proofErr w:type="spellEnd"/>
      <w:r>
        <w:rPr>
          <w:rFonts w:ascii="Courier New" w:hAnsi="Courier New" w:cs="Courier New"/>
          <w:i/>
        </w:rPr>
        <w:t>]</w:t>
      </w:r>
      <w:r w:rsidRPr="00055688">
        <w:rPr>
          <w:rFonts w:ascii="Courier New" w:hAnsi="Courier New" w:cs="Courier New"/>
          <w:i/>
        </w:rPr>
        <w:t xml:space="preserve"> v 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defShrtNm</w:t>
      </w:r>
      <w:proofErr w:type="spellEnd"/>
      <w:r>
        <w:rPr>
          <w:rFonts w:ascii="Courier New" w:hAnsi="Courier New" w:cs="Courier New"/>
          <w:i/>
        </w:rPr>
        <w:t>]</w:t>
      </w:r>
    </w:p>
    <w:p w14:paraId="5A7B965D" w14:textId="53A0A0CF" w:rsidR="00C375E2" w:rsidRDefault="00477465" w:rsidP="00C375E2">
      <w:pPr>
        <w:pStyle w:val="Default"/>
        <w:ind w:left="1440"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crctNum</w:t>
      </w:r>
      <w:proofErr w:type="spellEnd"/>
      <w:r>
        <w:rPr>
          <w:rFonts w:ascii="Courier New" w:hAnsi="Courier New" w:cs="Courier New"/>
        </w:rPr>
        <w:t>]</w:t>
      </w:r>
      <w:r w:rsidR="00C375E2">
        <w:rPr>
          <w:rFonts w:ascii="Courier New" w:hAnsi="Courier New" w:cs="Courier New"/>
        </w:rPr>
        <w:t xml:space="preserve"> Circuit Court of Appeals (US)</w:t>
      </w:r>
    </w:p>
    <w:p w14:paraId="524446E0" w14:textId="44481E10" w:rsidR="00C375E2" w:rsidRPr="00783C27" w:rsidRDefault="00477465" w:rsidP="00C375E2">
      <w:pPr>
        <w:pStyle w:val="Default"/>
        <w:ind w:left="1440"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caseNoUSCA</w:t>
      </w:r>
      <w:proofErr w:type="spellEnd"/>
      <w:r>
        <w:rPr>
          <w:rFonts w:ascii="Courier New" w:hAnsi="Courier New" w:cs="Courier New"/>
        </w:rPr>
        <w:t>]</w:t>
      </w:r>
    </w:p>
    <w:p w14:paraId="475892C0" w14:textId="77777777" w:rsidR="00C375E2" w:rsidRDefault="00C375E2" w:rsidP="00C375E2">
      <w:pPr>
        <w:pStyle w:val="Default"/>
        <w:ind w:left="720" w:right="540"/>
        <w:jc w:val="both"/>
        <w:rPr>
          <w:rFonts w:ascii="Courier New" w:hAnsi="Courier New" w:cs="Courier New"/>
          <w:i/>
        </w:rPr>
      </w:pPr>
    </w:p>
    <w:p w14:paraId="2244C9FD" w14:textId="77777777" w:rsidR="00C375E2" w:rsidRPr="00783C27" w:rsidRDefault="00C375E2" w:rsidP="00C375E2">
      <w:pPr>
        <w:pStyle w:val="Default"/>
        <w:ind w:right="540"/>
        <w:jc w:val="both"/>
        <w:rPr>
          <w:rFonts w:ascii="Courier New" w:hAnsi="Courier New" w:cs="Courier New"/>
        </w:rPr>
      </w:pPr>
    </w:p>
    <w:p w14:paraId="76FC0801" w14:textId="77777777" w:rsidR="00007A8A" w:rsidRDefault="00007A8A" w:rsidP="00783C27">
      <w:pPr>
        <w:pStyle w:val="Default"/>
        <w:ind w:right="540"/>
        <w:jc w:val="both"/>
        <w:rPr>
          <w:rFonts w:ascii="Courier New" w:hAnsi="Courier New" w:cs="Courier New"/>
        </w:rPr>
      </w:pPr>
    </w:p>
    <w:p w14:paraId="1B232970" w14:textId="2D382C91" w:rsidR="00007A8A" w:rsidRDefault="00007A8A" w:rsidP="00783C27">
      <w:pPr>
        <w:pStyle w:val="Default"/>
        <w:ind w:right="540"/>
        <w:jc w:val="both"/>
        <w:rPr>
          <w:rFonts w:ascii="Courier New" w:hAnsi="Courier New" w:cs="Courier New"/>
        </w:rPr>
        <w:sectPr w:rsidR="00007A8A" w:rsidSect="00182D22">
          <w:footerReference w:type="default" r:id="rId22"/>
          <w:headerReference w:type="first" r:id="rId23"/>
          <w:footerReference w:type="first" r:id="rId24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</w:p>
    <w:p w14:paraId="44AE3777" w14:textId="6A740799" w:rsidR="009D106F" w:rsidRPr="00D21EAB" w:rsidRDefault="00652FED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7" w:name="toc"/>
      <w:bookmarkEnd w:id="4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TABLE OF CONTENTS</w:t>
      </w:r>
      <w:bookmarkEnd w:id="7"/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1F69" w:rsidRPr="001D7CEA" w14:paraId="3B89927B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878DC61" w14:textId="56E9EDBE" w:rsidR="00D61F69" w:rsidRPr="001D7CEA" w:rsidRDefault="009F01EC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QP" w:history="1">
              <w:r w:rsidR="007E436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Questions Presented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FAB5932" w14:textId="5ECFBF38" w:rsidR="00D61F69" w:rsidRPr="001D7CEA" w:rsidRDefault="009F01EC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QP" w:history="1">
              <w:r w:rsidR="007E436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C1</w:t>
              </w:r>
            </w:hyperlink>
          </w:p>
        </w:tc>
      </w:tr>
      <w:tr w:rsidR="007E4367" w:rsidRPr="001D7CEA" w14:paraId="33169269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CC748A9" w14:textId="2560CE4D" w:rsidR="007E4367" w:rsidRDefault="009F01EC" w:rsidP="007E4367">
            <w:hyperlink w:anchor="CIP" w:history="1">
              <w:r w:rsidR="00C375E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List of Parties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443B541C" w14:textId="6FA2E5C1" w:rsidR="007E4367" w:rsidRDefault="009F01EC" w:rsidP="007E4367">
            <w:pPr>
              <w:jc w:val="right"/>
            </w:pPr>
            <w:hyperlink w:anchor="CIP" w:history="1">
              <w:r w:rsidR="007E4367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</w:t>
              </w:r>
              <w:r w:rsidR="007E436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C375E2" w:rsidRPr="001D7CEA" w14:paraId="6DB5A32D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BFBEC40" w14:textId="6B4DBC38" w:rsidR="00C375E2" w:rsidRDefault="009F01EC" w:rsidP="00C375E2">
            <w:hyperlink w:anchor="CIP" w:history="1">
              <w:r w:rsidR="00C375E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Corporate Disclosure Statement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4AA316FC" w14:textId="203AB3EC" w:rsidR="00C375E2" w:rsidRDefault="009F01EC" w:rsidP="00C375E2">
            <w:pPr>
              <w:jc w:val="right"/>
            </w:pPr>
            <w:hyperlink w:anchor="CIP" w:history="1">
              <w:r w:rsidR="00C375E2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</w:t>
              </w:r>
              <w:r w:rsidR="00C375E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C375E2" w:rsidRPr="001D7CEA" w14:paraId="2FE44011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484FCA14" w14:textId="0AE2A6D7" w:rsidR="00C375E2" w:rsidRDefault="009F01EC" w:rsidP="00C375E2">
            <w:hyperlink w:anchor="CIP" w:history="1">
              <w:r w:rsidR="00C375E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List of Proceedings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808424C" w14:textId="0E915837" w:rsidR="00C375E2" w:rsidRDefault="009F01EC" w:rsidP="00C375E2">
            <w:pPr>
              <w:jc w:val="right"/>
            </w:pPr>
            <w:hyperlink w:anchor="CIP" w:history="1">
              <w:r w:rsidR="00C375E2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</w:t>
              </w:r>
              <w:r w:rsidR="00C375E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</w:tbl>
    <w:p w14:paraId="58E4DAD2" w14:textId="77777777" w:rsidR="00D61F69" w:rsidRPr="001D7CEA" w:rsidRDefault="00D61F69" w:rsidP="000B4EB8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0B53BC" w:rsidRPr="001D7CEA" w14:paraId="6C8ABE42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2C320C16" w14:textId="7A40DA90" w:rsidR="000B53BC" w:rsidRPr="001D7CEA" w:rsidRDefault="009F01EC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Contents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7066CDB" w14:textId="4F41B569" w:rsidR="000B53BC" w:rsidRPr="001D7CEA" w:rsidRDefault="009F01EC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proofErr w:type="spellStart"/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proofErr w:type="spellEnd"/>
            </w:hyperlink>
          </w:p>
        </w:tc>
      </w:tr>
      <w:tr w:rsidR="000B53BC" w:rsidRPr="001D7CEA" w14:paraId="4935EB00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68185124" w14:textId="6023D163" w:rsidR="000B53BC" w:rsidRPr="001D7CEA" w:rsidRDefault="009F01EC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7E436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Authorities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7EDCF49" w14:textId="26D96020" w:rsidR="000B53BC" w:rsidRPr="001D7CEA" w:rsidRDefault="009F01EC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proofErr w:type="spellStart"/>
              <w:r w:rsidR="00A8702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proofErr w:type="spellEnd"/>
            </w:hyperlink>
          </w:p>
        </w:tc>
      </w:tr>
      <w:tr w:rsidR="000D2F0C" w:rsidRPr="001D7CEA" w14:paraId="1732BEF3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25493460" w14:textId="0A579BC9" w:rsidR="000D2F0C" w:rsidRPr="001D7CEA" w:rsidRDefault="009F01EC" w:rsidP="000D2F0C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0D2F0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Jurisdictional Basis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46AFB2E" w14:textId="78730755" w:rsidR="000D2F0C" w:rsidRPr="001D7CEA" w:rsidRDefault="009F01EC" w:rsidP="000D2F0C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991C46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ii</w:t>
              </w:r>
            </w:hyperlink>
          </w:p>
        </w:tc>
      </w:tr>
      <w:tr w:rsidR="00A87023" w:rsidRPr="001D7CEA" w14:paraId="5873E01D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EE69ED2" w14:textId="1EF8E1C2" w:rsidR="00A87023" w:rsidRDefault="009F01EC" w:rsidP="00A87023">
            <w:hyperlink w:anchor="soc" w:history="1">
              <w:r w:rsidR="00A8702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of the Case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067C816" w14:textId="64CCBB64" w:rsidR="00A87023" w:rsidRDefault="009F01EC" w:rsidP="00A87023">
            <w:pPr>
              <w:jc w:val="right"/>
            </w:pPr>
            <w:hyperlink w:anchor="soc" w:history="1">
              <w:r w:rsidR="00A87023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1</w:t>
              </w:r>
            </w:hyperlink>
          </w:p>
        </w:tc>
      </w:tr>
      <w:tr w:rsidR="00A87023" w:rsidRPr="001D7CEA" w14:paraId="00ADCBE9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44544DE" w14:textId="1E0D0D4B" w:rsidR="00A87023" w:rsidRDefault="009F01EC" w:rsidP="00A87023">
            <w:hyperlink w:anchor="argSupp" w:history="1">
              <w:r w:rsidR="00A8702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Argument in Support of Certiorari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206FEB97" w14:textId="1B76830A" w:rsidR="00A87023" w:rsidRDefault="009F01EC" w:rsidP="00A87023">
            <w:pPr>
              <w:jc w:val="right"/>
            </w:pPr>
            <w:hyperlink w:anchor="argSupp" w:history="1">
              <w:r w:rsidR="00A87023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4</w:t>
              </w:r>
            </w:hyperlink>
          </w:p>
        </w:tc>
      </w:tr>
    </w:tbl>
    <w:p w14:paraId="191E0576" w14:textId="77777777" w:rsidR="00CB302E" w:rsidRPr="00CB302E" w:rsidRDefault="00CB302E" w:rsidP="00CB302E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7B316F" w:rsidRPr="001D7CEA" w14:paraId="7052D913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CD5F9A0" w14:textId="5494F2C1" w:rsidR="007B316F" w:rsidRPr="00197DFB" w:rsidRDefault="009F01EC" w:rsidP="007B316F">
            <w:pPr>
              <w:rPr>
                <w:rFonts w:ascii="Courier New" w:hAnsi="Courier New" w:cs="Courier New"/>
                <w:color w:val="000000"/>
                <w:sz w:val="24"/>
              </w:rPr>
            </w:pPr>
            <w:hyperlink w:anchor="cncl" w:history="1">
              <w:r w:rsidR="007B316F" w:rsidRPr="00197DFB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Conclusion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7D638ED" w14:textId="7844711B" w:rsidR="007B316F" w:rsidRPr="00197DFB" w:rsidRDefault="009F01EC" w:rsidP="007B316F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cncl" w:history="1">
              <w:r w:rsidR="00A87023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7</w:t>
              </w:r>
            </w:hyperlink>
          </w:p>
        </w:tc>
      </w:tr>
      <w:tr w:rsidR="00427FDA" w:rsidRPr="001D7CEA" w14:paraId="67FB95B6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53A88B21" w14:textId="2DCE7B4B" w:rsidR="00427FDA" w:rsidRPr="001D7CEA" w:rsidRDefault="009F01EC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Compliance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3EE4C8E" w14:textId="40BF19DD" w:rsidR="00427FDA" w:rsidRPr="001D7CEA" w:rsidRDefault="009F01EC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  <w:tr w:rsidR="00427FDA" w:rsidRPr="001D7CEA" w14:paraId="09EB9A52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2EE0B43" w14:textId="0ABD8AC5" w:rsidR="00427FDA" w:rsidRPr="001D7CEA" w:rsidRDefault="009F01EC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Service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132EE45" w14:textId="5442CF85" w:rsidR="00427FDA" w:rsidRPr="001D7CEA" w:rsidRDefault="009F01EC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</w:tbl>
    <w:p w14:paraId="76DA8C77" w14:textId="6E843DFF" w:rsidR="00680560" w:rsidRPr="00D21EAB" w:rsidRDefault="00680560" w:rsidP="00A87023">
      <w:pPr>
        <w:spacing w:before="24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8" w:name="toa"/>
      <w:r w:rsidRPr="00D21EAB">
        <w:rPr>
          <w:rFonts w:ascii="Courier New" w:hAnsi="Courier New" w:cs="Courier New"/>
          <w:b/>
          <w:sz w:val="24"/>
          <w:szCs w:val="24"/>
          <w:u w:val="single"/>
        </w:rPr>
        <w:t xml:space="preserve">TABLE OF </w:t>
      </w:r>
      <w:bookmarkEnd w:id="8"/>
      <w:r w:rsidR="007E4367">
        <w:rPr>
          <w:rFonts w:ascii="Courier New" w:hAnsi="Courier New" w:cs="Courier New"/>
          <w:b/>
          <w:sz w:val="24"/>
          <w:szCs w:val="24"/>
          <w:u w:val="single"/>
        </w:rPr>
        <w:t>AUTHORITIES</w:t>
      </w:r>
    </w:p>
    <w:tbl>
      <w:tblPr>
        <w:tblStyle w:val="TableGrid"/>
        <w:tblW w:w="900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4"/>
        <w:gridCol w:w="1801"/>
      </w:tblGrid>
      <w:tr w:rsidR="00656D05" w14:paraId="71537A39" w14:textId="77777777" w:rsidTr="00B82FDD">
        <w:trPr>
          <w:trHeight w:val="720"/>
        </w:trPr>
        <w:tc>
          <w:tcPr>
            <w:tcW w:w="7204" w:type="dxa"/>
            <w:shd w:val="clear" w:color="auto" w:fill="auto"/>
            <w:vAlign w:val="center"/>
          </w:tcPr>
          <w:p w14:paraId="6F9DDC38" w14:textId="181E0F13" w:rsidR="00656D05" w:rsidRDefault="00656D05" w:rsidP="00656D0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CASES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61651F9" w14:textId="77777777" w:rsidR="00656D05" w:rsidRDefault="00656D05" w:rsidP="00656D05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FE212D" w14:paraId="1925346E" w14:textId="77777777" w:rsidTr="00B82FDD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79263155" w14:textId="77777777" w:rsidR="00FE212D" w:rsidRPr="00DF4B16" w:rsidRDefault="00FE212D" w:rsidP="00FE212D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[caption001]</w:t>
            </w:r>
          </w:p>
          <w:p w14:paraId="1690E685" w14:textId="493F72EE" w:rsidR="00FE212D" w:rsidRPr="00A87023" w:rsidRDefault="00FE212D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[cite001]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FE82D78" w14:textId="2228E16A" w:rsidR="00FE212D" w:rsidRPr="00A87023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3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E212D" w14:paraId="4A254804" w14:textId="77777777" w:rsidTr="00B82FDD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155C67E4" w14:textId="77777777" w:rsidR="00FE212D" w:rsidRPr="00DF4B16" w:rsidRDefault="00FE212D" w:rsidP="00FE212D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1DFF4184" w14:textId="150A5B24" w:rsidR="00FE212D" w:rsidRPr="00A87023" w:rsidRDefault="00FE212D" w:rsidP="00FE212D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64812996" w14:textId="4957283A" w:rsidR="00FE212D" w:rsidRPr="00A87023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PG34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E212D" w14:paraId="33F29981" w14:textId="77777777" w:rsidTr="00B82FDD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2FAF2318" w14:textId="77777777" w:rsidR="00FE212D" w:rsidRPr="00DF4B16" w:rsidRDefault="00FE212D" w:rsidP="00FE212D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5F9D125" w14:textId="6CE22A61" w:rsidR="00FE212D" w:rsidRPr="00764864" w:rsidRDefault="00FE212D" w:rsidP="00FE212D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BD921CD" w14:textId="3B80C333" w:rsidR="00FE212D" w:rsidRPr="00764864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PG43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E212D" w14:paraId="6ADA2108" w14:textId="77777777" w:rsidTr="00B82FDD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5CD4E06" w14:textId="77777777" w:rsidR="00FE212D" w:rsidRPr="00DF4B16" w:rsidRDefault="00FE212D" w:rsidP="00FE212D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5717566" w14:textId="4037157F" w:rsidR="00FE212D" w:rsidRPr="008D04A6" w:rsidRDefault="00FE212D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CB1C4DD" w14:textId="1C407065" w:rsidR="00FE212D" w:rsidRPr="008D04A6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60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E212D" w14:paraId="10677B1E" w14:textId="77777777" w:rsidTr="00B82FDD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6F24A290" w14:textId="77777777" w:rsidR="00FE212D" w:rsidRPr="00DF4B16" w:rsidRDefault="00FE212D" w:rsidP="00FE212D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DE0C081" w14:textId="6B7D6047" w:rsidR="00FE212D" w:rsidRPr="004A2AFD" w:rsidRDefault="00FE212D" w:rsidP="00FE212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245F226" w14:textId="43E36846" w:rsidR="00FE212D" w:rsidRPr="004A2AFD" w:rsidRDefault="009F01EC" w:rsidP="00FE212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PG59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E212D" w14:paraId="4DD7861A" w14:textId="77777777" w:rsidTr="00B82FDD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5F05ADE" w14:textId="77777777" w:rsidR="00FE212D" w:rsidRPr="00DF4B16" w:rsidRDefault="00FE212D" w:rsidP="00FE212D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9702DA4" w14:textId="00DAE2A0" w:rsidR="00FE212D" w:rsidRPr="00991C46" w:rsidRDefault="00FE212D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2F93A2C1" w14:textId="6834BDC8" w:rsidR="00FE212D" w:rsidRPr="00991C46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5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4A61A18F" w14:textId="77777777" w:rsidR="00FE212D" w:rsidRPr="00FE212D" w:rsidRDefault="00FE212D" w:rsidP="00FE212D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5"/>
      </w:tblGrid>
      <w:tr w:rsidR="00FE212D" w14:paraId="15D4BB0F" w14:textId="77777777" w:rsidTr="00FE212D">
        <w:trPr>
          <w:trHeight w:val="720"/>
        </w:trPr>
        <w:tc>
          <w:tcPr>
            <w:tcW w:w="6580" w:type="dxa"/>
            <w:shd w:val="clear" w:color="auto" w:fill="auto"/>
            <w:vAlign w:val="center"/>
          </w:tcPr>
          <w:p w14:paraId="55364323" w14:textId="77777777" w:rsidR="00FE212D" w:rsidRPr="006C15A1" w:rsidRDefault="00FE212D" w:rsidP="00FE212D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6C15A1">
              <w:rPr>
                <w:rFonts w:ascii="Courier New" w:hAnsi="Courier New" w:cs="Courier New"/>
                <w:sz w:val="24"/>
                <w:szCs w:val="24"/>
                <w:u w:val="single"/>
              </w:rPr>
              <w:lastRenderedPageBreak/>
              <w:t>RULES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DBA7986" w14:textId="77777777" w:rsidR="00FE212D" w:rsidRDefault="00FE212D" w:rsidP="00FE212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FE212D" w14:paraId="0CBAE95D" w14:textId="77777777" w:rsidTr="00FE212D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4574253B" w14:textId="61762DF7" w:rsidR="00FE212D" w:rsidRPr="00991C46" w:rsidRDefault="009F01EC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CIP" w:history="1">
              <w:r w:rsidR="00FE212D" w:rsidRPr="00991C46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Local Rule 26.1-2 11th Cir. R.</w:t>
              </w:r>
            </w:hyperlink>
          </w:p>
        </w:tc>
        <w:tc>
          <w:tcPr>
            <w:tcW w:w="2425" w:type="dxa"/>
            <w:shd w:val="clear" w:color="auto" w:fill="auto"/>
            <w:vAlign w:val="center"/>
          </w:tcPr>
          <w:p w14:paraId="13C52220" w14:textId="1A7117E6" w:rsidR="00FE212D" w:rsidRPr="00991C46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CIP" w:history="1">
              <w:r w:rsidR="00FE212D" w:rsidRPr="00991C46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C1</w:t>
              </w:r>
            </w:hyperlink>
          </w:p>
        </w:tc>
      </w:tr>
      <w:tr w:rsidR="00FE212D" w14:paraId="75E228C7" w14:textId="77777777" w:rsidTr="00FE212D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39E3B438" w14:textId="3E1563F3" w:rsidR="00FE212D" w:rsidRPr="000F1C4C" w:rsidRDefault="009F01EC" w:rsidP="00FE212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hyperlink w:anchor="argSupp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Local Rule 10(a) Sup. Ct. R.</w:t>
              </w:r>
            </w:hyperlink>
          </w:p>
        </w:tc>
        <w:tc>
          <w:tcPr>
            <w:tcW w:w="2425" w:type="dxa"/>
            <w:shd w:val="clear" w:color="auto" w:fill="auto"/>
            <w:vAlign w:val="center"/>
          </w:tcPr>
          <w:p w14:paraId="6F85AA46" w14:textId="7A50DCC8" w:rsidR="00FE212D" w:rsidRPr="000F1C4C" w:rsidRDefault="009F01EC" w:rsidP="00FE212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rgSupp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5</w:t>
              </w:r>
            </w:hyperlink>
          </w:p>
        </w:tc>
      </w:tr>
      <w:tr w:rsidR="00FE212D" w14:paraId="46A728B2" w14:textId="77777777" w:rsidTr="00FE212D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342EC062" w14:textId="0711833A" w:rsidR="00FE212D" w:rsidRPr="00B82FDD" w:rsidRDefault="009F01EC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FE212D" w:rsidRPr="00B82FD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Local Rule 30 Sup. Ct. R.</w:t>
              </w:r>
            </w:hyperlink>
          </w:p>
        </w:tc>
        <w:tc>
          <w:tcPr>
            <w:tcW w:w="2425" w:type="dxa"/>
            <w:shd w:val="clear" w:color="auto" w:fill="auto"/>
            <w:vAlign w:val="center"/>
          </w:tcPr>
          <w:p w14:paraId="009747B9" w14:textId="49C188DB" w:rsidR="00FE212D" w:rsidRPr="00B82FDD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FE212D" w:rsidRPr="00B82FD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ii</w:t>
              </w:r>
            </w:hyperlink>
          </w:p>
        </w:tc>
      </w:tr>
      <w:tr w:rsidR="00FE212D" w14:paraId="580868FB" w14:textId="77777777" w:rsidTr="00FE212D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217E472D" w14:textId="39708003" w:rsidR="00FE212D" w:rsidRPr="000F1C4C" w:rsidRDefault="009F01EC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FE212D" w:rsidRPr="000F1C4C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Rule 28(d) Fed. R. App. P.</w:t>
              </w:r>
            </w:hyperlink>
          </w:p>
        </w:tc>
        <w:tc>
          <w:tcPr>
            <w:tcW w:w="2425" w:type="dxa"/>
            <w:shd w:val="clear" w:color="auto" w:fill="auto"/>
            <w:vAlign w:val="center"/>
          </w:tcPr>
          <w:p w14:paraId="047D5A93" w14:textId="02F592CD" w:rsidR="00FE212D" w:rsidRPr="000F1C4C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iii</w:t>
              </w:r>
            </w:hyperlink>
          </w:p>
        </w:tc>
      </w:tr>
    </w:tbl>
    <w:p w14:paraId="155C8581" w14:textId="33D049C4" w:rsidR="00EC159E" w:rsidRDefault="00EC159E" w:rsidP="008B6C2B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991C46" w14:paraId="6E103FC6" w14:textId="77777777" w:rsidTr="00EE3794">
        <w:trPr>
          <w:trHeight w:val="720"/>
        </w:trPr>
        <w:tc>
          <w:tcPr>
            <w:tcW w:w="6580" w:type="dxa"/>
            <w:shd w:val="clear" w:color="auto" w:fill="auto"/>
            <w:vAlign w:val="center"/>
          </w:tcPr>
          <w:p w14:paraId="3EFE5514" w14:textId="443632C9" w:rsidR="00991C46" w:rsidRPr="006C15A1" w:rsidRDefault="00991C46" w:rsidP="00EE3794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STATUTES (FEDERAL)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3E12B0AA" w14:textId="77777777" w:rsidR="00991C46" w:rsidRDefault="00991C46" w:rsidP="00EE3794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91C46" w14:paraId="6C37FB1E" w14:textId="77777777" w:rsidTr="00991C46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006B7CDB" w14:textId="791AF63D" w:rsidR="00991C46" w:rsidRPr="00FE212D" w:rsidRDefault="009F01EC" w:rsidP="00EE3794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[law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F</w:t>
              </w:r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01]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36A17CA8" w14:textId="678170A1" w:rsidR="00991C46" w:rsidRPr="00FE212D" w:rsidRDefault="009F01EC" w:rsidP="00EE3794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[xx]</w:t>
              </w:r>
            </w:hyperlink>
          </w:p>
        </w:tc>
      </w:tr>
      <w:tr w:rsidR="00FE212D" w14:paraId="166C8AB2" w14:textId="77777777" w:rsidTr="00991C46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3AA99B25" w14:textId="413BD312" w:rsidR="00FE212D" w:rsidRPr="00FE212D" w:rsidRDefault="009F01EC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[law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F</w:t>
              </w:r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0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2</w:t>
              </w:r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]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17B1ADFD" w14:textId="202B9195" w:rsidR="00FE212D" w:rsidRPr="00FE212D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[xx]</w:t>
              </w:r>
            </w:hyperlink>
          </w:p>
        </w:tc>
      </w:tr>
    </w:tbl>
    <w:p w14:paraId="1F4D39EA" w14:textId="77777777" w:rsidR="00991C46" w:rsidRDefault="00991C46" w:rsidP="00991C46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991C46" w14:paraId="52C37204" w14:textId="77777777" w:rsidTr="00EE3794">
        <w:trPr>
          <w:trHeight w:val="720"/>
        </w:trPr>
        <w:tc>
          <w:tcPr>
            <w:tcW w:w="6580" w:type="dxa"/>
            <w:shd w:val="clear" w:color="auto" w:fill="auto"/>
            <w:vAlign w:val="center"/>
          </w:tcPr>
          <w:p w14:paraId="70B38ADD" w14:textId="1E44366F" w:rsidR="00991C46" w:rsidRPr="006C15A1" w:rsidRDefault="00991C46" w:rsidP="00EE3794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STATUTES (STATE)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32E33DB7" w14:textId="77777777" w:rsidR="00991C46" w:rsidRDefault="00991C46" w:rsidP="00EE3794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FE212D" w14:paraId="3247BF81" w14:textId="77777777" w:rsidTr="00991C46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2EF9E9CE" w14:textId="0E2891B1" w:rsidR="00FE212D" w:rsidRPr="00991C46" w:rsidRDefault="009F01EC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[law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S</w:t>
              </w:r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01]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448B6252" w14:textId="648981E6" w:rsidR="00FE212D" w:rsidRPr="00991C46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[xx]</w:t>
              </w:r>
            </w:hyperlink>
          </w:p>
        </w:tc>
      </w:tr>
      <w:tr w:rsidR="00FE212D" w14:paraId="07E08CD1" w14:textId="77777777" w:rsidTr="00991C46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058A77EE" w14:textId="0DCF4F0D" w:rsidR="00FE212D" w:rsidRPr="00991C46" w:rsidRDefault="009F01EC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[law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S</w:t>
              </w:r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0</w:t>
              </w:r>
              <w:r w:rsid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2</w:t>
              </w:r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]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2C27A48D" w14:textId="51C99CA9" w:rsidR="00FE212D" w:rsidRPr="00991C46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[xx]</w:t>
              </w:r>
            </w:hyperlink>
          </w:p>
        </w:tc>
      </w:tr>
    </w:tbl>
    <w:p w14:paraId="0AE94AEE" w14:textId="77777777" w:rsidR="00991C46" w:rsidRDefault="00991C46" w:rsidP="00991C46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991C46" w14:paraId="35C0F73B" w14:textId="77777777" w:rsidTr="00EE3794">
        <w:trPr>
          <w:trHeight w:val="720"/>
        </w:trPr>
        <w:tc>
          <w:tcPr>
            <w:tcW w:w="6580" w:type="dxa"/>
            <w:shd w:val="clear" w:color="auto" w:fill="auto"/>
            <w:vAlign w:val="center"/>
          </w:tcPr>
          <w:p w14:paraId="32EC53DE" w14:textId="023EA1E6" w:rsidR="00991C46" w:rsidRPr="006C15A1" w:rsidRDefault="00991C46" w:rsidP="00EE3794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CONSTITUTIONS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2F5A4976" w14:textId="77777777" w:rsidR="00991C46" w:rsidRDefault="00991C46" w:rsidP="00EE3794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91C46" w14:paraId="2068EB4F" w14:textId="77777777" w:rsidTr="00EE3794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46D95139" w14:textId="5B4E9885" w:rsidR="00991C46" w:rsidRPr="00FE212D" w:rsidRDefault="00FE212D" w:rsidP="00EE3794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r w:rsidRPr="00FE212D">
              <w:rPr>
                <w:rFonts w:ascii="Courier New" w:hAnsi="Courier New" w:cs="Courier New"/>
                <w:color w:val="000000"/>
                <w:sz w:val="24"/>
              </w:rPr>
              <w:t>[cnst001]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1A0DD9CA" w14:textId="052AB21F" w:rsidR="00991C46" w:rsidRPr="00FE212D" w:rsidRDefault="009F01EC" w:rsidP="00EE3794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[xx]</w:t>
              </w:r>
            </w:hyperlink>
          </w:p>
        </w:tc>
      </w:tr>
      <w:tr w:rsidR="00FE212D" w14:paraId="658840BB" w14:textId="77777777" w:rsidTr="00EE3794">
        <w:trPr>
          <w:trHeight w:val="432"/>
        </w:trPr>
        <w:tc>
          <w:tcPr>
            <w:tcW w:w="6580" w:type="dxa"/>
            <w:shd w:val="clear" w:color="auto" w:fill="auto"/>
            <w:vAlign w:val="center"/>
          </w:tcPr>
          <w:p w14:paraId="7417EFC4" w14:textId="52BA8BF4" w:rsidR="00FE212D" w:rsidRPr="00FE212D" w:rsidRDefault="00FE212D" w:rsidP="00FE212D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FE212D">
              <w:rPr>
                <w:rFonts w:ascii="Courier New" w:hAnsi="Courier New" w:cs="Courier New"/>
                <w:color w:val="000000"/>
                <w:sz w:val="24"/>
              </w:rPr>
              <w:t>[cnst001]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555629A3" w14:textId="37C498BD" w:rsidR="00FE212D" w:rsidRPr="00FE212D" w:rsidRDefault="009F01EC" w:rsidP="00FE212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rgSupp" w:history="1">
              <w:r w:rsidR="00FE212D" w:rsidRPr="00FE212D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[xx]</w:t>
              </w:r>
            </w:hyperlink>
          </w:p>
        </w:tc>
      </w:tr>
    </w:tbl>
    <w:p w14:paraId="0FEA6685" w14:textId="49434525" w:rsidR="008B6C2B" w:rsidRDefault="008B6C2B" w:rsidP="008B6C2B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6840"/>
      </w:tblGrid>
      <w:tr w:rsidR="00542BBB" w14:paraId="4CA0D35D" w14:textId="77777777" w:rsidTr="00476AC4">
        <w:trPr>
          <w:trHeight w:val="720"/>
        </w:trPr>
        <w:tc>
          <w:tcPr>
            <w:tcW w:w="9000" w:type="dxa"/>
            <w:gridSpan w:val="2"/>
            <w:shd w:val="clear" w:color="auto" w:fill="auto"/>
            <w:vAlign w:val="center"/>
          </w:tcPr>
          <w:p w14:paraId="133E005E" w14:textId="4BB5B5D3" w:rsidR="00542BBB" w:rsidRDefault="00542BBB" w:rsidP="00DA2D8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ABBREVIATIONS</w:t>
            </w:r>
          </w:p>
        </w:tc>
      </w:tr>
      <w:tr w:rsidR="00FE212D" w14:paraId="4E76E616" w14:textId="77777777" w:rsidTr="00E93DA8">
        <w:trPr>
          <w:trHeight w:val="432"/>
        </w:trPr>
        <w:tc>
          <w:tcPr>
            <w:tcW w:w="2160" w:type="dxa"/>
            <w:shd w:val="clear" w:color="auto" w:fill="auto"/>
            <w:vAlign w:val="center"/>
          </w:tcPr>
          <w:p w14:paraId="50D97FFC" w14:textId="26B6FCF2" w:rsidR="00FE212D" w:rsidRPr="000F1C4C" w:rsidRDefault="00FE212D" w:rsidP="00FE212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30FC149" w14:textId="5512A3E8" w:rsidR="00FE212D" w:rsidRPr="000F1C4C" w:rsidRDefault="00FE212D" w:rsidP="00FE212D"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  <w:tr w:rsidR="00FE212D" w14:paraId="68757164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156302D2" w14:textId="4726ECDF" w:rsidR="00FE212D" w:rsidRDefault="00FE212D" w:rsidP="00FE212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126FDCC7" w14:textId="3B5A0EF0" w:rsidR="00FE212D" w:rsidRDefault="00FE212D" w:rsidP="00FE212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Statutes</w:t>
            </w:r>
          </w:p>
        </w:tc>
      </w:tr>
    </w:tbl>
    <w:p w14:paraId="7B434DE0" w14:textId="42AD948E" w:rsidR="008B6C2B" w:rsidRDefault="008B6C2B">
      <w:pPr>
        <w:rPr>
          <w:rFonts w:ascii="Courier New" w:hAnsi="Courier New" w:cs="Courier New"/>
          <w:b/>
          <w:sz w:val="24"/>
          <w:szCs w:val="24"/>
          <w:u w:val="single"/>
        </w:rPr>
      </w:pPr>
      <w:bookmarkStart w:id="9" w:name="intro"/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bookmarkEnd w:id="9"/>
    <w:p w14:paraId="22A37BD2" w14:textId="4B046175" w:rsidR="006C15A1" w:rsidRPr="00D21EAB" w:rsidRDefault="000D2F0C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JURISDICTIONAL BASIS</w:t>
      </w:r>
    </w:p>
    <w:p w14:paraId="23255A1A" w14:textId="0C9187BA" w:rsidR="00A819C6" w:rsidRPr="00F94CEC" w:rsidRDefault="00A819C6" w:rsidP="00A819C6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Introduction</w:t>
      </w:r>
    </w:p>
    <w:p w14:paraId="114AB1F6" w14:textId="40B2050F" w:rsidR="00680560" w:rsidRDefault="00A819C6" w:rsidP="00A819C6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Petitioner</w:t>
      </w:r>
      <w:r w:rsidR="006C15A1">
        <w:rPr>
          <w:rFonts w:ascii="Courier New" w:hAnsi="Courier New" w:cs="Courier New"/>
          <w:sz w:val="24"/>
          <w:szCs w:val="24"/>
        </w:rPr>
        <w:t xml:space="preserve">, </w:t>
      </w:r>
      <w:r w:rsidR="00FE212D">
        <w:rPr>
          <w:rFonts w:ascii="Courier New" w:hAnsi="Courier New" w:cs="Courier New"/>
          <w:sz w:val="24"/>
          <w:szCs w:val="24"/>
        </w:rPr>
        <w:t>[</w:t>
      </w:r>
      <w:proofErr w:type="spellStart"/>
      <w:r w:rsidR="00FE212D">
        <w:rPr>
          <w:rFonts w:ascii="Courier New" w:hAnsi="Courier New" w:cs="Courier New"/>
          <w:sz w:val="24"/>
          <w:szCs w:val="24"/>
        </w:rPr>
        <w:t>plfName</w:t>
      </w:r>
      <w:proofErr w:type="spellEnd"/>
      <w:r w:rsidR="00FE212D">
        <w:rPr>
          <w:rFonts w:ascii="Courier New" w:hAnsi="Courier New" w:cs="Courier New"/>
          <w:sz w:val="24"/>
          <w:szCs w:val="24"/>
        </w:rPr>
        <w:t>]</w:t>
      </w:r>
      <w:r w:rsidR="006C15A1">
        <w:rPr>
          <w:rFonts w:ascii="Courier New" w:hAnsi="Courier New" w:cs="Courier New"/>
          <w:sz w:val="24"/>
          <w:szCs w:val="24"/>
        </w:rPr>
        <w:t xml:space="preserve">, was the </w:t>
      </w:r>
      <w:r>
        <w:rPr>
          <w:rFonts w:ascii="Courier New" w:hAnsi="Courier New" w:cs="Courier New"/>
          <w:sz w:val="24"/>
          <w:szCs w:val="24"/>
        </w:rPr>
        <w:t>Appellant/Plaintiff</w:t>
      </w:r>
      <w:r w:rsidR="006C15A1">
        <w:rPr>
          <w:rFonts w:ascii="Courier New" w:hAnsi="Courier New" w:cs="Courier New"/>
          <w:sz w:val="24"/>
          <w:szCs w:val="24"/>
        </w:rPr>
        <w:t xml:space="preserve"> </w:t>
      </w:r>
      <w:r w:rsidR="00A54604">
        <w:rPr>
          <w:rFonts w:ascii="Courier New" w:hAnsi="Courier New" w:cs="Courier New"/>
          <w:sz w:val="24"/>
          <w:szCs w:val="24"/>
        </w:rPr>
        <w:t xml:space="preserve">in the </w:t>
      </w:r>
      <w:r w:rsidR="005A250A">
        <w:rPr>
          <w:rFonts w:ascii="Courier New" w:hAnsi="Courier New" w:cs="Courier New"/>
          <w:sz w:val="24"/>
          <w:szCs w:val="24"/>
        </w:rPr>
        <w:t>lower tribunal</w:t>
      </w:r>
      <w:r>
        <w:rPr>
          <w:rFonts w:ascii="Courier New" w:hAnsi="Courier New" w:cs="Courier New"/>
          <w:sz w:val="24"/>
          <w:szCs w:val="24"/>
        </w:rPr>
        <w:t>s</w:t>
      </w:r>
      <w:r w:rsidR="004E7F9B">
        <w:rPr>
          <w:rFonts w:ascii="Courier New" w:hAnsi="Courier New" w:cs="Courier New"/>
          <w:sz w:val="24"/>
          <w:szCs w:val="24"/>
        </w:rPr>
        <w:t>;</w:t>
      </w:r>
      <w:r w:rsidR="006C15A1">
        <w:rPr>
          <w:rFonts w:ascii="Courier New" w:hAnsi="Courier New" w:cs="Courier New"/>
          <w:sz w:val="24"/>
          <w:szCs w:val="24"/>
        </w:rPr>
        <w:t xml:space="preserve"> and will be referred to in this </w:t>
      </w:r>
      <w:r>
        <w:rPr>
          <w:rFonts w:ascii="Courier New" w:hAnsi="Courier New" w:cs="Courier New"/>
          <w:sz w:val="24"/>
          <w:szCs w:val="24"/>
        </w:rPr>
        <w:t>petition</w:t>
      </w:r>
      <w:r w:rsidR="006C15A1">
        <w:rPr>
          <w:rFonts w:ascii="Courier New" w:hAnsi="Courier New" w:cs="Courier New"/>
          <w:sz w:val="24"/>
          <w:szCs w:val="24"/>
        </w:rPr>
        <w:t xml:space="preserve">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FE212D">
        <w:rPr>
          <w:rFonts w:ascii="Courier New" w:hAnsi="Courier New" w:cs="Courier New"/>
          <w:sz w:val="24"/>
          <w:szCs w:val="24"/>
        </w:rPr>
        <w:t>[</w:t>
      </w:r>
      <w:proofErr w:type="spellStart"/>
      <w:r w:rsidR="00FE212D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FE212D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 w:rsidR="00D67B45">
        <w:rPr>
          <w:rFonts w:ascii="Courier New" w:hAnsi="Courier New" w:cs="Courier New"/>
          <w:sz w:val="24"/>
          <w:szCs w:val="24"/>
        </w:rPr>
        <w:t xml:space="preserve"> (</w:t>
      </w:r>
      <w:r w:rsidR="003B1801">
        <w:rPr>
          <w:rFonts w:ascii="Courier New" w:hAnsi="Courier New" w:cs="Courier New"/>
          <w:sz w:val="24"/>
          <w:szCs w:val="24"/>
        </w:rPr>
        <w:t>Rule 28(d) Fed. R. App. P.)</w:t>
      </w:r>
      <w:r w:rsidR="006C15A1">
        <w:rPr>
          <w:rFonts w:ascii="Courier New" w:hAnsi="Courier New" w:cs="Courier New"/>
          <w:sz w:val="24"/>
          <w:szCs w:val="24"/>
        </w:rPr>
        <w:t>.</w:t>
      </w:r>
      <w:r w:rsidR="00B82FDD" w:rsidRPr="00B82FDD">
        <w:rPr>
          <w:rFonts w:ascii="Courier New" w:hAnsi="Courier New" w:cs="Courier New"/>
          <w:sz w:val="24"/>
          <w:szCs w:val="24"/>
          <w:vertAlign w:val="superscript"/>
        </w:rPr>
        <w:t>1/</w:t>
      </w:r>
      <w:r w:rsidR="006C15A1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Respondent</w:t>
      </w:r>
      <w:r w:rsidR="006C15A1">
        <w:rPr>
          <w:rFonts w:ascii="Courier New" w:hAnsi="Courier New" w:cs="Courier New"/>
          <w:sz w:val="24"/>
          <w:szCs w:val="24"/>
        </w:rPr>
        <w:t xml:space="preserve">, </w:t>
      </w:r>
      <w:r w:rsidR="00FE212D">
        <w:rPr>
          <w:rFonts w:ascii="Courier New" w:hAnsi="Courier New" w:cs="Courier New"/>
          <w:sz w:val="24"/>
          <w:szCs w:val="24"/>
        </w:rPr>
        <w:t>[</w:t>
      </w:r>
      <w:proofErr w:type="spellStart"/>
      <w:r w:rsidR="00FE212D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FE212D">
        <w:rPr>
          <w:rFonts w:ascii="Courier New" w:hAnsi="Courier New" w:cs="Courier New"/>
          <w:sz w:val="24"/>
          <w:szCs w:val="24"/>
        </w:rPr>
        <w:t>]</w:t>
      </w:r>
      <w:r w:rsidR="006C15A1">
        <w:rPr>
          <w:rFonts w:ascii="Courier New" w:hAnsi="Courier New" w:cs="Courier New"/>
          <w:sz w:val="24"/>
          <w:szCs w:val="24"/>
        </w:rPr>
        <w:t xml:space="preserve">, </w:t>
      </w:r>
      <w:r w:rsidR="004E7F9B">
        <w:rPr>
          <w:rFonts w:ascii="Courier New" w:hAnsi="Courier New" w:cs="Courier New"/>
          <w:sz w:val="24"/>
          <w:szCs w:val="24"/>
        </w:rPr>
        <w:t xml:space="preserve">was the </w:t>
      </w:r>
      <w:r>
        <w:rPr>
          <w:rFonts w:ascii="Courier New" w:hAnsi="Courier New" w:cs="Courier New"/>
          <w:sz w:val="24"/>
          <w:szCs w:val="24"/>
        </w:rPr>
        <w:t>Appellee/</w:t>
      </w:r>
      <w:r w:rsidR="003B1801">
        <w:rPr>
          <w:rFonts w:ascii="Courier New" w:hAnsi="Courier New" w:cs="Courier New"/>
          <w:sz w:val="24"/>
          <w:szCs w:val="24"/>
        </w:rPr>
        <w:t>Defendant</w:t>
      </w:r>
      <w:r w:rsidR="004E7F9B">
        <w:rPr>
          <w:rFonts w:ascii="Courier New" w:hAnsi="Courier New" w:cs="Courier New"/>
          <w:sz w:val="24"/>
          <w:szCs w:val="24"/>
        </w:rPr>
        <w:t xml:space="preserve"> below; and </w:t>
      </w:r>
      <w:r w:rsidR="006C15A1">
        <w:rPr>
          <w:rFonts w:ascii="Courier New" w:hAnsi="Courier New" w:cs="Courier New"/>
          <w:sz w:val="24"/>
          <w:szCs w:val="24"/>
        </w:rPr>
        <w:t xml:space="preserve">will be referred to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FE212D">
        <w:rPr>
          <w:rFonts w:ascii="Courier New" w:hAnsi="Courier New" w:cs="Courier New"/>
          <w:sz w:val="24"/>
          <w:szCs w:val="24"/>
        </w:rPr>
        <w:t>[</w:t>
      </w:r>
      <w:proofErr w:type="spellStart"/>
      <w:r w:rsidR="00FE212D">
        <w:rPr>
          <w:rFonts w:ascii="Courier New" w:hAnsi="Courier New" w:cs="Courier New"/>
          <w:sz w:val="24"/>
          <w:szCs w:val="24"/>
        </w:rPr>
        <w:t>defShrtNm</w:t>
      </w:r>
      <w:proofErr w:type="spellEnd"/>
      <w:r w:rsidR="00FE212D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 w:rsidR="006C15A1">
        <w:rPr>
          <w:rFonts w:ascii="Courier New" w:hAnsi="Courier New" w:cs="Courier New"/>
          <w:sz w:val="24"/>
          <w:szCs w:val="24"/>
        </w:rPr>
        <w:t>.</w:t>
      </w:r>
    </w:p>
    <w:p w14:paraId="33337C6E" w14:textId="1F1550B4" w:rsidR="00BC6206" w:rsidRPr="00F94CEC" w:rsidRDefault="00095615" w:rsidP="00C10979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Timeliness</w:t>
      </w:r>
    </w:p>
    <w:p w14:paraId="5939647F" w14:textId="3964D1D0" w:rsidR="00BC6206" w:rsidRDefault="001C255E" w:rsidP="0034325A">
      <w:pPr>
        <w:spacing w:after="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This </w:t>
      </w:r>
      <w:r w:rsidR="00A819C6">
        <w:rPr>
          <w:rFonts w:ascii="Courier New" w:hAnsi="Courier New" w:cs="Courier New"/>
          <w:sz w:val="24"/>
          <w:szCs w:val="24"/>
        </w:rPr>
        <w:t>Petition</w:t>
      </w:r>
      <w:r>
        <w:rPr>
          <w:rFonts w:ascii="Courier New" w:hAnsi="Courier New" w:cs="Courier New"/>
          <w:sz w:val="24"/>
          <w:szCs w:val="24"/>
        </w:rPr>
        <w:t xml:space="preserve"> is timely.</w:t>
      </w:r>
    </w:p>
    <w:p w14:paraId="3BDE7AA6" w14:textId="1A10E259" w:rsidR="001C255E" w:rsidRDefault="001C255E" w:rsidP="0034325A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On </w:t>
      </w:r>
      <w:r w:rsidR="00FE212D">
        <w:rPr>
          <w:rFonts w:ascii="Courier New" w:hAnsi="Courier New" w:cs="Courier New"/>
          <w:sz w:val="24"/>
          <w:szCs w:val="24"/>
        </w:rPr>
        <w:t>[MMM] [D], [YYYY]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8F074B">
        <w:rPr>
          <w:rFonts w:ascii="Courier New" w:hAnsi="Courier New" w:cs="Courier New"/>
          <w:sz w:val="24"/>
          <w:szCs w:val="24"/>
        </w:rPr>
        <w:t xml:space="preserve">the </w:t>
      </w:r>
      <w:r w:rsidR="00FE212D">
        <w:rPr>
          <w:rFonts w:ascii="Courier New" w:hAnsi="Courier New" w:cs="Courier New"/>
          <w:sz w:val="24"/>
          <w:szCs w:val="24"/>
        </w:rPr>
        <w:t>[</w:t>
      </w:r>
      <w:proofErr w:type="spellStart"/>
      <w:r w:rsidR="00FE212D">
        <w:rPr>
          <w:rFonts w:ascii="Courier New" w:hAnsi="Courier New" w:cs="Courier New"/>
          <w:sz w:val="24"/>
          <w:szCs w:val="24"/>
        </w:rPr>
        <w:t>crctNum</w:t>
      </w:r>
      <w:proofErr w:type="spellEnd"/>
      <w:r w:rsidR="00FE212D">
        <w:rPr>
          <w:rFonts w:ascii="Courier New" w:hAnsi="Courier New" w:cs="Courier New"/>
          <w:sz w:val="24"/>
          <w:szCs w:val="24"/>
        </w:rPr>
        <w:t>]</w:t>
      </w:r>
      <w:r w:rsidR="008F074B">
        <w:rPr>
          <w:rFonts w:ascii="Courier New" w:hAnsi="Courier New" w:cs="Courier New"/>
          <w:sz w:val="24"/>
          <w:szCs w:val="24"/>
        </w:rPr>
        <w:t xml:space="preserve"> Circuit Court of Appeals entered </w:t>
      </w:r>
      <w:r w:rsidR="00FE212D">
        <w:rPr>
          <w:rFonts w:ascii="Courier New" w:hAnsi="Courier New" w:cs="Courier New"/>
          <w:sz w:val="24"/>
          <w:szCs w:val="24"/>
        </w:rPr>
        <w:t>[</w:t>
      </w:r>
      <w:proofErr w:type="spellStart"/>
      <w:r w:rsidR="00FE212D">
        <w:rPr>
          <w:rFonts w:ascii="Courier New" w:hAnsi="Courier New" w:cs="Courier New"/>
          <w:sz w:val="24"/>
          <w:szCs w:val="24"/>
        </w:rPr>
        <w:t>describedViolatingOrder</w:t>
      </w:r>
      <w:proofErr w:type="spellEnd"/>
      <w:r w:rsidR="00FE212D">
        <w:rPr>
          <w:rFonts w:ascii="Courier New" w:hAnsi="Courier New" w:cs="Courier New"/>
          <w:sz w:val="24"/>
          <w:szCs w:val="24"/>
        </w:rPr>
        <w:t>]</w:t>
      </w:r>
      <w:r w:rsidR="008F074B">
        <w:rPr>
          <w:rFonts w:ascii="Courier New" w:hAnsi="Courier New" w:cs="Courier New"/>
          <w:sz w:val="24"/>
          <w:szCs w:val="24"/>
        </w:rPr>
        <w:t>. Today (</w:t>
      </w:r>
      <w:proofErr w:type="spellStart"/>
      <w:r w:rsidR="008F074B">
        <w:rPr>
          <w:rFonts w:ascii="Courier New" w:hAnsi="Courier New" w:cs="Courier New"/>
          <w:sz w:val="24"/>
          <w:szCs w:val="24"/>
        </w:rPr>
        <w:t>ie</w:t>
      </w:r>
      <w:proofErr w:type="spellEnd"/>
      <w:r w:rsidR="008F074B">
        <w:rPr>
          <w:rFonts w:ascii="Courier New" w:hAnsi="Courier New" w:cs="Courier New"/>
          <w:sz w:val="24"/>
          <w:szCs w:val="24"/>
        </w:rPr>
        <w:t xml:space="preserve">, </w:t>
      </w:r>
      <w:r w:rsidR="00FE212D">
        <w:rPr>
          <w:rFonts w:ascii="Courier New" w:hAnsi="Courier New" w:cs="Courier New"/>
          <w:sz w:val="24"/>
          <w:szCs w:val="24"/>
        </w:rPr>
        <w:t>[</w:t>
      </w:r>
      <w:proofErr w:type="spellStart"/>
      <w:r w:rsidR="00FE212D">
        <w:rPr>
          <w:rFonts w:ascii="Courier New" w:hAnsi="Courier New" w:cs="Courier New"/>
          <w:sz w:val="24"/>
          <w:szCs w:val="24"/>
        </w:rPr>
        <w:t>dtFld</w:t>
      </w:r>
      <w:proofErr w:type="spellEnd"/>
      <w:r w:rsidR="00FE212D">
        <w:rPr>
          <w:rFonts w:ascii="Courier New" w:hAnsi="Courier New" w:cs="Courier New"/>
          <w:sz w:val="24"/>
          <w:szCs w:val="24"/>
        </w:rPr>
        <w:t>]</w:t>
      </w:r>
      <w:r w:rsidR="008F074B">
        <w:rPr>
          <w:rFonts w:ascii="Courier New" w:hAnsi="Courier New" w:cs="Courier New"/>
          <w:sz w:val="24"/>
          <w:szCs w:val="24"/>
        </w:rPr>
        <w:t>)</w:t>
      </w:r>
      <w:r w:rsidR="00FE212D">
        <w:rPr>
          <w:rFonts w:ascii="Courier New" w:hAnsi="Courier New" w:cs="Courier New"/>
          <w:sz w:val="24"/>
          <w:szCs w:val="24"/>
        </w:rPr>
        <w:t>,</w:t>
      </w:r>
      <w:r w:rsidR="008F074B">
        <w:rPr>
          <w:rFonts w:ascii="Courier New" w:hAnsi="Courier New" w:cs="Courier New"/>
          <w:sz w:val="24"/>
          <w:szCs w:val="24"/>
        </w:rPr>
        <w:t xml:space="preserve"> </w:t>
      </w:r>
      <w:r w:rsidR="00FE212D">
        <w:rPr>
          <w:rFonts w:ascii="Courier New" w:hAnsi="Courier New" w:cs="Courier New"/>
          <w:sz w:val="24"/>
          <w:szCs w:val="24"/>
        </w:rPr>
        <w:t xml:space="preserve">Petitioner filed a timely </w:t>
      </w:r>
      <w:r w:rsidR="00FE212D" w:rsidRPr="00FE212D">
        <w:rPr>
          <w:rFonts w:ascii="Courier New" w:hAnsi="Courier New" w:cs="Courier New"/>
          <w:i/>
          <w:sz w:val="24"/>
          <w:szCs w:val="24"/>
        </w:rPr>
        <w:t>Petition for a Writ of Certiorari</w:t>
      </w:r>
      <w:r w:rsidR="00B82FDD">
        <w:rPr>
          <w:rFonts w:ascii="Courier New" w:hAnsi="Courier New" w:cs="Courier New"/>
          <w:sz w:val="24"/>
          <w:szCs w:val="24"/>
        </w:rPr>
        <w:t xml:space="preserve"> (please see Rule 30 Sup. Ct. R.)</w:t>
      </w:r>
      <w:r w:rsidR="008F074B">
        <w:rPr>
          <w:rFonts w:ascii="Courier New" w:hAnsi="Courier New" w:cs="Courier New"/>
          <w:sz w:val="24"/>
          <w:szCs w:val="24"/>
        </w:rPr>
        <w:t xml:space="preserve">. Thus, </w:t>
      </w:r>
      <w:r w:rsidR="00FE212D">
        <w:rPr>
          <w:rFonts w:ascii="Courier New" w:hAnsi="Courier New" w:cs="Courier New"/>
          <w:sz w:val="24"/>
          <w:szCs w:val="24"/>
        </w:rPr>
        <w:t>this Court has discretionary jurisdiction over this action</w:t>
      </w:r>
      <w:r>
        <w:rPr>
          <w:rFonts w:ascii="Courier New" w:hAnsi="Courier New" w:cs="Courier New"/>
          <w:sz w:val="24"/>
          <w:szCs w:val="24"/>
        </w:rPr>
        <w:t>.</w:t>
      </w:r>
    </w:p>
    <w:p w14:paraId="2029FFE0" w14:textId="249FC15A" w:rsidR="00EA5855" w:rsidRPr="00D21EAB" w:rsidRDefault="00EA5855" w:rsidP="00EA5855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CONSTITUTIONAL PROVISIONS/STATUTES</w:t>
      </w:r>
    </w:p>
    <w:p w14:paraId="60B1756E" w14:textId="0B2C5811" w:rsidR="00EA5855" w:rsidRDefault="00FE212D" w:rsidP="00B82FDD">
      <w:pPr>
        <w:pStyle w:val="ListParagraph"/>
        <w:numPr>
          <w:ilvl w:val="0"/>
          <w:numId w:val="36"/>
        </w:numPr>
        <w:spacing w:after="0" w:line="360" w:lineRule="auto"/>
        <w:ind w:righ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[cnst001]</w:t>
      </w:r>
    </w:p>
    <w:p w14:paraId="2D541DF1" w14:textId="04FE649A" w:rsidR="00EA5855" w:rsidRDefault="00FE212D" w:rsidP="00B82FDD">
      <w:pPr>
        <w:pStyle w:val="ListParagraph"/>
        <w:numPr>
          <w:ilvl w:val="0"/>
          <w:numId w:val="36"/>
        </w:numPr>
        <w:spacing w:after="0" w:line="360" w:lineRule="auto"/>
        <w:ind w:righ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[cnst002]</w:t>
      </w:r>
    </w:p>
    <w:p w14:paraId="1D0530BB" w14:textId="1599D2EE" w:rsidR="00EA5855" w:rsidRDefault="00FE212D" w:rsidP="00B82FDD">
      <w:pPr>
        <w:pStyle w:val="ListParagraph"/>
        <w:numPr>
          <w:ilvl w:val="0"/>
          <w:numId w:val="36"/>
        </w:numPr>
        <w:spacing w:after="0" w:line="360" w:lineRule="auto"/>
        <w:ind w:righ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[lawF01]</w:t>
      </w:r>
    </w:p>
    <w:p w14:paraId="5B8E7854" w14:textId="5C85FDB0" w:rsidR="00E8691B" w:rsidRDefault="00FE212D" w:rsidP="00B82FDD">
      <w:pPr>
        <w:pStyle w:val="ListParagraph"/>
        <w:numPr>
          <w:ilvl w:val="0"/>
          <w:numId w:val="36"/>
        </w:numPr>
        <w:spacing w:after="0" w:line="360" w:lineRule="auto"/>
        <w:ind w:righ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[lawF02]</w:t>
      </w:r>
    </w:p>
    <w:p w14:paraId="3FDCBFA2" w14:textId="77777777" w:rsidR="00EA5855" w:rsidRDefault="00EA5855" w:rsidP="00B82FDD">
      <w:pPr>
        <w:spacing w:after="0"/>
        <w:rPr>
          <w:rFonts w:ascii="Courier New" w:hAnsi="Courier New" w:cs="Courier New"/>
          <w:sz w:val="24"/>
          <w:szCs w:val="24"/>
        </w:rPr>
      </w:pPr>
    </w:p>
    <w:p w14:paraId="6115335A" w14:textId="46121C84" w:rsidR="00FE212D" w:rsidRDefault="00FE212D" w:rsidP="00B82FDD">
      <w:pPr>
        <w:spacing w:after="0"/>
        <w:rPr>
          <w:rFonts w:ascii="Courier New" w:hAnsi="Courier New" w:cs="Courier New"/>
          <w:sz w:val="24"/>
          <w:szCs w:val="24"/>
        </w:rPr>
        <w:sectPr w:rsidR="00FE212D" w:rsidSect="00182D22">
          <w:footerReference w:type="default" r:id="rId25"/>
          <w:footerReference w:type="first" r:id="rId26"/>
          <w:pgSz w:w="12240" w:h="15840"/>
          <w:pgMar w:top="1440" w:right="1440" w:bottom="1440" w:left="1440" w:header="1440" w:footer="1440" w:gutter="0"/>
          <w:pgNumType w:fmt="lowerRoman" w:start="1" w:chapStyle="1"/>
          <w:cols w:space="720"/>
          <w:docGrid w:linePitch="360"/>
        </w:sectPr>
      </w:pPr>
    </w:p>
    <w:p w14:paraId="58814082" w14:textId="0F2D4BAE" w:rsidR="0059403E" w:rsidRPr="00D21EAB" w:rsidRDefault="00AA6975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0" w:name="PG01"/>
      <w:bookmarkStart w:id="11" w:name="PG16"/>
      <w:bookmarkStart w:id="12" w:name="PG17"/>
      <w:bookmarkStart w:id="13" w:name="soc"/>
      <w:bookmarkEnd w:id="10"/>
      <w:bookmarkEnd w:id="11"/>
      <w:bookmarkEnd w:id="12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STATEMENT OF THE CASE</w:t>
      </w:r>
    </w:p>
    <w:p w14:paraId="71949BBB" w14:textId="7C6AB955" w:rsidR="0059403E" w:rsidRDefault="007B09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4" w:name="P060"/>
      <w:bookmarkEnd w:id="14"/>
      <w:bookmarkEnd w:id="13"/>
      <w:r>
        <w:rPr>
          <w:rFonts w:ascii="Courier New" w:hAnsi="Courier New" w:cs="Courier New"/>
          <w:sz w:val="24"/>
          <w:szCs w:val="24"/>
        </w:rPr>
        <w:t>[state001]</w:t>
      </w:r>
    </w:p>
    <w:p w14:paraId="74731EE9" w14:textId="34E5CD36" w:rsidR="00AA6975" w:rsidRDefault="007B09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[state002]</w:t>
      </w:r>
    </w:p>
    <w:p w14:paraId="6205D6FC" w14:textId="5BBB9557" w:rsidR="00AA6975" w:rsidRDefault="007B09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[state003]</w:t>
      </w:r>
    </w:p>
    <w:p w14:paraId="4EE18106" w14:textId="07B2B66D" w:rsidR="00AA6975" w:rsidRPr="00F94CEC" w:rsidRDefault="007B0988" w:rsidP="00AA6975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[subHdr001]</w:t>
      </w:r>
    </w:p>
    <w:p w14:paraId="118A1D46" w14:textId="52AB5131" w:rsidR="00AA6975" w:rsidRDefault="007B09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[state004]</w:t>
      </w:r>
    </w:p>
    <w:p w14:paraId="0ABA2D16" w14:textId="51A84C5C" w:rsidR="00A8071A" w:rsidRDefault="007B09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[state005]</w:t>
      </w:r>
    </w:p>
    <w:p w14:paraId="6EE729EB" w14:textId="745F8244" w:rsidR="00A8071A" w:rsidRDefault="007B09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[state006]</w:t>
      </w:r>
    </w:p>
    <w:p w14:paraId="21204C9B" w14:textId="0E803494" w:rsidR="00A8071A" w:rsidRPr="00F94CEC" w:rsidRDefault="007B0988" w:rsidP="00A8071A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[subHdr002]</w:t>
      </w:r>
    </w:p>
    <w:p w14:paraId="22561D63" w14:textId="2D710355" w:rsidR="00A8071A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[state007]</w:t>
      </w:r>
    </w:p>
    <w:p w14:paraId="3A2C3946" w14:textId="19083D83" w:rsidR="00A8071A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[state008]</w:t>
      </w:r>
    </w:p>
    <w:p w14:paraId="1845EDEF" w14:textId="1EC8DC4B" w:rsidR="00697C02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[state009]</w:t>
      </w:r>
    </w:p>
    <w:p w14:paraId="49DE8DDB" w14:textId="2B5C68D0" w:rsidR="00697C02" w:rsidRPr="00F94CEC" w:rsidRDefault="002E2E6F" w:rsidP="00697C02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[subHdr003]</w:t>
      </w:r>
    </w:p>
    <w:p w14:paraId="72E6FC63" w14:textId="5E676303" w:rsidR="00697C02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[state010]</w:t>
      </w:r>
    </w:p>
    <w:p w14:paraId="7255EAA0" w14:textId="3ADE189F" w:rsidR="00697C02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[state011]</w:t>
      </w:r>
    </w:p>
    <w:p w14:paraId="1C86ACE6" w14:textId="065E1409" w:rsidR="00697C02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[state012]</w:t>
      </w:r>
    </w:p>
    <w:p w14:paraId="4492B150" w14:textId="36D33C42" w:rsidR="00DA4A1A" w:rsidRPr="00F94CEC" w:rsidRDefault="002E2E6F" w:rsidP="00DA4A1A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[subHdr004]</w:t>
      </w:r>
    </w:p>
    <w:p w14:paraId="6F0C9B52" w14:textId="0C3BC586" w:rsidR="00DA4A1A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[state013]</w:t>
      </w:r>
    </w:p>
    <w:p w14:paraId="622D520D" w14:textId="232DA3C8" w:rsidR="00DA4A1A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[state014]</w:t>
      </w:r>
    </w:p>
    <w:p w14:paraId="70390491" w14:textId="27F2DBAC" w:rsidR="00DA4A1A" w:rsidRDefault="002E2E6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[state015]</w:t>
      </w:r>
    </w:p>
    <w:p w14:paraId="085EB166" w14:textId="6B43A567" w:rsidR="00DD1758" w:rsidRPr="00D21EAB" w:rsidRDefault="00DD1758" w:rsidP="00DD175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5" w:name="argSupp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ARGUMENT IN SUPPORT OF A WRIT OF CERTIORARI</w:t>
      </w:r>
    </w:p>
    <w:bookmarkEnd w:id="15"/>
    <w:p w14:paraId="0924F3EC" w14:textId="3C63D227" w:rsidR="00DA4A1A" w:rsidRDefault="00BE5B01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This Court is well-positioned to grant this writ, because the decision below is </w:t>
      </w:r>
      <w:r w:rsidR="00DA401A">
        <w:rPr>
          <w:rFonts w:ascii="Courier New" w:hAnsi="Courier New" w:cs="Courier New"/>
          <w:sz w:val="24"/>
          <w:szCs w:val="24"/>
        </w:rPr>
        <w:t>[</w:t>
      </w:r>
      <w:proofErr w:type="spellStart"/>
      <w:r w:rsidR="00DA401A">
        <w:rPr>
          <w:rFonts w:ascii="Courier New" w:hAnsi="Courier New" w:cs="Courier New"/>
          <w:sz w:val="24"/>
          <w:szCs w:val="24"/>
        </w:rPr>
        <w:t>describeAppellateViolation</w:t>
      </w:r>
      <w:proofErr w:type="spellEnd"/>
      <w:r w:rsidR="00DA401A">
        <w:rPr>
          <w:rFonts w:ascii="Courier New" w:hAnsi="Courier New" w:cs="Courier New"/>
          <w:sz w:val="24"/>
          <w:szCs w:val="24"/>
        </w:rPr>
        <w:t>].</w:t>
      </w:r>
    </w:p>
    <w:p w14:paraId="7B78F4B4" w14:textId="0AAFCC5C" w:rsidR="00BE5B01" w:rsidRPr="00F94CEC" w:rsidRDefault="00DA401A" w:rsidP="00BE5B01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[subHdr101]</w:t>
      </w:r>
    </w:p>
    <w:p w14:paraId="4343501E" w14:textId="5F8E003F" w:rsidR="00BE5B01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[arg001]</w:t>
      </w:r>
    </w:p>
    <w:p w14:paraId="6A5EC766" w14:textId="222B0029" w:rsidR="00947674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[arg002]</w:t>
      </w:r>
    </w:p>
    <w:p w14:paraId="50FAAFAC" w14:textId="52F9C153" w:rsidR="00723450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[arg003]</w:t>
      </w:r>
    </w:p>
    <w:p w14:paraId="28C37D10" w14:textId="3EF2F73F" w:rsidR="00405784" w:rsidRDefault="00405784" w:rsidP="00405784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405784">
        <w:rPr>
          <w:rFonts w:ascii="Courier New" w:hAnsi="Courier New" w:cs="Courier New"/>
          <w:i/>
        </w:rPr>
        <w:t>“</w:t>
      </w:r>
      <w:r w:rsidR="00DA401A">
        <w:rPr>
          <w:rFonts w:ascii="Courier New" w:hAnsi="Courier New" w:cs="Courier New"/>
          <w:i/>
        </w:rPr>
        <w:t>[quote003]</w:t>
      </w:r>
      <w:r>
        <w:rPr>
          <w:rFonts w:ascii="Courier New" w:hAnsi="Courier New" w:cs="Courier New"/>
          <w:i/>
        </w:rPr>
        <w:t>”</w:t>
      </w:r>
    </w:p>
    <w:p w14:paraId="6EA18A01" w14:textId="5451854A" w:rsidR="00405784" w:rsidRPr="00DA401A" w:rsidRDefault="00DA401A" w:rsidP="00405784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i/>
          <w:sz w:val="24"/>
          <w:szCs w:val="24"/>
        </w:rPr>
      </w:pPr>
      <w:r w:rsidRPr="00DA401A">
        <w:rPr>
          <w:rFonts w:ascii="Courier New" w:hAnsi="Courier New" w:cs="Courier New"/>
          <w:i/>
          <w:sz w:val="24"/>
          <w:szCs w:val="24"/>
        </w:rPr>
        <w:t>[cite</w:t>
      </w:r>
      <w:r>
        <w:rPr>
          <w:rFonts w:ascii="Courier New" w:hAnsi="Courier New" w:cs="Courier New"/>
          <w:i/>
          <w:sz w:val="24"/>
          <w:szCs w:val="24"/>
        </w:rPr>
        <w:t>0</w:t>
      </w:r>
      <w:r w:rsidRPr="00DA401A">
        <w:rPr>
          <w:rFonts w:ascii="Courier New" w:hAnsi="Courier New" w:cs="Courier New"/>
          <w:i/>
          <w:sz w:val="24"/>
          <w:szCs w:val="24"/>
        </w:rPr>
        <w:t>03]</w:t>
      </w:r>
    </w:p>
    <w:p w14:paraId="6FD1405F" w14:textId="1F3FC149" w:rsidR="0073263A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[arg004]</w:t>
      </w:r>
    </w:p>
    <w:p w14:paraId="43F6CBF9" w14:textId="058B07EE" w:rsidR="0073263A" w:rsidRPr="00F94CEC" w:rsidRDefault="00DA401A" w:rsidP="0073263A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[subHdr102]</w:t>
      </w:r>
    </w:p>
    <w:p w14:paraId="7B06C6F3" w14:textId="4876360E" w:rsidR="0073263A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[arg005]</w:t>
      </w:r>
    </w:p>
    <w:p w14:paraId="0CFFC014" w14:textId="7CFD1531" w:rsidR="00405784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[arg006]</w:t>
      </w:r>
    </w:p>
    <w:p w14:paraId="14415175" w14:textId="21178001" w:rsidR="00E50732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[arg007]</w:t>
      </w:r>
    </w:p>
    <w:p w14:paraId="7795D926" w14:textId="72C92C84" w:rsidR="00962E4D" w:rsidRDefault="00962E4D" w:rsidP="00962E4D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DA401A">
        <w:rPr>
          <w:rFonts w:ascii="Courier New" w:hAnsi="Courier New" w:cs="Courier New"/>
          <w:i/>
        </w:rPr>
        <w:t>[quote007]</w:t>
      </w:r>
      <w:r>
        <w:rPr>
          <w:rFonts w:ascii="Courier New" w:hAnsi="Courier New" w:cs="Courier New"/>
          <w:i/>
        </w:rPr>
        <w:t>”</w:t>
      </w:r>
    </w:p>
    <w:p w14:paraId="4AB871F4" w14:textId="3579213A" w:rsidR="00962E4D" w:rsidRPr="00DA401A" w:rsidRDefault="00DA401A" w:rsidP="00962E4D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i/>
          <w:sz w:val="24"/>
          <w:szCs w:val="24"/>
        </w:rPr>
      </w:pPr>
      <w:r w:rsidRPr="00DA401A">
        <w:rPr>
          <w:rFonts w:ascii="Courier New" w:hAnsi="Courier New" w:cs="Courier New"/>
          <w:i/>
          <w:sz w:val="24"/>
          <w:szCs w:val="24"/>
        </w:rPr>
        <w:t>[cite007]</w:t>
      </w:r>
    </w:p>
    <w:p w14:paraId="661BDB70" w14:textId="507DBD4E" w:rsidR="00E50732" w:rsidRDefault="00DA401A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[arg008]</w:t>
      </w:r>
    </w:p>
    <w:p w14:paraId="09DF664B" w14:textId="2D4A5E29" w:rsidR="000C285A" w:rsidRDefault="000C285A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1A21A4B1" w14:textId="3DFF6556" w:rsidR="00027E57" w:rsidRPr="007810C8" w:rsidRDefault="00027E57" w:rsidP="0048781E">
      <w:pPr>
        <w:spacing w:before="240"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6" w:name="PG67"/>
      <w:bookmarkStart w:id="17" w:name="cncl"/>
      <w:bookmarkEnd w:id="16"/>
      <w:r w:rsidRPr="007810C8"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</w:t>
      </w:r>
      <w:bookmarkEnd w:id="17"/>
    </w:p>
    <w:p w14:paraId="0341073E" w14:textId="3631B5FA" w:rsidR="00027E57" w:rsidRPr="00972A2D" w:rsidRDefault="002551A9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972A2D">
        <w:rPr>
          <w:rFonts w:ascii="Courier New" w:hAnsi="Courier New" w:cs="Courier New"/>
        </w:rPr>
        <w:t xml:space="preserve">WHEREFORE, </w:t>
      </w:r>
      <w:r w:rsidR="000C285A">
        <w:rPr>
          <w:rFonts w:ascii="Courier New" w:hAnsi="Courier New" w:cs="Courier New"/>
        </w:rPr>
        <w:t>Petitioner</w:t>
      </w:r>
      <w:r w:rsidR="006963D3" w:rsidRPr="00972A2D">
        <w:rPr>
          <w:rFonts w:ascii="Courier New" w:hAnsi="Courier New" w:cs="Courier New"/>
        </w:rPr>
        <w:t xml:space="preserve"> </w:t>
      </w:r>
      <w:r w:rsidR="00A71EB3" w:rsidRPr="00972A2D">
        <w:rPr>
          <w:rFonts w:ascii="Courier New" w:hAnsi="Courier New" w:cs="Courier New"/>
        </w:rPr>
        <w:t>(</w:t>
      </w:r>
      <w:r w:rsidR="000C285A">
        <w:rPr>
          <w:rFonts w:ascii="Courier New" w:hAnsi="Courier New" w:cs="Courier New"/>
        </w:rPr>
        <w:t xml:space="preserve">respectfully </w:t>
      </w:r>
      <w:r w:rsidR="006963D3" w:rsidRPr="00972A2D">
        <w:rPr>
          <w:rFonts w:ascii="Courier New" w:hAnsi="Courier New" w:cs="Courier New"/>
        </w:rPr>
        <w:t xml:space="preserve">asks this Court to </w:t>
      </w:r>
      <w:r w:rsidR="000C285A">
        <w:rPr>
          <w:rFonts w:ascii="Courier New" w:hAnsi="Courier New" w:cs="Courier New"/>
        </w:rPr>
        <w:t xml:space="preserve">issue a writ of certiorari to review the </w:t>
      </w:r>
      <w:r w:rsidR="00DA401A">
        <w:rPr>
          <w:rFonts w:ascii="Courier New" w:hAnsi="Courier New" w:cs="Courier New"/>
        </w:rPr>
        <w:t>[</w:t>
      </w:r>
      <w:proofErr w:type="spellStart"/>
      <w:r w:rsidR="00DA401A">
        <w:rPr>
          <w:rFonts w:ascii="Courier New" w:hAnsi="Courier New" w:cs="Courier New"/>
        </w:rPr>
        <w:t>crctNum</w:t>
      </w:r>
      <w:proofErr w:type="spellEnd"/>
      <w:r w:rsidR="00DA401A">
        <w:rPr>
          <w:rFonts w:ascii="Courier New" w:hAnsi="Courier New" w:cs="Courier New"/>
        </w:rPr>
        <w:t>]</w:t>
      </w:r>
      <w:r w:rsidR="000C285A">
        <w:rPr>
          <w:rFonts w:ascii="Courier New" w:hAnsi="Courier New" w:cs="Courier New"/>
        </w:rPr>
        <w:t xml:space="preserve"> Circuit Court of Appeal’s </w:t>
      </w:r>
      <w:proofErr w:type="gramStart"/>
      <w:r w:rsidR="000C285A">
        <w:rPr>
          <w:rFonts w:ascii="Courier New" w:hAnsi="Courier New" w:cs="Courier New"/>
        </w:rPr>
        <w:t>aforementioned opinion</w:t>
      </w:r>
      <w:proofErr w:type="gramEnd"/>
      <w:r w:rsidR="000C285A">
        <w:rPr>
          <w:rFonts w:ascii="Courier New" w:hAnsi="Courier New" w:cs="Courier New"/>
        </w:rPr>
        <w:t>.</w:t>
      </w:r>
    </w:p>
    <w:p w14:paraId="70BF86C0" w14:textId="77E82AEE" w:rsidR="00027E57" w:rsidRPr="007810C8" w:rsidRDefault="00027E57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 w:rsidR="00DA401A">
        <w:rPr>
          <w:rFonts w:ascii="Courier New" w:hAnsi="Courier New" w:cs="Courier New"/>
        </w:rPr>
        <w:t>[</w:t>
      </w:r>
      <w:proofErr w:type="spellStart"/>
      <w:r w:rsidR="00DA401A">
        <w:rPr>
          <w:rFonts w:ascii="Courier New" w:hAnsi="Courier New" w:cs="Courier New"/>
        </w:rPr>
        <w:t>dtFld</w:t>
      </w:r>
      <w:proofErr w:type="spellEnd"/>
      <w:r w:rsidR="00DA401A">
        <w:rPr>
          <w:rFonts w:ascii="Courier New" w:hAnsi="Courier New" w:cs="Courier New"/>
        </w:rPr>
        <w:t>]</w:t>
      </w:r>
    </w:p>
    <w:p w14:paraId="0F1BCC3C" w14:textId="60E1C991" w:rsidR="00027E57" w:rsidRDefault="00027E57" w:rsidP="00DA401A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50FEAAE6" w14:textId="77777777" w:rsidR="00E139AB" w:rsidRPr="007810C8" w:rsidRDefault="00E139AB" w:rsidP="000C285A">
      <w:pPr>
        <w:pStyle w:val="Default"/>
        <w:ind w:left="1440" w:firstLine="720"/>
        <w:rPr>
          <w:rFonts w:ascii="Courier New" w:hAnsi="Courier New" w:cs="Courier New"/>
        </w:rPr>
      </w:pPr>
    </w:p>
    <w:p w14:paraId="52B2B4EB" w14:textId="77777777" w:rsidR="00DA401A" w:rsidRPr="00EC58B0" w:rsidRDefault="00DA401A" w:rsidP="00DA401A">
      <w:pPr>
        <w:pStyle w:val="Default"/>
        <w:ind w:left="360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2CD37FB4" w14:textId="77777777" w:rsidR="00DA401A" w:rsidRPr="004C6F92" w:rsidRDefault="00DA401A" w:rsidP="00DA401A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Appellant</w:t>
      </w:r>
    </w:p>
    <w:p w14:paraId="48D6D82F" w14:textId="77777777" w:rsidR="00DA401A" w:rsidRPr="007810C8" w:rsidRDefault="00DA401A" w:rsidP="00DA401A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75305AF6" w14:textId="77777777" w:rsidR="00DA401A" w:rsidRPr="007810C8" w:rsidRDefault="00DA401A" w:rsidP="00DA401A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5B1E920A" w14:textId="77777777" w:rsidR="00DA401A" w:rsidRDefault="00DA401A" w:rsidP="00DA401A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3ED58172" w14:textId="77777777" w:rsidR="00DA401A" w:rsidRDefault="00DA401A" w:rsidP="00DA401A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1FD3B6E7" w14:textId="77777777" w:rsidR="00DA401A" w:rsidRPr="00DF5058" w:rsidRDefault="00DA401A" w:rsidP="00DA401A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710017AC" w14:textId="77777777" w:rsidR="00A71EB3" w:rsidRDefault="00A71EB3" w:rsidP="00A71EB3">
      <w:pPr>
        <w:pStyle w:val="Default"/>
        <w:ind w:left="3600" w:firstLine="720"/>
        <w:rPr>
          <w:rFonts w:ascii="Courier New" w:hAnsi="Courier New" w:cs="Courier New"/>
          <w:color w:val="auto"/>
        </w:rPr>
      </w:pPr>
    </w:p>
    <w:p w14:paraId="1B279ED9" w14:textId="77777777" w:rsidR="00446890" w:rsidRDefault="00446890">
      <w:pPr>
        <w:rPr>
          <w:rFonts w:ascii="Courier New" w:hAnsi="Courier New" w:cs="Courier New"/>
        </w:rPr>
        <w:sectPr w:rsidR="00446890" w:rsidSect="003241D1">
          <w:footerReference w:type="default" r:id="rId27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306048AE" w14:textId="77777777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18" w:name="coc"/>
      <w:r w:rsidRPr="007810C8">
        <w:rPr>
          <w:rFonts w:ascii="Courier New" w:hAnsi="Courier New" w:cs="Courier New"/>
          <w:b/>
          <w:bCs/>
          <w:u w:val="single"/>
        </w:rPr>
        <w:lastRenderedPageBreak/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  <w:bookmarkEnd w:id="18"/>
    </w:p>
    <w:p w14:paraId="62264D04" w14:textId="638F04DC" w:rsidR="001E60BA" w:rsidRPr="00BC6A25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Type-Volume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7920"/>
      </w:tblGrid>
      <w:tr w:rsidR="001E60BA" w14:paraId="63662558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5CF247D2" w14:textId="423E83D8" w:rsidR="001E60BA" w:rsidRDefault="004F32DE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1"/>
                  </w:checkBox>
                </w:ffData>
              </w:fldChar>
            </w:r>
            <w:bookmarkStart w:id="19" w:name="Chk001"/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9F01EC">
              <w:rPr>
                <w:rFonts w:ascii="Courier New" w:hAnsi="Courier New" w:cs="Courier New"/>
                <w:color w:val="auto"/>
              </w:rPr>
            </w:r>
            <w:r w:rsidR="009F01EC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  <w:bookmarkEnd w:id="19"/>
          </w:p>
        </w:tc>
        <w:tc>
          <w:tcPr>
            <w:tcW w:w="7920" w:type="dxa"/>
            <w:vAlign w:val="center"/>
          </w:tcPr>
          <w:p w14:paraId="55BA33E8" w14:textId="4B647AA7" w:rsidR="001E60BA" w:rsidRDefault="001E60BA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This document complies with the word limit of Rule 32(a)(7)(B)(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i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 xml:space="preserve">) Fed. R. App. P., because </w:t>
            </w:r>
            <w:r w:rsidR="00BC6A25">
              <w:rPr>
                <w:rFonts w:ascii="Courier New" w:hAnsi="Courier New" w:cs="Courier New"/>
                <w:color w:val="auto"/>
              </w:rPr>
              <w:t xml:space="preserve">- </w:t>
            </w:r>
            <w:r>
              <w:rPr>
                <w:rFonts w:ascii="Courier New" w:hAnsi="Courier New" w:cs="Courier New"/>
                <w:color w:val="auto"/>
              </w:rPr>
              <w:t>excluding the parts of the document exempted by Rule 32(f)</w:t>
            </w:r>
            <w:r w:rsidR="00BC6A25">
              <w:rPr>
                <w:rFonts w:ascii="Courier New" w:hAnsi="Courier New" w:cs="Courier New"/>
                <w:color w:val="auto"/>
              </w:rPr>
              <w:t xml:space="preserve"> -</w:t>
            </w:r>
            <w:r>
              <w:rPr>
                <w:rFonts w:ascii="Courier New" w:hAnsi="Courier New" w:cs="Courier New"/>
                <w:color w:val="auto"/>
              </w:rPr>
              <w:t xml:space="preserve"> this document contains </w:t>
            </w:r>
            <w:r w:rsidR="00DA401A">
              <w:rPr>
                <w:rFonts w:ascii="Courier New" w:hAnsi="Courier New" w:cs="Courier New"/>
              </w:rPr>
              <w:t>[NNNN]</w:t>
            </w:r>
            <w:r>
              <w:rPr>
                <w:rFonts w:ascii="Courier New" w:hAnsi="Courier New" w:cs="Courier New"/>
                <w:color w:val="auto"/>
              </w:rPr>
              <w:t xml:space="preserve"> words.</w:t>
            </w:r>
          </w:p>
        </w:tc>
      </w:tr>
    </w:tbl>
    <w:p w14:paraId="25AC8898" w14:textId="51D26383" w:rsidR="001E60BA" w:rsidRPr="00BC6A25" w:rsidRDefault="001E60BA" w:rsidP="00BC6A25">
      <w:pPr>
        <w:pStyle w:val="Default"/>
        <w:spacing w:before="240" w:line="480" w:lineRule="auto"/>
        <w:ind w:left="720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or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7920"/>
      </w:tblGrid>
      <w:tr w:rsidR="001E60BA" w14:paraId="64AC9E04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2385209D" w14:textId="5AF59A7D" w:rsidR="001E60BA" w:rsidRDefault="001E60BA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9F01EC">
              <w:rPr>
                <w:rFonts w:ascii="Courier New" w:hAnsi="Courier New" w:cs="Courier New"/>
                <w:color w:val="auto"/>
              </w:rPr>
            </w:r>
            <w:r w:rsidR="009F01EC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4540DEB5" w14:textId="79084A33" w:rsidR="001E60BA" w:rsidRPr="00C91448" w:rsidRDefault="001E60BA" w:rsidP="008201BF">
            <w:pPr>
              <w:pStyle w:val="Default"/>
              <w:jc w:val="both"/>
              <w:rPr>
                <w:rFonts w:ascii="Courier New" w:hAnsi="Courier New" w:cs="Courier New"/>
                <w:strike/>
                <w:color w:val="auto"/>
              </w:rPr>
            </w:pPr>
            <w:r w:rsidRPr="00C91448">
              <w:rPr>
                <w:rFonts w:ascii="Courier New" w:hAnsi="Courier New" w:cs="Courier New"/>
                <w:strike/>
                <w:color w:val="auto"/>
              </w:rPr>
              <w:t>This brief complies with the line limit prescribed by Rule 32(a)(7)(B)(</w:t>
            </w:r>
            <w:proofErr w:type="spellStart"/>
            <w:r w:rsidRPr="00C91448">
              <w:rPr>
                <w:rFonts w:ascii="Courier New" w:hAnsi="Courier New" w:cs="Courier New"/>
                <w:strike/>
                <w:color w:val="auto"/>
              </w:rPr>
              <w:t>i</w:t>
            </w:r>
            <w:proofErr w:type="spellEnd"/>
            <w:r w:rsidRPr="00C91448">
              <w:rPr>
                <w:rFonts w:ascii="Courier New" w:hAnsi="Courier New" w:cs="Courier New"/>
                <w:strike/>
                <w:color w:val="auto"/>
              </w:rPr>
              <w:t>) Fed. R. App. P.</w:t>
            </w:r>
            <w:r w:rsidR="00BC6A25" w:rsidRPr="00C91448">
              <w:rPr>
                <w:rFonts w:ascii="Courier New" w:hAnsi="Courier New" w:cs="Courier New"/>
                <w:strike/>
                <w:color w:val="auto"/>
              </w:rPr>
              <w:t>, because – excluding the parts of the document exempted by Rule 32(f) – this document contains [NNNN] lines of monospaced text.</w:t>
            </w:r>
          </w:p>
        </w:tc>
      </w:tr>
    </w:tbl>
    <w:p w14:paraId="2C611591" w14:textId="77777777" w:rsidR="001E60BA" w:rsidRDefault="001E60BA" w:rsidP="001E60BA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</w:p>
    <w:p w14:paraId="6DFC9351" w14:textId="21C5AF66" w:rsidR="001E60BA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Typeface and Type-Style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7920"/>
      </w:tblGrid>
      <w:tr w:rsidR="00BC6A25" w14:paraId="4DFBC836" w14:textId="77777777" w:rsidTr="00E42E1E">
        <w:trPr>
          <w:trHeight w:val="1800"/>
        </w:trPr>
        <w:tc>
          <w:tcPr>
            <w:tcW w:w="1440" w:type="dxa"/>
            <w:vAlign w:val="center"/>
          </w:tcPr>
          <w:p w14:paraId="7F79BBC7" w14:textId="1AEFE2E2" w:rsidR="00BC6A25" w:rsidRDefault="0081418A" w:rsidP="00E42E1E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1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9F01EC">
              <w:rPr>
                <w:rFonts w:ascii="Courier New" w:hAnsi="Courier New" w:cs="Courier New"/>
                <w:color w:val="auto"/>
              </w:rPr>
            </w:r>
            <w:r w:rsidR="009F01EC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7C25B774" w14:textId="3BD1B8B2" w:rsidR="00BC6A25" w:rsidRDefault="00BC6A25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This document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uses Courier New (12-Pt) Font; thereby complying </w:t>
            </w:r>
            <w:r>
              <w:rPr>
                <w:rFonts w:ascii="Courier New" w:hAnsi="Courier New" w:cs="Courier New"/>
                <w:color w:val="auto"/>
              </w:rPr>
              <w:t>with the typeface requirements of Rule 32(a)(5)(</w:t>
            </w:r>
            <w:r w:rsidR="004E0870">
              <w:rPr>
                <w:rFonts w:ascii="Courier New" w:hAnsi="Courier New" w:cs="Courier New"/>
                <w:color w:val="auto"/>
              </w:rPr>
              <w:t>B</w:t>
            </w:r>
            <w:r>
              <w:rPr>
                <w:rFonts w:ascii="Courier New" w:hAnsi="Courier New" w:cs="Courier New"/>
                <w:color w:val="auto"/>
              </w:rPr>
              <w:t xml:space="preserve">) Fed. R. App. </w:t>
            </w:r>
            <w:proofErr w:type="gramStart"/>
            <w:r>
              <w:rPr>
                <w:rFonts w:ascii="Courier New" w:hAnsi="Courier New" w:cs="Courier New"/>
                <w:color w:val="auto"/>
              </w:rPr>
              <w:t>P.</w:t>
            </w:r>
            <w:r w:rsidR="004E0870">
              <w:rPr>
                <w:rFonts w:ascii="Courier New" w:hAnsi="Courier New" w:cs="Courier New"/>
                <w:color w:val="auto"/>
              </w:rPr>
              <w:t>.</w:t>
            </w:r>
            <w:proofErr w:type="gramEnd"/>
            <w:r w:rsidR="004E0870">
              <w:rPr>
                <w:rFonts w:ascii="Courier New" w:hAnsi="Courier New" w:cs="Courier New"/>
                <w:color w:val="auto"/>
              </w:rPr>
              <w:t xml:space="preserve"> This document also</w:t>
            </w:r>
            <w:r>
              <w:rPr>
                <w:rFonts w:ascii="Courier New" w:hAnsi="Courier New" w:cs="Courier New"/>
                <w:color w:val="auto"/>
              </w:rPr>
              <w:t xml:space="preserve">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satisfies </w:t>
            </w:r>
            <w:r>
              <w:rPr>
                <w:rFonts w:ascii="Courier New" w:hAnsi="Courier New" w:cs="Courier New"/>
                <w:color w:val="auto"/>
              </w:rPr>
              <w:t>the type-style requirements of Rule 32(a)(6).</w:t>
            </w:r>
          </w:p>
        </w:tc>
      </w:tr>
    </w:tbl>
    <w:p w14:paraId="1C34FBEF" w14:textId="020F2E32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Ind w:w="1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1"/>
        <w:gridCol w:w="288"/>
        <w:gridCol w:w="3687"/>
      </w:tblGrid>
      <w:tr w:rsidR="00BC6A25" w:rsidRPr="007810C8" w14:paraId="563F53E2" w14:textId="77777777" w:rsidTr="00BC6A25">
        <w:trPr>
          <w:trHeight w:val="576"/>
        </w:trPr>
        <w:tc>
          <w:tcPr>
            <w:tcW w:w="1741" w:type="dxa"/>
            <w:tcBorders>
              <w:bottom w:val="single" w:sz="4" w:space="0" w:color="auto"/>
            </w:tcBorders>
            <w:vAlign w:val="bottom"/>
          </w:tcPr>
          <w:p w14:paraId="01F8F8ED" w14:textId="250D67C2" w:rsidR="00BC6A25" w:rsidRPr="00BC6A25" w:rsidRDefault="000C285A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  <w:r w:rsidR="00BC6A25" w:rsidRPr="00BC6A25">
              <w:rPr>
                <w:rFonts w:ascii="Courier New" w:hAnsi="Courier New" w:cs="Courier New"/>
                <w:b/>
                <w:sz w:val="24"/>
                <w:szCs w:val="24"/>
              </w:rPr>
              <w:t>/</w:t>
            </w:r>
            <w:r w:rsidR="005479D5"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9</w:t>
            </w:r>
            <w:r w:rsidR="00BC6A25" w:rsidRPr="00BC6A25">
              <w:rPr>
                <w:rFonts w:ascii="Courier New" w:hAnsi="Courier New" w:cs="Courier New"/>
                <w:b/>
                <w:sz w:val="24"/>
                <w:szCs w:val="24"/>
              </w:rPr>
              <w:t>/202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4</w:t>
            </w:r>
          </w:p>
        </w:tc>
        <w:tc>
          <w:tcPr>
            <w:tcW w:w="288" w:type="dxa"/>
            <w:vAlign w:val="bottom"/>
          </w:tcPr>
          <w:p w14:paraId="38305833" w14:textId="11F9B90B" w:rsidR="00BC6A25" w:rsidRPr="00BC6A25" w:rsidRDefault="00BC6A25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  <w:tc>
          <w:tcPr>
            <w:tcW w:w="3687" w:type="dxa"/>
            <w:tcBorders>
              <w:bottom w:val="single" w:sz="4" w:space="0" w:color="auto"/>
            </w:tcBorders>
            <w:vAlign w:val="bottom"/>
          </w:tcPr>
          <w:p w14:paraId="057AE211" w14:textId="0ED1ADC0" w:rsidR="00BC6A25" w:rsidRPr="00BC6A25" w:rsidRDefault="00DA401A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BC6A25">
              <w:rPr>
                <w:rFonts w:ascii="Courier New" w:hAnsi="Courier New" w:cs="Courier New"/>
                <w:b/>
                <w:sz w:val="24"/>
                <w:szCs w:val="24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  <w:tr w:rsidR="00BC6A25" w:rsidRPr="007810C8" w14:paraId="4E10A84F" w14:textId="77777777" w:rsidTr="00BC6A25">
        <w:trPr>
          <w:trHeight w:val="288"/>
        </w:trPr>
        <w:tc>
          <w:tcPr>
            <w:tcW w:w="1741" w:type="dxa"/>
            <w:tcBorders>
              <w:top w:val="single" w:sz="4" w:space="0" w:color="auto"/>
            </w:tcBorders>
          </w:tcPr>
          <w:p w14:paraId="73C0EC9E" w14:textId="77105A83" w:rsid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</w:t>
            </w:r>
          </w:p>
        </w:tc>
        <w:tc>
          <w:tcPr>
            <w:tcW w:w="288" w:type="dxa"/>
          </w:tcPr>
          <w:p w14:paraId="71451BCE" w14:textId="77777777" w:rsidR="00BC6A25" w:rsidRP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auto"/>
            </w:tcBorders>
          </w:tcPr>
          <w:p w14:paraId="4B426B06" w14:textId="27F13F65" w:rsidR="00BC6A25" w:rsidRPr="00BC6A25" w:rsidRDefault="00DA401A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]]</w:t>
            </w:r>
          </w:p>
        </w:tc>
      </w:tr>
    </w:tbl>
    <w:p w14:paraId="1AFFACC1" w14:textId="77777777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p w14:paraId="269C810F" w14:textId="77777777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20" w:name="cos"/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  <w:bookmarkEnd w:id="20"/>
    </w:p>
    <w:p w14:paraId="5D0FE56E" w14:textId="3B3FF1E4" w:rsidR="00027E57" w:rsidRDefault="00027E57" w:rsidP="0048781E">
      <w:pPr>
        <w:pStyle w:val="Default"/>
        <w:spacing w:line="480" w:lineRule="auto"/>
        <w:ind w:left="360" w:right="720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DA401A">
        <w:rPr>
          <w:rFonts w:ascii="Courier New" w:hAnsi="Courier New" w:cs="Courier New"/>
          <w:color w:val="auto"/>
        </w:rPr>
        <w:t>[</w:t>
      </w:r>
      <w:proofErr w:type="spellStart"/>
      <w:r w:rsidR="00DA401A">
        <w:rPr>
          <w:rFonts w:ascii="Courier New" w:hAnsi="Courier New" w:cs="Courier New"/>
          <w:color w:val="auto"/>
        </w:rPr>
        <w:t>dtFld</w:t>
      </w:r>
      <w:proofErr w:type="spellEnd"/>
      <w:r w:rsidR="00DA401A">
        <w:rPr>
          <w:rFonts w:ascii="Courier New" w:hAnsi="Courier New" w:cs="Courier New"/>
          <w:color w:val="auto"/>
        </w:rPr>
        <w:t>]</w:t>
      </w:r>
      <w:r w:rsidRPr="007810C8">
        <w:rPr>
          <w:rFonts w:ascii="Courier New" w:hAnsi="Courier New" w:cs="Courier New"/>
          <w:color w:val="auto"/>
        </w:rPr>
        <w:t xml:space="preserve">, I </w:t>
      </w:r>
      <w:r w:rsidR="00DA401A">
        <w:rPr>
          <w:rFonts w:ascii="Courier New" w:hAnsi="Courier New" w:cs="Courier New"/>
          <w:color w:val="auto"/>
        </w:rPr>
        <w:t xml:space="preserve">mailed (via USPS) </w:t>
      </w:r>
      <w:r w:rsidRPr="007810C8">
        <w:rPr>
          <w:rFonts w:ascii="Courier New" w:hAnsi="Courier New" w:cs="Courier New"/>
          <w:color w:val="auto"/>
        </w:rPr>
        <w:t xml:space="preserve">the foregoing </w:t>
      </w:r>
      <w:r w:rsidR="00DA401A">
        <w:rPr>
          <w:rFonts w:ascii="Courier New" w:hAnsi="Courier New" w:cs="Courier New"/>
          <w:color w:val="auto"/>
        </w:rPr>
        <w:t xml:space="preserve">to </w:t>
      </w:r>
      <w:r w:rsidRPr="007810C8">
        <w:rPr>
          <w:rFonts w:ascii="Courier New" w:hAnsi="Courier New" w:cs="Courier New"/>
          <w:color w:val="auto"/>
        </w:rPr>
        <w:t>the Clerk of Courts</w:t>
      </w:r>
      <w:r w:rsidR="00DA401A">
        <w:rPr>
          <w:rFonts w:ascii="Courier New" w:hAnsi="Courier New" w:cs="Courier New"/>
          <w:color w:val="auto"/>
        </w:rPr>
        <w:t xml:space="preserve">. Plus, I sent an electronic copy to the people on </w:t>
      </w:r>
      <w:r w:rsidRPr="007810C8">
        <w:rPr>
          <w:rFonts w:ascii="Courier New" w:hAnsi="Courier New" w:cs="Courier New"/>
          <w:color w:val="auto"/>
        </w:rPr>
        <w:t xml:space="preserve">the </w:t>
      </w:r>
      <w:r w:rsidR="00005777">
        <w:rPr>
          <w:rFonts w:ascii="Courier New" w:hAnsi="Courier New" w:cs="Courier New"/>
          <w:color w:val="auto"/>
        </w:rPr>
        <w:t>attached service list</w:t>
      </w:r>
      <w:r w:rsidR="000C285A">
        <w:rPr>
          <w:rFonts w:ascii="Courier New" w:hAnsi="Courier New" w:cs="Courier New"/>
          <w:color w:val="auto"/>
        </w:rPr>
        <w:t xml:space="preserve"> (Rule 29 Sup. Ct. R.)</w:t>
      </w:r>
      <w:r w:rsidR="00005777">
        <w:rPr>
          <w:rFonts w:ascii="Courier New" w:hAnsi="Courier New" w:cs="Courier New"/>
          <w:color w:val="auto"/>
        </w:rPr>
        <w:t>.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5035"/>
      </w:tblGrid>
      <w:tr w:rsidR="00005777" w:rsidRPr="007810C8" w14:paraId="0D62353F" w14:textId="77777777" w:rsidTr="0048781E">
        <w:trPr>
          <w:trHeight w:val="504"/>
        </w:trPr>
        <w:tc>
          <w:tcPr>
            <w:tcW w:w="4675" w:type="dxa"/>
            <w:vAlign w:val="center"/>
          </w:tcPr>
          <w:p w14:paraId="282E2287" w14:textId="77777777" w:rsidR="00005777" w:rsidRPr="007810C8" w:rsidRDefault="00005777" w:rsidP="00E8250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center"/>
          </w:tcPr>
          <w:p w14:paraId="547E53D0" w14:textId="5283180D" w:rsidR="00005777" w:rsidRPr="007810C8" w:rsidRDefault="00005777" w:rsidP="00E8250A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/s/ Elias Makere</w:t>
            </w:r>
          </w:p>
        </w:tc>
      </w:tr>
    </w:tbl>
    <w:p w14:paraId="27DAA26D" w14:textId="77777777" w:rsidR="001E60BA" w:rsidRDefault="001E60BA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</w:p>
    <w:p w14:paraId="571DF719" w14:textId="77777777" w:rsidR="001E60BA" w:rsidRDefault="001E60BA">
      <w:pPr>
        <w:rPr>
          <w:rFonts w:ascii="Courier New" w:eastAsiaTheme="minorHAnsi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u w:val="single"/>
        </w:rPr>
        <w:br w:type="page"/>
      </w:r>
    </w:p>
    <w:p w14:paraId="43EE8323" w14:textId="0995E925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lastRenderedPageBreak/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D47440" w:rsidRPr="006B090B" w14:paraId="568A7511" w14:textId="77777777" w:rsidTr="00BD4849">
        <w:trPr>
          <w:trHeight w:val="1224"/>
        </w:trPr>
        <w:tc>
          <w:tcPr>
            <w:tcW w:w="10075" w:type="dxa"/>
          </w:tcPr>
          <w:p w14:paraId="38D762BB" w14:textId="77777777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  <w:vertAlign w:val="superscript"/>
              </w:rPr>
            </w:pPr>
            <w:bookmarkStart w:id="21" w:name="N001" w:colFirst="0" w:colLast="0"/>
            <w:r w:rsidRPr="006B090B"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1/</w:t>
            </w:r>
          </w:p>
          <w:p w14:paraId="76C09E6B" w14:textId="7A722101" w:rsidR="00D47440" w:rsidRPr="00D47440" w:rsidRDefault="00D47440" w:rsidP="00DA401A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34C18621" w14:textId="77777777" w:rsidR="00DA401A" w:rsidRDefault="00DA401A" w:rsidP="00DA401A">
      <w:pPr>
        <w:spacing w:before="240"/>
        <w:rPr>
          <w:rFonts w:ascii="Courier New" w:hAnsi="Courier New" w:cs="Courier New"/>
          <w:bCs/>
        </w:rPr>
      </w:pPr>
      <w:bookmarkStart w:id="22" w:name="_Hlk139887971"/>
      <w:bookmarkStart w:id="23" w:name="_Hlk121907188"/>
      <w:bookmarkEnd w:id="2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7F4381D7" w14:textId="226934DC" w:rsidR="00DA401A" w:rsidRDefault="009F01EC" w:rsidP="00DA401A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8" w:history="1">
        <w:r w:rsidR="00DA401A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TextBookDiscrimination.com/Guides/Petitions/Certiorari</w:t>
        </w:r>
      </w:hyperlink>
    </w:p>
    <w:bookmarkEnd w:id="22"/>
    <w:p w14:paraId="5BD91DD9" w14:textId="77777777" w:rsidR="00DA401A" w:rsidRPr="007810C8" w:rsidRDefault="00DA401A" w:rsidP="00DA401A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DA401A" w:rsidRPr="007810C8" w14:paraId="5088747D" w14:textId="77777777" w:rsidTr="00A06A15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335AFAB4" w14:textId="77777777" w:rsidR="00DA401A" w:rsidRPr="00E4136C" w:rsidRDefault="00DA401A" w:rsidP="00A06A1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450A24F" w14:textId="77777777" w:rsidR="00DA401A" w:rsidRDefault="00DA401A" w:rsidP="00A06A1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646F7F26" w14:textId="77777777" w:rsidR="00DA401A" w:rsidRDefault="00DA401A" w:rsidP="00A06A1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46DB577" w14:textId="77777777" w:rsidR="00DA401A" w:rsidRDefault="00DA401A" w:rsidP="00A06A1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FD755D9" w14:textId="77777777" w:rsidR="00DA401A" w:rsidRDefault="00DA401A" w:rsidP="00A06A1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305217A" w14:textId="77777777" w:rsidR="00DA401A" w:rsidRPr="00E4136C" w:rsidRDefault="00DA401A" w:rsidP="00A06A1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6E20F47" w14:textId="77777777" w:rsidR="00DA401A" w:rsidRDefault="00DA401A" w:rsidP="00A06A1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7970D4FB" w14:textId="77777777" w:rsidR="00DA401A" w:rsidRPr="00005777" w:rsidRDefault="00DA401A" w:rsidP="00A06A15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78A7983E" w14:textId="77777777" w:rsidR="00DA401A" w:rsidRPr="007810C8" w:rsidRDefault="00DA401A" w:rsidP="00A06A15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360C14CC" w14:textId="77777777" w:rsidR="009F01EC" w:rsidRDefault="009F01EC" w:rsidP="00DA401A">
      <w:pPr>
        <w:rPr>
          <w:rFonts w:ascii="Courier New" w:hAnsi="Courier New" w:cs="Courier New"/>
        </w:rPr>
        <w:sectPr w:rsidR="009F01EC" w:rsidSect="00F16DCA">
          <w:footerReference w:type="default" r:id="rId29"/>
          <w:pgSz w:w="12240" w:h="15840"/>
          <w:pgMar w:top="720" w:right="720" w:bottom="720" w:left="720" w:header="720" w:footer="720" w:gutter="0"/>
          <w:pgNumType w:start="1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F01EC" w:rsidRPr="000C3158" w14:paraId="3EC919CF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FCE6955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CABB7F9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2BD99FC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F01EC" w:rsidRPr="000C3158" w14:paraId="68A59E7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3EFFC0F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011A970" wp14:editId="409DDF5E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6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6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01EC" w:rsidRPr="000C3158" w14:paraId="5268C39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4BD4553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C1951EC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33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F01EC" w:rsidRPr="000C3158" w14:paraId="4A0A8A0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8247789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F01EC" w:rsidRPr="000C3158" w14:paraId="1F28B0A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15DFE6B" w14:textId="77777777" w:rsidR="009F01EC" w:rsidRPr="000C3158" w:rsidRDefault="009F01E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38EDD0A" wp14:editId="1AC2791D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DF61A79" w14:textId="77777777" w:rsidR="009F01EC" w:rsidRPr="000C3158" w:rsidRDefault="009F01E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3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562785C" w14:textId="77777777" w:rsidR="009F01EC" w:rsidRPr="000C3158" w:rsidRDefault="009F01E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DB04A8B" w14:textId="77777777" w:rsidR="009F01EC" w:rsidRPr="000C3158" w:rsidRDefault="009F01E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1AD1505" wp14:editId="580C1F3B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31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31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01EC" w:rsidRPr="000C3158" w14:paraId="57ADB717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70CED52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5F96504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BA5189B" w14:textId="77777777" w:rsidR="009F01EC" w:rsidRPr="000C3158" w:rsidRDefault="009F01E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1DE9C3E4" w14:textId="5FED84CA" w:rsidR="00DA401A" w:rsidRDefault="00DA401A" w:rsidP="00DA401A">
      <w:pPr>
        <w:rPr>
          <w:rFonts w:ascii="Courier New" w:hAnsi="Courier New" w:cs="Courier New"/>
        </w:rPr>
      </w:pPr>
    </w:p>
    <w:bookmarkEnd w:id="23"/>
    <w:sectPr w:rsidR="00DA401A" w:rsidSect="009F01EC">
      <w:footerReference w:type="default" r:id="rId3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A87023" w:rsidRDefault="00A87023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A87023" w:rsidRDefault="00A87023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3B191" w14:textId="77777777" w:rsidR="009F01EC" w:rsidRPr="00C41F43" w:rsidRDefault="009F01E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93FDCF1" w14:textId="77777777" w:rsidR="009F01EC" w:rsidRDefault="009F01E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20BFE83" w14:textId="77777777" w:rsidR="009F01EC" w:rsidRPr="00FF6121" w:rsidRDefault="009F01E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49A3F" w14:textId="5D22C89A" w:rsidR="00A87023" w:rsidRPr="00731BEE" w:rsidRDefault="00A87023" w:rsidP="00731BEE">
    <w:pPr>
      <w:pStyle w:val="Footer"/>
      <w:jc w:val="center"/>
    </w:pPr>
    <w:r>
      <w:t>C3 of C3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3E6EE" w14:textId="77777777" w:rsidR="00A87023" w:rsidRDefault="00A87023" w:rsidP="00D61F69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5972D" w14:textId="13E7FADC" w:rsidR="00A87023" w:rsidRPr="00731BEE" w:rsidRDefault="00A87023" w:rsidP="00731BEE">
    <w:pPr>
      <w:pStyle w:val="Footer"/>
      <w:jc w:val="center"/>
    </w:pPr>
    <w:r>
      <w:t>C2 of C2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44D9D" w14:textId="7556FE10" w:rsidR="00A87023" w:rsidRDefault="00A87023" w:rsidP="00D61F69">
    <w:pPr>
      <w:pStyle w:val="Footer"/>
      <w:jc w:val="center"/>
    </w:pPr>
    <w:r>
      <w:t>C1 of C2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0184" w14:textId="77777777" w:rsidR="00A87023" w:rsidRPr="00731BEE" w:rsidRDefault="00A87023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80D38" w14:textId="01F000ED" w:rsidR="00A87023" w:rsidRDefault="00A87023" w:rsidP="00D61F69">
    <w:pPr>
      <w:pStyle w:val="Footer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9D4E669" w:rsidR="00A87023" w:rsidRDefault="00A87023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325E" w14:textId="49C1023C" w:rsidR="00A87023" w:rsidRDefault="00A87023" w:rsidP="00F16DCA">
    <w:pPr>
      <w:pStyle w:val="Footer"/>
      <w:jc w:val="cen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70009" w14:textId="77777777" w:rsidR="009F01EC" w:rsidRPr="00C41F43" w:rsidRDefault="009F01E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1693ECC" w14:textId="77777777" w:rsidR="009F01EC" w:rsidRDefault="009F01E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D9AF6AC" w14:textId="77777777" w:rsidR="009F01EC" w:rsidRPr="00FF6121" w:rsidRDefault="009F01E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A87023" w:rsidRDefault="00A87023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A87023" w:rsidRDefault="00A87023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798E1" w14:textId="77777777" w:rsidR="00A87023" w:rsidRDefault="00A870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A6EB9"/>
    <w:multiLevelType w:val="hybridMultilevel"/>
    <w:tmpl w:val="7764C73C"/>
    <w:lvl w:ilvl="0" w:tplc="2256C0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15DAF"/>
    <w:multiLevelType w:val="hybridMultilevel"/>
    <w:tmpl w:val="0302DB0E"/>
    <w:lvl w:ilvl="0" w:tplc="328A3E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6329D8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B31029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DC2F66"/>
    <w:multiLevelType w:val="hybridMultilevel"/>
    <w:tmpl w:val="324C02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BD2F5D"/>
    <w:multiLevelType w:val="hybridMultilevel"/>
    <w:tmpl w:val="87BCD8F2"/>
    <w:lvl w:ilvl="0" w:tplc="04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480283"/>
    <w:multiLevelType w:val="hybridMultilevel"/>
    <w:tmpl w:val="DF486B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D3119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377BC4"/>
    <w:multiLevelType w:val="hybridMultilevel"/>
    <w:tmpl w:val="2954EFB4"/>
    <w:lvl w:ilvl="0" w:tplc="31A0150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0E57A6B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2F53F5"/>
    <w:multiLevelType w:val="hybridMultilevel"/>
    <w:tmpl w:val="8FF094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4102EE"/>
    <w:multiLevelType w:val="hybridMultilevel"/>
    <w:tmpl w:val="4C8E4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1E66B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0E6F2D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E7056A4"/>
    <w:multiLevelType w:val="hybridMultilevel"/>
    <w:tmpl w:val="0736F7F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F757E6A"/>
    <w:multiLevelType w:val="hybridMultilevel"/>
    <w:tmpl w:val="DCDEE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1B7A4D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FC73DA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ED81E6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DD114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CC6CA0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9"/>
  </w:num>
  <w:num w:numId="2">
    <w:abstractNumId w:val="24"/>
  </w:num>
  <w:num w:numId="3">
    <w:abstractNumId w:val="19"/>
  </w:num>
  <w:num w:numId="4">
    <w:abstractNumId w:val="15"/>
  </w:num>
  <w:num w:numId="5">
    <w:abstractNumId w:val="26"/>
  </w:num>
  <w:num w:numId="6">
    <w:abstractNumId w:val="9"/>
  </w:num>
  <w:num w:numId="7">
    <w:abstractNumId w:val="34"/>
  </w:num>
  <w:num w:numId="8">
    <w:abstractNumId w:val="21"/>
  </w:num>
  <w:num w:numId="9">
    <w:abstractNumId w:val="35"/>
  </w:num>
  <w:num w:numId="10">
    <w:abstractNumId w:val="0"/>
  </w:num>
  <w:num w:numId="11">
    <w:abstractNumId w:val="12"/>
  </w:num>
  <w:num w:numId="12">
    <w:abstractNumId w:val="7"/>
  </w:num>
  <w:num w:numId="13">
    <w:abstractNumId w:val="25"/>
  </w:num>
  <w:num w:numId="14">
    <w:abstractNumId w:val="16"/>
  </w:num>
  <w:num w:numId="15">
    <w:abstractNumId w:val="6"/>
  </w:num>
  <w:num w:numId="16">
    <w:abstractNumId w:val="3"/>
  </w:num>
  <w:num w:numId="17">
    <w:abstractNumId w:val="20"/>
  </w:num>
  <w:num w:numId="18">
    <w:abstractNumId w:val="33"/>
  </w:num>
  <w:num w:numId="19">
    <w:abstractNumId w:val="10"/>
  </w:num>
  <w:num w:numId="20">
    <w:abstractNumId w:val="4"/>
  </w:num>
  <w:num w:numId="21">
    <w:abstractNumId w:val="22"/>
  </w:num>
  <w:num w:numId="22">
    <w:abstractNumId w:val="32"/>
  </w:num>
  <w:num w:numId="23">
    <w:abstractNumId w:val="5"/>
  </w:num>
  <w:num w:numId="24">
    <w:abstractNumId w:val="28"/>
  </w:num>
  <w:num w:numId="25">
    <w:abstractNumId w:val="18"/>
  </w:num>
  <w:num w:numId="26">
    <w:abstractNumId w:val="14"/>
  </w:num>
  <w:num w:numId="27">
    <w:abstractNumId w:val="11"/>
  </w:num>
  <w:num w:numId="28">
    <w:abstractNumId w:val="27"/>
  </w:num>
  <w:num w:numId="29">
    <w:abstractNumId w:val="31"/>
  </w:num>
  <w:num w:numId="30">
    <w:abstractNumId w:val="1"/>
  </w:num>
  <w:num w:numId="31">
    <w:abstractNumId w:val="2"/>
  </w:num>
  <w:num w:numId="32">
    <w:abstractNumId w:val="30"/>
  </w:num>
  <w:num w:numId="33">
    <w:abstractNumId w:val="13"/>
  </w:num>
  <w:num w:numId="34">
    <w:abstractNumId w:val="23"/>
  </w:num>
  <w:num w:numId="35">
    <w:abstractNumId w:val="8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B"/>
    <w:rsid w:val="00001F7E"/>
    <w:rsid w:val="00002F56"/>
    <w:rsid w:val="00005777"/>
    <w:rsid w:val="00006196"/>
    <w:rsid w:val="000063DA"/>
    <w:rsid w:val="00006606"/>
    <w:rsid w:val="0000758B"/>
    <w:rsid w:val="00007991"/>
    <w:rsid w:val="00007A8A"/>
    <w:rsid w:val="00007AED"/>
    <w:rsid w:val="00015630"/>
    <w:rsid w:val="00015C40"/>
    <w:rsid w:val="00016895"/>
    <w:rsid w:val="00020265"/>
    <w:rsid w:val="00022038"/>
    <w:rsid w:val="00022D57"/>
    <w:rsid w:val="00024D5D"/>
    <w:rsid w:val="00025158"/>
    <w:rsid w:val="000251B8"/>
    <w:rsid w:val="0002548D"/>
    <w:rsid w:val="00027E57"/>
    <w:rsid w:val="0003023A"/>
    <w:rsid w:val="000358E1"/>
    <w:rsid w:val="00035BF0"/>
    <w:rsid w:val="00036031"/>
    <w:rsid w:val="0003665A"/>
    <w:rsid w:val="0003685E"/>
    <w:rsid w:val="00036944"/>
    <w:rsid w:val="000377A8"/>
    <w:rsid w:val="0004113B"/>
    <w:rsid w:val="00042054"/>
    <w:rsid w:val="000426E6"/>
    <w:rsid w:val="0004415A"/>
    <w:rsid w:val="00044DCD"/>
    <w:rsid w:val="00046723"/>
    <w:rsid w:val="00046780"/>
    <w:rsid w:val="00047529"/>
    <w:rsid w:val="00047A89"/>
    <w:rsid w:val="0005180C"/>
    <w:rsid w:val="00052A26"/>
    <w:rsid w:val="00054628"/>
    <w:rsid w:val="00055017"/>
    <w:rsid w:val="000568E0"/>
    <w:rsid w:val="0006102D"/>
    <w:rsid w:val="00061A05"/>
    <w:rsid w:val="00061EDD"/>
    <w:rsid w:val="000632B8"/>
    <w:rsid w:val="00063FF8"/>
    <w:rsid w:val="000647D9"/>
    <w:rsid w:val="00066791"/>
    <w:rsid w:val="00070D41"/>
    <w:rsid w:val="000718DE"/>
    <w:rsid w:val="000725B1"/>
    <w:rsid w:val="0007430B"/>
    <w:rsid w:val="00074F23"/>
    <w:rsid w:val="00081F4D"/>
    <w:rsid w:val="00084D67"/>
    <w:rsid w:val="000874A1"/>
    <w:rsid w:val="00090286"/>
    <w:rsid w:val="00090436"/>
    <w:rsid w:val="00091845"/>
    <w:rsid w:val="000941C3"/>
    <w:rsid w:val="00094C83"/>
    <w:rsid w:val="000955D1"/>
    <w:rsid w:val="00095615"/>
    <w:rsid w:val="000966FA"/>
    <w:rsid w:val="00097826"/>
    <w:rsid w:val="000A190D"/>
    <w:rsid w:val="000A4BFC"/>
    <w:rsid w:val="000A5684"/>
    <w:rsid w:val="000A6EFE"/>
    <w:rsid w:val="000A7494"/>
    <w:rsid w:val="000B171D"/>
    <w:rsid w:val="000B21C5"/>
    <w:rsid w:val="000B2585"/>
    <w:rsid w:val="000B303E"/>
    <w:rsid w:val="000B4EB8"/>
    <w:rsid w:val="000B5211"/>
    <w:rsid w:val="000B53BC"/>
    <w:rsid w:val="000B795A"/>
    <w:rsid w:val="000C0306"/>
    <w:rsid w:val="000C285A"/>
    <w:rsid w:val="000C5098"/>
    <w:rsid w:val="000C60FA"/>
    <w:rsid w:val="000C786F"/>
    <w:rsid w:val="000D1AD0"/>
    <w:rsid w:val="000D2F0C"/>
    <w:rsid w:val="000D4DC5"/>
    <w:rsid w:val="000D6AAA"/>
    <w:rsid w:val="000D7DC0"/>
    <w:rsid w:val="000E0CAF"/>
    <w:rsid w:val="000E2E9E"/>
    <w:rsid w:val="000E7538"/>
    <w:rsid w:val="000F1C4C"/>
    <w:rsid w:val="000F4C19"/>
    <w:rsid w:val="000F5060"/>
    <w:rsid w:val="000F75D5"/>
    <w:rsid w:val="000F7E17"/>
    <w:rsid w:val="00103EBC"/>
    <w:rsid w:val="00104844"/>
    <w:rsid w:val="001057A9"/>
    <w:rsid w:val="00105D3A"/>
    <w:rsid w:val="00111DBA"/>
    <w:rsid w:val="001123D7"/>
    <w:rsid w:val="00113BC2"/>
    <w:rsid w:val="00114E30"/>
    <w:rsid w:val="00115B79"/>
    <w:rsid w:val="001178D1"/>
    <w:rsid w:val="00117E62"/>
    <w:rsid w:val="00121AF6"/>
    <w:rsid w:val="00124095"/>
    <w:rsid w:val="00124732"/>
    <w:rsid w:val="00125C24"/>
    <w:rsid w:val="00126484"/>
    <w:rsid w:val="00131516"/>
    <w:rsid w:val="001331FB"/>
    <w:rsid w:val="00133D40"/>
    <w:rsid w:val="00134689"/>
    <w:rsid w:val="001347EC"/>
    <w:rsid w:val="00137727"/>
    <w:rsid w:val="00142685"/>
    <w:rsid w:val="00146536"/>
    <w:rsid w:val="00147A84"/>
    <w:rsid w:val="00147AD6"/>
    <w:rsid w:val="00150743"/>
    <w:rsid w:val="001509BB"/>
    <w:rsid w:val="00151BC0"/>
    <w:rsid w:val="001538EA"/>
    <w:rsid w:val="00160AE7"/>
    <w:rsid w:val="001614E8"/>
    <w:rsid w:val="00161654"/>
    <w:rsid w:val="0016391C"/>
    <w:rsid w:val="00165E17"/>
    <w:rsid w:val="001675C5"/>
    <w:rsid w:val="00170A33"/>
    <w:rsid w:val="001711B3"/>
    <w:rsid w:val="00171E21"/>
    <w:rsid w:val="0017465A"/>
    <w:rsid w:val="001762AB"/>
    <w:rsid w:val="00177BC4"/>
    <w:rsid w:val="00177FD0"/>
    <w:rsid w:val="0018084B"/>
    <w:rsid w:val="001808C5"/>
    <w:rsid w:val="001827BF"/>
    <w:rsid w:val="00182D22"/>
    <w:rsid w:val="00184A02"/>
    <w:rsid w:val="00184A58"/>
    <w:rsid w:val="00187411"/>
    <w:rsid w:val="001874AF"/>
    <w:rsid w:val="001928A5"/>
    <w:rsid w:val="00193041"/>
    <w:rsid w:val="0019498F"/>
    <w:rsid w:val="0019714F"/>
    <w:rsid w:val="00197DFB"/>
    <w:rsid w:val="001A44E0"/>
    <w:rsid w:val="001A54E9"/>
    <w:rsid w:val="001A6D0B"/>
    <w:rsid w:val="001A7FC4"/>
    <w:rsid w:val="001B0D48"/>
    <w:rsid w:val="001B1622"/>
    <w:rsid w:val="001B2375"/>
    <w:rsid w:val="001B387E"/>
    <w:rsid w:val="001B39F0"/>
    <w:rsid w:val="001B4C2F"/>
    <w:rsid w:val="001B5D56"/>
    <w:rsid w:val="001B76BE"/>
    <w:rsid w:val="001C255E"/>
    <w:rsid w:val="001C2EB0"/>
    <w:rsid w:val="001C3CB3"/>
    <w:rsid w:val="001C413F"/>
    <w:rsid w:val="001D1E20"/>
    <w:rsid w:val="001D22C6"/>
    <w:rsid w:val="001D6DBD"/>
    <w:rsid w:val="001D768B"/>
    <w:rsid w:val="001D7CEA"/>
    <w:rsid w:val="001E2252"/>
    <w:rsid w:val="001E2919"/>
    <w:rsid w:val="001E2E91"/>
    <w:rsid w:val="001E341F"/>
    <w:rsid w:val="001E60BA"/>
    <w:rsid w:val="001E6DF5"/>
    <w:rsid w:val="001E76C8"/>
    <w:rsid w:val="001F0340"/>
    <w:rsid w:val="001F0B19"/>
    <w:rsid w:val="001F0D58"/>
    <w:rsid w:val="001F408A"/>
    <w:rsid w:val="001F51FA"/>
    <w:rsid w:val="001F5708"/>
    <w:rsid w:val="001F6089"/>
    <w:rsid w:val="00202703"/>
    <w:rsid w:val="00203376"/>
    <w:rsid w:val="002068E4"/>
    <w:rsid w:val="002122F7"/>
    <w:rsid w:val="0021582D"/>
    <w:rsid w:val="00217311"/>
    <w:rsid w:val="0022269B"/>
    <w:rsid w:val="00224264"/>
    <w:rsid w:val="00224F82"/>
    <w:rsid w:val="00226030"/>
    <w:rsid w:val="00227B9F"/>
    <w:rsid w:val="0023003B"/>
    <w:rsid w:val="002300B7"/>
    <w:rsid w:val="002343DB"/>
    <w:rsid w:val="0023457C"/>
    <w:rsid w:val="002427C4"/>
    <w:rsid w:val="0024417D"/>
    <w:rsid w:val="0024787C"/>
    <w:rsid w:val="002507C4"/>
    <w:rsid w:val="002510DD"/>
    <w:rsid w:val="00251CC5"/>
    <w:rsid w:val="002521AA"/>
    <w:rsid w:val="00252FEB"/>
    <w:rsid w:val="002551A9"/>
    <w:rsid w:val="0025525D"/>
    <w:rsid w:val="00255A9B"/>
    <w:rsid w:val="00255C00"/>
    <w:rsid w:val="002579FC"/>
    <w:rsid w:val="00260A79"/>
    <w:rsid w:val="00260CAD"/>
    <w:rsid w:val="00261F16"/>
    <w:rsid w:val="00266019"/>
    <w:rsid w:val="002665B7"/>
    <w:rsid w:val="00270AD4"/>
    <w:rsid w:val="0027142C"/>
    <w:rsid w:val="002738F4"/>
    <w:rsid w:val="002759CC"/>
    <w:rsid w:val="00275A99"/>
    <w:rsid w:val="00276E1C"/>
    <w:rsid w:val="00276EAB"/>
    <w:rsid w:val="0027729A"/>
    <w:rsid w:val="002775AE"/>
    <w:rsid w:val="00282634"/>
    <w:rsid w:val="002838F5"/>
    <w:rsid w:val="002858EB"/>
    <w:rsid w:val="00287D7E"/>
    <w:rsid w:val="00290850"/>
    <w:rsid w:val="00293DC7"/>
    <w:rsid w:val="0029599B"/>
    <w:rsid w:val="00297B33"/>
    <w:rsid w:val="002A4BFE"/>
    <w:rsid w:val="002B1E1D"/>
    <w:rsid w:val="002B4F51"/>
    <w:rsid w:val="002B79D7"/>
    <w:rsid w:val="002C1AED"/>
    <w:rsid w:val="002C20EF"/>
    <w:rsid w:val="002C3979"/>
    <w:rsid w:val="002C6097"/>
    <w:rsid w:val="002C63A0"/>
    <w:rsid w:val="002D0A78"/>
    <w:rsid w:val="002D1A14"/>
    <w:rsid w:val="002D322F"/>
    <w:rsid w:val="002D43AB"/>
    <w:rsid w:val="002D5941"/>
    <w:rsid w:val="002D6FAD"/>
    <w:rsid w:val="002E03CF"/>
    <w:rsid w:val="002E0C8D"/>
    <w:rsid w:val="002E257B"/>
    <w:rsid w:val="002E2A4A"/>
    <w:rsid w:val="002E2E6F"/>
    <w:rsid w:val="002E41E0"/>
    <w:rsid w:val="002E53F8"/>
    <w:rsid w:val="002E5A85"/>
    <w:rsid w:val="002F04EA"/>
    <w:rsid w:val="002F0FD3"/>
    <w:rsid w:val="002F354F"/>
    <w:rsid w:val="002F4B7F"/>
    <w:rsid w:val="002F4FC7"/>
    <w:rsid w:val="00301A71"/>
    <w:rsid w:val="00302812"/>
    <w:rsid w:val="0030347A"/>
    <w:rsid w:val="00303816"/>
    <w:rsid w:val="003062FD"/>
    <w:rsid w:val="00307550"/>
    <w:rsid w:val="0031000D"/>
    <w:rsid w:val="0031045F"/>
    <w:rsid w:val="00316DCC"/>
    <w:rsid w:val="00320249"/>
    <w:rsid w:val="003241D1"/>
    <w:rsid w:val="003269D0"/>
    <w:rsid w:val="00330704"/>
    <w:rsid w:val="003315D3"/>
    <w:rsid w:val="003318A1"/>
    <w:rsid w:val="0033204A"/>
    <w:rsid w:val="0033380C"/>
    <w:rsid w:val="00333E4B"/>
    <w:rsid w:val="00333E62"/>
    <w:rsid w:val="003340C5"/>
    <w:rsid w:val="00342C64"/>
    <w:rsid w:val="0034325A"/>
    <w:rsid w:val="00344F32"/>
    <w:rsid w:val="00346721"/>
    <w:rsid w:val="00351E79"/>
    <w:rsid w:val="00352788"/>
    <w:rsid w:val="00360696"/>
    <w:rsid w:val="003619E7"/>
    <w:rsid w:val="003679A6"/>
    <w:rsid w:val="00370270"/>
    <w:rsid w:val="003703E7"/>
    <w:rsid w:val="003707E9"/>
    <w:rsid w:val="00372D20"/>
    <w:rsid w:val="00373770"/>
    <w:rsid w:val="00373BD3"/>
    <w:rsid w:val="003754A4"/>
    <w:rsid w:val="00375DE5"/>
    <w:rsid w:val="0038073B"/>
    <w:rsid w:val="003827CB"/>
    <w:rsid w:val="003830D4"/>
    <w:rsid w:val="003835FC"/>
    <w:rsid w:val="00384B51"/>
    <w:rsid w:val="0038531B"/>
    <w:rsid w:val="003868EB"/>
    <w:rsid w:val="003871D0"/>
    <w:rsid w:val="00392C9E"/>
    <w:rsid w:val="00394586"/>
    <w:rsid w:val="00395ABF"/>
    <w:rsid w:val="00396444"/>
    <w:rsid w:val="003A0FD9"/>
    <w:rsid w:val="003A230E"/>
    <w:rsid w:val="003A34C2"/>
    <w:rsid w:val="003A60EF"/>
    <w:rsid w:val="003A63E6"/>
    <w:rsid w:val="003B0C76"/>
    <w:rsid w:val="003B10A4"/>
    <w:rsid w:val="003B1801"/>
    <w:rsid w:val="003B4DE1"/>
    <w:rsid w:val="003C0402"/>
    <w:rsid w:val="003C5004"/>
    <w:rsid w:val="003D5B06"/>
    <w:rsid w:val="003E1232"/>
    <w:rsid w:val="003E3F5F"/>
    <w:rsid w:val="003E4556"/>
    <w:rsid w:val="003E4FB4"/>
    <w:rsid w:val="003E5CB1"/>
    <w:rsid w:val="003E6AE1"/>
    <w:rsid w:val="003F05E7"/>
    <w:rsid w:val="003F0AE0"/>
    <w:rsid w:val="003F13D0"/>
    <w:rsid w:val="003F169C"/>
    <w:rsid w:val="003F2B8D"/>
    <w:rsid w:val="003F49A8"/>
    <w:rsid w:val="00400E6C"/>
    <w:rsid w:val="00402778"/>
    <w:rsid w:val="00404151"/>
    <w:rsid w:val="00404EB0"/>
    <w:rsid w:val="00405784"/>
    <w:rsid w:val="0040592B"/>
    <w:rsid w:val="004060B8"/>
    <w:rsid w:val="0041235B"/>
    <w:rsid w:val="00412A14"/>
    <w:rsid w:val="0041321B"/>
    <w:rsid w:val="00414461"/>
    <w:rsid w:val="004158D8"/>
    <w:rsid w:val="00415F0C"/>
    <w:rsid w:val="0041758E"/>
    <w:rsid w:val="004227EE"/>
    <w:rsid w:val="004261DC"/>
    <w:rsid w:val="00427FDA"/>
    <w:rsid w:val="0043122F"/>
    <w:rsid w:val="00431956"/>
    <w:rsid w:val="00431ABF"/>
    <w:rsid w:val="00432441"/>
    <w:rsid w:val="00432B6B"/>
    <w:rsid w:val="00433ABE"/>
    <w:rsid w:val="004347DF"/>
    <w:rsid w:val="0044091B"/>
    <w:rsid w:val="00442ACE"/>
    <w:rsid w:val="00444BEC"/>
    <w:rsid w:val="00446890"/>
    <w:rsid w:val="00452DED"/>
    <w:rsid w:val="00454828"/>
    <w:rsid w:val="00455B82"/>
    <w:rsid w:val="00461C91"/>
    <w:rsid w:val="00462C51"/>
    <w:rsid w:val="004632B8"/>
    <w:rsid w:val="00463380"/>
    <w:rsid w:val="00464AF9"/>
    <w:rsid w:val="00470085"/>
    <w:rsid w:val="004720CE"/>
    <w:rsid w:val="00472684"/>
    <w:rsid w:val="00473951"/>
    <w:rsid w:val="00473F9C"/>
    <w:rsid w:val="00474207"/>
    <w:rsid w:val="00476176"/>
    <w:rsid w:val="00476AC4"/>
    <w:rsid w:val="00477465"/>
    <w:rsid w:val="004802F4"/>
    <w:rsid w:val="0048265C"/>
    <w:rsid w:val="0048781E"/>
    <w:rsid w:val="004878CF"/>
    <w:rsid w:val="00487B99"/>
    <w:rsid w:val="00490C54"/>
    <w:rsid w:val="004910DF"/>
    <w:rsid w:val="0049204D"/>
    <w:rsid w:val="00492F67"/>
    <w:rsid w:val="004956AF"/>
    <w:rsid w:val="0049575A"/>
    <w:rsid w:val="004A1467"/>
    <w:rsid w:val="004A22B8"/>
    <w:rsid w:val="004A25A9"/>
    <w:rsid w:val="004A2AFD"/>
    <w:rsid w:val="004A2B22"/>
    <w:rsid w:val="004A43B0"/>
    <w:rsid w:val="004A46CC"/>
    <w:rsid w:val="004A5A5E"/>
    <w:rsid w:val="004A7B10"/>
    <w:rsid w:val="004B00F1"/>
    <w:rsid w:val="004B31AE"/>
    <w:rsid w:val="004B3EC7"/>
    <w:rsid w:val="004B3F14"/>
    <w:rsid w:val="004B6357"/>
    <w:rsid w:val="004C0C07"/>
    <w:rsid w:val="004C0C73"/>
    <w:rsid w:val="004C6766"/>
    <w:rsid w:val="004C75B1"/>
    <w:rsid w:val="004D0391"/>
    <w:rsid w:val="004D0F3C"/>
    <w:rsid w:val="004D1357"/>
    <w:rsid w:val="004D1FCF"/>
    <w:rsid w:val="004D41FC"/>
    <w:rsid w:val="004D478F"/>
    <w:rsid w:val="004D5D47"/>
    <w:rsid w:val="004D76C0"/>
    <w:rsid w:val="004D7AA6"/>
    <w:rsid w:val="004E0870"/>
    <w:rsid w:val="004E1859"/>
    <w:rsid w:val="004E1976"/>
    <w:rsid w:val="004E3898"/>
    <w:rsid w:val="004E7F9B"/>
    <w:rsid w:val="004F20F4"/>
    <w:rsid w:val="004F2100"/>
    <w:rsid w:val="004F2149"/>
    <w:rsid w:val="004F32DE"/>
    <w:rsid w:val="004F4381"/>
    <w:rsid w:val="004F5802"/>
    <w:rsid w:val="004F700C"/>
    <w:rsid w:val="004F7845"/>
    <w:rsid w:val="005012BB"/>
    <w:rsid w:val="0050291C"/>
    <w:rsid w:val="0050346B"/>
    <w:rsid w:val="00503833"/>
    <w:rsid w:val="00503BDB"/>
    <w:rsid w:val="00505E61"/>
    <w:rsid w:val="00507486"/>
    <w:rsid w:val="0051124B"/>
    <w:rsid w:val="00511F84"/>
    <w:rsid w:val="00512CE7"/>
    <w:rsid w:val="00515F3A"/>
    <w:rsid w:val="00516384"/>
    <w:rsid w:val="00516ACB"/>
    <w:rsid w:val="005256E7"/>
    <w:rsid w:val="0052656B"/>
    <w:rsid w:val="00530F72"/>
    <w:rsid w:val="00531172"/>
    <w:rsid w:val="005313B5"/>
    <w:rsid w:val="00533E62"/>
    <w:rsid w:val="005368BE"/>
    <w:rsid w:val="005374C1"/>
    <w:rsid w:val="00541264"/>
    <w:rsid w:val="00542BBB"/>
    <w:rsid w:val="005436C6"/>
    <w:rsid w:val="0054425E"/>
    <w:rsid w:val="00546307"/>
    <w:rsid w:val="00546543"/>
    <w:rsid w:val="005479D5"/>
    <w:rsid w:val="00547DC6"/>
    <w:rsid w:val="00550433"/>
    <w:rsid w:val="005517AF"/>
    <w:rsid w:val="00551B08"/>
    <w:rsid w:val="005535A4"/>
    <w:rsid w:val="00557F75"/>
    <w:rsid w:val="00561E56"/>
    <w:rsid w:val="00562C50"/>
    <w:rsid w:val="00564605"/>
    <w:rsid w:val="0056722E"/>
    <w:rsid w:val="00571E16"/>
    <w:rsid w:val="00573E18"/>
    <w:rsid w:val="005750E7"/>
    <w:rsid w:val="00575BCB"/>
    <w:rsid w:val="005769FD"/>
    <w:rsid w:val="0057794C"/>
    <w:rsid w:val="00580B7F"/>
    <w:rsid w:val="005851A1"/>
    <w:rsid w:val="00585583"/>
    <w:rsid w:val="005858E4"/>
    <w:rsid w:val="0058594D"/>
    <w:rsid w:val="0059240E"/>
    <w:rsid w:val="00593B4B"/>
    <w:rsid w:val="00593D81"/>
    <w:rsid w:val="0059403E"/>
    <w:rsid w:val="00595F9E"/>
    <w:rsid w:val="005A250A"/>
    <w:rsid w:val="005A4608"/>
    <w:rsid w:val="005B0424"/>
    <w:rsid w:val="005B304D"/>
    <w:rsid w:val="005B30A2"/>
    <w:rsid w:val="005B5C39"/>
    <w:rsid w:val="005B5D72"/>
    <w:rsid w:val="005C11D1"/>
    <w:rsid w:val="005C3414"/>
    <w:rsid w:val="005C6864"/>
    <w:rsid w:val="005D0321"/>
    <w:rsid w:val="005D0A0B"/>
    <w:rsid w:val="005D0ECC"/>
    <w:rsid w:val="005D33DD"/>
    <w:rsid w:val="005D5136"/>
    <w:rsid w:val="005D61A5"/>
    <w:rsid w:val="005E1D40"/>
    <w:rsid w:val="005E3553"/>
    <w:rsid w:val="005E4973"/>
    <w:rsid w:val="005F5381"/>
    <w:rsid w:val="005F7743"/>
    <w:rsid w:val="00600129"/>
    <w:rsid w:val="006013F0"/>
    <w:rsid w:val="00602568"/>
    <w:rsid w:val="006058FC"/>
    <w:rsid w:val="00605A30"/>
    <w:rsid w:val="00606BDD"/>
    <w:rsid w:val="00607785"/>
    <w:rsid w:val="00612D10"/>
    <w:rsid w:val="00614DFE"/>
    <w:rsid w:val="00615641"/>
    <w:rsid w:val="00630686"/>
    <w:rsid w:val="00632B02"/>
    <w:rsid w:val="00633C29"/>
    <w:rsid w:val="00633F43"/>
    <w:rsid w:val="00634D53"/>
    <w:rsid w:val="006359A3"/>
    <w:rsid w:val="00635ED0"/>
    <w:rsid w:val="006364D7"/>
    <w:rsid w:val="00637EDB"/>
    <w:rsid w:val="00643A47"/>
    <w:rsid w:val="00651D63"/>
    <w:rsid w:val="00651F49"/>
    <w:rsid w:val="00652556"/>
    <w:rsid w:val="00652FED"/>
    <w:rsid w:val="006542D5"/>
    <w:rsid w:val="006564B9"/>
    <w:rsid w:val="00656C5A"/>
    <w:rsid w:val="00656D05"/>
    <w:rsid w:val="00661D77"/>
    <w:rsid w:val="006633CC"/>
    <w:rsid w:val="0066394B"/>
    <w:rsid w:val="00667942"/>
    <w:rsid w:val="006705A6"/>
    <w:rsid w:val="00670CF9"/>
    <w:rsid w:val="00672BB4"/>
    <w:rsid w:val="00673A03"/>
    <w:rsid w:val="006746F3"/>
    <w:rsid w:val="00674731"/>
    <w:rsid w:val="00680560"/>
    <w:rsid w:val="00680AAC"/>
    <w:rsid w:val="00683E5C"/>
    <w:rsid w:val="0069107A"/>
    <w:rsid w:val="00692395"/>
    <w:rsid w:val="00693D88"/>
    <w:rsid w:val="006947BE"/>
    <w:rsid w:val="006963D3"/>
    <w:rsid w:val="00697C02"/>
    <w:rsid w:val="006A65F0"/>
    <w:rsid w:val="006A764A"/>
    <w:rsid w:val="006B060E"/>
    <w:rsid w:val="006B090B"/>
    <w:rsid w:val="006B12A9"/>
    <w:rsid w:val="006B2C49"/>
    <w:rsid w:val="006B2DA6"/>
    <w:rsid w:val="006B2DBC"/>
    <w:rsid w:val="006B3A97"/>
    <w:rsid w:val="006B47ED"/>
    <w:rsid w:val="006B5F5F"/>
    <w:rsid w:val="006B747C"/>
    <w:rsid w:val="006C15A1"/>
    <w:rsid w:val="006C1D9C"/>
    <w:rsid w:val="006C3AE3"/>
    <w:rsid w:val="006C51B3"/>
    <w:rsid w:val="006C5FC9"/>
    <w:rsid w:val="006C6B47"/>
    <w:rsid w:val="006C7434"/>
    <w:rsid w:val="006D1E10"/>
    <w:rsid w:val="006D32E7"/>
    <w:rsid w:val="006D3E69"/>
    <w:rsid w:val="006D4033"/>
    <w:rsid w:val="006D453F"/>
    <w:rsid w:val="006D4603"/>
    <w:rsid w:val="006D512F"/>
    <w:rsid w:val="006E073C"/>
    <w:rsid w:val="006E1C6B"/>
    <w:rsid w:val="006E1D57"/>
    <w:rsid w:val="006E286B"/>
    <w:rsid w:val="006E4229"/>
    <w:rsid w:val="006E6349"/>
    <w:rsid w:val="006E6F5C"/>
    <w:rsid w:val="006E754D"/>
    <w:rsid w:val="006F0482"/>
    <w:rsid w:val="006F09F4"/>
    <w:rsid w:val="006F1AA5"/>
    <w:rsid w:val="006F1BF7"/>
    <w:rsid w:val="006F40CA"/>
    <w:rsid w:val="006F4FCD"/>
    <w:rsid w:val="006F592D"/>
    <w:rsid w:val="006F7281"/>
    <w:rsid w:val="0070082B"/>
    <w:rsid w:val="00700887"/>
    <w:rsid w:val="00700B57"/>
    <w:rsid w:val="00702288"/>
    <w:rsid w:val="0070237D"/>
    <w:rsid w:val="007053CA"/>
    <w:rsid w:val="00710DED"/>
    <w:rsid w:val="00716E6C"/>
    <w:rsid w:val="0072223B"/>
    <w:rsid w:val="00723450"/>
    <w:rsid w:val="00724AF9"/>
    <w:rsid w:val="00725BDE"/>
    <w:rsid w:val="0072743D"/>
    <w:rsid w:val="00731533"/>
    <w:rsid w:val="00731BEE"/>
    <w:rsid w:val="0073263A"/>
    <w:rsid w:val="00733CC0"/>
    <w:rsid w:val="00734787"/>
    <w:rsid w:val="007347A9"/>
    <w:rsid w:val="0073606B"/>
    <w:rsid w:val="00736DB0"/>
    <w:rsid w:val="00736EDF"/>
    <w:rsid w:val="007400E7"/>
    <w:rsid w:val="0074530D"/>
    <w:rsid w:val="007462F6"/>
    <w:rsid w:val="00746B2B"/>
    <w:rsid w:val="00747156"/>
    <w:rsid w:val="00752591"/>
    <w:rsid w:val="00752ADA"/>
    <w:rsid w:val="00752B90"/>
    <w:rsid w:val="007542B8"/>
    <w:rsid w:val="007559F0"/>
    <w:rsid w:val="00757C4F"/>
    <w:rsid w:val="0076078B"/>
    <w:rsid w:val="0076471D"/>
    <w:rsid w:val="00764864"/>
    <w:rsid w:val="00764A26"/>
    <w:rsid w:val="00771B96"/>
    <w:rsid w:val="0077232D"/>
    <w:rsid w:val="007759D7"/>
    <w:rsid w:val="00776256"/>
    <w:rsid w:val="00776430"/>
    <w:rsid w:val="00781D33"/>
    <w:rsid w:val="00781D6C"/>
    <w:rsid w:val="00782DEE"/>
    <w:rsid w:val="007838D4"/>
    <w:rsid w:val="00783C27"/>
    <w:rsid w:val="00784C37"/>
    <w:rsid w:val="00786C15"/>
    <w:rsid w:val="0078736E"/>
    <w:rsid w:val="0079062F"/>
    <w:rsid w:val="00791237"/>
    <w:rsid w:val="00792006"/>
    <w:rsid w:val="0079288B"/>
    <w:rsid w:val="007930E1"/>
    <w:rsid w:val="00793999"/>
    <w:rsid w:val="0079536F"/>
    <w:rsid w:val="00795487"/>
    <w:rsid w:val="00795E64"/>
    <w:rsid w:val="007962EE"/>
    <w:rsid w:val="0079788D"/>
    <w:rsid w:val="007A0ACC"/>
    <w:rsid w:val="007A1FB7"/>
    <w:rsid w:val="007A26CE"/>
    <w:rsid w:val="007A5A33"/>
    <w:rsid w:val="007B0933"/>
    <w:rsid w:val="007B0988"/>
    <w:rsid w:val="007B18A7"/>
    <w:rsid w:val="007B316F"/>
    <w:rsid w:val="007B3BF4"/>
    <w:rsid w:val="007B4401"/>
    <w:rsid w:val="007B6D84"/>
    <w:rsid w:val="007C460F"/>
    <w:rsid w:val="007C66E4"/>
    <w:rsid w:val="007C7B80"/>
    <w:rsid w:val="007C7BA4"/>
    <w:rsid w:val="007D16F9"/>
    <w:rsid w:val="007D1A4F"/>
    <w:rsid w:val="007D284A"/>
    <w:rsid w:val="007D4C96"/>
    <w:rsid w:val="007D6048"/>
    <w:rsid w:val="007E244B"/>
    <w:rsid w:val="007E4367"/>
    <w:rsid w:val="007E4958"/>
    <w:rsid w:val="007E5B3C"/>
    <w:rsid w:val="007E7A45"/>
    <w:rsid w:val="007F05D1"/>
    <w:rsid w:val="007F0931"/>
    <w:rsid w:val="007F77E1"/>
    <w:rsid w:val="0080018C"/>
    <w:rsid w:val="00800606"/>
    <w:rsid w:val="00800771"/>
    <w:rsid w:val="00801B91"/>
    <w:rsid w:val="00802854"/>
    <w:rsid w:val="00803520"/>
    <w:rsid w:val="00804AD6"/>
    <w:rsid w:val="00806ABC"/>
    <w:rsid w:val="00807B00"/>
    <w:rsid w:val="00810B7D"/>
    <w:rsid w:val="00810E65"/>
    <w:rsid w:val="00811D98"/>
    <w:rsid w:val="008124E2"/>
    <w:rsid w:val="00813C20"/>
    <w:rsid w:val="0081418A"/>
    <w:rsid w:val="00814CCB"/>
    <w:rsid w:val="00814D41"/>
    <w:rsid w:val="00815B2D"/>
    <w:rsid w:val="008201BF"/>
    <w:rsid w:val="00821123"/>
    <w:rsid w:val="008238AD"/>
    <w:rsid w:val="00824638"/>
    <w:rsid w:val="00824D85"/>
    <w:rsid w:val="00826EB3"/>
    <w:rsid w:val="00827591"/>
    <w:rsid w:val="00830417"/>
    <w:rsid w:val="00830D29"/>
    <w:rsid w:val="00830DFB"/>
    <w:rsid w:val="00830FAC"/>
    <w:rsid w:val="00832599"/>
    <w:rsid w:val="00833569"/>
    <w:rsid w:val="0083387E"/>
    <w:rsid w:val="00833A35"/>
    <w:rsid w:val="0083556A"/>
    <w:rsid w:val="00836A30"/>
    <w:rsid w:val="00837326"/>
    <w:rsid w:val="00837A67"/>
    <w:rsid w:val="00837BF3"/>
    <w:rsid w:val="00840059"/>
    <w:rsid w:val="00840BC2"/>
    <w:rsid w:val="00844720"/>
    <w:rsid w:val="00845C9F"/>
    <w:rsid w:val="0084682B"/>
    <w:rsid w:val="0085141F"/>
    <w:rsid w:val="00854802"/>
    <w:rsid w:val="008555FC"/>
    <w:rsid w:val="008559AE"/>
    <w:rsid w:val="00855C0D"/>
    <w:rsid w:val="00857698"/>
    <w:rsid w:val="008577C5"/>
    <w:rsid w:val="00862E9F"/>
    <w:rsid w:val="00864C12"/>
    <w:rsid w:val="00866DF4"/>
    <w:rsid w:val="00876869"/>
    <w:rsid w:val="00877691"/>
    <w:rsid w:val="00880B7F"/>
    <w:rsid w:val="00885136"/>
    <w:rsid w:val="00885218"/>
    <w:rsid w:val="008856F3"/>
    <w:rsid w:val="00886415"/>
    <w:rsid w:val="00886BF8"/>
    <w:rsid w:val="0089709E"/>
    <w:rsid w:val="0089763D"/>
    <w:rsid w:val="008A2E47"/>
    <w:rsid w:val="008A4247"/>
    <w:rsid w:val="008A6597"/>
    <w:rsid w:val="008A706A"/>
    <w:rsid w:val="008A7C53"/>
    <w:rsid w:val="008B0A85"/>
    <w:rsid w:val="008B1724"/>
    <w:rsid w:val="008B1A51"/>
    <w:rsid w:val="008B49D2"/>
    <w:rsid w:val="008B6876"/>
    <w:rsid w:val="008B6C2B"/>
    <w:rsid w:val="008C3B57"/>
    <w:rsid w:val="008C3E1B"/>
    <w:rsid w:val="008C4458"/>
    <w:rsid w:val="008D04A6"/>
    <w:rsid w:val="008D2525"/>
    <w:rsid w:val="008D2709"/>
    <w:rsid w:val="008D2D54"/>
    <w:rsid w:val="008D2D79"/>
    <w:rsid w:val="008D2EAA"/>
    <w:rsid w:val="008D359B"/>
    <w:rsid w:val="008D5016"/>
    <w:rsid w:val="008D5096"/>
    <w:rsid w:val="008E00DE"/>
    <w:rsid w:val="008E13BF"/>
    <w:rsid w:val="008E688B"/>
    <w:rsid w:val="008F0737"/>
    <w:rsid w:val="008F074B"/>
    <w:rsid w:val="008F3866"/>
    <w:rsid w:val="008F6259"/>
    <w:rsid w:val="008F7DF2"/>
    <w:rsid w:val="00900C15"/>
    <w:rsid w:val="00901449"/>
    <w:rsid w:val="00901CDC"/>
    <w:rsid w:val="00901F17"/>
    <w:rsid w:val="0090414C"/>
    <w:rsid w:val="00905E14"/>
    <w:rsid w:val="009067B9"/>
    <w:rsid w:val="009157FF"/>
    <w:rsid w:val="009162AA"/>
    <w:rsid w:val="00920186"/>
    <w:rsid w:val="00920465"/>
    <w:rsid w:val="00921174"/>
    <w:rsid w:val="00921370"/>
    <w:rsid w:val="00925ABC"/>
    <w:rsid w:val="00926660"/>
    <w:rsid w:val="009306E6"/>
    <w:rsid w:val="009322F3"/>
    <w:rsid w:val="00934B52"/>
    <w:rsid w:val="00935F30"/>
    <w:rsid w:val="00941E1B"/>
    <w:rsid w:val="00943F9B"/>
    <w:rsid w:val="0094406C"/>
    <w:rsid w:val="00944657"/>
    <w:rsid w:val="00946A4B"/>
    <w:rsid w:val="00946AAF"/>
    <w:rsid w:val="00947674"/>
    <w:rsid w:val="00950B7F"/>
    <w:rsid w:val="009513DD"/>
    <w:rsid w:val="009528FB"/>
    <w:rsid w:val="00952CCF"/>
    <w:rsid w:val="009532E5"/>
    <w:rsid w:val="009547E0"/>
    <w:rsid w:val="0095511C"/>
    <w:rsid w:val="00956C4A"/>
    <w:rsid w:val="00957985"/>
    <w:rsid w:val="0096036C"/>
    <w:rsid w:val="0096043E"/>
    <w:rsid w:val="00962660"/>
    <w:rsid w:val="00962E4D"/>
    <w:rsid w:val="00966C01"/>
    <w:rsid w:val="00966DF2"/>
    <w:rsid w:val="00967C73"/>
    <w:rsid w:val="00971E63"/>
    <w:rsid w:val="00972420"/>
    <w:rsid w:val="00972802"/>
    <w:rsid w:val="0097299C"/>
    <w:rsid w:val="00972A2D"/>
    <w:rsid w:val="00972D90"/>
    <w:rsid w:val="00973761"/>
    <w:rsid w:val="00973FCF"/>
    <w:rsid w:val="00974995"/>
    <w:rsid w:val="009809C4"/>
    <w:rsid w:val="00982596"/>
    <w:rsid w:val="00983C76"/>
    <w:rsid w:val="0098512F"/>
    <w:rsid w:val="0098692B"/>
    <w:rsid w:val="0099062C"/>
    <w:rsid w:val="00991C46"/>
    <w:rsid w:val="00995511"/>
    <w:rsid w:val="00997F9C"/>
    <w:rsid w:val="009A6AB2"/>
    <w:rsid w:val="009B07C7"/>
    <w:rsid w:val="009B2E00"/>
    <w:rsid w:val="009B6E8B"/>
    <w:rsid w:val="009B70E8"/>
    <w:rsid w:val="009C0906"/>
    <w:rsid w:val="009C1AE0"/>
    <w:rsid w:val="009C30A0"/>
    <w:rsid w:val="009C37D2"/>
    <w:rsid w:val="009C5110"/>
    <w:rsid w:val="009D02ED"/>
    <w:rsid w:val="009D106F"/>
    <w:rsid w:val="009D25EC"/>
    <w:rsid w:val="009D2B13"/>
    <w:rsid w:val="009D38E4"/>
    <w:rsid w:val="009D4F83"/>
    <w:rsid w:val="009D6832"/>
    <w:rsid w:val="009D78AF"/>
    <w:rsid w:val="009E0982"/>
    <w:rsid w:val="009E0DF4"/>
    <w:rsid w:val="009E0EA4"/>
    <w:rsid w:val="009E187C"/>
    <w:rsid w:val="009E316D"/>
    <w:rsid w:val="009E3260"/>
    <w:rsid w:val="009E3F01"/>
    <w:rsid w:val="009E4C90"/>
    <w:rsid w:val="009F01EC"/>
    <w:rsid w:val="009F19B5"/>
    <w:rsid w:val="009F297D"/>
    <w:rsid w:val="009F37A2"/>
    <w:rsid w:val="009F70D0"/>
    <w:rsid w:val="009F7636"/>
    <w:rsid w:val="00A000B4"/>
    <w:rsid w:val="00A02656"/>
    <w:rsid w:val="00A049D5"/>
    <w:rsid w:val="00A06DF3"/>
    <w:rsid w:val="00A0754C"/>
    <w:rsid w:val="00A07BDE"/>
    <w:rsid w:val="00A07CAB"/>
    <w:rsid w:val="00A10B09"/>
    <w:rsid w:val="00A10DB4"/>
    <w:rsid w:val="00A11CB8"/>
    <w:rsid w:val="00A12D33"/>
    <w:rsid w:val="00A24B25"/>
    <w:rsid w:val="00A24B5D"/>
    <w:rsid w:val="00A258D5"/>
    <w:rsid w:val="00A322F6"/>
    <w:rsid w:val="00A335A0"/>
    <w:rsid w:val="00A340DF"/>
    <w:rsid w:val="00A3684E"/>
    <w:rsid w:val="00A36A08"/>
    <w:rsid w:val="00A36CDF"/>
    <w:rsid w:val="00A40FE3"/>
    <w:rsid w:val="00A42FF4"/>
    <w:rsid w:val="00A43902"/>
    <w:rsid w:val="00A44048"/>
    <w:rsid w:val="00A45E3B"/>
    <w:rsid w:val="00A47C6B"/>
    <w:rsid w:val="00A54604"/>
    <w:rsid w:val="00A55112"/>
    <w:rsid w:val="00A5582B"/>
    <w:rsid w:val="00A56279"/>
    <w:rsid w:val="00A60962"/>
    <w:rsid w:val="00A6279A"/>
    <w:rsid w:val="00A6322A"/>
    <w:rsid w:val="00A63AD6"/>
    <w:rsid w:val="00A66BDB"/>
    <w:rsid w:val="00A67141"/>
    <w:rsid w:val="00A714EB"/>
    <w:rsid w:val="00A71B81"/>
    <w:rsid w:val="00A71EB3"/>
    <w:rsid w:val="00A73FB7"/>
    <w:rsid w:val="00A74962"/>
    <w:rsid w:val="00A77928"/>
    <w:rsid w:val="00A8071A"/>
    <w:rsid w:val="00A814E6"/>
    <w:rsid w:val="00A819C6"/>
    <w:rsid w:val="00A84A17"/>
    <w:rsid w:val="00A86F87"/>
    <w:rsid w:val="00A87023"/>
    <w:rsid w:val="00A90263"/>
    <w:rsid w:val="00A9062A"/>
    <w:rsid w:val="00A91353"/>
    <w:rsid w:val="00A92EFD"/>
    <w:rsid w:val="00A9327A"/>
    <w:rsid w:val="00A94420"/>
    <w:rsid w:val="00A972FE"/>
    <w:rsid w:val="00AA04D6"/>
    <w:rsid w:val="00AA26C5"/>
    <w:rsid w:val="00AA35CD"/>
    <w:rsid w:val="00AA3B5D"/>
    <w:rsid w:val="00AA4DE3"/>
    <w:rsid w:val="00AA6975"/>
    <w:rsid w:val="00AA7538"/>
    <w:rsid w:val="00AB0C05"/>
    <w:rsid w:val="00AB1005"/>
    <w:rsid w:val="00AB1181"/>
    <w:rsid w:val="00AB6CFF"/>
    <w:rsid w:val="00AC066B"/>
    <w:rsid w:val="00AC0BC8"/>
    <w:rsid w:val="00AC1519"/>
    <w:rsid w:val="00AC296C"/>
    <w:rsid w:val="00AC451A"/>
    <w:rsid w:val="00AC4A09"/>
    <w:rsid w:val="00AC4CCF"/>
    <w:rsid w:val="00AC7051"/>
    <w:rsid w:val="00AC70A4"/>
    <w:rsid w:val="00AC7677"/>
    <w:rsid w:val="00AD00C3"/>
    <w:rsid w:val="00AD0333"/>
    <w:rsid w:val="00AD4722"/>
    <w:rsid w:val="00AE1986"/>
    <w:rsid w:val="00AE1B9C"/>
    <w:rsid w:val="00AE2510"/>
    <w:rsid w:val="00AE42CD"/>
    <w:rsid w:val="00AE5B31"/>
    <w:rsid w:val="00AE78D2"/>
    <w:rsid w:val="00AF0484"/>
    <w:rsid w:val="00AF1472"/>
    <w:rsid w:val="00AF1801"/>
    <w:rsid w:val="00AF3754"/>
    <w:rsid w:val="00B01102"/>
    <w:rsid w:val="00B0119A"/>
    <w:rsid w:val="00B0120A"/>
    <w:rsid w:val="00B01C30"/>
    <w:rsid w:val="00B02EC0"/>
    <w:rsid w:val="00B050D6"/>
    <w:rsid w:val="00B10C09"/>
    <w:rsid w:val="00B12BD8"/>
    <w:rsid w:val="00B1489B"/>
    <w:rsid w:val="00B14BD2"/>
    <w:rsid w:val="00B15715"/>
    <w:rsid w:val="00B15B53"/>
    <w:rsid w:val="00B164D8"/>
    <w:rsid w:val="00B167C6"/>
    <w:rsid w:val="00B16816"/>
    <w:rsid w:val="00B2002A"/>
    <w:rsid w:val="00B206B2"/>
    <w:rsid w:val="00B21A67"/>
    <w:rsid w:val="00B25A04"/>
    <w:rsid w:val="00B272FD"/>
    <w:rsid w:val="00B273A4"/>
    <w:rsid w:val="00B27B4E"/>
    <w:rsid w:val="00B31AE9"/>
    <w:rsid w:val="00B37455"/>
    <w:rsid w:val="00B375BC"/>
    <w:rsid w:val="00B412BF"/>
    <w:rsid w:val="00B4136B"/>
    <w:rsid w:val="00B42E02"/>
    <w:rsid w:val="00B501C3"/>
    <w:rsid w:val="00B517EE"/>
    <w:rsid w:val="00B519C3"/>
    <w:rsid w:val="00B51E6C"/>
    <w:rsid w:val="00B52F92"/>
    <w:rsid w:val="00B542D7"/>
    <w:rsid w:val="00B5481A"/>
    <w:rsid w:val="00B566D3"/>
    <w:rsid w:val="00B5788C"/>
    <w:rsid w:val="00B63FDB"/>
    <w:rsid w:val="00B6421D"/>
    <w:rsid w:val="00B64C4F"/>
    <w:rsid w:val="00B712A1"/>
    <w:rsid w:val="00B71B7E"/>
    <w:rsid w:val="00B738E8"/>
    <w:rsid w:val="00B73DC3"/>
    <w:rsid w:val="00B82FDD"/>
    <w:rsid w:val="00B847B3"/>
    <w:rsid w:val="00B92C07"/>
    <w:rsid w:val="00B92CE5"/>
    <w:rsid w:val="00B92F2A"/>
    <w:rsid w:val="00B93587"/>
    <w:rsid w:val="00B93CEB"/>
    <w:rsid w:val="00B93CED"/>
    <w:rsid w:val="00B943CD"/>
    <w:rsid w:val="00B94C03"/>
    <w:rsid w:val="00B94D98"/>
    <w:rsid w:val="00B96F57"/>
    <w:rsid w:val="00BA08B8"/>
    <w:rsid w:val="00BA0DC9"/>
    <w:rsid w:val="00BA2121"/>
    <w:rsid w:val="00BA4095"/>
    <w:rsid w:val="00BA7F93"/>
    <w:rsid w:val="00BB3937"/>
    <w:rsid w:val="00BB3BB0"/>
    <w:rsid w:val="00BB446A"/>
    <w:rsid w:val="00BC1477"/>
    <w:rsid w:val="00BC2535"/>
    <w:rsid w:val="00BC28E0"/>
    <w:rsid w:val="00BC40DC"/>
    <w:rsid w:val="00BC5E5C"/>
    <w:rsid w:val="00BC6206"/>
    <w:rsid w:val="00BC6A25"/>
    <w:rsid w:val="00BD0B80"/>
    <w:rsid w:val="00BD12E7"/>
    <w:rsid w:val="00BD1938"/>
    <w:rsid w:val="00BD1E49"/>
    <w:rsid w:val="00BD2C7E"/>
    <w:rsid w:val="00BD4849"/>
    <w:rsid w:val="00BD5621"/>
    <w:rsid w:val="00BD60AC"/>
    <w:rsid w:val="00BE3C8D"/>
    <w:rsid w:val="00BE5B01"/>
    <w:rsid w:val="00BE6B2D"/>
    <w:rsid w:val="00BF1419"/>
    <w:rsid w:val="00BF19A0"/>
    <w:rsid w:val="00BF2832"/>
    <w:rsid w:val="00BF5025"/>
    <w:rsid w:val="00BF785C"/>
    <w:rsid w:val="00BF7F20"/>
    <w:rsid w:val="00C01819"/>
    <w:rsid w:val="00C04247"/>
    <w:rsid w:val="00C06406"/>
    <w:rsid w:val="00C10979"/>
    <w:rsid w:val="00C11538"/>
    <w:rsid w:val="00C115AB"/>
    <w:rsid w:val="00C11638"/>
    <w:rsid w:val="00C155F7"/>
    <w:rsid w:val="00C178E1"/>
    <w:rsid w:val="00C2115C"/>
    <w:rsid w:val="00C21534"/>
    <w:rsid w:val="00C2203F"/>
    <w:rsid w:val="00C221C3"/>
    <w:rsid w:val="00C246B6"/>
    <w:rsid w:val="00C25902"/>
    <w:rsid w:val="00C30712"/>
    <w:rsid w:val="00C30962"/>
    <w:rsid w:val="00C30BD7"/>
    <w:rsid w:val="00C3658B"/>
    <w:rsid w:val="00C375E2"/>
    <w:rsid w:val="00C40119"/>
    <w:rsid w:val="00C403F3"/>
    <w:rsid w:val="00C41312"/>
    <w:rsid w:val="00C44ACA"/>
    <w:rsid w:val="00C466A3"/>
    <w:rsid w:val="00C57580"/>
    <w:rsid w:val="00C6232D"/>
    <w:rsid w:val="00C630F8"/>
    <w:rsid w:val="00C6371C"/>
    <w:rsid w:val="00C63DA6"/>
    <w:rsid w:val="00C63DB7"/>
    <w:rsid w:val="00C63E0A"/>
    <w:rsid w:val="00C7088F"/>
    <w:rsid w:val="00C72BFC"/>
    <w:rsid w:val="00C73F90"/>
    <w:rsid w:val="00C74CCB"/>
    <w:rsid w:val="00C7624C"/>
    <w:rsid w:val="00C7738C"/>
    <w:rsid w:val="00C77DD0"/>
    <w:rsid w:val="00C80465"/>
    <w:rsid w:val="00C80A54"/>
    <w:rsid w:val="00C8386E"/>
    <w:rsid w:val="00C84A22"/>
    <w:rsid w:val="00C872FF"/>
    <w:rsid w:val="00C905B9"/>
    <w:rsid w:val="00C90A35"/>
    <w:rsid w:val="00C90D92"/>
    <w:rsid w:val="00C911B2"/>
    <w:rsid w:val="00C91448"/>
    <w:rsid w:val="00C97976"/>
    <w:rsid w:val="00CA0B91"/>
    <w:rsid w:val="00CA2055"/>
    <w:rsid w:val="00CA36B2"/>
    <w:rsid w:val="00CA4F70"/>
    <w:rsid w:val="00CA5E1F"/>
    <w:rsid w:val="00CA714E"/>
    <w:rsid w:val="00CB08A4"/>
    <w:rsid w:val="00CB1A25"/>
    <w:rsid w:val="00CB1C59"/>
    <w:rsid w:val="00CB302E"/>
    <w:rsid w:val="00CB381D"/>
    <w:rsid w:val="00CB6280"/>
    <w:rsid w:val="00CB6572"/>
    <w:rsid w:val="00CC08F1"/>
    <w:rsid w:val="00CC29D0"/>
    <w:rsid w:val="00CC35CF"/>
    <w:rsid w:val="00CC3949"/>
    <w:rsid w:val="00CC43D3"/>
    <w:rsid w:val="00CC52A6"/>
    <w:rsid w:val="00CC644F"/>
    <w:rsid w:val="00CC6957"/>
    <w:rsid w:val="00CD0A80"/>
    <w:rsid w:val="00CD1DF0"/>
    <w:rsid w:val="00CD45C6"/>
    <w:rsid w:val="00CD64EA"/>
    <w:rsid w:val="00CD6D0C"/>
    <w:rsid w:val="00CE16BC"/>
    <w:rsid w:val="00CE18D9"/>
    <w:rsid w:val="00CE225A"/>
    <w:rsid w:val="00CE2F86"/>
    <w:rsid w:val="00CE3B1E"/>
    <w:rsid w:val="00CE4FEA"/>
    <w:rsid w:val="00CE507C"/>
    <w:rsid w:val="00CE6063"/>
    <w:rsid w:val="00CF1236"/>
    <w:rsid w:val="00CF143D"/>
    <w:rsid w:val="00CF377F"/>
    <w:rsid w:val="00CF58D6"/>
    <w:rsid w:val="00CF61D1"/>
    <w:rsid w:val="00CF7751"/>
    <w:rsid w:val="00CF7A18"/>
    <w:rsid w:val="00D0006F"/>
    <w:rsid w:val="00D0013E"/>
    <w:rsid w:val="00D061D1"/>
    <w:rsid w:val="00D06B85"/>
    <w:rsid w:val="00D06F0D"/>
    <w:rsid w:val="00D079EA"/>
    <w:rsid w:val="00D10386"/>
    <w:rsid w:val="00D1049E"/>
    <w:rsid w:val="00D13496"/>
    <w:rsid w:val="00D1671F"/>
    <w:rsid w:val="00D16CE0"/>
    <w:rsid w:val="00D1759D"/>
    <w:rsid w:val="00D21EAB"/>
    <w:rsid w:val="00D23053"/>
    <w:rsid w:val="00D231A5"/>
    <w:rsid w:val="00D23C99"/>
    <w:rsid w:val="00D23FBF"/>
    <w:rsid w:val="00D259A5"/>
    <w:rsid w:val="00D25A3C"/>
    <w:rsid w:val="00D25B74"/>
    <w:rsid w:val="00D30F80"/>
    <w:rsid w:val="00D34550"/>
    <w:rsid w:val="00D37FE9"/>
    <w:rsid w:val="00D40DCF"/>
    <w:rsid w:val="00D41C30"/>
    <w:rsid w:val="00D41E84"/>
    <w:rsid w:val="00D420F3"/>
    <w:rsid w:val="00D439DB"/>
    <w:rsid w:val="00D44516"/>
    <w:rsid w:val="00D46D66"/>
    <w:rsid w:val="00D47440"/>
    <w:rsid w:val="00D47C25"/>
    <w:rsid w:val="00D54BC2"/>
    <w:rsid w:val="00D56526"/>
    <w:rsid w:val="00D573E2"/>
    <w:rsid w:val="00D57566"/>
    <w:rsid w:val="00D57964"/>
    <w:rsid w:val="00D61F69"/>
    <w:rsid w:val="00D62F8A"/>
    <w:rsid w:val="00D652BD"/>
    <w:rsid w:val="00D668F9"/>
    <w:rsid w:val="00D67B45"/>
    <w:rsid w:val="00D7163C"/>
    <w:rsid w:val="00D75BC1"/>
    <w:rsid w:val="00D75D50"/>
    <w:rsid w:val="00D77527"/>
    <w:rsid w:val="00D77930"/>
    <w:rsid w:val="00D77C85"/>
    <w:rsid w:val="00D875FF"/>
    <w:rsid w:val="00D931AD"/>
    <w:rsid w:val="00D93E5D"/>
    <w:rsid w:val="00D95877"/>
    <w:rsid w:val="00D95FA3"/>
    <w:rsid w:val="00D96085"/>
    <w:rsid w:val="00DA1A50"/>
    <w:rsid w:val="00DA2D81"/>
    <w:rsid w:val="00DA401A"/>
    <w:rsid w:val="00DA4A1A"/>
    <w:rsid w:val="00DA4B3B"/>
    <w:rsid w:val="00DA675D"/>
    <w:rsid w:val="00DA7131"/>
    <w:rsid w:val="00DA7A25"/>
    <w:rsid w:val="00DB7128"/>
    <w:rsid w:val="00DC025B"/>
    <w:rsid w:val="00DC3325"/>
    <w:rsid w:val="00DC4E03"/>
    <w:rsid w:val="00DC5B0C"/>
    <w:rsid w:val="00DC6EAB"/>
    <w:rsid w:val="00DD04B2"/>
    <w:rsid w:val="00DD1758"/>
    <w:rsid w:val="00DD310F"/>
    <w:rsid w:val="00DD33E8"/>
    <w:rsid w:val="00DD3B2E"/>
    <w:rsid w:val="00DD7734"/>
    <w:rsid w:val="00DD77F0"/>
    <w:rsid w:val="00DE00E7"/>
    <w:rsid w:val="00DE08B8"/>
    <w:rsid w:val="00DE4F66"/>
    <w:rsid w:val="00DF11A1"/>
    <w:rsid w:val="00DF1634"/>
    <w:rsid w:val="00DF6F99"/>
    <w:rsid w:val="00E00060"/>
    <w:rsid w:val="00E062D8"/>
    <w:rsid w:val="00E06307"/>
    <w:rsid w:val="00E07DB4"/>
    <w:rsid w:val="00E139AB"/>
    <w:rsid w:val="00E13D49"/>
    <w:rsid w:val="00E2038E"/>
    <w:rsid w:val="00E20498"/>
    <w:rsid w:val="00E21034"/>
    <w:rsid w:val="00E21248"/>
    <w:rsid w:val="00E21EC5"/>
    <w:rsid w:val="00E23B6D"/>
    <w:rsid w:val="00E254B0"/>
    <w:rsid w:val="00E2794D"/>
    <w:rsid w:val="00E3033C"/>
    <w:rsid w:val="00E306B2"/>
    <w:rsid w:val="00E3694C"/>
    <w:rsid w:val="00E36CEB"/>
    <w:rsid w:val="00E36E55"/>
    <w:rsid w:val="00E40120"/>
    <w:rsid w:val="00E4136C"/>
    <w:rsid w:val="00E42E1E"/>
    <w:rsid w:val="00E44204"/>
    <w:rsid w:val="00E457DC"/>
    <w:rsid w:val="00E45BA7"/>
    <w:rsid w:val="00E50732"/>
    <w:rsid w:val="00E5290C"/>
    <w:rsid w:val="00E52ED8"/>
    <w:rsid w:val="00E53EB7"/>
    <w:rsid w:val="00E54515"/>
    <w:rsid w:val="00E56034"/>
    <w:rsid w:val="00E5770B"/>
    <w:rsid w:val="00E62293"/>
    <w:rsid w:val="00E6251E"/>
    <w:rsid w:val="00E64909"/>
    <w:rsid w:val="00E65052"/>
    <w:rsid w:val="00E66F5B"/>
    <w:rsid w:val="00E67BA3"/>
    <w:rsid w:val="00E8018C"/>
    <w:rsid w:val="00E80F2B"/>
    <w:rsid w:val="00E8250A"/>
    <w:rsid w:val="00E8251E"/>
    <w:rsid w:val="00E843B1"/>
    <w:rsid w:val="00E844FD"/>
    <w:rsid w:val="00E84B4F"/>
    <w:rsid w:val="00E862B2"/>
    <w:rsid w:val="00E86858"/>
    <w:rsid w:val="00E8691B"/>
    <w:rsid w:val="00E93DA8"/>
    <w:rsid w:val="00EA2F07"/>
    <w:rsid w:val="00EA3058"/>
    <w:rsid w:val="00EA5855"/>
    <w:rsid w:val="00EA6AB5"/>
    <w:rsid w:val="00EB0339"/>
    <w:rsid w:val="00EB0689"/>
    <w:rsid w:val="00EB0B63"/>
    <w:rsid w:val="00EB0F4B"/>
    <w:rsid w:val="00EB10F8"/>
    <w:rsid w:val="00EB60D2"/>
    <w:rsid w:val="00EC0353"/>
    <w:rsid w:val="00EC159E"/>
    <w:rsid w:val="00EC22CE"/>
    <w:rsid w:val="00EC5043"/>
    <w:rsid w:val="00EC5BCB"/>
    <w:rsid w:val="00ED0E30"/>
    <w:rsid w:val="00ED162A"/>
    <w:rsid w:val="00ED7F11"/>
    <w:rsid w:val="00EE1504"/>
    <w:rsid w:val="00EE247F"/>
    <w:rsid w:val="00EE310C"/>
    <w:rsid w:val="00EE31BD"/>
    <w:rsid w:val="00EE397C"/>
    <w:rsid w:val="00EE3CD3"/>
    <w:rsid w:val="00EE4767"/>
    <w:rsid w:val="00EF05FF"/>
    <w:rsid w:val="00EF0830"/>
    <w:rsid w:val="00EF0F6D"/>
    <w:rsid w:val="00EF12A9"/>
    <w:rsid w:val="00EF19B7"/>
    <w:rsid w:val="00EF410E"/>
    <w:rsid w:val="00EF483B"/>
    <w:rsid w:val="00EF6411"/>
    <w:rsid w:val="00EF75D8"/>
    <w:rsid w:val="00EF7F8D"/>
    <w:rsid w:val="00EF7FF2"/>
    <w:rsid w:val="00F00AE3"/>
    <w:rsid w:val="00F020C7"/>
    <w:rsid w:val="00F02AEA"/>
    <w:rsid w:val="00F03603"/>
    <w:rsid w:val="00F04EB9"/>
    <w:rsid w:val="00F12379"/>
    <w:rsid w:val="00F13292"/>
    <w:rsid w:val="00F14989"/>
    <w:rsid w:val="00F154A6"/>
    <w:rsid w:val="00F16BE8"/>
    <w:rsid w:val="00F16DCA"/>
    <w:rsid w:val="00F17AB2"/>
    <w:rsid w:val="00F21CF3"/>
    <w:rsid w:val="00F26234"/>
    <w:rsid w:val="00F26B26"/>
    <w:rsid w:val="00F26D6E"/>
    <w:rsid w:val="00F30777"/>
    <w:rsid w:val="00F3186D"/>
    <w:rsid w:val="00F3264A"/>
    <w:rsid w:val="00F32EA0"/>
    <w:rsid w:val="00F3532A"/>
    <w:rsid w:val="00F35397"/>
    <w:rsid w:val="00F355A9"/>
    <w:rsid w:val="00F42A8D"/>
    <w:rsid w:val="00F44B40"/>
    <w:rsid w:val="00F452D0"/>
    <w:rsid w:val="00F50D4F"/>
    <w:rsid w:val="00F527B4"/>
    <w:rsid w:val="00F545BD"/>
    <w:rsid w:val="00F54F8D"/>
    <w:rsid w:val="00F556AD"/>
    <w:rsid w:val="00F56B17"/>
    <w:rsid w:val="00F62ECC"/>
    <w:rsid w:val="00F62FA8"/>
    <w:rsid w:val="00F63FC4"/>
    <w:rsid w:val="00F64684"/>
    <w:rsid w:val="00F64CF0"/>
    <w:rsid w:val="00F65AB9"/>
    <w:rsid w:val="00F66A79"/>
    <w:rsid w:val="00F67EC4"/>
    <w:rsid w:val="00F7018C"/>
    <w:rsid w:val="00F7089B"/>
    <w:rsid w:val="00F711BE"/>
    <w:rsid w:val="00F724E8"/>
    <w:rsid w:val="00F73517"/>
    <w:rsid w:val="00F84118"/>
    <w:rsid w:val="00F84E1D"/>
    <w:rsid w:val="00F92BD0"/>
    <w:rsid w:val="00F94CEC"/>
    <w:rsid w:val="00F95378"/>
    <w:rsid w:val="00FA04BE"/>
    <w:rsid w:val="00FA1F8A"/>
    <w:rsid w:val="00FA2079"/>
    <w:rsid w:val="00FA22B7"/>
    <w:rsid w:val="00FA2B8B"/>
    <w:rsid w:val="00FA3D04"/>
    <w:rsid w:val="00FA5384"/>
    <w:rsid w:val="00FA5446"/>
    <w:rsid w:val="00FA657C"/>
    <w:rsid w:val="00FA679C"/>
    <w:rsid w:val="00FA6FBD"/>
    <w:rsid w:val="00FA7746"/>
    <w:rsid w:val="00FA7D40"/>
    <w:rsid w:val="00FB2FA6"/>
    <w:rsid w:val="00FB57FF"/>
    <w:rsid w:val="00FB7C13"/>
    <w:rsid w:val="00FC1393"/>
    <w:rsid w:val="00FC5B4D"/>
    <w:rsid w:val="00FD150A"/>
    <w:rsid w:val="00FD1C06"/>
    <w:rsid w:val="00FD4206"/>
    <w:rsid w:val="00FD45F5"/>
    <w:rsid w:val="00FD47A2"/>
    <w:rsid w:val="00FD7C25"/>
    <w:rsid w:val="00FE0BF5"/>
    <w:rsid w:val="00FE18E0"/>
    <w:rsid w:val="00FE1B11"/>
    <w:rsid w:val="00FE212D"/>
    <w:rsid w:val="00FE2657"/>
    <w:rsid w:val="00FE3064"/>
    <w:rsid w:val="00FE4002"/>
    <w:rsid w:val="00FE42EB"/>
    <w:rsid w:val="00FE42F7"/>
    <w:rsid w:val="00FE4CAC"/>
    <w:rsid w:val="00FE5F1D"/>
    <w:rsid w:val="00FE79BF"/>
    <w:rsid w:val="00FF0BB3"/>
    <w:rsid w:val="00FF1329"/>
    <w:rsid w:val="00FF2942"/>
    <w:rsid w:val="00FF3D6D"/>
    <w:rsid w:val="00FF4772"/>
    <w:rsid w:val="00FF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60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0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0BA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0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0BA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BA"/>
    <w:rPr>
      <w:rFonts w:ascii="Segoe UI" w:eastAsia="MS Mincho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E00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footer" Target="footer7.xml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34" Type="http://schemas.openxmlformats.org/officeDocument/2006/relationships/hyperlink" Target="https://textbookdiscrimination.com/Sell/Templates?tbdMrkt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textbookdiscrimination.com/?tbdMrkt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footer" Target="footer6.xml"/><Relationship Id="rId33" Type="http://schemas.openxmlformats.org/officeDocument/2006/relationships/hyperlink" Target="https://textbookdiscrimination.com/?tbdMrkt" TargetMode="External"/><Relationship Id="rId38" Type="http://schemas.openxmlformats.org/officeDocument/2006/relationships/footer" Target="footer10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footer" Target="footer2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oter" Target="footer5.xml"/><Relationship Id="rId32" Type="http://schemas.openxmlformats.org/officeDocument/2006/relationships/hyperlink" Target="https://textbookdiscrimination.com/Shop/?tbdMrkt" TargetMode="External"/><Relationship Id="rId37" Type="http://schemas.openxmlformats.org/officeDocument/2006/relationships/hyperlink" Target="https://textbookdiscrimination.com/Shop/?tbdSmp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Buy/Templates/?tbdMrkt" TargetMode="External"/><Relationship Id="rId23" Type="http://schemas.openxmlformats.org/officeDocument/2006/relationships/header" Target="header1.xml"/><Relationship Id="rId28" Type="http://schemas.openxmlformats.org/officeDocument/2006/relationships/hyperlink" Target="https://textbookdiscrimination.com/Guides/Petitions/Certiorari?tmp" TargetMode="External"/><Relationship Id="rId36" Type="http://schemas.openxmlformats.org/officeDocument/2006/relationships/hyperlink" Target="https://textbookdiscrimination.com/Sell/Templates?tbdMrkt" TargetMode="External"/><Relationship Id="rId10" Type="http://schemas.openxmlformats.org/officeDocument/2006/relationships/hyperlink" Target="https://textbookdiscrimination.com/Shop/?tbdMrkt" TargetMode="External"/><Relationship Id="rId19" Type="http://schemas.openxmlformats.org/officeDocument/2006/relationships/hyperlink" Target="http://TextBookDiscrimination.com" TargetMode="External"/><Relationship Id="rId31" Type="http://schemas.openxmlformats.org/officeDocument/2006/relationships/hyperlink" Target="https://textbookdiscrimination.com/Sell/Templates?tbdMrkt" TargetMode="External"/><Relationship Id="rId4" Type="http://schemas.openxmlformats.org/officeDocument/2006/relationships/styles" Target="styles.xml"/><Relationship Id="rId9" Type="http://schemas.openxmlformats.org/officeDocument/2006/relationships/hyperlink" Target="https://textbookdiscrimination.com/Sell/Templates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footer" Target="footer4.xml"/><Relationship Id="rId27" Type="http://schemas.openxmlformats.org/officeDocument/2006/relationships/footer" Target="footer8.xml"/><Relationship Id="rId30" Type="http://schemas.openxmlformats.org/officeDocument/2006/relationships/hyperlink" Target="https://textbookdiscrimination.com/Buy/Templates/?tbdMrkt" TargetMode="External"/><Relationship Id="rId35" Type="http://schemas.openxmlformats.org/officeDocument/2006/relationships/hyperlink" Target="https://textbookdiscrimination.com/Buy/Templates/?tbdMrk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2021-07-26T00:00:00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B11B7BD-B9AB-4817-84C8-7238DF50C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0a_Brief_001_Certiorari.dotx</Template>
  <TotalTime>16</TotalTime>
  <Pages>13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Petition for Writ of Certiorari</vt:lpstr>
    </vt:vector>
  </TitlesOfParts>
  <Company>TBD Corporation</Company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Petition for Writ of Certiorari</dc:title>
  <dc:subject>Legal</dc:subject>
  <dc:creator>TextBookDiscrimination.com®</dc:creator>
  <cp:keywords>Discrimination, Civil Rights, ADA, ADEA, EPA, FCRA, FFHA, FHA, GINA, Title VII; DOAH; EEOC; FCHR;</cp:keywords>
  <dc:description/>
  <cp:lastModifiedBy>THNK</cp:lastModifiedBy>
  <cp:revision>8</cp:revision>
  <cp:lastPrinted>2024-01-30T04:49:00Z</cp:lastPrinted>
  <dcterms:created xsi:type="dcterms:W3CDTF">2024-01-31T04:03:00Z</dcterms:created>
  <dcterms:modified xsi:type="dcterms:W3CDTF">2025-02-07T22:30:00Z</dcterms:modified>
  <cp:category>Legal</cp:category>
</cp:coreProperties>
</file>