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37231D" w:rsidRPr="000C3158" w14:paraId="287C9AC5"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29603092"/>
          <w:bookmarkStart w:id="1" w:name="_Hlk513535905"/>
          <w:bookmarkStart w:id="2" w:name="_Hlk535843059"/>
          <w:bookmarkStart w:id="3" w:name="_Hlk129603295"/>
          <w:bookmarkStart w:id="4" w:name="_Hlk189836588"/>
          <w:bookmarkStart w:id="5" w:name="_Hlk189836733"/>
          <w:p w14:paraId="7F73B904" w14:textId="77777777" w:rsidR="0037231D" w:rsidRPr="000C3158" w:rsidRDefault="0037231D"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158DC0DF" w14:textId="77777777" w:rsidR="0037231D" w:rsidRPr="000C3158" w:rsidRDefault="0037231D"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A2CEC92" w14:textId="77777777" w:rsidR="0037231D" w:rsidRPr="000C3158" w:rsidRDefault="0037231D" w:rsidP="00512ED6">
            <w:pPr>
              <w:jc w:val="center"/>
              <w:rPr>
                <w:rFonts w:ascii="Courier New" w:hAnsi="Courier New" w:cs="Courier New"/>
                <w:noProof/>
                <w:sz w:val="20"/>
                <w:szCs w:val="20"/>
              </w:rPr>
            </w:pPr>
            <w:hyperlink r:id="rId1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37231D" w:rsidRPr="000C3158" w14:paraId="6FF6E1E6" w14:textId="77777777" w:rsidTr="00512ED6">
        <w:trPr>
          <w:gridBefore w:val="1"/>
          <w:gridAfter w:val="1"/>
          <w:wBefore w:w="630" w:type="dxa"/>
          <w:wAfter w:w="810" w:type="dxa"/>
          <w:trHeight w:val="7920"/>
        </w:trPr>
        <w:tc>
          <w:tcPr>
            <w:tcW w:w="9360" w:type="dxa"/>
            <w:gridSpan w:val="7"/>
            <w:shd w:val="clear" w:color="auto" w:fill="FAFAFA"/>
            <w:vAlign w:val="center"/>
          </w:tcPr>
          <w:p w14:paraId="4F4A499D" w14:textId="77777777" w:rsidR="0037231D" w:rsidRPr="000C3158" w:rsidRDefault="0037231D" w:rsidP="00512ED6">
            <w:pPr>
              <w:jc w:val="center"/>
              <w:rPr>
                <w:rFonts w:ascii="Courier New" w:hAnsi="Courier New" w:cs="Courier New"/>
              </w:rPr>
            </w:pPr>
            <w:r w:rsidRPr="000C3158">
              <w:rPr>
                <w:rFonts w:ascii="Courier New" w:hAnsi="Courier New" w:cs="Courier New"/>
                <w:noProof/>
              </w:rPr>
              <w:drawing>
                <wp:inline distT="0" distB="0" distL="0" distR="0" wp14:anchorId="5D42DFAB" wp14:editId="698B8D5E">
                  <wp:extent cx="4255477" cy="3657600"/>
                  <wp:effectExtent l="0" t="0" r="0" b="0"/>
                  <wp:docPr id="10" name="Picture 10" descr="A stack of books with text on it&#10;&#10;Description automatically generated">
                    <a:hlinkClick xmlns:a="http://schemas.openxmlformats.org/drawingml/2006/main" r:id="rId9"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9"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37231D" w:rsidRPr="000C3158" w14:paraId="326CFE2D" w14:textId="77777777" w:rsidTr="00512ED6">
        <w:trPr>
          <w:gridBefore w:val="1"/>
          <w:gridAfter w:val="1"/>
          <w:wBefore w:w="630" w:type="dxa"/>
          <w:wAfter w:w="810" w:type="dxa"/>
        </w:trPr>
        <w:tc>
          <w:tcPr>
            <w:tcW w:w="9360" w:type="dxa"/>
            <w:gridSpan w:val="7"/>
            <w:shd w:val="clear" w:color="auto" w:fill="FAFAFA"/>
            <w:vAlign w:val="center"/>
          </w:tcPr>
          <w:p w14:paraId="6D453AE6" w14:textId="77777777" w:rsidR="0037231D" w:rsidRPr="000C3158" w:rsidRDefault="0037231D"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3F17D9F" w14:textId="77777777" w:rsidR="0037231D" w:rsidRPr="000C3158" w:rsidRDefault="0037231D" w:rsidP="00512ED6">
            <w:pPr>
              <w:jc w:val="center"/>
              <w:rPr>
                <w:rFonts w:ascii="Courier New" w:hAnsi="Courier New" w:cs="Courier New"/>
                <w:sz w:val="16"/>
                <w:szCs w:val="16"/>
              </w:rPr>
            </w:pPr>
            <w:hyperlink r:id="rId12"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37231D" w:rsidRPr="000C3158" w14:paraId="6866256E" w14:textId="77777777" w:rsidTr="00512ED6">
        <w:trPr>
          <w:gridBefore w:val="1"/>
          <w:gridAfter w:val="1"/>
          <w:wBefore w:w="630" w:type="dxa"/>
          <w:wAfter w:w="810" w:type="dxa"/>
          <w:trHeight w:val="1440"/>
        </w:trPr>
        <w:tc>
          <w:tcPr>
            <w:tcW w:w="9360" w:type="dxa"/>
            <w:gridSpan w:val="7"/>
            <w:shd w:val="clear" w:color="auto" w:fill="FAFAFA"/>
            <w:vAlign w:val="center"/>
          </w:tcPr>
          <w:p w14:paraId="1A5FCDC8" w14:textId="77777777" w:rsidR="0037231D" w:rsidRPr="000C3158" w:rsidRDefault="0037231D" w:rsidP="00512ED6">
            <w:pPr>
              <w:jc w:val="center"/>
              <w:rPr>
                <w:rFonts w:ascii="Courier New" w:hAnsi="Courier New" w:cs="Courier New"/>
              </w:rPr>
            </w:pPr>
          </w:p>
        </w:tc>
      </w:tr>
      <w:tr w:rsidR="0037231D" w:rsidRPr="000C3158" w14:paraId="07E65930" w14:textId="77777777" w:rsidTr="00512ED6">
        <w:trPr>
          <w:gridBefore w:val="1"/>
          <w:gridAfter w:val="1"/>
          <w:wBefore w:w="630" w:type="dxa"/>
          <w:wAfter w:w="810" w:type="dxa"/>
        </w:trPr>
        <w:tc>
          <w:tcPr>
            <w:tcW w:w="1080" w:type="dxa"/>
            <w:shd w:val="clear" w:color="auto" w:fill="FAFAFA"/>
            <w:vAlign w:val="center"/>
          </w:tcPr>
          <w:p w14:paraId="31B6DA82"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9BB3EB8" wp14:editId="0F61DE15">
                  <wp:extent cx="409575" cy="409575"/>
                  <wp:effectExtent l="0" t="0" r="9525" b="9525"/>
                  <wp:docPr id="4" name="Picture 4">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EE97622" w14:textId="77777777" w:rsidR="0037231D" w:rsidRPr="000C3158" w:rsidRDefault="0037231D" w:rsidP="00512ED6">
            <w:pPr>
              <w:jc w:val="center"/>
              <w:rPr>
                <w:rStyle w:val="Hyperlink"/>
                <w:rFonts w:ascii="Courier New" w:hAnsi="Courier New" w:cs="Courier New"/>
                <w:b/>
                <w:bCs/>
                <w:color w:val="auto"/>
                <w:sz w:val="48"/>
                <w:szCs w:val="48"/>
                <w:u w:val="none"/>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D65C613"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46CAAEE"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89178D0" wp14:editId="3FD48B58">
                  <wp:extent cx="409575" cy="409575"/>
                  <wp:effectExtent l="0" t="0" r="9525" b="9525"/>
                  <wp:docPr id="7" name="Picture 7">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37231D" w:rsidRPr="000C3158" w14:paraId="6B5CFFC0" w14:textId="77777777" w:rsidTr="00512ED6">
        <w:tc>
          <w:tcPr>
            <w:tcW w:w="3600" w:type="dxa"/>
            <w:gridSpan w:val="3"/>
            <w:tcBorders>
              <w:right w:val="single" w:sz="24" w:space="0" w:color="FFFFFF" w:themeColor="background1"/>
            </w:tcBorders>
            <w:shd w:val="clear" w:color="auto" w:fill="000000" w:themeFill="text1"/>
            <w:vAlign w:val="center"/>
          </w:tcPr>
          <w:p w14:paraId="2AF82922" w14:textId="77777777" w:rsidR="0037231D" w:rsidRPr="000C3158" w:rsidRDefault="0037231D"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0D4EB4A7" w14:textId="77777777" w:rsidR="0037231D" w:rsidRPr="000C3158" w:rsidRDefault="0037231D"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F752018" w14:textId="77777777" w:rsidR="0037231D" w:rsidRPr="000C3158" w:rsidRDefault="0037231D" w:rsidP="00512ED6">
            <w:pPr>
              <w:jc w:val="center"/>
              <w:rPr>
                <w:rFonts w:ascii="Courier New" w:hAnsi="Courier New" w:cs="Courier New"/>
                <w:b/>
                <w:bCs/>
                <w:sz w:val="112"/>
                <w:szCs w:val="112"/>
              </w:rPr>
            </w:pPr>
            <w:hyperlink r:id="rId1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4"/>
    </w:tbl>
    <w:p w14:paraId="69CC4A14" w14:textId="77777777" w:rsidR="0037231D" w:rsidRPr="000C3158" w:rsidRDefault="0037231D" w:rsidP="0037231D">
      <w:pPr>
        <w:jc w:val="center"/>
        <w:rPr>
          <w:rFonts w:ascii="Courier New" w:hAnsi="Courier New" w:cs="Courier New"/>
        </w:rPr>
        <w:sectPr w:rsidR="0037231D" w:rsidRPr="000C3158">
          <w:footerReference w:type="default" r:id="rId18"/>
          <w:pgSz w:w="12240" w:h="15840"/>
          <w:pgMar w:top="1440" w:right="1440" w:bottom="1440" w:left="1440" w:header="720" w:footer="720" w:gutter="0"/>
          <w:cols w:space="720"/>
          <w:docGrid w:linePitch="360"/>
        </w:sectPr>
      </w:pPr>
    </w:p>
    <w:bookmarkEnd w:id="5"/>
    <w:p w14:paraId="054E79F8" w14:textId="77777777" w:rsidR="00200682" w:rsidRPr="00602568" w:rsidRDefault="00200682" w:rsidP="00200682">
      <w:pPr>
        <w:pStyle w:val="Default"/>
        <w:spacing w:after="240"/>
        <w:jc w:val="center"/>
        <w:rPr>
          <w:rFonts w:ascii="Courier New" w:hAnsi="Courier New" w:cs="Courier New"/>
        </w:rPr>
      </w:pPr>
      <w:r>
        <w:rPr>
          <w:rFonts w:ascii="Courier New" w:hAnsi="Courier New" w:cs="Courier New"/>
          <w:bCs/>
        </w:rPr>
        <w:t>UNITED STATES SUPREME COURT</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20"/>
        <w:gridCol w:w="4320"/>
      </w:tblGrid>
      <w:tr w:rsidR="00200682" w:rsidRPr="00602568" w14:paraId="032EE397" w14:textId="77777777" w:rsidTr="00A06A15">
        <w:trPr>
          <w:trHeight w:val="432"/>
        </w:trPr>
        <w:tc>
          <w:tcPr>
            <w:tcW w:w="4320" w:type="dxa"/>
            <w:vAlign w:val="bottom"/>
          </w:tcPr>
          <w:p w14:paraId="2EA9D0C6" w14:textId="7A82CFDE" w:rsidR="00200682" w:rsidRPr="00602568" w:rsidRDefault="00F830FE" w:rsidP="00A06A15">
            <w:pPr>
              <w:pStyle w:val="Default"/>
              <w:rPr>
                <w:rFonts w:ascii="Courier New" w:hAnsi="Courier New" w:cs="Courier New"/>
              </w:rPr>
            </w:pPr>
            <w:r>
              <w:rPr>
                <w:rFonts w:ascii="Courier New" w:hAnsi="Courier New" w:cs="Courier New"/>
              </w:rPr>
              <w:lastRenderedPageBreak/>
              <w:t>[</w:t>
            </w:r>
            <w:proofErr w:type="spellStart"/>
            <w:r>
              <w:rPr>
                <w:rFonts w:ascii="Courier New" w:hAnsi="Courier New" w:cs="Courier New"/>
              </w:rPr>
              <w:t>plfName</w:t>
            </w:r>
            <w:proofErr w:type="spellEnd"/>
            <w:r>
              <w:rPr>
                <w:rFonts w:ascii="Courier New" w:hAnsi="Courier New" w:cs="Courier New"/>
              </w:rPr>
              <w:t>]</w:t>
            </w:r>
          </w:p>
        </w:tc>
        <w:tc>
          <w:tcPr>
            <w:tcW w:w="720" w:type="dxa"/>
            <w:vAlign w:val="center"/>
          </w:tcPr>
          <w:p w14:paraId="43BAFFD1"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vAlign w:val="bottom"/>
          </w:tcPr>
          <w:p w14:paraId="77F4BE21" w14:textId="09881C63" w:rsidR="00200682" w:rsidRPr="00F1318D" w:rsidRDefault="00200682" w:rsidP="00A06A15">
            <w:pPr>
              <w:pStyle w:val="Default"/>
              <w:jc w:val="center"/>
              <w:rPr>
                <w:rFonts w:ascii="Courier New" w:hAnsi="Courier New" w:cs="Courier New"/>
                <w:u w:val="single"/>
              </w:rPr>
            </w:pPr>
          </w:p>
        </w:tc>
      </w:tr>
      <w:tr w:rsidR="00200682" w:rsidRPr="00602568" w14:paraId="3AD3C387" w14:textId="77777777" w:rsidTr="00A06A15">
        <w:trPr>
          <w:trHeight w:val="432"/>
        </w:trPr>
        <w:tc>
          <w:tcPr>
            <w:tcW w:w="4320" w:type="dxa"/>
          </w:tcPr>
          <w:p w14:paraId="38DDC50A" w14:textId="77777777" w:rsidR="00200682" w:rsidRPr="00602568" w:rsidRDefault="00200682" w:rsidP="00A06A15">
            <w:pPr>
              <w:pStyle w:val="Default"/>
              <w:ind w:left="720"/>
              <w:rPr>
                <w:rFonts w:ascii="Courier New" w:hAnsi="Courier New" w:cs="Courier New"/>
              </w:rPr>
            </w:pPr>
            <w:r>
              <w:rPr>
                <w:rFonts w:ascii="Courier New" w:hAnsi="Courier New" w:cs="Courier New"/>
              </w:rPr>
              <w:t>Petitioner</w:t>
            </w:r>
            <w:r w:rsidRPr="00602568">
              <w:rPr>
                <w:rFonts w:ascii="Courier New" w:hAnsi="Courier New" w:cs="Courier New"/>
              </w:rPr>
              <w:t>,</w:t>
            </w:r>
          </w:p>
        </w:tc>
        <w:tc>
          <w:tcPr>
            <w:tcW w:w="720" w:type="dxa"/>
            <w:vAlign w:val="center"/>
          </w:tcPr>
          <w:p w14:paraId="2EDCD86B"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tcPr>
          <w:p w14:paraId="69674BCC" w14:textId="45B5BEF5" w:rsidR="00200682" w:rsidRPr="00602568" w:rsidRDefault="00200682" w:rsidP="00A06A15">
            <w:pPr>
              <w:pStyle w:val="Default"/>
              <w:jc w:val="center"/>
              <w:rPr>
                <w:rFonts w:ascii="Courier New" w:hAnsi="Courier New" w:cs="Courier New"/>
              </w:rPr>
            </w:pPr>
          </w:p>
        </w:tc>
      </w:tr>
      <w:tr w:rsidR="00200682" w:rsidRPr="00602568" w14:paraId="6EDE951D" w14:textId="77777777" w:rsidTr="00A06A15">
        <w:trPr>
          <w:trHeight w:val="432"/>
        </w:trPr>
        <w:tc>
          <w:tcPr>
            <w:tcW w:w="4320" w:type="dxa"/>
          </w:tcPr>
          <w:p w14:paraId="6900D387" w14:textId="77777777" w:rsidR="00200682" w:rsidRPr="00602568" w:rsidRDefault="00200682" w:rsidP="00A06A15">
            <w:pPr>
              <w:pStyle w:val="Default"/>
              <w:rPr>
                <w:rFonts w:ascii="Courier New" w:hAnsi="Courier New" w:cs="Courier New"/>
              </w:rPr>
            </w:pPr>
          </w:p>
        </w:tc>
        <w:tc>
          <w:tcPr>
            <w:tcW w:w="720" w:type="dxa"/>
            <w:vAlign w:val="center"/>
          </w:tcPr>
          <w:p w14:paraId="5FBFD8CD"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vAlign w:val="bottom"/>
          </w:tcPr>
          <w:p w14:paraId="5DED2CDA" w14:textId="686B914C" w:rsidR="00200682" w:rsidRPr="005469FE" w:rsidRDefault="00200682" w:rsidP="00A06A15">
            <w:pPr>
              <w:pStyle w:val="Default"/>
              <w:jc w:val="center"/>
              <w:rPr>
                <w:rFonts w:ascii="Courier New" w:hAnsi="Courier New" w:cs="Courier New"/>
              </w:rPr>
            </w:pPr>
          </w:p>
        </w:tc>
      </w:tr>
      <w:tr w:rsidR="00200682" w:rsidRPr="00602568" w14:paraId="74777096" w14:textId="77777777" w:rsidTr="00A06A15">
        <w:trPr>
          <w:trHeight w:val="432"/>
        </w:trPr>
        <w:tc>
          <w:tcPr>
            <w:tcW w:w="4320" w:type="dxa"/>
          </w:tcPr>
          <w:p w14:paraId="6C0B6548" w14:textId="77777777" w:rsidR="00200682" w:rsidRPr="00602568" w:rsidRDefault="00200682" w:rsidP="00A06A15">
            <w:pPr>
              <w:pStyle w:val="Default"/>
              <w:rPr>
                <w:rFonts w:ascii="Courier New" w:hAnsi="Courier New" w:cs="Courier New"/>
              </w:rPr>
            </w:pPr>
            <w:r w:rsidRPr="00602568">
              <w:rPr>
                <w:rFonts w:ascii="Courier New" w:hAnsi="Courier New" w:cs="Courier New"/>
              </w:rPr>
              <w:t>vs.</w:t>
            </w:r>
          </w:p>
        </w:tc>
        <w:tc>
          <w:tcPr>
            <w:tcW w:w="720" w:type="dxa"/>
            <w:vAlign w:val="center"/>
          </w:tcPr>
          <w:p w14:paraId="0C395CCB"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tcPr>
          <w:p w14:paraId="0FA97EF0" w14:textId="01B1F7B7" w:rsidR="00200682" w:rsidRPr="008320C3" w:rsidRDefault="00200682" w:rsidP="00A06A15">
            <w:pPr>
              <w:pStyle w:val="Default"/>
              <w:jc w:val="center"/>
              <w:rPr>
                <w:rFonts w:ascii="Courier New" w:hAnsi="Courier New" w:cs="Courier New"/>
                <w:color w:val="auto"/>
              </w:rPr>
            </w:pPr>
          </w:p>
        </w:tc>
      </w:tr>
      <w:tr w:rsidR="00200682" w:rsidRPr="00602568" w14:paraId="06114203" w14:textId="77777777" w:rsidTr="00A06A15">
        <w:trPr>
          <w:trHeight w:val="432"/>
        </w:trPr>
        <w:tc>
          <w:tcPr>
            <w:tcW w:w="4320" w:type="dxa"/>
          </w:tcPr>
          <w:p w14:paraId="25271B90" w14:textId="77777777" w:rsidR="00200682" w:rsidRPr="00602568" w:rsidRDefault="00200682" w:rsidP="00A06A15">
            <w:pPr>
              <w:pStyle w:val="Default"/>
              <w:rPr>
                <w:rFonts w:ascii="Courier New" w:hAnsi="Courier New" w:cs="Courier New"/>
              </w:rPr>
            </w:pPr>
          </w:p>
        </w:tc>
        <w:tc>
          <w:tcPr>
            <w:tcW w:w="720" w:type="dxa"/>
            <w:vAlign w:val="center"/>
          </w:tcPr>
          <w:p w14:paraId="68591A88"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tcPr>
          <w:p w14:paraId="3D5BCE97" w14:textId="77777777" w:rsidR="00200682" w:rsidRPr="00330286" w:rsidRDefault="00200682" w:rsidP="00A06A15">
            <w:pPr>
              <w:pStyle w:val="Default"/>
              <w:ind w:right="-10"/>
              <w:rPr>
                <w:rFonts w:ascii="Courier New" w:hAnsi="Courier New" w:cs="Courier New"/>
                <w:color w:val="auto"/>
              </w:rPr>
            </w:pPr>
          </w:p>
        </w:tc>
      </w:tr>
      <w:tr w:rsidR="00200682" w:rsidRPr="00602568" w14:paraId="1809E9B3" w14:textId="77777777" w:rsidTr="00A06A15">
        <w:trPr>
          <w:trHeight w:val="432"/>
        </w:trPr>
        <w:tc>
          <w:tcPr>
            <w:tcW w:w="4320" w:type="dxa"/>
            <w:vAlign w:val="bottom"/>
          </w:tcPr>
          <w:p w14:paraId="5F1E27AF" w14:textId="5C1DEB25" w:rsidR="00200682" w:rsidRPr="00602568" w:rsidRDefault="00F830FE" w:rsidP="00A06A15">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720" w:type="dxa"/>
            <w:vAlign w:val="center"/>
          </w:tcPr>
          <w:p w14:paraId="22E54010"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vAlign w:val="bottom"/>
          </w:tcPr>
          <w:p w14:paraId="4FD77755" w14:textId="52E00372" w:rsidR="00200682" w:rsidRPr="00FB2683" w:rsidRDefault="00200682" w:rsidP="00A06A15">
            <w:pPr>
              <w:pStyle w:val="Default"/>
              <w:jc w:val="center"/>
              <w:rPr>
                <w:rFonts w:ascii="Courier New" w:hAnsi="Courier New" w:cs="Courier New"/>
                <w:b/>
              </w:rPr>
            </w:pPr>
            <w:r w:rsidRPr="00FB2683">
              <w:rPr>
                <w:rFonts w:ascii="Courier New" w:hAnsi="Courier New" w:cs="Courier New"/>
                <w:b/>
                <w:u w:val="single"/>
              </w:rPr>
              <w:t>Case No</w:t>
            </w:r>
          </w:p>
        </w:tc>
      </w:tr>
      <w:tr w:rsidR="00200682" w:rsidRPr="00602568" w14:paraId="4FC6C3FF" w14:textId="77777777" w:rsidTr="00A06A15">
        <w:trPr>
          <w:trHeight w:val="432"/>
        </w:trPr>
        <w:tc>
          <w:tcPr>
            <w:tcW w:w="4320" w:type="dxa"/>
          </w:tcPr>
          <w:p w14:paraId="4F572821" w14:textId="77777777" w:rsidR="00200682" w:rsidRPr="00602568" w:rsidRDefault="00200682" w:rsidP="00A06A15">
            <w:pPr>
              <w:pStyle w:val="Default"/>
              <w:ind w:left="720"/>
              <w:rPr>
                <w:rFonts w:ascii="Courier New" w:hAnsi="Courier New" w:cs="Courier New"/>
              </w:rPr>
            </w:pPr>
            <w:r>
              <w:rPr>
                <w:rFonts w:ascii="Courier New" w:hAnsi="Courier New" w:cs="Courier New"/>
              </w:rPr>
              <w:t>Respondent,</w:t>
            </w:r>
          </w:p>
        </w:tc>
        <w:tc>
          <w:tcPr>
            <w:tcW w:w="720" w:type="dxa"/>
            <w:vAlign w:val="center"/>
          </w:tcPr>
          <w:p w14:paraId="5DAB6B5A" w14:textId="77777777" w:rsidR="00200682" w:rsidRPr="00602568" w:rsidRDefault="00200682" w:rsidP="00A06A15">
            <w:pPr>
              <w:pStyle w:val="Default"/>
              <w:jc w:val="center"/>
              <w:rPr>
                <w:rFonts w:ascii="Courier New" w:hAnsi="Courier New" w:cs="Courier New"/>
              </w:rPr>
            </w:pPr>
            <w:r w:rsidRPr="00602568">
              <w:rPr>
                <w:rFonts w:ascii="Courier New" w:hAnsi="Courier New" w:cs="Courier New"/>
              </w:rPr>
              <w:t>)</w:t>
            </w:r>
          </w:p>
        </w:tc>
        <w:tc>
          <w:tcPr>
            <w:tcW w:w="4320" w:type="dxa"/>
          </w:tcPr>
          <w:p w14:paraId="14425515" w14:textId="77777777" w:rsidR="00200682" w:rsidRPr="00FB2683" w:rsidRDefault="00200682" w:rsidP="00A06A15">
            <w:pPr>
              <w:pStyle w:val="Default"/>
              <w:jc w:val="center"/>
              <w:rPr>
                <w:rFonts w:ascii="Courier New" w:hAnsi="Courier New" w:cs="Courier New"/>
                <w:b/>
              </w:rPr>
            </w:pPr>
            <w:r w:rsidRPr="00FB2683">
              <w:rPr>
                <w:rFonts w:ascii="Courier New" w:hAnsi="Courier New" w:cs="Courier New"/>
                <w:b/>
              </w:rPr>
              <w:t>__-____</w:t>
            </w:r>
          </w:p>
        </w:tc>
      </w:tr>
    </w:tbl>
    <w:p w14:paraId="1759DE6A" w14:textId="77777777" w:rsidR="00200682" w:rsidRDefault="00200682" w:rsidP="00200682">
      <w:pPr>
        <w:spacing w:after="0"/>
        <w:rPr>
          <w:rFonts w:ascii="Courier New" w:hAnsi="Courier New" w:cs="Courier New"/>
          <w:sz w:val="24"/>
          <w:szCs w:val="24"/>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200682" w14:paraId="020E50E6" w14:textId="77777777" w:rsidTr="00A06A15">
        <w:trPr>
          <w:trHeight w:val="1080"/>
          <w:jc w:val="center"/>
        </w:trPr>
        <w:tc>
          <w:tcPr>
            <w:tcW w:w="9360" w:type="dxa"/>
            <w:vAlign w:val="center"/>
          </w:tcPr>
          <w:bookmarkEnd w:id="0"/>
          <w:p w14:paraId="6DB634A3" w14:textId="77777777" w:rsidR="00200682" w:rsidRPr="004158D8" w:rsidRDefault="00200682" w:rsidP="00A06A15">
            <w:pPr>
              <w:pStyle w:val="Default"/>
              <w:jc w:val="center"/>
              <w:rPr>
                <w:b/>
                <w:bCs/>
                <w:sz w:val="28"/>
                <w:szCs w:val="28"/>
              </w:rPr>
            </w:pPr>
            <w:r>
              <w:rPr>
                <w:b/>
                <w:bCs/>
                <w:sz w:val="28"/>
                <w:szCs w:val="28"/>
              </w:rPr>
              <w:t>MOTION FOR LEAVE TO PROCEED IN FORMA PAUPERIS</w:t>
            </w:r>
          </w:p>
        </w:tc>
      </w:tr>
    </w:tbl>
    <w:p w14:paraId="7A422872" w14:textId="77777777" w:rsidR="00200682" w:rsidRDefault="00200682" w:rsidP="00200682">
      <w:pPr>
        <w:spacing w:after="0"/>
        <w:rPr>
          <w:rFonts w:ascii="Courier New" w:hAnsi="Courier New" w:cs="Courier New"/>
          <w:sz w:val="24"/>
          <w:szCs w:val="24"/>
        </w:rPr>
      </w:pPr>
    </w:p>
    <w:p w14:paraId="571693A7" w14:textId="77777777" w:rsidR="00200682" w:rsidRDefault="00200682" w:rsidP="00200682">
      <w:pPr>
        <w:pStyle w:val="Default"/>
        <w:spacing w:line="480" w:lineRule="auto"/>
        <w:jc w:val="both"/>
        <w:rPr>
          <w:rFonts w:ascii="Courier New" w:hAnsi="Courier New" w:cs="Courier New"/>
        </w:rPr>
      </w:pPr>
      <w:r>
        <w:rPr>
          <w:rFonts w:ascii="Courier New" w:hAnsi="Courier New" w:cs="Courier New"/>
        </w:rPr>
        <w:t xml:space="preserve">Petitioner asks for leave to file the attached </w:t>
      </w:r>
      <w:r w:rsidRPr="0028696D">
        <w:rPr>
          <w:rFonts w:ascii="Courier New" w:hAnsi="Courier New" w:cs="Courier New"/>
          <w:i/>
        </w:rPr>
        <w:t>Petition for a Writ of Certiorari</w:t>
      </w:r>
      <w:r>
        <w:rPr>
          <w:rFonts w:ascii="Courier New" w:hAnsi="Courier New" w:cs="Courier New"/>
        </w:rPr>
        <w:t xml:space="preserve"> without prepayment of costs and to proceed </w:t>
      </w:r>
      <w:r w:rsidRPr="0028696D">
        <w:rPr>
          <w:rFonts w:ascii="Courier New" w:hAnsi="Courier New" w:cs="Courier New"/>
          <w:i/>
        </w:rPr>
        <w:t>in forma pauperis</w:t>
      </w:r>
      <w:r>
        <w:rPr>
          <w:rFonts w:ascii="Courier New" w:hAnsi="Courier New" w:cs="Courier New"/>
        </w:rPr>
        <w:t>.</w:t>
      </w:r>
    </w:p>
    <w:p w14:paraId="182B505A" w14:textId="77777777" w:rsidR="00200682" w:rsidRDefault="00200682" w:rsidP="00200682">
      <w:pPr>
        <w:pStyle w:val="Default"/>
        <w:spacing w:line="480" w:lineRule="auto"/>
        <w:jc w:val="both"/>
        <w:rPr>
          <w:rFonts w:ascii="Courier New" w:hAnsi="Courier New" w:cs="Courier New"/>
        </w:rPr>
      </w:pPr>
      <w:r>
        <w:rPr>
          <w:rFonts w:ascii="Courier New" w:hAnsi="Courier New" w:cs="Courier New"/>
        </w:rPr>
        <w:t>Please check the appropriate boxes: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720"/>
        <w:gridCol w:w="7920"/>
      </w:tblGrid>
      <w:tr w:rsidR="00200682" w:rsidRPr="00465165" w14:paraId="2C362911" w14:textId="77777777" w:rsidTr="00A06A15">
        <w:trPr>
          <w:trHeight w:val="360"/>
        </w:trPr>
        <w:tc>
          <w:tcPr>
            <w:tcW w:w="720" w:type="dxa"/>
            <w:vAlign w:val="center"/>
          </w:tcPr>
          <w:p w14:paraId="50B648A3" w14:textId="26B0F069" w:rsidR="00200682" w:rsidRPr="00465165" w:rsidRDefault="00F830FE"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fldChar w:fldCharType="begin">
                <w:ffData>
                  <w:name w:val=""/>
                  <w:enabled/>
                  <w:calcOnExit w:val="0"/>
                  <w:checkBox>
                    <w:sizeAuto/>
                    <w:default w:val="0"/>
                  </w:checkBox>
                </w:ffData>
              </w:fldChar>
            </w:r>
            <w:r>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Pr>
                <w:rFonts w:ascii="Courier New" w:hAnsi="Courier New" w:cs="Courier New"/>
                <w:color w:val="auto"/>
                <w:sz w:val="20"/>
                <w:szCs w:val="20"/>
              </w:rPr>
              <w:fldChar w:fldCharType="end"/>
            </w:r>
          </w:p>
        </w:tc>
        <w:tc>
          <w:tcPr>
            <w:tcW w:w="8640" w:type="dxa"/>
            <w:gridSpan w:val="2"/>
            <w:vAlign w:val="center"/>
          </w:tcPr>
          <w:p w14:paraId="7C0D7B0A" w14:textId="77777777" w:rsidR="00200682" w:rsidRPr="00465165"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Petitioner has previously been granted leave to proceed in forma pauperis in the following courts:</w:t>
            </w:r>
          </w:p>
        </w:tc>
      </w:tr>
      <w:tr w:rsidR="00200682" w:rsidRPr="00465165" w14:paraId="63607E67" w14:textId="77777777" w:rsidTr="00A06A15">
        <w:trPr>
          <w:trHeight w:val="360"/>
        </w:trPr>
        <w:tc>
          <w:tcPr>
            <w:tcW w:w="720" w:type="dxa"/>
            <w:vAlign w:val="center"/>
          </w:tcPr>
          <w:p w14:paraId="34D24386" w14:textId="77777777" w:rsidR="00200682" w:rsidRPr="00465165" w:rsidRDefault="00200682" w:rsidP="00A06A15">
            <w:pPr>
              <w:pStyle w:val="Default"/>
              <w:jc w:val="center"/>
              <w:rPr>
                <w:rFonts w:ascii="Courier New" w:hAnsi="Courier New" w:cs="Courier New"/>
                <w:color w:val="auto"/>
                <w:sz w:val="20"/>
                <w:szCs w:val="20"/>
              </w:rPr>
            </w:pPr>
            <w:bookmarkStart w:id="6" w:name="_Hlk157508873"/>
          </w:p>
        </w:tc>
        <w:tc>
          <w:tcPr>
            <w:tcW w:w="720" w:type="dxa"/>
            <w:vAlign w:val="center"/>
          </w:tcPr>
          <w:p w14:paraId="01753710" w14:textId="77777777" w:rsidR="00200682" w:rsidRDefault="00200682" w:rsidP="00A06A15">
            <w:pPr>
              <w:pStyle w:val="Default"/>
              <w:jc w:val="both"/>
              <w:rPr>
                <w:rFonts w:ascii="Courier New" w:hAnsi="Courier New" w:cs="Courier New"/>
                <w:color w:val="auto"/>
                <w:sz w:val="20"/>
                <w:szCs w:val="20"/>
              </w:rPr>
            </w:pPr>
          </w:p>
        </w:tc>
        <w:tc>
          <w:tcPr>
            <w:tcW w:w="7920" w:type="dxa"/>
            <w:tcBorders>
              <w:bottom w:val="single" w:sz="4" w:space="0" w:color="auto"/>
            </w:tcBorders>
            <w:vAlign w:val="center"/>
          </w:tcPr>
          <w:p w14:paraId="08CE09F4" w14:textId="118B28C5" w:rsidR="00200682" w:rsidRDefault="00200682" w:rsidP="00A06A15">
            <w:pPr>
              <w:pStyle w:val="Default"/>
              <w:jc w:val="both"/>
              <w:rPr>
                <w:rFonts w:ascii="Courier New" w:hAnsi="Courier New" w:cs="Courier New"/>
                <w:color w:val="auto"/>
                <w:sz w:val="20"/>
                <w:szCs w:val="20"/>
              </w:rPr>
            </w:pPr>
          </w:p>
        </w:tc>
      </w:tr>
      <w:tr w:rsidR="00200682" w:rsidRPr="00465165" w14:paraId="599C5091" w14:textId="77777777" w:rsidTr="00A06A15">
        <w:trPr>
          <w:trHeight w:val="360"/>
        </w:trPr>
        <w:tc>
          <w:tcPr>
            <w:tcW w:w="720" w:type="dxa"/>
            <w:vAlign w:val="center"/>
          </w:tcPr>
          <w:p w14:paraId="07DE1392"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6DA1713F" w14:textId="77777777" w:rsidR="00200682" w:rsidRDefault="00200682" w:rsidP="00A06A15">
            <w:pPr>
              <w:pStyle w:val="Default"/>
              <w:jc w:val="both"/>
              <w:rPr>
                <w:rFonts w:ascii="Courier New" w:hAnsi="Courier New" w:cs="Courier New"/>
                <w:color w:val="auto"/>
                <w:sz w:val="20"/>
                <w:szCs w:val="20"/>
              </w:rPr>
            </w:pPr>
          </w:p>
        </w:tc>
        <w:tc>
          <w:tcPr>
            <w:tcW w:w="7920" w:type="dxa"/>
            <w:tcBorders>
              <w:top w:val="single" w:sz="4" w:space="0" w:color="auto"/>
              <w:bottom w:val="single" w:sz="4" w:space="0" w:color="auto"/>
            </w:tcBorders>
            <w:vAlign w:val="center"/>
          </w:tcPr>
          <w:p w14:paraId="65827A57" w14:textId="22A7C577" w:rsidR="00200682" w:rsidRDefault="00200682" w:rsidP="00A06A15">
            <w:pPr>
              <w:pStyle w:val="Default"/>
              <w:jc w:val="both"/>
              <w:rPr>
                <w:rFonts w:ascii="Courier New" w:hAnsi="Courier New" w:cs="Courier New"/>
                <w:color w:val="auto"/>
                <w:sz w:val="20"/>
                <w:szCs w:val="20"/>
              </w:rPr>
            </w:pPr>
          </w:p>
        </w:tc>
      </w:tr>
      <w:bookmarkEnd w:id="6"/>
      <w:tr w:rsidR="00200682" w:rsidRPr="00465165" w14:paraId="2EDAC03B" w14:textId="77777777" w:rsidTr="00A06A15">
        <w:trPr>
          <w:trHeight w:val="360"/>
        </w:trPr>
        <w:tc>
          <w:tcPr>
            <w:tcW w:w="720" w:type="dxa"/>
            <w:vAlign w:val="center"/>
          </w:tcPr>
          <w:p w14:paraId="5CCBB945" w14:textId="77777777" w:rsidR="00200682" w:rsidRPr="00465165" w:rsidRDefault="00200682" w:rsidP="00A06A15">
            <w:pPr>
              <w:pStyle w:val="Default"/>
              <w:jc w:val="center"/>
              <w:rPr>
                <w:rFonts w:ascii="Courier New" w:hAnsi="Courier New" w:cs="Courier New"/>
                <w:color w:val="auto"/>
                <w:sz w:val="20"/>
                <w:szCs w:val="20"/>
              </w:rPr>
            </w:pPr>
            <w:r w:rsidRPr="00465165">
              <w:rPr>
                <w:rFonts w:ascii="Courier New" w:hAnsi="Courier New" w:cs="Courier New"/>
                <w:color w:val="auto"/>
                <w:sz w:val="20"/>
                <w:szCs w:val="20"/>
              </w:rPr>
              <w:fldChar w:fldCharType="begin">
                <w:ffData>
                  <w:name w:val=""/>
                  <w:enabled/>
                  <w:calcOnExit w:val="0"/>
                  <w:checkBox>
                    <w:sizeAuto/>
                    <w:default w:val="0"/>
                  </w:checkBox>
                </w:ffData>
              </w:fldChar>
            </w:r>
            <w:r w:rsidRPr="00465165">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465165">
              <w:rPr>
                <w:rFonts w:ascii="Courier New" w:hAnsi="Courier New" w:cs="Courier New"/>
                <w:color w:val="auto"/>
                <w:sz w:val="20"/>
                <w:szCs w:val="20"/>
              </w:rPr>
              <w:fldChar w:fldCharType="end"/>
            </w:r>
          </w:p>
        </w:tc>
        <w:tc>
          <w:tcPr>
            <w:tcW w:w="8640" w:type="dxa"/>
            <w:gridSpan w:val="2"/>
            <w:vAlign w:val="center"/>
          </w:tcPr>
          <w:p w14:paraId="0E8F69CE" w14:textId="77777777" w:rsidR="00200682" w:rsidRPr="00465165"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 xml:space="preserve">Petitioner has </w:t>
            </w:r>
            <w:r w:rsidRPr="0063266A">
              <w:rPr>
                <w:rFonts w:ascii="Courier New" w:hAnsi="Courier New" w:cs="Courier New"/>
                <w:b/>
                <w:color w:val="auto"/>
                <w:sz w:val="20"/>
                <w:szCs w:val="20"/>
              </w:rPr>
              <w:t>not</w:t>
            </w:r>
            <w:r>
              <w:rPr>
                <w:rFonts w:ascii="Courier New" w:hAnsi="Courier New" w:cs="Courier New"/>
                <w:color w:val="auto"/>
                <w:sz w:val="20"/>
                <w:szCs w:val="20"/>
              </w:rPr>
              <w:t xml:space="preserve"> previously been granted leave to proceed in forma pauperis in any other court.</w:t>
            </w:r>
          </w:p>
        </w:tc>
      </w:tr>
      <w:tr w:rsidR="00200682" w:rsidRPr="00465165" w14:paraId="7F12984A" w14:textId="77777777" w:rsidTr="00A06A15">
        <w:trPr>
          <w:trHeight w:val="360"/>
        </w:trPr>
        <w:tc>
          <w:tcPr>
            <w:tcW w:w="720" w:type="dxa"/>
            <w:vAlign w:val="center"/>
          </w:tcPr>
          <w:p w14:paraId="190D5A59" w14:textId="39D73EA6" w:rsidR="00200682" w:rsidRPr="00465165" w:rsidRDefault="00F830FE" w:rsidP="00A06A15">
            <w:pPr>
              <w:pStyle w:val="Default"/>
              <w:jc w:val="center"/>
              <w:rPr>
                <w:rFonts w:ascii="Courier New" w:hAnsi="Courier New" w:cs="Courier New"/>
                <w:color w:val="auto"/>
                <w:sz w:val="20"/>
                <w:szCs w:val="20"/>
              </w:rPr>
            </w:pPr>
            <w:r w:rsidRPr="00465165">
              <w:rPr>
                <w:rFonts w:ascii="Courier New" w:hAnsi="Courier New" w:cs="Courier New"/>
                <w:color w:val="auto"/>
                <w:sz w:val="20"/>
                <w:szCs w:val="20"/>
              </w:rPr>
              <w:fldChar w:fldCharType="begin">
                <w:ffData>
                  <w:name w:val=""/>
                  <w:enabled/>
                  <w:calcOnExit w:val="0"/>
                  <w:checkBox>
                    <w:sizeAuto/>
                    <w:default w:val="0"/>
                  </w:checkBox>
                </w:ffData>
              </w:fldChar>
            </w:r>
            <w:r w:rsidRPr="00465165">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465165">
              <w:rPr>
                <w:rFonts w:ascii="Courier New" w:hAnsi="Courier New" w:cs="Courier New"/>
                <w:color w:val="auto"/>
                <w:sz w:val="20"/>
                <w:szCs w:val="20"/>
              </w:rPr>
              <w:fldChar w:fldCharType="end"/>
            </w:r>
          </w:p>
        </w:tc>
        <w:tc>
          <w:tcPr>
            <w:tcW w:w="8640" w:type="dxa"/>
            <w:gridSpan w:val="2"/>
            <w:vAlign w:val="center"/>
          </w:tcPr>
          <w:p w14:paraId="304FC3AD" w14:textId="77777777" w:rsidR="00200682"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Petitioner’s affidavit or declaration in support of this motion is attached hereto.</w:t>
            </w:r>
          </w:p>
        </w:tc>
      </w:tr>
      <w:tr w:rsidR="00200682" w:rsidRPr="00465165" w14:paraId="275B012F" w14:textId="77777777" w:rsidTr="00A06A15">
        <w:trPr>
          <w:trHeight w:val="360"/>
        </w:trPr>
        <w:tc>
          <w:tcPr>
            <w:tcW w:w="720" w:type="dxa"/>
            <w:vAlign w:val="center"/>
          </w:tcPr>
          <w:p w14:paraId="076943ED" w14:textId="77777777" w:rsidR="00200682" w:rsidRPr="00465165" w:rsidRDefault="00200682" w:rsidP="00A06A15">
            <w:pPr>
              <w:pStyle w:val="Default"/>
              <w:jc w:val="center"/>
              <w:rPr>
                <w:rFonts w:ascii="Courier New" w:hAnsi="Courier New" w:cs="Courier New"/>
                <w:color w:val="auto"/>
                <w:sz w:val="20"/>
                <w:szCs w:val="20"/>
              </w:rPr>
            </w:pPr>
            <w:r w:rsidRPr="00465165">
              <w:rPr>
                <w:rFonts w:ascii="Courier New" w:hAnsi="Courier New" w:cs="Courier New"/>
                <w:color w:val="auto"/>
                <w:sz w:val="20"/>
                <w:szCs w:val="20"/>
              </w:rPr>
              <w:fldChar w:fldCharType="begin">
                <w:ffData>
                  <w:name w:val=""/>
                  <w:enabled/>
                  <w:calcOnExit w:val="0"/>
                  <w:checkBox>
                    <w:sizeAuto/>
                    <w:default w:val="0"/>
                  </w:checkBox>
                </w:ffData>
              </w:fldChar>
            </w:r>
            <w:r w:rsidRPr="00465165">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465165">
              <w:rPr>
                <w:rFonts w:ascii="Courier New" w:hAnsi="Courier New" w:cs="Courier New"/>
                <w:color w:val="auto"/>
                <w:sz w:val="20"/>
                <w:szCs w:val="20"/>
              </w:rPr>
              <w:fldChar w:fldCharType="end"/>
            </w:r>
          </w:p>
        </w:tc>
        <w:tc>
          <w:tcPr>
            <w:tcW w:w="8640" w:type="dxa"/>
            <w:gridSpan w:val="2"/>
            <w:vAlign w:val="center"/>
          </w:tcPr>
          <w:p w14:paraId="6C5F8415" w14:textId="43133FCF" w:rsidR="00200682"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 xml:space="preserve">Petitioner’s affidavit or declaration is </w:t>
            </w:r>
            <w:r w:rsidRPr="006446F0">
              <w:rPr>
                <w:rFonts w:ascii="Courier New" w:hAnsi="Courier New" w:cs="Courier New"/>
                <w:b/>
                <w:color w:val="auto"/>
                <w:sz w:val="20"/>
                <w:szCs w:val="20"/>
              </w:rPr>
              <w:t>not</w:t>
            </w:r>
            <w:r>
              <w:rPr>
                <w:rFonts w:ascii="Courier New" w:hAnsi="Courier New" w:cs="Courier New"/>
                <w:color w:val="auto"/>
                <w:sz w:val="20"/>
                <w:szCs w:val="20"/>
              </w:rPr>
              <w:t xml:space="preserve"> attached because the court below appointed counsel in the current proceeding, and:</w:t>
            </w:r>
          </w:p>
        </w:tc>
      </w:tr>
      <w:tr w:rsidR="00200682" w:rsidRPr="00465165" w14:paraId="081CF09A" w14:textId="77777777" w:rsidTr="00A06A15">
        <w:trPr>
          <w:trHeight w:val="360"/>
        </w:trPr>
        <w:tc>
          <w:tcPr>
            <w:tcW w:w="720" w:type="dxa"/>
            <w:vAlign w:val="center"/>
          </w:tcPr>
          <w:p w14:paraId="69491CBF"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34E0BFD4" w14:textId="77777777" w:rsidR="00200682" w:rsidRDefault="00200682" w:rsidP="00A06A15">
            <w:pPr>
              <w:pStyle w:val="Default"/>
              <w:jc w:val="center"/>
              <w:rPr>
                <w:rFonts w:ascii="Courier New" w:hAnsi="Courier New" w:cs="Courier New"/>
                <w:color w:val="auto"/>
                <w:sz w:val="20"/>
                <w:szCs w:val="20"/>
              </w:rPr>
            </w:pPr>
            <w:r w:rsidRPr="00465165">
              <w:rPr>
                <w:rFonts w:ascii="Courier New" w:hAnsi="Courier New" w:cs="Courier New"/>
                <w:color w:val="auto"/>
                <w:sz w:val="20"/>
                <w:szCs w:val="20"/>
              </w:rPr>
              <w:fldChar w:fldCharType="begin">
                <w:ffData>
                  <w:name w:val=""/>
                  <w:enabled/>
                  <w:calcOnExit w:val="0"/>
                  <w:checkBox>
                    <w:sizeAuto/>
                    <w:default w:val="0"/>
                  </w:checkBox>
                </w:ffData>
              </w:fldChar>
            </w:r>
            <w:r w:rsidRPr="00465165">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465165">
              <w:rPr>
                <w:rFonts w:ascii="Courier New" w:hAnsi="Courier New" w:cs="Courier New"/>
                <w:color w:val="auto"/>
                <w:sz w:val="20"/>
                <w:szCs w:val="20"/>
              </w:rPr>
              <w:fldChar w:fldCharType="end"/>
            </w:r>
          </w:p>
        </w:tc>
        <w:tc>
          <w:tcPr>
            <w:tcW w:w="7920" w:type="dxa"/>
            <w:vAlign w:val="center"/>
          </w:tcPr>
          <w:p w14:paraId="2D2BE5D5" w14:textId="77777777" w:rsidR="00200682"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The appointment was made under the following provision of law:</w:t>
            </w:r>
          </w:p>
        </w:tc>
      </w:tr>
      <w:tr w:rsidR="00200682" w:rsidRPr="00465165" w14:paraId="18EAC1BF" w14:textId="77777777" w:rsidTr="00A06A15">
        <w:trPr>
          <w:trHeight w:val="288"/>
        </w:trPr>
        <w:tc>
          <w:tcPr>
            <w:tcW w:w="720" w:type="dxa"/>
            <w:vAlign w:val="center"/>
          </w:tcPr>
          <w:p w14:paraId="5946FDB7"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1380310C" w14:textId="77777777" w:rsidR="00200682" w:rsidRPr="00465165" w:rsidRDefault="00200682" w:rsidP="00A06A15">
            <w:pPr>
              <w:pStyle w:val="Default"/>
              <w:jc w:val="center"/>
              <w:rPr>
                <w:rFonts w:ascii="Courier New" w:hAnsi="Courier New" w:cs="Courier New"/>
                <w:color w:val="auto"/>
                <w:sz w:val="20"/>
                <w:szCs w:val="20"/>
              </w:rPr>
            </w:pPr>
          </w:p>
        </w:tc>
        <w:tc>
          <w:tcPr>
            <w:tcW w:w="7920" w:type="dxa"/>
            <w:tcBorders>
              <w:bottom w:val="single" w:sz="4" w:space="0" w:color="auto"/>
            </w:tcBorders>
            <w:vAlign w:val="center"/>
          </w:tcPr>
          <w:p w14:paraId="37E64B7D" w14:textId="77777777" w:rsidR="00200682" w:rsidRDefault="00200682" w:rsidP="00A06A15">
            <w:pPr>
              <w:pStyle w:val="Default"/>
              <w:jc w:val="both"/>
              <w:rPr>
                <w:rFonts w:ascii="Courier New" w:hAnsi="Courier New" w:cs="Courier New"/>
                <w:color w:val="auto"/>
                <w:sz w:val="20"/>
                <w:szCs w:val="20"/>
              </w:rPr>
            </w:pPr>
          </w:p>
        </w:tc>
      </w:tr>
      <w:tr w:rsidR="00200682" w:rsidRPr="00465165" w14:paraId="3641966C" w14:textId="77777777" w:rsidTr="00A06A15">
        <w:trPr>
          <w:trHeight w:val="288"/>
        </w:trPr>
        <w:tc>
          <w:tcPr>
            <w:tcW w:w="720" w:type="dxa"/>
            <w:vAlign w:val="center"/>
          </w:tcPr>
          <w:p w14:paraId="01176CDF"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7AB84820" w14:textId="77777777" w:rsidR="00200682" w:rsidRPr="00465165" w:rsidRDefault="00200682" w:rsidP="00A06A15">
            <w:pPr>
              <w:pStyle w:val="Default"/>
              <w:jc w:val="center"/>
              <w:rPr>
                <w:rFonts w:ascii="Courier New" w:hAnsi="Courier New" w:cs="Courier New"/>
                <w:color w:val="auto"/>
                <w:sz w:val="20"/>
                <w:szCs w:val="20"/>
              </w:rPr>
            </w:pPr>
          </w:p>
        </w:tc>
        <w:tc>
          <w:tcPr>
            <w:tcW w:w="7920" w:type="dxa"/>
            <w:tcBorders>
              <w:top w:val="single" w:sz="4" w:space="0" w:color="auto"/>
              <w:bottom w:val="single" w:sz="4" w:space="0" w:color="auto"/>
            </w:tcBorders>
            <w:vAlign w:val="center"/>
          </w:tcPr>
          <w:p w14:paraId="0AB3FEC6" w14:textId="77777777" w:rsidR="00200682" w:rsidRDefault="00200682" w:rsidP="00A06A15">
            <w:pPr>
              <w:pStyle w:val="Default"/>
              <w:jc w:val="both"/>
              <w:rPr>
                <w:rFonts w:ascii="Courier New" w:hAnsi="Courier New" w:cs="Courier New"/>
                <w:color w:val="auto"/>
                <w:sz w:val="20"/>
                <w:szCs w:val="20"/>
              </w:rPr>
            </w:pPr>
          </w:p>
        </w:tc>
      </w:tr>
      <w:tr w:rsidR="00200682" w:rsidRPr="00465165" w14:paraId="48D0EECE" w14:textId="77777777" w:rsidTr="00A06A15">
        <w:trPr>
          <w:trHeight w:val="360"/>
        </w:trPr>
        <w:tc>
          <w:tcPr>
            <w:tcW w:w="720" w:type="dxa"/>
            <w:vAlign w:val="center"/>
          </w:tcPr>
          <w:p w14:paraId="0D347252"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30127966" w14:textId="77777777" w:rsidR="00200682" w:rsidRPr="00465165" w:rsidRDefault="00200682" w:rsidP="00A06A15">
            <w:pPr>
              <w:pStyle w:val="Default"/>
              <w:jc w:val="center"/>
              <w:rPr>
                <w:rFonts w:ascii="Courier New" w:hAnsi="Courier New" w:cs="Courier New"/>
                <w:color w:val="auto"/>
                <w:sz w:val="20"/>
                <w:szCs w:val="20"/>
              </w:rPr>
            </w:pPr>
          </w:p>
        </w:tc>
        <w:tc>
          <w:tcPr>
            <w:tcW w:w="7920" w:type="dxa"/>
            <w:tcBorders>
              <w:top w:val="single" w:sz="4" w:space="0" w:color="auto"/>
            </w:tcBorders>
            <w:vAlign w:val="center"/>
          </w:tcPr>
          <w:p w14:paraId="4FC80E14" w14:textId="77777777" w:rsidR="00200682"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OR</w:t>
            </w:r>
          </w:p>
        </w:tc>
      </w:tr>
      <w:tr w:rsidR="00200682" w:rsidRPr="00465165" w14:paraId="01780345" w14:textId="77777777" w:rsidTr="00A06A15">
        <w:trPr>
          <w:trHeight w:val="360"/>
        </w:trPr>
        <w:tc>
          <w:tcPr>
            <w:tcW w:w="720" w:type="dxa"/>
            <w:vAlign w:val="center"/>
          </w:tcPr>
          <w:p w14:paraId="12663100" w14:textId="77777777" w:rsidR="00200682" w:rsidRPr="00465165" w:rsidRDefault="00200682" w:rsidP="00A06A15">
            <w:pPr>
              <w:pStyle w:val="Default"/>
              <w:jc w:val="center"/>
              <w:rPr>
                <w:rFonts w:ascii="Courier New" w:hAnsi="Courier New" w:cs="Courier New"/>
                <w:color w:val="auto"/>
                <w:sz w:val="20"/>
                <w:szCs w:val="20"/>
              </w:rPr>
            </w:pPr>
          </w:p>
        </w:tc>
        <w:tc>
          <w:tcPr>
            <w:tcW w:w="720" w:type="dxa"/>
            <w:vAlign w:val="center"/>
          </w:tcPr>
          <w:p w14:paraId="75729082" w14:textId="77777777" w:rsidR="00200682" w:rsidRPr="00465165" w:rsidRDefault="00200682" w:rsidP="00A06A15">
            <w:pPr>
              <w:pStyle w:val="Default"/>
              <w:jc w:val="center"/>
              <w:rPr>
                <w:rFonts w:ascii="Courier New" w:hAnsi="Courier New" w:cs="Courier New"/>
                <w:color w:val="auto"/>
                <w:sz w:val="20"/>
                <w:szCs w:val="20"/>
              </w:rPr>
            </w:pPr>
            <w:r w:rsidRPr="00465165">
              <w:rPr>
                <w:rFonts w:ascii="Courier New" w:hAnsi="Courier New" w:cs="Courier New"/>
                <w:color w:val="auto"/>
                <w:sz w:val="20"/>
                <w:szCs w:val="20"/>
              </w:rPr>
              <w:fldChar w:fldCharType="begin">
                <w:ffData>
                  <w:name w:val=""/>
                  <w:enabled/>
                  <w:calcOnExit w:val="0"/>
                  <w:checkBox>
                    <w:sizeAuto/>
                    <w:default w:val="0"/>
                  </w:checkBox>
                </w:ffData>
              </w:fldChar>
            </w:r>
            <w:r w:rsidRPr="00465165">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465165">
              <w:rPr>
                <w:rFonts w:ascii="Courier New" w:hAnsi="Courier New" w:cs="Courier New"/>
                <w:color w:val="auto"/>
                <w:sz w:val="20"/>
                <w:szCs w:val="20"/>
              </w:rPr>
              <w:fldChar w:fldCharType="end"/>
            </w:r>
          </w:p>
        </w:tc>
        <w:tc>
          <w:tcPr>
            <w:tcW w:w="7920" w:type="dxa"/>
            <w:vAlign w:val="center"/>
          </w:tcPr>
          <w:p w14:paraId="471EBE51" w14:textId="77777777" w:rsidR="00200682"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a copy of the order of appointment is appended</w:t>
            </w:r>
          </w:p>
        </w:tc>
      </w:tr>
    </w:tbl>
    <w:p w14:paraId="7422195F" w14:textId="77777777" w:rsidR="00200682" w:rsidRDefault="00200682" w:rsidP="00200682">
      <w:pPr>
        <w:pStyle w:val="Default"/>
        <w:jc w:val="both"/>
        <w:rPr>
          <w:rFonts w:ascii="Courier New" w:hAnsi="Courier New" w:cs="Courier Ne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00682" w14:paraId="08DCE12C" w14:textId="77777777" w:rsidTr="00A06A15">
        <w:tc>
          <w:tcPr>
            <w:tcW w:w="4675" w:type="dxa"/>
          </w:tcPr>
          <w:p w14:paraId="5B345144" w14:textId="77777777" w:rsidR="00200682" w:rsidRDefault="00200682" w:rsidP="00A06A15">
            <w:pPr>
              <w:pStyle w:val="Default"/>
              <w:jc w:val="both"/>
              <w:rPr>
                <w:rFonts w:ascii="Courier New" w:hAnsi="Courier New" w:cs="Courier New"/>
              </w:rPr>
            </w:pPr>
          </w:p>
        </w:tc>
        <w:tc>
          <w:tcPr>
            <w:tcW w:w="4675" w:type="dxa"/>
            <w:tcBorders>
              <w:bottom w:val="single" w:sz="4" w:space="0" w:color="auto"/>
            </w:tcBorders>
            <w:vAlign w:val="center"/>
          </w:tcPr>
          <w:p w14:paraId="011E778C" w14:textId="194F2D0A" w:rsidR="00200682" w:rsidRDefault="00200682" w:rsidP="00A06A15">
            <w:pPr>
              <w:pStyle w:val="Default"/>
              <w:jc w:val="center"/>
              <w:rPr>
                <w:rFonts w:ascii="Courier New" w:hAnsi="Courier New" w:cs="Courier New"/>
              </w:rPr>
            </w:pPr>
          </w:p>
        </w:tc>
      </w:tr>
      <w:tr w:rsidR="00200682" w14:paraId="0CE61055" w14:textId="77777777" w:rsidTr="00A06A15">
        <w:tc>
          <w:tcPr>
            <w:tcW w:w="4675" w:type="dxa"/>
          </w:tcPr>
          <w:p w14:paraId="1CB70804" w14:textId="77777777" w:rsidR="00200682" w:rsidRDefault="00200682" w:rsidP="00A06A15">
            <w:pPr>
              <w:pStyle w:val="Default"/>
              <w:jc w:val="both"/>
              <w:rPr>
                <w:rFonts w:ascii="Courier New" w:hAnsi="Courier New" w:cs="Courier New"/>
              </w:rPr>
            </w:pPr>
          </w:p>
        </w:tc>
        <w:tc>
          <w:tcPr>
            <w:tcW w:w="4675" w:type="dxa"/>
            <w:tcBorders>
              <w:top w:val="single" w:sz="4" w:space="0" w:color="auto"/>
            </w:tcBorders>
          </w:tcPr>
          <w:p w14:paraId="34BB34D1" w14:textId="77777777" w:rsidR="00200682" w:rsidRPr="006446F0" w:rsidRDefault="00200682" w:rsidP="00A06A15">
            <w:pPr>
              <w:pStyle w:val="Default"/>
              <w:jc w:val="center"/>
              <w:rPr>
                <w:rFonts w:ascii="Courier New" w:hAnsi="Courier New" w:cs="Courier New"/>
                <w:sz w:val="20"/>
                <w:szCs w:val="20"/>
              </w:rPr>
            </w:pPr>
            <w:r w:rsidRPr="006446F0">
              <w:rPr>
                <w:rFonts w:ascii="Courier New" w:hAnsi="Courier New" w:cs="Courier New"/>
                <w:sz w:val="20"/>
                <w:szCs w:val="20"/>
              </w:rPr>
              <w:t>(Signature)</w:t>
            </w:r>
          </w:p>
        </w:tc>
      </w:tr>
      <w:bookmarkEnd w:id="1"/>
    </w:tbl>
    <w:p w14:paraId="710D32E7" w14:textId="77777777" w:rsidR="00200682" w:rsidRPr="004B3A3F" w:rsidRDefault="00200682" w:rsidP="00200682">
      <w:pPr>
        <w:pStyle w:val="Default"/>
        <w:rPr>
          <w:rFonts w:ascii="Courier New" w:hAnsi="Courier New" w:cs="Courier New"/>
          <w:color w:val="auto"/>
        </w:rPr>
      </w:pPr>
      <w:r>
        <w:rPr>
          <w:sz w:val="28"/>
          <w:szCs w:val="28"/>
        </w:rPr>
        <w:br w:type="page"/>
      </w: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200682" w14:paraId="018D1219" w14:textId="77777777" w:rsidTr="00A06A15">
        <w:trPr>
          <w:trHeight w:val="1080"/>
          <w:jc w:val="center"/>
        </w:trPr>
        <w:tc>
          <w:tcPr>
            <w:tcW w:w="9360" w:type="dxa"/>
            <w:vAlign w:val="center"/>
          </w:tcPr>
          <w:p w14:paraId="2266BBF2" w14:textId="77777777" w:rsidR="00200682" w:rsidRDefault="00200682" w:rsidP="00A06A15">
            <w:pPr>
              <w:pStyle w:val="Default"/>
              <w:jc w:val="center"/>
              <w:rPr>
                <w:b/>
                <w:bCs/>
                <w:sz w:val="28"/>
                <w:szCs w:val="28"/>
              </w:rPr>
            </w:pPr>
            <w:r>
              <w:rPr>
                <w:b/>
                <w:bCs/>
                <w:sz w:val="28"/>
                <w:szCs w:val="28"/>
              </w:rPr>
              <w:lastRenderedPageBreak/>
              <w:t>AFFIDAVIT OR DECLARATION</w:t>
            </w:r>
          </w:p>
          <w:p w14:paraId="5A45040F" w14:textId="77777777" w:rsidR="00200682" w:rsidRDefault="00200682" w:rsidP="00A06A15">
            <w:pPr>
              <w:pStyle w:val="Default"/>
              <w:jc w:val="center"/>
              <w:rPr>
                <w:b/>
                <w:bCs/>
                <w:sz w:val="28"/>
                <w:szCs w:val="28"/>
              </w:rPr>
            </w:pPr>
            <w:r>
              <w:rPr>
                <w:b/>
                <w:bCs/>
                <w:sz w:val="28"/>
                <w:szCs w:val="28"/>
              </w:rPr>
              <w:t>IN SUPPORT OF</w:t>
            </w:r>
          </w:p>
          <w:p w14:paraId="24B9A8CA" w14:textId="77777777" w:rsidR="00200682" w:rsidRPr="004158D8" w:rsidRDefault="00200682" w:rsidP="00A06A15">
            <w:pPr>
              <w:pStyle w:val="Default"/>
              <w:jc w:val="center"/>
              <w:rPr>
                <w:b/>
                <w:bCs/>
                <w:sz w:val="28"/>
                <w:szCs w:val="28"/>
              </w:rPr>
            </w:pPr>
            <w:r>
              <w:rPr>
                <w:b/>
                <w:bCs/>
                <w:sz w:val="28"/>
                <w:szCs w:val="28"/>
              </w:rPr>
              <w:t>MOTION FOR LEAVE TO PROCEED IN FORMA PAUPERIS</w:t>
            </w:r>
          </w:p>
        </w:tc>
      </w:tr>
    </w:tbl>
    <w:p w14:paraId="1BFBEBDA" w14:textId="6EADB311" w:rsidR="00200682" w:rsidRDefault="00200682" w:rsidP="00200682">
      <w:pPr>
        <w:pStyle w:val="Default"/>
        <w:spacing w:before="240"/>
        <w:jc w:val="both"/>
        <w:rPr>
          <w:rFonts w:ascii="Courier New" w:hAnsi="Courier New" w:cs="Courier New"/>
          <w:color w:val="auto"/>
        </w:rPr>
      </w:pPr>
      <w:r>
        <w:rPr>
          <w:rFonts w:ascii="Courier New" w:hAnsi="Courier New" w:cs="Courier New"/>
          <w:color w:val="auto"/>
        </w:rPr>
        <w:t xml:space="preserve">I, </w:t>
      </w:r>
      <w:r w:rsidR="00F830FE">
        <w:rPr>
          <w:rFonts w:ascii="Courier New" w:hAnsi="Courier New" w:cs="Courier New"/>
        </w:rPr>
        <w:t>[</w:t>
      </w:r>
      <w:proofErr w:type="spellStart"/>
      <w:r w:rsidR="00F830FE">
        <w:rPr>
          <w:rFonts w:ascii="Courier New" w:hAnsi="Courier New" w:cs="Courier New"/>
        </w:rPr>
        <w:t>plfName</w:t>
      </w:r>
      <w:proofErr w:type="spellEnd"/>
      <w:r w:rsidR="00F830FE">
        <w:rPr>
          <w:rFonts w:ascii="Courier New" w:hAnsi="Courier New" w:cs="Courier New"/>
        </w:rPr>
        <w:t>]</w:t>
      </w:r>
      <w:r>
        <w:rPr>
          <w:rFonts w:ascii="Courier New" w:hAnsi="Courier New" w:cs="Courier New"/>
          <w:color w:val="auto"/>
        </w:rPr>
        <w:t>, am the petitioner in the above-entitled case. In support of my motion to proceed in forma pauperis, I state that because of my poverty I am unable to pay the costs of this case or to give security therefor; and I believe I am entitled to redress.</w:t>
      </w:r>
    </w:p>
    <w:p w14:paraId="2A93C877"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For both you and your spouse estimate the average amount of money received from each of the following sources during the past 12 months. Adjust any amount that was received weekly, biweekly, quarterly, semiannually, or annually to show the monthly rate. Use gross amounts, that is, amounts before any deductions for taxes or otherwise.</w:t>
      </w:r>
    </w:p>
    <w:p w14:paraId="027E3A0A" w14:textId="77777777" w:rsidR="00200682" w:rsidRDefault="00200682" w:rsidP="00200682">
      <w:pPr>
        <w:pStyle w:val="Default"/>
        <w:jc w:val="both"/>
        <w:rPr>
          <w:rFonts w:ascii="Courier New" w:hAnsi="Courier New" w:cs="Courier New"/>
          <w:color w:val="auto"/>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gridCol w:w="1440"/>
        <w:gridCol w:w="1440"/>
        <w:gridCol w:w="1440"/>
      </w:tblGrid>
      <w:tr w:rsidR="00200682" w14:paraId="14BCAB59" w14:textId="77777777" w:rsidTr="00A06A15">
        <w:tc>
          <w:tcPr>
            <w:tcW w:w="3600" w:type="dxa"/>
            <w:vAlign w:val="center"/>
          </w:tcPr>
          <w:p w14:paraId="3F854153" w14:textId="77777777" w:rsidR="00200682" w:rsidRPr="00401659" w:rsidRDefault="00200682" w:rsidP="00A06A15">
            <w:pPr>
              <w:pStyle w:val="Default"/>
              <w:rPr>
                <w:rFonts w:ascii="Courier New" w:hAnsi="Courier New" w:cs="Courier New"/>
                <w:b/>
                <w:color w:val="auto"/>
              </w:rPr>
            </w:pPr>
            <w:r w:rsidRPr="00401659">
              <w:rPr>
                <w:rFonts w:ascii="Courier New" w:hAnsi="Courier New" w:cs="Courier New"/>
                <w:b/>
                <w:color w:val="auto"/>
              </w:rPr>
              <w:t>Income Source</w:t>
            </w:r>
          </w:p>
        </w:tc>
        <w:tc>
          <w:tcPr>
            <w:tcW w:w="2880" w:type="dxa"/>
            <w:gridSpan w:val="2"/>
            <w:vAlign w:val="center"/>
          </w:tcPr>
          <w:p w14:paraId="7627EB60" w14:textId="77777777" w:rsidR="00200682" w:rsidRPr="0068319C" w:rsidRDefault="00200682" w:rsidP="00A06A15">
            <w:pPr>
              <w:pStyle w:val="Default"/>
              <w:jc w:val="center"/>
              <w:rPr>
                <w:rFonts w:ascii="Courier New" w:hAnsi="Courier New" w:cs="Courier New"/>
                <w:b/>
                <w:color w:val="auto"/>
              </w:rPr>
            </w:pPr>
            <w:r w:rsidRPr="0068319C">
              <w:rPr>
                <w:rFonts w:ascii="Courier New" w:hAnsi="Courier New" w:cs="Courier New"/>
                <w:b/>
                <w:color w:val="auto"/>
              </w:rPr>
              <w:t xml:space="preserve">Average Monthly Amount </w:t>
            </w:r>
            <w:r>
              <w:rPr>
                <w:rFonts w:ascii="Courier New" w:hAnsi="Courier New" w:cs="Courier New"/>
                <w:b/>
                <w:color w:val="auto"/>
              </w:rPr>
              <w:t>D</w:t>
            </w:r>
            <w:r w:rsidRPr="0068319C">
              <w:rPr>
                <w:rFonts w:ascii="Courier New" w:hAnsi="Courier New" w:cs="Courier New"/>
                <w:b/>
                <w:color w:val="auto"/>
              </w:rPr>
              <w:t>uring the Past 12 Months</w:t>
            </w:r>
          </w:p>
        </w:tc>
        <w:tc>
          <w:tcPr>
            <w:tcW w:w="2880" w:type="dxa"/>
            <w:gridSpan w:val="2"/>
            <w:vAlign w:val="center"/>
          </w:tcPr>
          <w:p w14:paraId="747DAF58" w14:textId="77777777" w:rsidR="00200682" w:rsidRPr="0068319C" w:rsidRDefault="00200682" w:rsidP="00A06A15">
            <w:pPr>
              <w:pStyle w:val="Default"/>
              <w:jc w:val="center"/>
              <w:rPr>
                <w:rFonts w:ascii="Courier New" w:hAnsi="Courier New" w:cs="Courier New"/>
                <w:b/>
                <w:color w:val="auto"/>
              </w:rPr>
            </w:pPr>
            <w:r w:rsidRPr="0068319C">
              <w:rPr>
                <w:rFonts w:ascii="Courier New" w:hAnsi="Courier New" w:cs="Courier New"/>
                <w:b/>
                <w:color w:val="auto"/>
              </w:rPr>
              <w:t>Amount Expected Next Month</w:t>
            </w:r>
          </w:p>
        </w:tc>
      </w:tr>
      <w:tr w:rsidR="00200682" w14:paraId="599AB317" w14:textId="77777777" w:rsidTr="00A06A15">
        <w:tc>
          <w:tcPr>
            <w:tcW w:w="3600" w:type="dxa"/>
          </w:tcPr>
          <w:p w14:paraId="250629DC" w14:textId="77777777" w:rsidR="00200682" w:rsidRPr="00401659" w:rsidRDefault="00200682" w:rsidP="00A06A15">
            <w:pPr>
              <w:pStyle w:val="Default"/>
              <w:jc w:val="both"/>
              <w:rPr>
                <w:rFonts w:ascii="Courier New" w:hAnsi="Courier New" w:cs="Courier New"/>
                <w:color w:val="auto"/>
              </w:rPr>
            </w:pPr>
          </w:p>
        </w:tc>
        <w:tc>
          <w:tcPr>
            <w:tcW w:w="1440" w:type="dxa"/>
            <w:vAlign w:val="center"/>
          </w:tcPr>
          <w:p w14:paraId="78809D0F" w14:textId="77777777" w:rsidR="00200682" w:rsidRDefault="00200682" w:rsidP="00A06A15">
            <w:pPr>
              <w:pStyle w:val="Default"/>
              <w:jc w:val="center"/>
              <w:rPr>
                <w:rFonts w:ascii="Courier New" w:hAnsi="Courier New" w:cs="Courier New"/>
                <w:color w:val="auto"/>
              </w:rPr>
            </w:pPr>
            <w:r>
              <w:rPr>
                <w:rFonts w:ascii="Courier New" w:hAnsi="Courier New" w:cs="Courier New"/>
                <w:color w:val="auto"/>
              </w:rPr>
              <w:t>You</w:t>
            </w:r>
          </w:p>
        </w:tc>
        <w:tc>
          <w:tcPr>
            <w:tcW w:w="1440" w:type="dxa"/>
            <w:vAlign w:val="center"/>
          </w:tcPr>
          <w:p w14:paraId="791634DE" w14:textId="77777777" w:rsidR="00200682" w:rsidRDefault="00200682" w:rsidP="00A06A15">
            <w:pPr>
              <w:pStyle w:val="Default"/>
              <w:jc w:val="center"/>
              <w:rPr>
                <w:rFonts w:ascii="Courier New" w:hAnsi="Courier New" w:cs="Courier New"/>
                <w:color w:val="auto"/>
              </w:rPr>
            </w:pPr>
            <w:r>
              <w:rPr>
                <w:rFonts w:ascii="Courier New" w:hAnsi="Courier New" w:cs="Courier New"/>
                <w:color w:val="auto"/>
              </w:rPr>
              <w:t>Spouse</w:t>
            </w:r>
          </w:p>
        </w:tc>
        <w:tc>
          <w:tcPr>
            <w:tcW w:w="1440" w:type="dxa"/>
            <w:vAlign w:val="center"/>
          </w:tcPr>
          <w:p w14:paraId="63F7228E" w14:textId="77777777" w:rsidR="00200682" w:rsidRDefault="00200682" w:rsidP="00A06A15">
            <w:pPr>
              <w:pStyle w:val="Default"/>
              <w:jc w:val="center"/>
              <w:rPr>
                <w:rFonts w:ascii="Courier New" w:hAnsi="Courier New" w:cs="Courier New"/>
                <w:color w:val="auto"/>
              </w:rPr>
            </w:pPr>
            <w:r>
              <w:rPr>
                <w:rFonts w:ascii="Courier New" w:hAnsi="Courier New" w:cs="Courier New"/>
                <w:color w:val="auto"/>
              </w:rPr>
              <w:t>You</w:t>
            </w:r>
          </w:p>
        </w:tc>
        <w:tc>
          <w:tcPr>
            <w:tcW w:w="1440" w:type="dxa"/>
            <w:vAlign w:val="center"/>
          </w:tcPr>
          <w:p w14:paraId="1AF58FCF" w14:textId="77777777" w:rsidR="00200682" w:rsidRDefault="00200682" w:rsidP="00A06A15">
            <w:pPr>
              <w:pStyle w:val="Default"/>
              <w:jc w:val="center"/>
              <w:rPr>
                <w:rFonts w:ascii="Courier New" w:hAnsi="Courier New" w:cs="Courier New"/>
                <w:color w:val="auto"/>
              </w:rPr>
            </w:pPr>
            <w:r>
              <w:rPr>
                <w:rFonts w:ascii="Courier New" w:hAnsi="Courier New" w:cs="Courier New"/>
                <w:color w:val="auto"/>
              </w:rPr>
              <w:t>Spouse</w:t>
            </w:r>
          </w:p>
        </w:tc>
      </w:tr>
      <w:tr w:rsidR="00200682" w14:paraId="2B981553" w14:textId="77777777" w:rsidTr="00A06A15">
        <w:trPr>
          <w:trHeight w:val="432"/>
        </w:trPr>
        <w:tc>
          <w:tcPr>
            <w:tcW w:w="3600" w:type="dxa"/>
            <w:vAlign w:val="bottom"/>
          </w:tcPr>
          <w:p w14:paraId="1ED570B8" w14:textId="77777777" w:rsidR="00200682" w:rsidRPr="002101C0" w:rsidRDefault="00200682" w:rsidP="00A06A15">
            <w:pPr>
              <w:pStyle w:val="Default"/>
              <w:rPr>
                <w:rFonts w:ascii="Courier New" w:hAnsi="Courier New" w:cs="Courier New"/>
                <w:b/>
                <w:color w:val="auto"/>
                <w:sz w:val="20"/>
                <w:szCs w:val="20"/>
              </w:rPr>
            </w:pPr>
            <w:r w:rsidRPr="002101C0">
              <w:rPr>
                <w:rFonts w:ascii="Courier New" w:hAnsi="Courier New" w:cs="Courier New"/>
                <w:b/>
                <w:color w:val="auto"/>
                <w:sz w:val="20"/>
                <w:szCs w:val="20"/>
              </w:rPr>
              <w:t>Employment</w:t>
            </w:r>
          </w:p>
        </w:tc>
        <w:tc>
          <w:tcPr>
            <w:tcW w:w="1440" w:type="dxa"/>
            <w:tcBorders>
              <w:bottom w:val="single" w:sz="4" w:space="0" w:color="auto"/>
            </w:tcBorders>
            <w:vAlign w:val="bottom"/>
          </w:tcPr>
          <w:p w14:paraId="7D5203E1" w14:textId="270FDD47" w:rsidR="00200682" w:rsidRDefault="00F830FE" w:rsidP="00A06A15">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4E6BC20D" w14:textId="1DCE4C0F" w:rsidR="00200682" w:rsidRDefault="00F830FE" w:rsidP="00A06A15">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17005B8B" w14:textId="0E48AEB3" w:rsidR="00200682" w:rsidRDefault="00F830FE" w:rsidP="00A06A15">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03C4AFC7" w14:textId="1562B4F0" w:rsidR="00200682" w:rsidRDefault="00F830FE" w:rsidP="00A06A15">
            <w:pPr>
              <w:pStyle w:val="Default"/>
              <w:rPr>
                <w:rFonts w:ascii="Courier New" w:hAnsi="Courier New" w:cs="Courier New"/>
                <w:color w:val="auto"/>
              </w:rPr>
            </w:pPr>
            <w:r>
              <w:rPr>
                <w:rFonts w:ascii="Courier New" w:hAnsi="Courier New" w:cs="Courier New"/>
                <w:color w:val="auto"/>
              </w:rPr>
              <w:t>$</w:t>
            </w:r>
          </w:p>
        </w:tc>
      </w:tr>
      <w:tr w:rsidR="00F830FE" w14:paraId="3E6BFC61" w14:textId="77777777" w:rsidTr="00A06A15">
        <w:trPr>
          <w:trHeight w:val="432"/>
        </w:trPr>
        <w:tc>
          <w:tcPr>
            <w:tcW w:w="3600" w:type="dxa"/>
            <w:vAlign w:val="bottom"/>
          </w:tcPr>
          <w:p w14:paraId="0476D531"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Self-Employment</w:t>
            </w:r>
          </w:p>
        </w:tc>
        <w:tc>
          <w:tcPr>
            <w:tcW w:w="1440" w:type="dxa"/>
            <w:tcBorders>
              <w:top w:val="single" w:sz="4" w:space="0" w:color="auto"/>
              <w:bottom w:val="single" w:sz="4" w:space="0" w:color="auto"/>
            </w:tcBorders>
            <w:vAlign w:val="bottom"/>
          </w:tcPr>
          <w:p w14:paraId="5DDD6994" w14:textId="20EF92CA"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12283620" w14:textId="21DF0B8D"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2BB1178F" w14:textId="04CAF499"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3E189B0" w14:textId="791632EC"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122B94BD" w14:textId="77777777" w:rsidTr="00A06A15">
        <w:trPr>
          <w:trHeight w:val="432"/>
        </w:trPr>
        <w:tc>
          <w:tcPr>
            <w:tcW w:w="3600" w:type="dxa"/>
            <w:vAlign w:val="bottom"/>
          </w:tcPr>
          <w:p w14:paraId="4FBDEE1A" w14:textId="77777777" w:rsidR="00F830FE" w:rsidRPr="00A44718" w:rsidRDefault="00F830FE" w:rsidP="00F830FE">
            <w:pPr>
              <w:pStyle w:val="Default"/>
              <w:rPr>
                <w:rFonts w:ascii="Courier New" w:hAnsi="Courier New" w:cs="Courier New"/>
                <w:color w:val="auto"/>
                <w:sz w:val="20"/>
                <w:szCs w:val="20"/>
              </w:rPr>
            </w:pPr>
            <w:r w:rsidRPr="002101C0">
              <w:rPr>
                <w:rFonts w:ascii="Courier New" w:hAnsi="Courier New" w:cs="Courier New"/>
                <w:b/>
                <w:color w:val="auto"/>
                <w:sz w:val="20"/>
                <w:szCs w:val="20"/>
              </w:rPr>
              <w:t>Income from Real Property</w:t>
            </w:r>
            <w:r w:rsidRPr="00A44718">
              <w:rPr>
                <w:rFonts w:ascii="Courier New" w:hAnsi="Courier New" w:cs="Courier New"/>
                <w:color w:val="auto"/>
                <w:sz w:val="20"/>
                <w:szCs w:val="20"/>
              </w:rPr>
              <w:t xml:space="preserve"> (such as rental income)</w:t>
            </w:r>
          </w:p>
        </w:tc>
        <w:tc>
          <w:tcPr>
            <w:tcW w:w="1440" w:type="dxa"/>
            <w:tcBorders>
              <w:top w:val="single" w:sz="4" w:space="0" w:color="auto"/>
              <w:bottom w:val="single" w:sz="4" w:space="0" w:color="auto"/>
            </w:tcBorders>
            <w:vAlign w:val="bottom"/>
          </w:tcPr>
          <w:p w14:paraId="4464459E" w14:textId="203D6847"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55CFA6FF" w14:textId="6ED6251C"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1A46745C" w14:textId="285AA1A7"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1BEA9A3B" w14:textId="37F84E86"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18F00FE7" w14:textId="77777777" w:rsidTr="00A06A15">
        <w:trPr>
          <w:trHeight w:val="432"/>
        </w:trPr>
        <w:tc>
          <w:tcPr>
            <w:tcW w:w="3600" w:type="dxa"/>
            <w:vAlign w:val="bottom"/>
          </w:tcPr>
          <w:p w14:paraId="2CF5DF31"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Interest and Dividends</w:t>
            </w:r>
          </w:p>
        </w:tc>
        <w:tc>
          <w:tcPr>
            <w:tcW w:w="1440" w:type="dxa"/>
            <w:tcBorders>
              <w:top w:val="single" w:sz="4" w:space="0" w:color="auto"/>
              <w:bottom w:val="single" w:sz="4" w:space="0" w:color="auto"/>
            </w:tcBorders>
            <w:vAlign w:val="bottom"/>
          </w:tcPr>
          <w:p w14:paraId="6F802E0B" w14:textId="136DB912"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237354A2" w14:textId="7361AB0C"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1A828F6A" w14:textId="04EBDE74"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1DC490B4" w14:textId="67C1BB9D"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005B8D73" w14:textId="77777777" w:rsidTr="00A06A15">
        <w:trPr>
          <w:trHeight w:val="432"/>
        </w:trPr>
        <w:tc>
          <w:tcPr>
            <w:tcW w:w="3600" w:type="dxa"/>
            <w:vAlign w:val="bottom"/>
          </w:tcPr>
          <w:p w14:paraId="4C9EC179"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Gifts</w:t>
            </w:r>
          </w:p>
        </w:tc>
        <w:tc>
          <w:tcPr>
            <w:tcW w:w="1440" w:type="dxa"/>
            <w:tcBorders>
              <w:top w:val="single" w:sz="4" w:space="0" w:color="auto"/>
              <w:bottom w:val="single" w:sz="4" w:space="0" w:color="auto"/>
            </w:tcBorders>
            <w:vAlign w:val="bottom"/>
          </w:tcPr>
          <w:p w14:paraId="01710D69" w14:textId="54E2AE47"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91C2F70" w14:textId="1744BAAE"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7954C1AA" w14:textId="42BA535E"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396843A" w14:textId="011D12CC"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426F55D4" w14:textId="77777777" w:rsidTr="00A06A15">
        <w:trPr>
          <w:trHeight w:val="432"/>
        </w:trPr>
        <w:tc>
          <w:tcPr>
            <w:tcW w:w="3600" w:type="dxa"/>
            <w:vAlign w:val="bottom"/>
          </w:tcPr>
          <w:p w14:paraId="534E293A"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Alimony</w:t>
            </w:r>
          </w:p>
        </w:tc>
        <w:tc>
          <w:tcPr>
            <w:tcW w:w="1440" w:type="dxa"/>
            <w:tcBorders>
              <w:top w:val="single" w:sz="4" w:space="0" w:color="auto"/>
              <w:bottom w:val="single" w:sz="4" w:space="0" w:color="auto"/>
            </w:tcBorders>
            <w:vAlign w:val="bottom"/>
          </w:tcPr>
          <w:p w14:paraId="7890759A" w14:textId="30D8AFBD"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58FC93DF" w14:textId="03DABD55"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CC1C6D3" w14:textId="799E06EB"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0F56D4F" w14:textId="3E7C698C"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1A6E700E" w14:textId="77777777" w:rsidTr="00A06A15">
        <w:trPr>
          <w:trHeight w:val="432"/>
        </w:trPr>
        <w:tc>
          <w:tcPr>
            <w:tcW w:w="3600" w:type="dxa"/>
            <w:vAlign w:val="bottom"/>
          </w:tcPr>
          <w:p w14:paraId="443C6F98"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Child Support</w:t>
            </w:r>
          </w:p>
        </w:tc>
        <w:tc>
          <w:tcPr>
            <w:tcW w:w="1440" w:type="dxa"/>
            <w:tcBorders>
              <w:top w:val="single" w:sz="4" w:space="0" w:color="auto"/>
              <w:bottom w:val="single" w:sz="4" w:space="0" w:color="auto"/>
            </w:tcBorders>
            <w:vAlign w:val="bottom"/>
          </w:tcPr>
          <w:p w14:paraId="5D92024B" w14:textId="6B33CC22"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56EDC8D" w14:textId="3D2B2BCA"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90FD6E0" w14:textId="3C3BAC8A"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7FB33E6A" w14:textId="585700E6"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38DB5DF4" w14:textId="77777777" w:rsidTr="00A06A15">
        <w:trPr>
          <w:trHeight w:val="432"/>
        </w:trPr>
        <w:tc>
          <w:tcPr>
            <w:tcW w:w="3600" w:type="dxa"/>
            <w:vAlign w:val="bottom"/>
          </w:tcPr>
          <w:p w14:paraId="19CD9331" w14:textId="77777777" w:rsidR="00F830FE" w:rsidRPr="00A44718" w:rsidRDefault="00F830FE" w:rsidP="00F830FE">
            <w:pPr>
              <w:pStyle w:val="Default"/>
              <w:rPr>
                <w:rFonts w:ascii="Courier New" w:hAnsi="Courier New" w:cs="Courier New"/>
                <w:color w:val="auto"/>
                <w:sz w:val="20"/>
                <w:szCs w:val="20"/>
              </w:rPr>
            </w:pPr>
            <w:r w:rsidRPr="002101C0">
              <w:rPr>
                <w:rFonts w:ascii="Courier New" w:hAnsi="Courier New" w:cs="Courier New"/>
                <w:b/>
                <w:color w:val="auto"/>
                <w:sz w:val="20"/>
                <w:szCs w:val="20"/>
              </w:rPr>
              <w:t>Retirement</w:t>
            </w:r>
            <w:r w:rsidRPr="00A44718">
              <w:rPr>
                <w:rFonts w:ascii="Courier New" w:hAnsi="Courier New" w:cs="Courier New"/>
                <w:color w:val="auto"/>
                <w:sz w:val="20"/>
                <w:szCs w:val="20"/>
              </w:rPr>
              <w:t xml:space="preserve"> (such as social security, pensions, annuities, insurance)</w:t>
            </w:r>
          </w:p>
        </w:tc>
        <w:tc>
          <w:tcPr>
            <w:tcW w:w="1440" w:type="dxa"/>
            <w:tcBorders>
              <w:top w:val="single" w:sz="4" w:space="0" w:color="auto"/>
              <w:bottom w:val="single" w:sz="4" w:space="0" w:color="auto"/>
            </w:tcBorders>
            <w:vAlign w:val="bottom"/>
          </w:tcPr>
          <w:p w14:paraId="7E948AED" w14:textId="60B2C782"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23A294EB" w14:textId="459CB4F8"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2F37C7B9" w14:textId="27D779C4"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09F5E192" w14:textId="10672EB8"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4481D7C7" w14:textId="77777777" w:rsidTr="00A06A15">
        <w:trPr>
          <w:trHeight w:val="432"/>
        </w:trPr>
        <w:tc>
          <w:tcPr>
            <w:tcW w:w="3600" w:type="dxa"/>
            <w:vAlign w:val="bottom"/>
          </w:tcPr>
          <w:p w14:paraId="52B03128" w14:textId="77777777" w:rsidR="00F830FE" w:rsidRPr="00A44718" w:rsidRDefault="00F830FE" w:rsidP="00F830FE">
            <w:pPr>
              <w:pStyle w:val="Default"/>
              <w:rPr>
                <w:rFonts w:ascii="Courier New" w:hAnsi="Courier New" w:cs="Courier New"/>
                <w:color w:val="auto"/>
                <w:sz w:val="20"/>
                <w:szCs w:val="20"/>
              </w:rPr>
            </w:pPr>
            <w:r w:rsidRPr="002101C0">
              <w:rPr>
                <w:rFonts w:ascii="Courier New" w:hAnsi="Courier New" w:cs="Courier New"/>
                <w:b/>
                <w:color w:val="auto"/>
                <w:sz w:val="20"/>
                <w:szCs w:val="20"/>
              </w:rPr>
              <w:t>Disability</w:t>
            </w:r>
            <w:r w:rsidRPr="00A44718">
              <w:rPr>
                <w:rFonts w:ascii="Courier New" w:hAnsi="Courier New" w:cs="Courier New"/>
                <w:color w:val="auto"/>
                <w:sz w:val="20"/>
                <w:szCs w:val="20"/>
              </w:rPr>
              <w:t xml:space="preserve"> (such as social security, insurance payments)</w:t>
            </w:r>
          </w:p>
        </w:tc>
        <w:tc>
          <w:tcPr>
            <w:tcW w:w="1440" w:type="dxa"/>
            <w:tcBorders>
              <w:top w:val="single" w:sz="4" w:space="0" w:color="auto"/>
              <w:bottom w:val="single" w:sz="4" w:space="0" w:color="auto"/>
            </w:tcBorders>
            <w:vAlign w:val="bottom"/>
          </w:tcPr>
          <w:p w14:paraId="4C5AAB5D" w14:textId="74C40358"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D6CF4D6" w14:textId="1EC138B6"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7F99EB7" w14:textId="75A96DC3"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E4ABEAD" w14:textId="7FE4D543"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5AA45F33" w14:textId="77777777" w:rsidTr="00A06A15">
        <w:trPr>
          <w:trHeight w:val="432"/>
        </w:trPr>
        <w:tc>
          <w:tcPr>
            <w:tcW w:w="3600" w:type="dxa"/>
            <w:vAlign w:val="bottom"/>
          </w:tcPr>
          <w:p w14:paraId="443FBA8B" w14:textId="77777777" w:rsidR="00F830FE" w:rsidRPr="002101C0" w:rsidRDefault="00F830FE" w:rsidP="00F830FE">
            <w:pPr>
              <w:pStyle w:val="Default"/>
              <w:rPr>
                <w:rFonts w:ascii="Courier New" w:hAnsi="Courier New" w:cs="Courier New"/>
                <w:b/>
                <w:color w:val="auto"/>
                <w:sz w:val="20"/>
                <w:szCs w:val="20"/>
              </w:rPr>
            </w:pPr>
            <w:r w:rsidRPr="002101C0">
              <w:rPr>
                <w:rFonts w:ascii="Courier New" w:hAnsi="Courier New" w:cs="Courier New"/>
                <w:b/>
                <w:color w:val="auto"/>
                <w:sz w:val="20"/>
                <w:szCs w:val="20"/>
              </w:rPr>
              <w:t>Unemployment Payments</w:t>
            </w:r>
          </w:p>
        </w:tc>
        <w:tc>
          <w:tcPr>
            <w:tcW w:w="1440" w:type="dxa"/>
            <w:tcBorders>
              <w:top w:val="single" w:sz="4" w:space="0" w:color="auto"/>
              <w:bottom w:val="single" w:sz="4" w:space="0" w:color="auto"/>
            </w:tcBorders>
            <w:vAlign w:val="bottom"/>
          </w:tcPr>
          <w:p w14:paraId="5BE44AC0" w14:textId="16A7B91C"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01482F0" w14:textId="3B751F25"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0DF00D34" w14:textId="17389C38"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4D373977" w14:textId="71CDD8A6"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2C44A3F7" w14:textId="77777777" w:rsidTr="00A06A15">
        <w:trPr>
          <w:trHeight w:val="432"/>
        </w:trPr>
        <w:tc>
          <w:tcPr>
            <w:tcW w:w="3600" w:type="dxa"/>
            <w:vAlign w:val="bottom"/>
          </w:tcPr>
          <w:p w14:paraId="6EE5009D" w14:textId="77777777" w:rsidR="00F830FE" w:rsidRPr="00A44718" w:rsidRDefault="00F830FE" w:rsidP="00F830FE">
            <w:pPr>
              <w:pStyle w:val="Default"/>
              <w:rPr>
                <w:rFonts w:ascii="Courier New" w:hAnsi="Courier New" w:cs="Courier New"/>
                <w:color w:val="auto"/>
                <w:sz w:val="20"/>
                <w:szCs w:val="20"/>
              </w:rPr>
            </w:pPr>
            <w:r w:rsidRPr="002101C0">
              <w:rPr>
                <w:rFonts w:ascii="Courier New" w:hAnsi="Courier New" w:cs="Courier New"/>
                <w:b/>
                <w:color w:val="auto"/>
                <w:sz w:val="20"/>
                <w:szCs w:val="20"/>
              </w:rPr>
              <w:t>Public-Assistance</w:t>
            </w:r>
            <w:r w:rsidRPr="00A44718">
              <w:rPr>
                <w:rFonts w:ascii="Courier New" w:hAnsi="Courier New" w:cs="Courier New"/>
                <w:color w:val="auto"/>
                <w:sz w:val="20"/>
                <w:szCs w:val="20"/>
              </w:rPr>
              <w:t xml:space="preserve"> (such as welfare)</w:t>
            </w:r>
          </w:p>
        </w:tc>
        <w:tc>
          <w:tcPr>
            <w:tcW w:w="1440" w:type="dxa"/>
            <w:tcBorders>
              <w:top w:val="single" w:sz="4" w:space="0" w:color="auto"/>
              <w:bottom w:val="single" w:sz="4" w:space="0" w:color="auto"/>
            </w:tcBorders>
            <w:vAlign w:val="bottom"/>
          </w:tcPr>
          <w:p w14:paraId="6255861D" w14:textId="602A5A8E"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0606E2C7" w14:textId="53E0F0E9"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51369068" w14:textId="7786EB6A"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354ED4C0" w14:textId="0E023A5F" w:rsidR="00F830FE" w:rsidRDefault="00F830FE" w:rsidP="00F830FE">
            <w:pPr>
              <w:pStyle w:val="Default"/>
              <w:rPr>
                <w:rFonts w:ascii="Courier New" w:hAnsi="Courier New" w:cs="Courier New"/>
                <w:color w:val="auto"/>
              </w:rPr>
            </w:pPr>
            <w:r>
              <w:rPr>
                <w:rFonts w:ascii="Courier New" w:hAnsi="Courier New" w:cs="Courier New"/>
                <w:color w:val="auto"/>
              </w:rPr>
              <w:t>$</w:t>
            </w:r>
          </w:p>
        </w:tc>
      </w:tr>
      <w:tr w:rsidR="00F830FE" w14:paraId="1F27E29D" w14:textId="77777777" w:rsidTr="00A06A15">
        <w:trPr>
          <w:trHeight w:val="432"/>
        </w:trPr>
        <w:tc>
          <w:tcPr>
            <w:tcW w:w="3600" w:type="dxa"/>
            <w:vAlign w:val="bottom"/>
          </w:tcPr>
          <w:p w14:paraId="605308E1" w14:textId="77777777" w:rsidR="00F830FE" w:rsidRPr="00A44718" w:rsidRDefault="00F830FE" w:rsidP="00F830FE">
            <w:pPr>
              <w:pStyle w:val="Default"/>
              <w:rPr>
                <w:rFonts w:ascii="Courier New" w:hAnsi="Courier New" w:cs="Courier New"/>
                <w:color w:val="auto"/>
                <w:sz w:val="20"/>
                <w:szCs w:val="20"/>
              </w:rPr>
            </w:pPr>
            <w:r w:rsidRPr="002101C0">
              <w:rPr>
                <w:rFonts w:ascii="Courier New" w:hAnsi="Courier New" w:cs="Courier New"/>
                <w:b/>
                <w:color w:val="auto"/>
                <w:sz w:val="20"/>
                <w:szCs w:val="20"/>
              </w:rPr>
              <w:t>Other</w:t>
            </w:r>
            <w:r w:rsidRPr="00A44718">
              <w:rPr>
                <w:rFonts w:ascii="Courier New" w:hAnsi="Courier New" w:cs="Courier New"/>
                <w:color w:val="auto"/>
                <w:sz w:val="20"/>
                <w:szCs w:val="20"/>
              </w:rPr>
              <w:t xml:space="preserve"> (specify):</w:t>
            </w:r>
          </w:p>
          <w:p w14:paraId="6C888AE2" w14:textId="77777777" w:rsidR="00F830FE" w:rsidRPr="00A44718" w:rsidRDefault="00F830FE" w:rsidP="00F830FE">
            <w:pPr>
              <w:pStyle w:val="Default"/>
              <w:ind w:left="720"/>
              <w:rPr>
                <w:rFonts w:ascii="Courier New" w:hAnsi="Courier New" w:cs="Courier New"/>
                <w:color w:val="auto"/>
                <w:sz w:val="20"/>
                <w:szCs w:val="20"/>
              </w:rPr>
            </w:pPr>
            <w:r w:rsidRPr="00A44718">
              <w:rPr>
                <w:rFonts w:ascii="Courier New" w:hAnsi="Courier New" w:cs="Courier New"/>
                <w:color w:val="auto"/>
                <w:sz w:val="20"/>
                <w:szCs w:val="20"/>
              </w:rPr>
              <w:t>_____________________</w:t>
            </w:r>
            <w:r>
              <w:rPr>
                <w:rFonts w:ascii="Courier New" w:hAnsi="Courier New" w:cs="Courier New"/>
                <w:color w:val="auto"/>
                <w:sz w:val="20"/>
                <w:szCs w:val="20"/>
              </w:rPr>
              <w:t>_</w:t>
            </w:r>
          </w:p>
        </w:tc>
        <w:tc>
          <w:tcPr>
            <w:tcW w:w="1440" w:type="dxa"/>
            <w:tcBorders>
              <w:top w:val="single" w:sz="4" w:space="0" w:color="auto"/>
              <w:bottom w:val="single" w:sz="4" w:space="0" w:color="auto"/>
            </w:tcBorders>
            <w:vAlign w:val="bottom"/>
          </w:tcPr>
          <w:p w14:paraId="4D44F690" w14:textId="2CE3AD09"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9B3D2E5" w14:textId="357206CA"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32AE7A34" w14:textId="727B4906"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top w:val="single" w:sz="4" w:space="0" w:color="auto"/>
              <w:bottom w:val="single" w:sz="4" w:space="0" w:color="auto"/>
            </w:tcBorders>
            <w:vAlign w:val="bottom"/>
          </w:tcPr>
          <w:p w14:paraId="6A92DCA7" w14:textId="7EAD5C9E" w:rsidR="00F830FE" w:rsidRDefault="00F830FE" w:rsidP="00F830FE">
            <w:pPr>
              <w:pStyle w:val="Default"/>
              <w:rPr>
                <w:rFonts w:ascii="Courier New" w:hAnsi="Courier New" w:cs="Courier New"/>
                <w:color w:val="auto"/>
              </w:rPr>
            </w:pPr>
            <w:r>
              <w:rPr>
                <w:rFonts w:ascii="Courier New" w:hAnsi="Courier New" w:cs="Courier New"/>
                <w:color w:val="auto"/>
              </w:rPr>
              <w:t>$</w:t>
            </w:r>
          </w:p>
        </w:tc>
      </w:tr>
    </w:tbl>
    <w:p w14:paraId="582D62BF" w14:textId="77777777" w:rsidR="00200682" w:rsidRDefault="00200682" w:rsidP="00200682">
      <w:pPr>
        <w:pStyle w:val="Default"/>
        <w:jc w:val="both"/>
        <w:rPr>
          <w:rFonts w:ascii="Courier New" w:hAnsi="Courier New" w:cs="Courier New"/>
          <w:color w:val="auto"/>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gridCol w:w="1440"/>
        <w:gridCol w:w="1440"/>
        <w:gridCol w:w="1440"/>
      </w:tblGrid>
      <w:tr w:rsidR="00F830FE" w14:paraId="1EED2A2B" w14:textId="77777777" w:rsidTr="00F830FE">
        <w:tc>
          <w:tcPr>
            <w:tcW w:w="3600" w:type="dxa"/>
            <w:vAlign w:val="center"/>
          </w:tcPr>
          <w:p w14:paraId="60321EB0" w14:textId="77777777" w:rsidR="00F830FE" w:rsidRPr="00401659" w:rsidRDefault="00F830FE" w:rsidP="00F830FE">
            <w:pPr>
              <w:pStyle w:val="Default"/>
              <w:jc w:val="right"/>
              <w:rPr>
                <w:rFonts w:ascii="Courier New" w:hAnsi="Courier New" w:cs="Courier New"/>
                <w:b/>
                <w:color w:val="auto"/>
              </w:rPr>
            </w:pPr>
            <w:r w:rsidRPr="00401659">
              <w:rPr>
                <w:rFonts w:ascii="Courier New" w:hAnsi="Courier New" w:cs="Courier New"/>
                <w:b/>
                <w:color w:val="auto"/>
              </w:rPr>
              <w:t>Total Monthly Income:</w:t>
            </w:r>
          </w:p>
        </w:tc>
        <w:tc>
          <w:tcPr>
            <w:tcW w:w="1440" w:type="dxa"/>
            <w:tcBorders>
              <w:bottom w:val="single" w:sz="4" w:space="0" w:color="auto"/>
            </w:tcBorders>
            <w:vAlign w:val="bottom"/>
          </w:tcPr>
          <w:p w14:paraId="7DD035F4" w14:textId="36898ABD"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37B2C0AF" w14:textId="69BB67D0"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5F96DAE8" w14:textId="41258A9C" w:rsidR="00F830FE" w:rsidRDefault="00F830FE" w:rsidP="00F830FE">
            <w:pPr>
              <w:pStyle w:val="Default"/>
              <w:rPr>
                <w:rFonts w:ascii="Courier New" w:hAnsi="Courier New" w:cs="Courier New"/>
                <w:color w:val="auto"/>
              </w:rPr>
            </w:pPr>
            <w:r>
              <w:rPr>
                <w:rFonts w:ascii="Courier New" w:hAnsi="Courier New" w:cs="Courier New"/>
                <w:color w:val="auto"/>
              </w:rPr>
              <w:t>$</w:t>
            </w:r>
          </w:p>
        </w:tc>
        <w:tc>
          <w:tcPr>
            <w:tcW w:w="1440" w:type="dxa"/>
            <w:tcBorders>
              <w:bottom w:val="single" w:sz="4" w:space="0" w:color="auto"/>
            </w:tcBorders>
            <w:vAlign w:val="bottom"/>
          </w:tcPr>
          <w:p w14:paraId="3958CE3F" w14:textId="280DA41F" w:rsidR="00F830FE" w:rsidRDefault="00F830FE" w:rsidP="00F830FE">
            <w:pPr>
              <w:pStyle w:val="Default"/>
              <w:rPr>
                <w:rFonts w:ascii="Courier New" w:hAnsi="Courier New" w:cs="Courier New"/>
                <w:color w:val="auto"/>
              </w:rPr>
            </w:pPr>
            <w:r>
              <w:rPr>
                <w:rFonts w:ascii="Courier New" w:hAnsi="Courier New" w:cs="Courier New"/>
                <w:color w:val="auto"/>
              </w:rPr>
              <w:t>$</w:t>
            </w:r>
          </w:p>
        </w:tc>
      </w:tr>
    </w:tbl>
    <w:p w14:paraId="0B7780F3" w14:textId="77777777" w:rsidR="00200682" w:rsidRDefault="00200682" w:rsidP="00200682">
      <w:pPr>
        <w:rPr>
          <w:rFonts w:ascii="Courier New" w:eastAsiaTheme="minorHAnsi" w:hAnsi="Courier New" w:cs="Courier New"/>
          <w:sz w:val="24"/>
          <w:szCs w:val="24"/>
        </w:rPr>
      </w:pPr>
      <w:r>
        <w:rPr>
          <w:rFonts w:ascii="Courier New" w:hAnsi="Courier New" w:cs="Courier New"/>
        </w:rPr>
        <w:br w:type="page"/>
      </w:r>
    </w:p>
    <w:p w14:paraId="029AAF24" w14:textId="77777777" w:rsidR="00200682" w:rsidRDefault="00200682" w:rsidP="00200682">
      <w:pPr>
        <w:pStyle w:val="Default"/>
        <w:numPr>
          <w:ilvl w:val="0"/>
          <w:numId w:val="41"/>
        </w:numPr>
        <w:ind w:left="360"/>
        <w:jc w:val="both"/>
        <w:rPr>
          <w:rFonts w:ascii="Courier New" w:hAnsi="Courier New" w:cs="Courier New"/>
          <w:color w:val="auto"/>
        </w:rPr>
      </w:pPr>
      <w:r>
        <w:rPr>
          <w:rFonts w:ascii="Courier New" w:hAnsi="Courier New" w:cs="Courier New"/>
          <w:color w:val="auto"/>
        </w:rPr>
        <w:lastRenderedPageBreak/>
        <w:t>List your employment history for the past two years, most recent first. (Gross monthly pay is before taxes or other deductions.)</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2880"/>
        <w:gridCol w:w="1440"/>
        <w:gridCol w:w="1440"/>
      </w:tblGrid>
      <w:tr w:rsidR="00200682" w14:paraId="60C34AAF" w14:textId="77777777" w:rsidTr="00A06A15">
        <w:tc>
          <w:tcPr>
            <w:tcW w:w="3600" w:type="dxa"/>
            <w:vAlign w:val="center"/>
          </w:tcPr>
          <w:p w14:paraId="033DA8C9"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Employer</w:t>
            </w:r>
          </w:p>
        </w:tc>
        <w:tc>
          <w:tcPr>
            <w:tcW w:w="2880" w:type="dxa"/>
            <w:vAlign w:val="center"/>
          </w:tcPr>
          <w:p w14:paraId="6F80DD0B"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Address</w:t>
            </w:r>
          </w:p>
        </w:tc>
        <w:tc>
          <w:tcPr>
            <w:tcW w:w="1440" w:type="dxa"/>
            <w:vAlign w:val="center"/>
          </w:tcPr>
          <w:p w14:paraId="3DACDE69"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Dates of Employment</w:t>
            </w:r>
          </w:p>
        </w:tc>
        <w:tc>
          <w:tcPr>
            <w:tcW w:w="1440" w:type="dxa"/>
            <w:vAlign w:val="center"/>
          </w:tcPr>
          <w:p w14:paraId="2BDD383D"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Gross Monthly Pay</w:t>
            </w:r>
          </w:p>
        </w:tc>
      </w:tr>
      <w:tr w:rsidR="00F830FE" w14:paraId="25091C22" w14:textId="77777777" w:rsidTr="00A06A15">
        <w:tc>
          <w:tcPr>
            <w:tcW w:w="3600" w:type="dxa"/>
            <w:tcBorders>
              <w:bottom w:val="single" w:sz="4" w:space="0" w:color="auto"/>
            </w:tcBorders>
          </w:tcPr>
          <w:p w14:paraId="3F150333" w14:textId="725DA2DD" w:rsidR="00F830FE" w:rsidRDefault="00F830FE" w:rsidP="00F830FE">
            <w:pPr>
              <w:pStyle w:val="Default"/>
              <w:jc w:val="both"/>
              <w:rPr>
                <w:rFonts w:ascii="Courier New" w:hAnsi="Courier New" w:cs="Courier New"/>
                <w:color w:val="auto"/>
              </w:rPr>
            </w:pPr>
          </w:p>
        </w:tc>
        <w:tc>
          <w:tcPr>
            <w:tcW w:w="2880" w:type="dxa"/>
            <w:tcBorders>
              <w:bottom w:val="single" w:sz="4" w:space="0" w:color="auto"/>
            </w:tcBorders>
          </w:tcPr>
          <w:p w14:paraId="24289D63" w14:textId="1ADED9FE" w:rsidR="00F830FE" w:rsidRDefault="00F830FE" w:rsidP="00F830FE">
            <w:pPr>
              <w:pStyle w:val="Default"/>
              <w:jc w:val="both"/>
              <w:rPr>
                <w:rFonts w:ascii="Courier New" w:hAnsi="Courier New" w:cs="Courier New"/>
                <w:color w:val="auto"/>
              </w:rPr>
            </w:pPr>
          </w:p>
        </w:tc>
        <w:tc>
          <w:tcPr>
            <w:tcW w:w="1440" w:type="dxa"/>
            <w:tcBorders>
              <w:bottom w:val="single" w:sz="4" w:space="0" w:color="auto"/>
            </w:tcBorders>
            <w:vAlign w:val="center"/>
          </w:tcPr>
          <w:p w14:paraId="452A9AFB" w14:textId="157A9626" w:rsidR="00F830FE" w:rsidRDefault="00F830FE" w:rsidP="00F830FE">
            <w:pPr>
              <w:pStyle w:val="Default"/>
              <w:jc w:val="center"/>
              <w:rPr>
                <w:rFonts w:ascii="Courier New" w:hAnsi="Courier New" w:cs="Courier New"/>
                <w:color w:val="auto"/>
              </w:rPr>
            </w:pPr>
          </w:p>
        </w:tc>
        <w:tc>
          <w:tcPr>
            <w:tcW w:w="1440" w:type="dxa"/>
            <w:tcBorders>
              <w:bottom w:val="single" w:sz="4" w:space="0" w:color="auto"/>
            </w:tcBorders>
          </w:tcPr>
          <w:p w14:paraId="0E887BFC" w14:textId="3DE8A4A1" w:rsidR="00F830FE" w:rsidRPr="00F830FE" w:rsidRDefault="00F830FE" w:rsidP="00F830FE">
            <w:pPr>
              <w:pStyle w:val="Default"/>
              <w:jc w:val="both"/>
              <w:rPr>
                <w:rFonts w:ascii="Courier New" w:hAnsi="Courier New" w:cs="Courier New"/>
                <w:color w:val="auto"/>
              </w:rPr>
            </w:pPr>
            <w:r>
              <w:rPr>
                <w:rFonts w:ascii="Courier New" w:hAnsi="Courier New" w:cs="Courier New"/>
                <w:color w:val="auto"/>
              </w:rPr>
              <w:t>$</w:t>
            </w:r>
          </w:p>
        </w:tc>
      </w:tr>
      <w:tr w:rsidR="00F830FE" w14:paraId="681A10E8" w14:textId="77777777" w:rsidTr="00A06A15">
        <w:tc>
          <w:tcPr>
            <w:tcW w:w="3600" w:type="dxa"/>
            <w:tcBorders>
              <w:top w:val="single" w:sz="4" w:space="0" w:color="auto"/>
              <w:bottom w:val="single" w:sz="4" w:space="0" w:color="auto"/>
            </w:tcBorders>
          </w:tcPr>
          <w:p w14:paraId="698916EC" w14:textId="54D86298" w:rsidR="00F830FE" w:rsidRPr="009D08F7" w:rsidRDefault="00F830FE" w:rsidP="00F830FE">
            <w:pPr>
              <w:pStyle w:val="Default"/>
              <w:jc w:val="both"/>
              <w:rPr>
                <w:rFonts w:ascii="Courier New" w:hAnsi="Courier New" w:cs="Courier New"/>
                <w:color w:val="auto"/>
                <w:sz w:val="20"/>
                <w:szCs w:val="20"/>
              </w:rPr>
            </w:pPr>
          </w:p>
        </w:tc>
        <w:tc>
          <w:tcPr>
            <w:tcW w:w="2880" w:type="dxa"/>
            <w:tcBorders>
              <w:top w:val="single" w:sz="4" w:space="0" w:color="auto"/>
              <w:bottom w:val="single" w:sz="4" w:space="0" w:color="auto"/>
            </w:tcBorders>
          </w:tcPr>
          <w:p w14:paraId="4B413C04" w14:textId="197912F1" w:rsidR="00F830FE" w:rsidRPr="009D08F7" w:rsidRDefault="00F830FE" w:rsidP="00F830FE">
            <w:pPr>
              <w:pStyle w:val="Default"/>
              <w:jc w:val="both"/>
              <w:rPr>
                <w:rFonts w:ascii="Courier New" w:hAnsi="Courier New" w:cs="Courier New"/>
                <w:color w:val="auto"/>
                <w:sz w:val="20"/>
                <w:szCs w:val="20"/>
              </w:rPr>
            </w:pPr>
          </w:p>
        </w:tc>
        <w:tc>
          <w:tcPr>
            <w:tcW w:w="1440" w:type="dxa"/>
            <w:tcBorders>
              <w:top w:val="single" w:sz="4" w:space="0" w:color="auto"/>
              <w:bottom w:val="single" w:sz="4" w:space="0" w:color="auto"/>
            </w:tcBorders>
            <w:vAlign w:val="center"/>
          </w:tcPr>
          <w:p w14:paraId="20A84EF4" w14:textId="0D3DDDF7" w:rsidR="00F830FE" w:rsidRPr="009D08F7" w:rsidRDefault="00F830FE" w:rsidP="00F830FE">
            <w:pPr>
              <w:pStyle w:val="Default"/>
              <w:jc w:val="center"/>
              <w:rPr>
                <w:rFonts w:ascii="Courier New" w:hAnsi="Courier New" w:cs="Courier New"/>
                <w:color w:val="auto"/>
                <w:sz w:val="20"/>
                <w:szCs w:val="20"/>
              </w:rPr>
            </w:pPr>
          </w:p>
        </w:tc>
        <w:tc>
          <w:tcPr>
            <w:tcW w:w="1440" w:type="dxa"/>
            <w:tcBorders>
              <w:top w:val="single" w:sz="4" w:space="0" w:color="auto"/>
              <w:bottom w:val="single" w:sz="4" w:space="0" w:color="auto"/>
            </w:tcBorders>
          </w:tcPr>
          <w:p w14:paraId="73E9B6E3" w14:textId="2100814B" w:rsidR="00F830FE" w:rsidRPr="00F830FE" w:rsidRDefault="00F830FE" w:rsidP="00F830FE">
            <w:pPr>
              <w:pStyle w:val="Default"/>
              <w:jc w:val="both"/>
              <w:rPr>
                <w:rFonts w:ascii="Courier New" w:hAnsi="Courier New" w:cs="Courier New"/>
                <w:color w:val="auto"/>
                <w:sz w:val="20"/>
                <w:szCs w:val="20"/>
              </w:rPr>
            </w:pPr>
            <w:r>
              <w:rPr>
                <w:rFonts w:ascii="Courier New" w:hAnsi="Courier New" w:cs="Courier New"/>
                <w:color w:val="auto"/>
              </w:rPr>
              <w:t>$</w:t>
            </w:r>
          </w:p>
        </w:tc>
      </w:tr>
    </w:tbl>
    <w:p w14:paraId="4B078A98"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List your spouse’s employment history for the past two years, most recent employer first. (Gross monthly pay is before taxes or other deductions.)</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2880"/>
        <w:gridCol w:w="1440"/>
        <w:gridCol w:w="1440"/>
      </w:tblGrid>
      <w:tr w:rsidR="00200682" w14:paraId="663F660A" w14:textId="77777777" w:rsidTr="00A06A15">
        <w:tc>
          <w:tcPr>
            <w:tcW w:w="3600" w:type="dxa"/>
            <w:vAlign w:val="center"/>
          </w:tcPr>
          <w:p w14:paraId="7B5CBBC9"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Employer</w:t>
            </w:r>
          </w:p>
        </w:tc>
        <w:tc>
          <w:tcPr>
            <w:tcW w:w="2880" w:type="dxa"/>
            <w:vAlign w:val="center"/>
          </w:tcPr>
          <w:p w14:paraId="2F9D14AB"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Address</w:t>
            </w:r>
          </w:p>
        </w:tc>
        <w:tc>
          <w:tcPr>
            <w:tcW w:w="1440" w:type="dxa"/>
            <w:vAlign w:val="center"/>
          </w:tcPr>
          <w:p w14:paraId="382EA755"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Dates of Employment</w:t>
            </w:r>
          </w:p>
        </w:tc>
        <w:tc>
          <w:tcPr>
            <w:tcW w:w="1440" w:type="dxa"/>
            <w:vAlign w:val="center"/>
          </w:tcPr>
          <w:p w14:paraId="70D63F18"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Gross Monthly Pay</w:t>
            </w:r>
          </w:p>
        </w:tc>
      </w:tr>
      <w:tr w:rsidR="00200682" w14:paraId="3D87852E" w14:textId="77777777" w:rsidTr="00A06A15">
        <w:tc>
          <w:tcPr>
            <w:tcW w:w="3600" w:type="dxa"/>
            <w:tcBorders>
              <w:bottom w:val="single" w:sz="4" w:space="0" w:color="auto"/>
            </w:tcBorders>
          </w:tcPr>
          <w:p w14:paraId="293A843F" w14:textId="2CBC6B88" w:rsidR="00200682" w:rsidRDefault="00200682" w:rsidP="00A06A15">
            <w:pPr>
              <w:pStyle w:val="Default"/>
              <w:jc w:val="both"/>
              <w:rPr>
                <w:rFonts w:ascii="Courier New" w:hAnsi="Courier New" w:cs="Courier New"/>
                <w:color w:val="auto"/>
              </w:rPr>
            </w:pPr>
          </w:p>
        </w:tc>
        <w:tc>
          <w:tcPr>
            <w:tcW w:w="2880" w:type="dxa"/>
            <w:tcBorders>
              <w:bottom w:val="single" w:sz="4" w:space="0" w:color="auto"/>
            </w:tcBorders>
          </w:tcPr>
          <w:p w14:paraId="44F02CF8" w14:textId="029BC40A" w:rsidR="00200682" w:rsidRDefault="00200682" w:rsidP="00A06A15">
            <w:pPr>
              <w:pStyle w:val="Default"/>
              <w:jc w:val="both"/>
              <w:rPr>
                <w:rFonts w:ascii="Courier New" w:hAnsi="Courier New" w:cs="Courier New"/>
                <w:color w:val="auto"/>
              </w:rPr>
            </w:pPr>
          </w:p>
        </w:tc>
        <w:tc>
          <w:tcPr>
            <w:tcW w:w="1440" w:type="dxa"/>
            <w:tcBorders>
              <w:bottom w:val="single" w:sz="4" w:space="0" w:color="auto"/>
            </w:tcBorders>
          </w:tcPr>
          <w:p w14:paraId="4CF9F5E4" w14:textId="1B6B68AF" w:rsidR="00200682" w:rsidRDefault="00200682" w:rsidP="00A06A15">
            <w:pPr>
              <w:pStyle w:val="Default"/>
              <w:jc w:val="both"/>
              <w:rPr>
                <w:rFonts w:ascii="Courier New" w:hAnsi="Courier New" w:cs="Courier New"/>
                <w:color w:val="auto"/>
              </w:rPr>
            </w:pPr>
          </w:p>
        </w:tc>
        <w:tc>
          <w:tcPr>
            <w:tcW w:w="1440" w:type="dxa"/>
            <w:tcBorders>
              <w:bottom w:val="single" w:sz="4" w:space="0" w:color="auto"/>
            </w:tcBorders>
          </w:tcPr>
          <w:p w14:paraId="2C5B16D4" w14:textId="7C1F520D" w:rsidR="00200682" w:rsidRDefault="00F830FE" w:rsidP="00A06A15">
            <w:pPr>
              <w:pStyle w:val="Default"/>
              <w:jc w:val="both"/>
              <w:rPr>
                <w:rFonts w:ascii="Courier New" w:hAnsi="Courier New" w:cs="Courier New"/>
                <w:color w:val="auto"/>
              </w:rPr>
            </w:pPr>
            <w:r>
              <w:rPr>
                <w:rFonts w:ascii="Courier New" w:hAnsi="Courier New" w:cs="Courier New"/>
                <w:color w:val="auto"/>
              </w:rPr>
              <w:t>$</w:t>
            </w:r>
          </w:p>
        </w:tc>
      </w:tr>
      <w:tr w:rsidR="00200682" w14:paraId="44B86964" w14:textId="77777777" w:rsidTr="00A06A15">
        <w:tc>
          <w:tcPr>
            <w:tcW w:w="3600" w:type="dxa"/>
            <w:tcBorders>
              <w:top w:val="single" w:sz="4" w:space="0" w:color="auto"/>
              <w:bottom w:val="single" w:sz="4" w:space="0" w:color="auto"/>
            </w:tcBorders>
          </w:tcPr>
          <w:p w14:paraId="130CF81A" w14:textId="4AA35FE9" w:rsidR="00200682" w:rsidRPr="009D08F7" w:rsidRDefault="00200682" w:rsidP="00A06A15">
            <w:pPr>
              <w:pStyle w:val="Default"/>
              <w:jc w:val="both"/>
              <w:rPr>
                <w:rFonts w:ascii="Courier New" w:hAnsi="Courier New" w:cs="Courier New"/>
                <w:color w:val="auto"/>
                <w:sz w:val="20"/>
                <w:szCs w:val="20"/>
              </w:rPr>
            </w:pPr>
          </w:p>
        </w:tc>
        <w:tc>
          <w:tcPr>
            <w:tcW w:w="2880" w:type="dxa"/>
            <w:tcBorders>
              <w:top w:val="single" w:sz="4" w:space="0" w:color="auto"/>
              <w:bottom w:val="single" w:sz="4" w:space="0" w:color="auto"/>
            </w:tcBorders>
          </w:tcPr>
          <w:p w14:paraId="7396AE5F" w14:textId="78861367" w:rsidR="00200682" w:rsidRPr="009D08F7" w:rsidRDefault="00200682" w:rsidP="00A06A15">
            <w:pPr>
              <w:pStyle w:val="Default"/>
              <w:jc w:val="both"/>
              <w:rPr>
                <w:rFonts w:ascii="Courier New" w:hAnsi="Courier New" w:cs="Courier New"/>
                <w:color w:val="auto"/>
                <w:sz w:val="20"/>
                <w:szCs w:val="20"/>
              </w:rPr>
            </w:pPr>
          </w:p>
        </w:tc>
        <w:tc>
          <w:tcPr>
            <w:tcW w:w="1440" w:type="dxa"/>
            <w:tcBorders>
              <w:top w:val="single" w:sz="4" w:space="0" w:color="auto"/>
              <w:bottom w:val="single" w:sz="4" w:space="0" w:color="auto"/>
            </w:tcBorders>
          </w:tcPr>
          <w:p w14:paraId="76AC63CD" w14:textId="71FFAC68" w:rsidR="00200682" w:rsidRPr="009D08F7" w:rsidRDefault="00200682" w:rsidP="00A06A15">
            <w:pPr>
              <w:pStyle w:val="Default"/>
              <w:jc w:val="both"/>
              <w:rPr>
                <w:rFonts w:ascii="Courier New" w:hAnsi="Courier New" w:cs="Courier New"/>
                <w:color w:val="auto"/>
                <w:sz w:val="20"/>
                <w:szCs w:val="20"/>
              </w:rPr>
            </w:pPr>
          </w:p>
        </w:tc>
        <w:tc>
          <w:tcPr>
            <w:tcW w:w="1440" w:type="dxa"/>
            <w:tcBorders>
              <w:top w:val="single" w:sz="4" w:space="0" w:color="auto"/>
              <w:bottom w:val="single" w:sz="4" w:space="0" w:color="auto"/>
            </w:tcBorders>
          </w:tcPr>
          <w:p w14:paraId="4E7DA1E3" w14:textId="664D48A4" w:rsidR="00200682" w:rsidRPr="009D08F7" w:rsidRDefault="00F830FE" w:rsidP="00A06A15">
            <w:pPr>
              <w:pStyle w:val="Default"/>
              <w:jc w:val="both"/>
              <w:rPr>
                <w:rFonts w:ascii="Courier New" w:hAnsi="Courier New" w:cs="Courier New"/>
                <w:color w:val="auto"/>
                <w:sz w:val="20"/>
                <w:szCs w:val="20"/>
              </w:rPr>
            </w:pPr>
            <w:r>
              <w:rPr>
                <w:rFonts w:ascii="Courier New" w:hAnsi="Courier New" w:cs="Courier New"/>
                <w:color w:val="auto"/>
              </w:rPr>
              <w:t>$</w:t>
            </w:r>
          </w:p>
        </w:tc>
      </w:tr>
    </w:tbl>
    <w:p w14:paraId="71AFF8B1"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How much cash do you and your spouse have? $</w:t>
      </w:r>
      <w:r w:rsidRPr="00B245B0">
        <w:rPr>
          <w:rFonts w:ascii="Courier New" w:hAnsi="Courier New" w:cs="Courier New"/>
          <w:color w:val="auto"/>
          <w:u w:val="single"/>
        </w:rPr>
        <w:t>10</w:t>
      </w:r>
    </w:p>
    <w:p w14:paraId="06E49691" w14:textId="77777777" w:rsidR="00200682" w:rsidRDefault="00200682" w:rsidP="00200682">
      <w:pPr>
        <w:pStyle w:val="Default"/>
        <w:ind w:left="360"/>
        <w:jc w:val="both"/>
        <w:rPr>
          <w:rFonts w:ascii="Courier New" w:hAnsi="Courier New" w:cs="Courier New"/>
          <w:color w:val="auto"/>
        </w:rPr>
      </w:pPr>
      <w:r>
        <w:rPr>
          <w:rFonts w:ascii="Courier New" w:hAnsi="Courier New" w:cs="Courier New"/>
          <w:color w:val="auto"/>
        </w:rPr>
        <w:t xml:space="preserve">Below, </w:t>
      </w:r>
      <w:proofErr w:type="gramStart"/>
      <w:r>
        <w:rPr>
          <w:rFonts w:ascii="Courier New" w:hAnsi="Courier New" w:cs="Courier New"/>
          <w:color w:val="auto"/>
        </w:rPr>
        <w:t>state</w:t>
      </w:r>
      <w:proofErr w:type="gramEnd"/>
      <w:r>
        <w:rPr>
          <w:rFonts w:ascii="Courier New" w:hAnsi="Courier New" w:cs="Courier New"/>
          <w:color w:val="auto"/>
        </w:rPr>
        <w:t xml:space="preserve"> any money you or your spouse have in bank accounts or in any other financial institution.</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0"/>
        <w:gridCol w:w="1800"/>
        <w:gridCol w:w="1800"/>
      </w:tblGrid>
      <w:tr w:rsidR="00200682" w14:paraId="2A12C01B" w14:textId="77777777" w:rsidTr="00A06A15">
        <w:tc>
          <w:tcPr>
            <w:tcW w:w="5760" w:type="dxa"/>
            <w:vAlign w:val="center"/>
          </w:tcPr>
          <w:p w14:paraId="0A70DA52"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Type of account (</w:t>
            </w:r>
            <w:proofErr w:type="spellStart"/>
            <w:r>
              <w:rPr>
                <w:rFonts w:ascii="Courier New" w:hAnsi="Courier New" w:cs="Courier New"/>
                <w:color w:val="auto"/>
                <w:sz w:val="20"/>
                <w:szCs w:val="20"/>
              </w:rPr>
              <w:t>eg</w:t>
            </w:r>
            <w:proofErr w:type="spellEnd"/>
            <w:r>
              <w:rPr>
                <w:rFonts w:ascii="Courier New" w:hAnsi="Courier New" w:cs="Courier New"/>
                <w:color w:val="auto"/>
                <w:sz w:val="20"/>
                <w:szCs w:val="20"/>
              </w:rPr>
              <w:t>, checking or savings)</w:t>
            </w:r>
          </w:p>
        </w:tc>
        <w:tc>
          <w:tcPr>
            <w:tcW w:w="1800" w:type="dxa"/>
            <w:vAlign w:val="center"/>
          </w:tcPr>
          <w:p w14:paraId="2674449F"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Amount You Have</w:t>
            </w:r>
          </w:p>
        </w:tc>
        <w:tc>
          <w:tcPr>
            <w:tcW w:w="1800" w:type="dxa"/>
            <w:vAlign w:val="center"/>
          </w:tcPr>
          <w:p w14:paraId="55795084" w14:textId="77777777" w:rsidR="00200682"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Amount Your Spouse Has</w:t>
            </w:r>
          </w:p>
        </w:tc>
      </w:tr>
      <w:tr w:rsidR="00F830FE" w14:paraId="1800D1E9" w14:textId="77777777" w:rsidTr="00A06A15">
        <w:tc>
          <w:tcPr>
            <w:tcW w:w="5760" w:type="dxa"/>
            <w:tcBorders>
              <w:bottom w:val="single" w:sz="4" w:space="0" w:color="auto"/>
            </w:tcBorders>
          </w:tcPr>
          <w:p w14:paraId="2C6091B8" w14:textId="78A35378" w:rsidR="00F830FE" w:rsidRDefault="00F830FE" w:rsidP="00F830FE">
            <w:pPr>
              <w:pStyle w:val="Default"/>
              <w:jc w:val="both"/>
              <w:rPr>
                <w:rFonts w:ascii="Courier New" w:hAnsi="Courier New" w:cs="Courier New"/>
                <w:color w:val="auto"/>
              </w:rPr>
            </w:pPr>
          </w:p>
        </w:tc>
        <w:tc>
          <w:tcPr>
            <w:tcW w:w="1800" w:type="dxa"/>
            <w:tcBorders>
              <w:bottom w:val="single" w:sz="4" w:space="0" w:color="auto"/>
            </w:tcBorders>
          </w:tcPr>
          <w:p w14:paraId="0FC30561" w14:textId="2B6CD4B1" w:rsidR="00F830FE" w:rsidRPr="00F830FE" w:rsidRDefault="00F830FE" w:rsidP="00F830FE">
            <w:pPr>
              <w:pStyle w:val="Default"/>
              <w:jc w:val="both"/>
              <w:rPr>
                <w:rFonts w:ascii="Courier New" w:hAnsi="Courier New" w:cs="Courier New"/>
                <w:color w:val="auto"/>
              </w:rPr>
            </w:pPr>
            <w:r>
              <w:rPr>
                <w:rFonts w:ascii="Courier New" w:hAnsi="Courier New" w:cs="Courier New"/>
                <w:color w:val="auto"/>
              </w:rPr>
              <w:t>$</w:t>
            </w:r>
          </w:p>
        </w:tc>
        <w:tc>
          <w:tcPr>
            <w:tcW w:w="1800" w:type="dxa"/>
            <w:tcBorders>
              <w:bottom w:val="single" w:sz="4" w:space="0" w:color="auto"/>
            </w:tcBorders>
          </w:tcPr>
          <w:p w14:paraId="47B2234B" w14:textId="6BBF1FF5" w:rsidR="00F830FE" w:rsidRDefault="00F830FE" w:rsidP="00F830FE">
            <w:pPr>
              <w:pStyle w:val="Default"/>
              <w:jc w:val="both"/>
              <w:rPr>
                <w:rFonts w:ascii="Courier New" w:hAnsi="Courier New" w:cs="Courier New"/>
                <w:color w:val="auto"/>
              </w:rPr>
            </w:pPr>
            <w:r>
              <w:rPr>
                <w:rFonts w:ascii="Courier New" w:hAnsi="Courier New" w:cs="Courier New"/>
                <w:color w:val="auto"/>
              </w:rPr>
              <w:t>$</w:t>
            </w:r>
          </w:p>
        </w:tc>
      </w:tr>
      <w:tr w:rsidR="00F830FE" w14:paraId="3BB2508E" w14:textId="77777777" w:rsidTr="00A06A15">
        <w:tc>
          <w:tcPr>
            <w:tcW w:w="5760" w:type="dxa"/>
            <w:tcBorders>
              <w:top w:val="single" w:sz="4" w:space="0" w:color="auto"/>
              <w:bottom w:val="single" w:sz="4" w:space="0" w:color="auto"/>
            </w:tcBorders>
          </w:tcPr>
          <w:p w14:paraId="72818D11" w14:textId="2CC61D07" w:rsidR="00F830FE" w:rsidRPr="009D08F7" w:rsidRDefault="00F830FE" w:rsidP="00F830FE">
            <w:pPr>
              <w:pStyle w:val="Default"/>
              <w:jc w:val="both"/>
              <w:rPr>
                <w:rFonts w:ascii="Courier New" w:hAnsi="Courier New" w:cs="Courier New"/>
                <w:color w:val="auto"/>
                <w:sz w:val="20"/>
                <w:szCs w:val="20"/>
              </w:rPr>
            </w:pPr>
          </w:p>
        </w:tc>
        <w:tc>
          <w:tcPr>
            <w:tcW w:w="1800" w:type="dxa"/>
            <w:tcBorders>
              <w:top w:val="single" w:sz="4" w:space="0" w:color="auto"/>
              <w:bottom w:val="single" w:sz="4" w:space="0" w:color="auto"/>
            </w:tcBorders>
          </w:tcPr>
          <w:p w14:paraId="6F0DB292" w14:textId="092857DB" w:rsidR="00F830FE" w:rsidRPr="00F830FE" w:rsidRDefault="00F830FE" w:rsidP="00F830FE">
            <w:pPr>
              <w:pStyle w:val="Default"/>
              <w:jc w:val="both"/>
              <w:rPr>
                <w:rFonts w:ascii="Courier New" w:hAnsi="Courier New" w:cs="Courier New"/>
                <w:color w:val="auto"/>
                <w:sz w:val="20"/>
                <w:szCs w:val="20"/>
              </w:rPr>
            </w:pPr>
            <w:r>
              <w:rPr>
                <w:rFonts w:ascii="Courier New" w:hAnsi="Courier New" w:cs="Courier New"/>
                <w:color w:val="auto"/>
              </w:rPr>
              <w:t>$</w:t>
            </w:r>
          </w:p>
        </w:tc>
        <w:tc>
          <w:tcPr>
            <w:tcW w:w="1800" w:type="dxa"/>
            <w:tcBorders>
              <w:top w:val="single" w:sz="4" w:space="0" w:color="auto"/>
              <w:bottom w:val="single" w:sz="4" w:space="0" w:color="auto"/>
            </w:tcBorders>
          </w:tcPr>
          <w:p w14:paraId="7B886C5E" w14:textId="1E39EB13" w:rsidR="00F830FE" w:rsidRPr="009D08F7" w:rsidRDefault="00F830FE" w:rsidP="00F830FE">
            <w:pPr>
              <w:pStyle w:val="Default"/>
              <w:jc w:val="both"/>
              <w:rPr>
                <w:rFonts w:ascii="Courier New" w:hAnsi="Courier New" w:cs="Courier New"/>
                <w:color w:val="auto"/>
                <w:sz w:val="20"/>
                <w:szCs w:val="20"/>
              </w:rPr>
            </w:pPr>
            <w:r>
              <w:rPr>
                <w:rFonts w:ascii="Courier New" w:hAnsi="Courier New" w:cs="Courier New"/>
                <w:color w:val="auto"/>
              </w:rPr>
              <w:t>$</w:t>
            </w:r>
          </w:p>
        </w:tc>
      </w:tr>
    </w:tbl>
    <w:p w14:paraId="42C91B8C"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 xml:space="preserve">List the assets, and their values, which you </w:t>
      </w:r>
      <w:proofErr w:type="gramStart"/>
      <w:r>
        <w:rPr>
          <w:rFonts w:ascii="Courier New" w:hAnsi="Courier New" w:cs="Courier New"/>
          <w:color w:val="auto"/>
        </w:rPr>
        <w:t>own</w:t>
      </w:r>
      <w:proofErr w:type="gramEnd"/>
      <w:r>
        <w:rPr>
          <w:rFonts w:ascii="Courier New" w:hAnsi="Courier New" w:cs="Courier New"/>
          <w:color w:val="auto"/>
        </w:rPr>
        <w:t xml:space="preserve"> or your spouse owns. Do not list clothing and ordinary household furnishings.</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2664"/>
        <w:gridCol w:w="1433"/>
        <w:gridCol w:w="7"/>
        <w:gridCol w:w="569"/>
        <w:gridCol w:w="7"/>
        <w:gridCol w:w="2664"/>
        <w:gridCol w:w="1433"/>
        <w:gridCol w:w="7"/>
      </w:tblGrid>
      <w:tr w:rsidR="00200682" w:rsidRPr="0068319C" w14:paraId="225C723C" w14:textId="77777777" w:rsidTr="00A06A15">
        <w:trPr>
          <w:gridAfter w:val="1"/>
          <w:wAfter w:w="7" w:type="dxa"/>
        </w:trPr>
        <w:tc>
          <w:tcPr>
            <w:tcW w:w="576" w:type="dxa"/>
            <w:vAlign w:val="center"/>
          </w:tcPr>
          <w:p w14:paraId="38329A09" w14:textId="77777777" w:rsidR="00200682" w:rsidRPr="0068319C" w:rsidRDefault="00200682" w:rsidP="00A06A15">
            <w:pPr>
              <w:pStyle w:val="Default"/>
              <w:jc w:val="center"/>
              <w:rPr>
                <w:rFonts w:ascii="Courier New" w:hAnsi="Courier New" w:cs="Courier New"/>
                <w:color w:val="auto"/>
                <w:sz w:val="20"/>
                <w:szCs w:val="20"/>
              </w:rPr>
            </w:pPr>
            <w:r w:rsidRPr="0068319C">
              <w:rPr>
                <w:rFonts w:ascii="Courier New" w:hAnsi="Courier New" w:cs="Courier New"/>
                <w:color w:val="auto"/>
                <w:sz w:val="20"/>
                <w:szCs w:val="20"/>
              </w:rPr>
              <w:fldChar w:fldCharType="begin">
                <w:ffData>
                  <w:name w:val=""/>
                  <w:enabled/>
                  <w:calcOnExit w:val="0"/>
                  <w:checkBox>
                    <w:sizeAuto/>
                    <w:default w:val="0"/>
                  </w:checkBox>
                </w:ffData>
              </w:fldChar>
            </w:r>
            <w:r w:rsidRPr="0068319C">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68319C">
              <w:rPr>
                <w:rFonts w:ascii="Courier New" w:hAnsi="Courier New" w:cs="Courier New"/>
                <w:color w:val="auto"/>
                <w:sz w:val="20"/>
                <w:szCs w:val="20"/>
              </w:rPr>
              <w:fldChar w:fldCharType="end"/>
            </w:r>
          </w:p>
        </w:tc>
        <w:tc>
          <w:tcPr>
            <w:tcW w:w="4097" w:type="dxa"/>
            <w:gridSpan w:val="2"/>
          </w:tcPr>
          <w:p w14:paraId="084C0C63" w14:textId="77777777" w:rsidR="00200682" w:rsidRPr="009E1561" w:rsidRDefault="00200682" w:rsidP="00A06A15">
            <w:pPr>
              <w:pStyle w:val="Default"/>
              <w:rPr>
                <w:rFonts w:ascii="Courier New" w:hAnsi="Courier New" w:cs="Courier New"/>
                <w:color w:val="auto"/>
              </w:rPr>
            </w:pPr>
            <w:r w:rsidRPr="009E1561">
              <w:rPr>
                <w:rFonts w:ascii="Courier New" w:hAnsi="Courier New" w:cs="Courier New"/>
                <w:color w:val="auto"/>
              </w:rPr>
              <w:t>Home</w:t>
            </w:r>
          </w:p>
        </w:tc>
        <w:tc>
          <w:tcPr>
            <w:tcW w:w="576" w:type="dxa"/>
            <w:gridSpan w:val="2"/>
            <w:vAlign w:val="center"/>
          </w:tcPr>
          <w:p w14:paraId="6883DF85" w14:textId="77777777" w:rsidR="00200682" w:rsidRPr="0068319C" w:rsidRDefault="00200682" w:rsidP="00A06A15">
            <w:pPr>
              <w:pStyle w:val="Default"/>
              <w:jc w:val="center"/>
              <w:rPr>
                <w:rFonts w:ascii="Courier New" w:hAnsi="Courier New" w:cs="Courier New"/>
                <w:color w:val="auto"/>
                <w:sz w:val="20"/>
                <w:szCs w:val="20"/>
              </w:rPr>
            </w:pPr>
            <w:r w:rsidRPr="0068319C">
              <w:rPr>
                <w:rFonts w:ascii="Courier New" w:hAnsi="Courier New" w:cs="Courier New"/>
                <w:color w:val="auto"/>
                <w:sz w:val="20"/>
                <w:szCs w:val="20"/>
              </w:rPr>
              <w:fldChar w:fldCharType="begin">
                <w:ffData>
                  <w:name w:val=""/>
                  <w:enabled/>
                  <w:calcOnExit w:val="0"/>
                  <w:checkBox>
                    <w:sizeAuto/>
                    <w:default w:val="0"/>
                  </w:checkBox>
                </w:ffData>
              </w:fldChar>
            </w:r>
            <w:r w:rsidRPr="0068319C">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68319C">
              <w:rPr>
                <w:rFonts w:ascii="Courier New" w:hAnsi="Courier New" w:cs="Courier New"/>
                <w:color w:val="auto"/>
                <w:sz w:val="20"/>
                <w:szCs w:val="20"/>
              </w:rPr>
              <w:fldChar w:fldCharType="end"/>
            </w:r>
          </w:p>
        </w:tc>
        <w:tc>
          <w:tcPr>
            <w:tcW w:w="4104" w:type="dxa"/>
            <w:gridSpan w:val="3"/>
          </w:tcPr>
          <w:p w14:paraId="2622DBF1" w14:textId="77777777" w:rsidR="00200682" w:rsidRPr="009E1561" w:rsidRDefault="00200682" w:rsidP="00A06A15">
            <w:pPr>
              <w:pStyle w:val="Default"/>
              <w:jc w:val="both"/>
              <w:rPr>
                <w:rFonts w:ascii="Courier New" w:hAnsi="Courier New" w:cs="Courier New"/>
                <w:color w:val="auto"/>
              </w:rPr>
            </w:pPr>
            <w:r w:rsidRPr="009E1561">
              <w:rPr>
                <w:rFonts w:ascii="Courier New" w:hAnsi="Courier New" w:cs="Courier New"/>
                <w:color w:val="auto"/>
              </w:rPr>
              <w:t>Other Real Estate</w:t>
            </w:r>
          </w:p>
        </w:tc>
      </w:tr>
      <w:tr w:rsidR="00200682" w14:paraId="12D3AB80" w14:textId="77777777" w:rsidTr="00A06A15">
        <w:tc>
          <w:tcPr>
            <w:tcW w:w="576" w:type="dxa"/>
            <w:vAlign w:val="center"/>
          </w:tcPr>
          <w:p w14:paraId="4F973ECA"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7850A0CC"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Value</w:t>
            </w:r>
          </w:p>
        </w:tc>
        <w:tc>
          <w:tcPr>
            <w:tcW w:w="1440" w:type="dxa"/>
            <w:gridSpan w:val="2"/>
            <w:tcBorders>
              <w:top w:val="single" w:sz="4" w:space="0" w:color="auto"/>
              <w:bottom w:val="single" w:sz="4" w:space="0" w:color="auto"/>
            </w:tcBorders>
          </w:tcPr>
          <w:p w14:paraId="4835B502" w14:textId="77777777" w:rsidR="00200682" w:rsidRPr="0068319C" w:rsidRDefault="00200682" w:rsidP="00A06A15">
            <w:pPr>
              <w:pStyle w:val="Default"/>
              <w:rPr>
                <w:rFonts w:ascii="Courier New" w:hAnsi="Courier New" w:cs="Courier New"/>
                <w:color w:val="auto"/>
                <w:sz w:val="20"/>
                <w:szCs w:val="20"/>
              </w:rPr>
            </w:pPr>
          </w:p>
        </w:tc>
        <w:tc>
          <w:tcPr>
            <w:tcW w:w="576" w:type="dxa"/>
            <w:gridSpan w:val="2"/>
            <w:vAlign w:val="center"/>
          </w:tcPr>
          <w:p w14:paraId="4F6DF427"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483C619F"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Value</w:t>
            </w:r>
          </w:p>
        </w:tc>
        <w:tc>
          <w:tcPr>
            <w:tcW w:w="1440" w:type="dxa"/>
            <w:gridSpan w:val="2"/>
            <w:tcBorders>
              <w:bottom w:val="single" w:sz="4" w:space="0" w:color="auto"/>
            </w:tcBorders>
          </w:tcPr>
          <w:p w14:paraId="4F79E85A" w14:textId="77777777" w:rsidR="00200682" w:rsidRPr="0068319C" w:rsidRDefault="00200682" w:rsidP="00A06A15">
            <w:pPr>
              <w:pStyle w:val="Default"/>
              <w:jc w:val="both"/>
              <w:rPr>
                <w:rFonts w:ascii="Courier New" w:hAnsi="Courier New" w:cs="Courier New"/>
                <w:color w:val="auto"/>
                <w:sz w:val="20"/>
                <w:szCs w:val="20"/>
              </w:rPr>
            </w:pPr>
          </w:p>
        </w:tc>
      </w:tr>
    </w:tbl>
    <w:p w14:paraId="5D670911" w14:textId="77777777" w:rsidR="00200682" w:rsidRDefault="00200682" w:rsidP="00200682">
      <w:pPr>
        <w:pStyle w:val="Default"/>
        <w:jc w:val="both"/>
        <w:rPr>
          <w:rFonts w:ascii="Courier New" w:hAnsi="Courier New" w:cs="Courier New"/>
          <w:color w:val="auto"/>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2664"/>
        <w:gridCol w:w="1433"/>
        <w:gridCol w:w="7"/>
        <w:gridCol w:w="569"/>
        <w:gridCol w:w="7"/>
        <w:gridCol w:w="2664"/>
        <w:gridCol w:w="1433"/>
        <w:gridCol w:w="7"/>
      </w:tblGrid>
      <w:tr w:rsidR="00200682" w:rsidRPr="0068319C" w14:paraId="297FAE59" w14:textId="77777777" w:rsidTr="00A06A15">
        <w:trPr>
          <w:gridAfter w:val="1"/>
          <w:wAfter w:w="7" w:type="dxa"/>
        </w:trPr>
        <w:tc>
          <w:tcPr>
            <w:tcW w:w="576" w:type="dxa"/>
            <w:vAlign w:val="center"/>
          </w:tcPr>
          <w:p w14:paraId="54D3BA86" w14:textId="77777777" w:rsidR="00200682" w:rsidRPr="0068319C" w:rsidRDefault="00200682" w:rsidP="00A06A15">
            <w:pPr>
              <w:pStyle w:val="Default"/>
              <w:jc w:val="center"/>
              <w:rPr>
                <w:rFonts w:ascii="Courier New" w:hAnsi="Courier New" w:cs="Courier New"/>
                <w:color w:val="auto"/>
                <w:sz w:val="20"/>
                <w:szCs w:val="20"/>
              </w:rPr>
            </w:pPr>
            <w:r w:rsidRPr="0068319C">
              <w:rPr>
                <w:rFonts w:ascii="Courier New" w:hAnsi="Courier New" w:cs="Courier New"/>
                <w:color w:val="auto"/>
                <w:sz w:val="20"/>
                <w:szCs w:val="20"/>
              </w:rPr>
              <w:fldChar w:fldCharType="begin">
                <w:ffData>
                  <w:name w:val=""/>
                  <w:enabled/>
                  <w:calcOnExit w:val="0"/>
                  <w:checkBox>
                    <w:sizeAuto/>
                    <w:default w:val="0"/>
                  </w:checkBox>
                </w:ffData>
              </w:fldChar>
            </w:r>
            <w:r w:rsidRPr="0068319C">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68319C">
              <w:rPr>
                <w:rFonts w:ascii="Courier New" w:hAnsi="Courier New" w:cs="Courier New"/>
                <w:color w:val="auto"/>
                <w:sz w:val="20"/>
                <w:szCs w:val="20"/>
              </w:rPr>
              <w:fldChar w:fldCharType="end"/>
            </w:r>
          </w:p>
        </w:tc>
        <w:tc>
          <w:tcPr>
            <w:tcW w:w="4097" w:type="dxa"/>
            <w:gridSpan w:val="2"/>
          </w:tcPr>
          <w:p w14:paraId="59A78F5A" w14:textId="77777777" w:rsidR="00200682" w:rsidRPr="009E1561" w:rsidRDefault="00200682" w:rsidP="00A06A15">
            <w:pPr>
              <w:pStyle w:val="Default"/>
              <w:rPr>
                <w:rFonts w:ascii="Courier New" w:hAnsi="Courier New" w:cs="Courier New"/>
                <w:color w:val="auto"/>
              </w:rPr>
            </w:pPr>
            <w:r w:rsidRPr="009E1561">
              <w:rPr>
                <w:rFonts w:ascii="Courier New" w:hAnsi="Courier New" w:cs="Courier New"/>
                <w:color w:val="auto"/>
              </w:rPr>
              <w:t>Motor Vehicle #1</w:t>
            </w:r>
          </w:p>
        </w:tc>
        <w:tc>
          <w:tcPr>
            <w:tcW w:w="576" w:type="dxa"/>
            <w:gridSpan w:val="2"/>
            <w:vAlign w:val="center"/>
          </w:tcPr>
          <w:p w14:paraId="0C336663" w14:textId="77777777" w:rsidR="00200682" w:rsidRPr="0068319C" w:rsidRDefault="00200682" w:rsidP="00A06A15">
            <w:pPr>
              <w:pStyle w:val="Default"/>
              <w:jc w:val="center"/>
              <w:rPr>
                <w:rFonts w:ascii="Courier New" w:hAnsi="Courier New" w:cs="Courier New"/>
                <w:color w:val="auto"/>
                <w:sz w:val="20"/>
                <w:szCs w:val="20"/>
              </w:rPr>
            </w:pPr>
            <w:r w:rsidRPr="0068319C">
              <w:rPr>
                <w:rFonts w:ascii="Courier New" w:hAnsi="Courier New" w:cs="Courier New"/>
                <w:color w:val="auto"/>
                <w:sz w:val="20"/>
                <w:szCs w:val="20"/>
              </w:rPr>
              <w:fldChar w:fldCharType="begin">
                <w:ffData>
                  <w:name w:val=""/>
                  <w:enabled/>
                  <w:calcOnExit w:val="0"/>
                  <w:checkBox>
                    <w:sizeAuto/>
                    <w:default w:val="0"/>
                  </w:checkBox>
                </w:ffData>
              </w:fldChar>
            </w:r>
            <w:r w:rsidRPr="0068319C">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68319C">
              <w:rPr>
                <w:rFonts w:ascii="Courier New" w:hAnsi="Courier New" w:cs="Courier New"/>
                <w:color w:val="auto"/>
                <w:sz w:val="20"/>
                <w:szCs w:val="20"/>
              </w:rPr>
              <w:fldChar w:fldCharType="end"/>
            </w:r>
          </w:p>
        </w:tc>
        <w:tc>
          <w:tcPr>
            <w:tcW w:w="4104" w:type="dxa"/>
            <w:gridSpan w:val="3"/>
          </w:tcPr>
          <w:p w14:paraId="2AEB8CA7" w14:textId="77777777" w:rsidR="00200682" w:rsidRPr="009E1561" w:rsidRDefault="00200682" w:rsidP="00A06A15">
            <w:pPr>
              <w:pStyle w:val="Default"/>
              <w:jc w:val="both"/>
              <w:rPr>
                <w:rFonts w:ascii="Courier New" w:hAnsi="Courier New" w:cs="Courier New"/>
                <w:color w:val="auto"/>
              </w:rPr>
            </w:pPr>
            <w:r w:rsidRPr="009E1561">
              <w:rPr>
                <w:rFonts w:ascii="Courier New" w:hAnsi="Courier New" w:cs="Courier New"/>
                <w:color w:val="auto"/>
              </w:rPr>
              <w:t>Motor Vehicle #2</w:t>
            </w:r>
          </w:p>
        </w:tc>
      </w:tr>
      <w:tr w:rsidR="00200682" w14:paraId="4696E8B3" w14:textId="77777777" w:rsidTr="00A06A15">
        <w:tc>
          <w:tcPr>
            <w:tcW w:w="576" w:type="dxa"/>
            <w:vAlign w:val="center"/>
          </w:tcPr>
          <w:p w14:paraId="22505158"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7E4D5B9B"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Year, Make, Model</w:t>
            </w:r>
          </w:p>
        </w:tc>
        <w:tc>
          <w:tcPr>
            <w:tcW w:w="1440" w:type="dxa"/>
            <w:gridSpan w:val="2"/>
            <w:tcBorders>
              <w:bottom w:val="single" w:sz="4" w:space="0" w:color="auto"/>
            </w:tcBorders>
          </w:tcPr>
          <w:p w14:paraId="78C043D0" w14:textId="77777777" w:rsidR="00200682" w:rsidRPr="0068319C" w:rsidRDefault="00200682" w:rsidP="00A06A15">
            <w:pPr>
              <w:pStyle w:val="Default"/>
              <w:rPr>
                <w:rFonts w:ascii="Courier New" w:hAnsi="Courier New" w:cs="Courier New"/>
                <w:color w:val="auto"/>
                <w:sz w:val="20"/>
                <w:szCs w:val="20"/>
              </w:rPr>
            </w:pPr>
          </w:p>
        </w:tc>
        <w:tc>
          <w:tcPr>
            <w:tcW w:w="576" w:type="dxa"/>
            <w:gridSpan w:val="2"/>
            <w:vAlign w:val="center"/>
          </w:tcPr>
          <w:p w14:paraId="02F6822B"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45EC6BFC" w14:textId="77777777" w:rsidR="00200682" w:rsidRPr="0068319C" w:rsidRDefault="00200682" w:rsidP="00A06A15">
            <w:pPr>
              <w:pStyle w:val="Default"/>
              <w:rPr>
                <w:rFonts w:ascii="Courier New" w:hAnsi="Courier New" w:cs="Courier New"/>
                <w:color w:val="auto"/>
                <w:sz w:val="20"/>
                <w:szCs w:val="20"/>
              </w:rPr>
            </w:pPr>
            <w:r w:rsidRPr="0068319C">
              <w:rPr>
                <w:rFonts w:ascii="Courier New" w:hAnsi="Courier New" w:cs="Courier New"/>
                <w:color w:val="auto"/>
                <w:sz w:val="20"/>
                <w:szCs w:val="20"/>
              </w:rPr>
              <w:t>Year, Make, Model</w:t>
            </w:r>
          </w:p>
        </w:tc>
        <w:tc>
          <w:tcPr>
            <w:tcW w:w="1440" w:type="dxa"/>
            <w:gridSpan w:val="2"/>
            <w:tcBorders>
              <w:bottom w:val="single" w:sz="4" w:space="0" w:color="auto"/>
            </w:tcBorders>
          </w:tcPr>
          <w:p w14:paraId="19F77D84" w14:textId="77777777" w:rsidR="00200682" w:rsidRPr="0068319C" w:rsidRDefault="00200682" w:rsidP="00A06A15">
            <w:pPr>
              <w:pStyle w:val="Default"/>
              <w:jc w:val="both"/>
              <w:rPr>
                <w:rFonts w:ascii="Courier New" w:hAnsi="Courier New" w:cs="Courier New"/>
                <w:color w:val="auto"/>
                <w:sz w:val="20"/>
                <w:szCs w:val="20"/>
              </w:rPr>
            </w:pPr>
          </w:p>
        </w:tc>
      </w:tr>
      <w:tr w:rsidR="00200682" w14:paraId="404C5D0C" w14:textId="77777777" w:rsidTr="00A06A15">
        <w:tc>
          <w:tcPr>
            <w:tcW w:w="576" w:type="dxa"/>
            <w:vAlign w:val="center"/>
          </w:tcPr>
          <w:p w14:paraId="2669FA43"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4AB2B102"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Value</w:t>
            </w:r>
          </w:p>
        </w:tc>
        <w:tc>
          <w:tcPr>
            <w:tcW w:w="1440" w:type="dxa"/>
            <w:gridSpan w:val="2"/>
            <w:tcBorders>
              <w:top w:val="single" w:sz="4" w:space="0" w:color="auto"/>
              <w:bottom w:val="single" w:sz="4" w:space="0" w:color="auto"/>
            </w:tcBorders>
          </w:tcPr>
          <w:p w14:paraId="443D7D4E" w14:textId="77777777" w:rsidR="00200682" w:rsidRPr="0068319C" w:rsidRDefault="00200682" w:rsidP="00A06A15">
            <w:pPr>
              <w:pStyle w:val="Default"/>
              <w:rPr>
                <w:rFonts w:ascii="Courier New" w:hAnsi="Courier New" w:cs="Courier New"/>
                <w:color w:val="auto"/>
                <w:sz w:val="20"/>
                <w:szCs w:val="20"/>
              </w:rPr>
            </w:pPr>
          </w:p>
        </w:tc>
        <w:tc>
          <w:tcPr>
            <w:tcW w:w="576" w:type="dxa"/>
            <w:gridSpan w:val="2"/>
            <w:vAlign w:val="center"/>
          </w:tcPr>
          <w:p w14:paraId="05FD028A"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56571C82"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Value</w:t>
            </w:r>
          </w:p>
        </w:tc>
        <w:tc>
          <w:tcPr>
            <w:tcW w:w="1440" w:type="dxa"/>
            <w:gridSpan w:val="2"/>
            <w:tcBorders>
              <w:bottom w:val="single" w:sz="4" w:space="0" w:color="auto"/>
            </w:tcBorders>
          </w:tcPr>
          <w:p w14:paraId="66ED7FCA" w14:textId="77777777" w:rsidR="00200682" w:rsidRPr="0068319C" w:rsidRDefault="00200682" w:rsidP="00A06A15">
            <w:pPr>
              <w:pStyle w:val="Default"/>
              <w:jc w:val="both"/>
              <w:rPr>
                <w:rFonts w:ascii="Courier New" w:hAnsi="Courier New" w:cs="Courier New"/>
                <w:color w:val="auto"/>
                <w:sz w:val="20"/>
                <w:szCs w:val="20"/>
              </w:rPr>
            </w:pPr>
          </w:p>
        </w:tc>
      </w:tr>
    </w:tbl>
    <w:p w14:paraId="4C9A6814" w14:textId="77777777" w:rsidR="00200682" w:rsidRDefault="00200682" w:rsidP="00200682">
      <w:pPr>
        <w:pStyle w:val="Default"/>
        <w:jc w:val="both"/>
        <w:rPr>
          <w:rFonts w:ascii="Courier New" w:hAnsi="Courier New" w:cs="Courier New"/>
          <w:color w:val="auto"/>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2664"/>
        <w:gridCol w:w="6120"/>
      </w:tblGrid>
      <w:tr w:rsidR="00200682" w14:paraId="1F56B048" w14:textId="77777777" w:rsidTr="00A06A15">
        <w:tc>
          <w:tcPr>
            <w:tcW w:w="576" w:type="dxa"/>
            <w:vAlign w:val="center"/>
          </w:tcPr>
          <w:p w14:paraId="5A97B57C" w14:textId="77777777" w:rsidR="00200682" w:rsidRPr="0068319C" w:rsidRDefault="00200682" w:rsidP="00A06A15">
            <w:pPr>
              <w:pStyle w:val="Default"/>
              <w:jc w:val="center"/>
              <w:rPr>
                <w:rFonts w:ascii="Courier New" w:hAnsi="Courier New" w:cs="Courier New"/>
                <w:color w:val="auto"/>
                <w:sz w:val="20"/>
                <w:szCs w:val="20"/>
              </w:rPr>
            </w:pPr>
            <w:r w:rsidRPr="0068319C">
              <w:rPr>
                <w:rFonts w:ascii="Courier New" w:hAnsi="Courier New" w:cs="Courier New"/>
                <w:color w:val="auto"/>
                <w:sz w:val="20"/>
                <w:szCs w:val="20"/>
              </w:rPr>
              <w:fldChar w:fldCharType="begin">
                <w:ffData>
                  <w:name w:val=""/>
                  <w:enabled/>
                  <w:calcOnExit w:val="0"/>
                  <w:checkBox>
                    <w:sizeAuto/>
                    <w:default w:val="0"/>
                  </w:checkBox>
                </w:ffData>
              </w:fldChar>
            </w:r>
            <w:r w:rsidRPr="0068319C">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68319C">
              <w:rPr>
                <w:rFonts w:ascii="Courier New" w:hAnsi="Courier New" w:cs="Courier New"/>
                <w:color w:val="auto"/>
                <w:sz w:val="20"/>
                <w:szCs w:val="20"/>
              </w:rPr>
              <w:fldChar w:fldCharType="end"/>
            </w:r>
          </w:p>
        </w:tc>
        <w:tc>
          <w:tcPr>
            <w:tcW w:w="2664" w:type="dxa"/>
          </w:tcPr>
          <w:p w14:paraId="091A374F" w14:textId="77777777" w:rsidR="00200682" w:rsidRPr="009E1561" w:rsidRDefault="00200682" w:rsidP="00A06A15">
            <w:pPr>
              <w:pStyle w:val="Default"/>
              <w:jc w:val="both"/>
              <w:rPr>
                <w:rFonts w:ascii="Courier New" w:hAnsi="Courier New" w:cs="Courier New"/>
                <w:color w:val="auto"/>
              </w:rPr>
            </w:pPr>
            <w:r w:rsidRPr="009E1561">
              <w:rPr>
                <w:rFonts w:ascii="Courier New" w:hAnsi="Courier New" w:cs="Courier New"/>
                <w:color w:val="auto"/>
              </w:rPr>
              <w:t>Other Assets</w:t>
            </w:r>
          </w:p>
        </w:tc>
        <w:tc>
          <w:tcPr>
            <w:tcW w:w="6120" w:type="dxa"/>
          </w:tcPr>
          <w:p w14:paraId="4DC87C55" w14:textId="77777777" w:rsidR="00200682" w:rsidRPr="0068319C" w:rsidRDefault="00200682" w:rsidP="00A06A15">
            <w:pPr>
              <w:pStyle w:val="Default"/>
              <w:jc w:val="both"/>
              <w:rPr>
                <w:rFonts w:ascii="Courier New" w:hAnsi="Courier New" w:cs="Courier New"/>
                <w:color w:val="auto"/>
                <w:sz w:val="20"/>
                <w:szCs w:val="20"/>
              </w:rPr>
            </w:pPr>
          </w:p>
        </w:tc>
      </w:tr>
      <w:tr w:rsidR="00200682" w14:paraId="343F74B5" w14:textId="77777777" w:rsidTr="00A06A15">
        <w:tc>
          <w:tcPr>
            <w:tcW w:w="576" w:type="dxa"/>
            <w:vAlign w:val="center"/>
          </w:tcPr>
          <w:p w14:paraId="5BB5871B"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5E0D058D"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Description</w:t>
            </w:r>
          </w:p>
        </w:tc>
        <w:tc>
          <w:tcPr>
            <w:tcW w:w="6120" w:type="dxa"/>
            <w:tcBorders>
              <w:bottom w:val="single" w:sz="4" w:space="0" w:color="auto"/>
            </w:tcBorders>
          </w:tcPr>
          <w:p w14:paraId="349ADDE5" w14:textId="77777777" w:rsidR="00200682" w:rsidRPr="0068319C" w:rsidRDefault="00200682" w:rsidP="00A06A15">
            <w:pPr>
              <w:pStyle w:val="Default"/>
              <w:jc w:val="both"/>
              <w:rPr>
                <w:rFonts w:ascii="Courier New" w:hAnsi="Courier New" w:cs="Courier New"/>
                <w:color w:val="auto"/>
                <w:sz w:val="20"/>
                <w:szCs w:val="20"/>
              </w:rPr>
            </w:pPr>
          </w:p>
        </w:tc>
      </w:tr>
      <w:tr w:rsidR="00200682" w14:paraId="5078DF03" w14:textId="77777777" w:rsidTr="00A06A15">
        <w:tc>
          <w:tcPr>
            <w:tcW w:w="576" w:type="dxa"/>
            <w:vAlign w:val="center"/>
          </w:tcPr>
          <w:p w14:paraId="016D076B" w14:textId="77777777" w:rsidR="00200682" w:rsidRPr="0068319C" w:rsidRDefault="00200682" w:rsidP="00A06A15">
            <w:pPr>
              <w:pStyle w:val="Default"/>
              <w:jc w:val="center"/>
              <w:rPr>
                <w:rFonts w:ascii="Courier New" w:hAnsi="Courier New" w:cs="Courier New"/>
                <w:color w:val="auto"/>
                <w:sz w:val="20"/>
                <w:szCs w:val="20"/>
              </w:rPr>
            </w:pPr>
          </w:p>
        </w:tc>
        <w:tc>
          <w:tcPr>
            <w:tcW w:w="2664" w:type="dxa"/>
          </w:tcPr>
          <w:p w14:paraId="4EC2482C" w14:textId="77777777" w:rsidR="00200682" w:rsidRPr="0068319C" w:rsidRDefault="00200682" w:rsidP="00A06A15">
            <w:pPr>
              <w:pStyle w:val="Default"/>
              <w:jc w:val="both"/>
              <w:rPr>
                <w:rFonts w:ascii="Courier New" w:hAnsi="Courier New" w:cs="Courier New"/>
                <w:color w:val="auto"/>
                <w:sz w:val="20"/>
                <w:szCs w:val="20"/>
              </w:rPr>
            </w:pPr>
            <w:r w:rsidRPr="0068319C">
              <w:rPr>
                <w:rFonts w:ascii="Courier New" w:hAnsi="Courier New" w:cs="Courier New"/>
                <w:color w:val="auto"/>
                <w:sz w:val="20"/>
                <w:szCs w:val="20"/>
              </w:rPr>
              <w:t>Value</w:t>
            </w:r>
          </w:p>
        </w:tc>
        <w:tc>
          <w:tcPr>
            <w:tcW w:w="6120" w:type="dxa"/>
            <w:tcBorders>
              <w:top w:val="single" w:sz="4" w:space="0" w:color="auto"/>
              <w:bottom w:val="single" w:sz="4" w:space="0" w:color="auto"/>
            </w:tcBorders>
          </w:tcPr>
          <w:p w14:paraId="0E579196" w14:textId="77777777" w:rsidR="00200682" w:rsidRPr="0068319C" w:rsidRDefault="00200682" w:rsidP="00A06A15">
            <w:pPr>
              <w:pStyle w:val="Default"/>
              <w:jc w:val="both"/>
              <w:rPr>
                <w:rFonts w:ascii="Courier New" w:hAnsi="Courier New" w:cs="Courier New"/>
                <w:color w:val="auto"/>
                <w:sz w:val="20"/>
                <w:szCs w:val="20"/>
              </w:rPr>
            </w:pPr>
          </w:p>
        </w:tc>
      </w:tr>
    </w:tbl>
    <w:p w14:paraId="481066C8"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State every person, business, or organization owing you or your spouse money, and the amount owed.</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0"/>
        <w:gridCol w:w="1800"/>
        <w:gridCol w:w="1800"/>
      </w:tblGrid>
      <w:tr w:rsidR="00200682" w14:paraId="302EE98C" w14:textId="77777777" w:rsidTr="00A06A15">
        <w:tc>
          <w:tcPr>
            <w:tcW w:w="5760" w:type="dxa"/>
            <w:vAlign w:val="center"/>
          </w:tcPr>
          <w:p w14:paraId="3843E7B0"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Person Owing You or Your Spouse Money</w:t>
            </w:r>
          </w:p>
        </w:tc>
        <w:tc>
          <w:tcPr>
            <w:tcW w:w="1800" w:type="dxa"/>
            <w:vAlign w:val="center"/>
          </w:tcPr>
          <w:p w14:paraId="201C2D65"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Amount Owed to You</w:t>
            </w:r>
          </w:p>
        </w:tc>
        <w:tc>
          <w:tcPr>
            <w:tcW w:w="1800" w:type="dxa"/>
            <w:vAlign w:val="center"/>
          </w:tcPr>
          <w:p w14:paraId="74064917" w14:textId="77777777" w:rsidR="00200682"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Amount Owed to Your spouse</w:t>
            </w:r>
          </w:p>
        </w:tc>
      </w:tr>
      <w:tr w:rsidR="00200682" w14:paraId="2629A172" w14:textId="77777777" w:rsidTr="00A06A15">
        <w:tc>
          <w:tcPr>
            <w:tcW w:w="5760" w:type="dxa"/>
            <w:tcBorders>
              <w:bottom w:val="single" w:sz="4" w:space="0" w:color="auto"/>
            </w:tcBorders>
          </w:tcPr>
          <w:p w14:paraId="12C272CF" w14:textId="025BC67D" w:rsidR="00200682" w:rsidRDefault="00200682" w:rsidP="00A06A15">
            <w:pPr>
              <w:pStyle w:val="Default"/>
              <w:jc w:val="both"/>
              <w:rPr>
                <w:rFonts w:ascii="Courier New" w:hAnsi="Courier New" w:cs="Courier New"/>
                <w:color w:val="auto"/>
              </w:rPr>
            </w:pPr>
          </w:p>
        </w:tc>
        <w:tc>
          <w:tcPr>
            <w:tcW w:w="1800" w:type="dxa"/>
            <w:tcBorders>
              <w:bottom w:val="single" w:sz="4" w:space="0" w:color="auto"/>
            </w:tcBorders>
          </w:tcPr>
          <w:p w14:paraId="48BB2599" w14:textId="67C8185E" w:rsidR="00200682" w:rsidRDefault="00200682" w:rsidP="00A06A15">
            <w:pPr>
              <w:pStyle w:val="Default"/>
              <w:jc w:val="both"/>
              <w:rPr>
                <w:rFonts w:ascii="Courier New" w:hAnsi="Courier New" w:cs="Courier New"/>
                <w:color w:val="auto"/>
              </w:rPr>
            </w:pPr>
          </w:p>
        </w:tc>
        <w:tc>
          <w:tcPr>
            <w:tcW w:w="1800" w:type="dxa"/>
            <w:tcBorders>
              <w:bottom w:val="single" w:sz="4" w:space="0" w:color="auto"/>
            </w:tcBorders>
          </w:tcPr>
          <w:p w14:paraId="4E9E337A" w14:textId="2E5E03E4" w:rsidR="00200682" w:rsidRDefault="00200682" w:rsidP="00A06A15">
            <w:pPr>
              <w:pStyle w:val="Default"/>
              <w:jc w:val="both"/>
              <w:rPr>
                <w:rFonts w:ascii="Courier New" w:hAnsi="Courier New" w:cs="Courier New"/>
                <w:color w:val="auto"/>
              </w:rPr>
            </w:pPr>
          </w:p>
        </w:tc>
      </w:tr>
      <w:tr w:rsidR="00200682" w14:paraId="72504129" w14:textId="77777777" w:rsidTr="00A06A15">
        <w:tc>
          <w:tcPr>
            <w:tcW w:w="5760" w:type="dxa"/>
            <w:tcBorders>
              <w:top w:val="single" w:sz="4" w:space="0" w:color="auto"/>
              <w:bottom w:val="single" w:sz="4" w:space="0" w:color="auto"/>
            </w:tcBorders>
          </w:tcPr>
          <w:p w14:paraId="262348E4" w14:textId="0D0FC513" w:rsidR="00200682" w:rsidRPr="009D08F7" w:rsidRDefault="00200682" w:rsidP="00A06A15">
            <w:pPr>
              <w:pStyle w:val="Default"/>
              <w:jc w:val="both"/>
              <w:rPr>
                <w:rFonts w:ascii="Courier New" w:hAnsi="Courier New" w:cs="Courier New"/>
                <w:color w:val="auto"/>
                <w:sz w:val="20"/>
                <w:szCs w:val="20"/>
              </w:rPr>
            </w:pPr>
          </w:p>
        </w:tc>
        <w:tc>
          <w:tcPr>
            <w:tcW w:w="1800" w:type="dxa"/>
            <w:tcBorders>
              <w:top w:val="single" w:sz="4" w:space="0" w:color="auto"/>
              <w:bottom w:val="single" w:sz="4" w:space="0" w:color="auto"/>
            </w:tcBorders>
          </w:tcPr>
          <w:p w14:paraId="32B00854" w14:textId="73869505" w:rsidR="00200682" w:rsidRPr="009D08F7" w:rsidRDefault="00200682" w:rsidP="00A06A15">
            <w:pPr>
              <w:pStyle w:val="Default"/>
              <w:jc w:val="both"/>
              <w:rPr>
                <w:rFonts w:ascii="Courier New" w:hAnsi="Courier New" w:cs="Courier New"/>
                <w:color w:val="auto"/>
                <w:sz w:val="20"/>
                <w:szCs w:val="20"/>
              </w:rPr>
            </w:pPr>
          </w:p>
        </w:tc>
        <w:tc>
          <w:tcPr>
            <w:tcW w:w="1800" w:type="dxa"/>
            <w:tcBorders>
              <w:top w:val="single" w:sz="4" w:space="0" w:color="auto"/>
              <w:bottom w:val="single" w:sz="4" w:space="0" w:color="auto"/>
            </w:tcBorders>
          </w:tcPr>
          <w:p w14:paraId="263C4C85" w14:textId="15DA51F3" w:rsidR="00200682" w:rsidRPr="009D08F7" w:rsidRDefault="00200682" w:rsidP="00A06A15">
            <w:pPr>
              <w:pStyle w:val="Default"/>
              <w:jc w:val="both"/>
              <w:rPr>
                <w:rFonts w:ascii="Courier New" w:hAnsi="Courier New" w:cs="Courier New"/>
                <w:color w:val="auto"/>
                <w:sz w:val="20"/>
                <w:szCs w:val="20"/>
              </w:rPr>
            </w:pPr>
          </w:p>
        </w:tc>
      </w:tr>
      <w:tr w:rsidR="00200682" w14:paraId="7C1FB3EC" w14:textId="77777777" w:rsidTr="00A06A15">
        <w:tc>
          <w:tcPr>
            <w:tcW w:w="5760" w:type="dxa"/>
            <w:tcBorders>
              <w:top w:val="single" w:sz="4" w:space="0" w:color="auto"/>
              <w:bottom w:val="single" w:sz="4" w:space="0" w:color="auto"/>
            </w:tcBorders>
          </w:tcPr>
          <w:p w14:paraId="0BE0C09A" w14:textId="40C380D9" w:rsidR="00200682" w:rsidRPr="009D08F7" w:rsidRDefault="00200682" w:rsidP="00A06A15">
            <w:pPr>
              <w:pStyle w:val="Default"/>
              <w:jc w:val="both"/>
              <w:rPr>
                <w:rFonts w:ascii="Courier New" w:hAnsi="Courier New" w:cs="Courier New"/>
                <w:color w:val="auto"/>
                <w:sz w:val="20"/>
                <w:szCs w:val="20"/>
              </w:rPr>
            </w:pPr>
          </w:p>
        </w:tc>
        <w:tc>
          <w:tcPr>
            <w:tcW w:w="1800" w:type="dxa"/>
            <w:tcBorders>
              <w:top w:val="single" w:sz="4" w:space="0" w:color="auto"/>
              <w:bottom w:val="single" w:sz="4" w:space="0" w:color="auto"/>
            </w:tcBorders>
          </w:tcPr>
          <w:p w14:paraId="48498D6A" w14:textId="1F956153" w:rsidR="00200682" w:rsidRPr="009D08F7" w:rsidRDefault="00200682" w:rsidP="00A06A15">
            <w:pPr>
              <w:pStyle w:val="Default"/>
              <w:jc w:val="both"/>
              <w:rPr>
                <w:rFonts w:ascii="Courier New" w:hAnsi="Courier New" w:cs="Courier New"/>
                <w:color w:val="auto"/>
                <w:sz w:val="20"/>
                <w:szCs w:val="20"/>
              </w:rPr>
            </w:pPr>
          </w:p>
        </w:tc>
        <w:tc>
          <w:tcPr>
            <w:tcW w:w="1800" w:type="dxa"/>
            <w:tcBorders>
              <w:top w:val="single" w:sz="4" w:space="0" w:color="auto"/>
              <w:bottom w:val="single" w:sz="4" w:space="0" w:color="auto"/>
            </w:tcBorders>
          </w:tcPr>
          <w:p w14:paraId="48C3018F" w14:textId="31081EE1" w:rsidR="00200682" w:rsidRPr="009D08F7" w:rsidRDefault="00200682" w:rsidP="00A06A15">
            <w:pPr>
              <w:pStyle w:val="Default"/>
              <w:jc w:val="both"/>
              <w:rPr>
                <w:rFonts w:ascii="Courier New" w:hAnsi="Courier New" w:cs="Courier New"/>
                <w:color w:val="auto"/>
                <w:sz w:val="20"/>
                <w:szCs w:val="20"/>
              </w:rPr>
            </w:pPr>
          </w:p>
        </w:tc>
      </w:tr>
    </w:tbl>
    <w:p w14:paraId="674650EE" w14:textId="77777777" w:rsidR="00200682" w:rsidRDefault="00200682" w:rsidP="00200682">
      <w:pPr>
        <w:rPr>
          <w:rFonts w:ascii="Courier New" w:eastAsiaTheme="minorHAnsi" w:hAnsi="Courier New" w:cs="Courier New"/>
          <w:sz w:val="24"/>
          <w:szCs w:val="24"/>
        </w:rPr>
      </w:pPr>
      <w:r>
        <w:rPr>
          <w:rFonts w:ascii="Courier New" w:hAnsi="Courier New" w:cs="Courier New"/>
        </w:rPr>
        <w:br w:type="page"/>
      </w:r>
    </w:p>
    <w:p w14:paraId="0F9B9F65"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lastRenderedPageBreak/>
        <w:t>State the persons who rely on you or your spouse for support. For minor children, list initials instead of names (</w:t>
      </w:r>
      <w:proofErr w:type="spellStart"/>
      <w:r>
        <w:rPr>
          <w:rFonts w:ascii="Courier New" w:hAnsi="Courier New" w:cs="Courier New"/>
          <w:color w:val="auto"/>
        </w:rPr>
        <w:t>eg</w:t>
      </w:r>
      <w:proofErr w:type="spellEnd"/>
      <w:r>
        <w:rPr>
          <w:rFonts w:ascii="Courier New" w:hAnsi="Courier New" w:cs="Courier New"/>
          <w:color w:val="auto"/>
        </w:rPr>
        <w:t xml:space="preserve"> “J.S.” instead of “John Smith”).</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960"/>
        <w:gridCol w:w="1080"/>
      </w:tblGrid>
      <w:tr w:rsidR="00200682" w14:paraId="341FDF2C" w14:textId="77777777" w:rsidTr="00A06A15">
        <w:tc>
          <w:tcPr>
            <w:tcW w:w="4320" w:type="dxa"/>
            <w:vAlign w:val="center"/>
          </w:tcPr>
          <w:p w14:paraId="603E8C81"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Name</w:t>
            </w:r>
          </w:p>
        </w:tc>
        <w:tc>
          <w:tcPr>
            <w:tcW w:w="3960" w:type="dxa"/>
            <w:vAlign w:val="center"/>
          </w:tcPr>
          <w:p w14:paraId="5AA10E26"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Relationship</w:t>
            </w:r>
          </w:p>
        </w:tc>
        <w:tc>
          <w:tcPr>
            <w:tcW w:w="1080" w:type="dxa"/>
            <w:vAlign w:val="center"/>
          </w:tcPr>
          <w:p w14:paraId="6FA8A71C" w14:textId="77777777" w:rsidR="00200682"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Age</w:t>
            </w:r>
          </w:p>
        </w:tc>
      </w:tr>
      <w:tr w:rsidR="00200682" w14:paraId="7ECA2B21" w14:textId="77777777" w:rsidTr="00A06A15">
        <w:tc>
          <w:tcPr>
            <w:tcW w:w="4320" w:type="dxa"/>
            <w:tcBorders>
              <w:bottom w:val="single" w:sz="4" w:space="0" w:color="auto"/>
            </w:tcBorders>
          </w:tcPr>
          <w:p w14:paraId="45C17A85" w14:textId="785D9DEE" w:rsidR="00200682" w:rsidRDefault="00200682" w:rsidP="00A06A15">
            <w:pPr>
              <w:pStyle w:val="Default"/>
              <w:jc w:val="both"/>
              <w:rPr>
                <w:rFonts w:ascii="Courier New" w:hAnsi="Courier New" w:cs="Courier New"/>
                <w:color w:val="auto"/>
              </w:rPr>
            </w:pPr>
          </w:p>
        </w:tc>
        <w:tc>
          <w:tcPr>
            <w:tcW w:w="3960" w:type="dxa"/>
            <w:tcBorders>
              <w:bottom w:val="single" w:sz="4" w:space="0" w:color="auto"/>
            </w:tcBorders>
          </w:tcPr>
          <w:p w14:paraId="2A860A7F" w14:textId="64F72544" w:rsidR="00200682" w:rsidRDefault="00200682" w:rsidP="00A06A15">
            <w:pPr>
              <w:pStyle w:val="Default"/>
              <w:jc w:val="both"/>
              <w:rPr>
                <w:rFonts w:ascii="Courier New" w:hAnsi="Courier New" w:cs="Courier New"/>
                <w:color w:val="auto"/>
              </w:rPr>
            </w:pPr>
          </w:p>
        </w:tc>
        <w:tc>
          <w:tcPr>
            <w:tcW w:w="1080" w:type="dxa"/>
            <w:tcBorders>
              <w:bottom w:val="single" w:sz="4" w:space="0" w:color="auto"/>
            </w:tcBorders>
          </w:tcPr>
          <w:p w14:paraId="734D7D3B" w14:textId="2732DA8D" w:rsidR="00200682" w:rsidRDefault="00200682" w:rsidP="00A06A15">
            <w:pPr>
              <w:pStyle w:val="Default"/>
              <w:jc w:val="both"/>
              <w:rPr>
                <w:rFonts w:ascii="Courier New" w:hAnsi="Courier New" w:cs="Courier New"/>
                <w:color w:val="auto"/>
              </w:rPr>
            </w:pPr>
          </w:p>
        </w:tc>
      </w:tr>
      <w:tr w:rsidR="00200682" w14:paraId="31499FE9" w14:textId="77777777" w:rsidTr="00A06A15">
        <w:tc>
          <w:tcPr>
            <w:tcW w:w="4320" w:type="dxa"/>
            <w:tcBorders>
              <w:top w:val="single" w:sz="4" w:space="0" w:color="auto"/>
              <w:bottom w:val="single" w:sz="4" w:space="0" w:color="auto"/>
            </w:tcBorders>
          </w:tcPr>
          <w:p w14:paraId="2CE58401" w14:textId="79ECEA41" w:rsidR="00200682" w:rsidRPr="009D08F7" w:rsidRDefault="00200682" w:rsidP="00A06A15">
            <w:pPr>
              <w:pStyle w:val="Default"/>
              <w:jc w:val="both"/>
              <w:rPr>
                <w:rFonts w:ascii="Courier New" w:hAnsi="Courier New" w:cs="Courier New"/>
                <w:color w:val="auto"/>
                <w:sz w:val="20"/>
                <w:szCs w:val="20"/>
              </w:rPr>
            </w:pPr>
          </w:p>
        </w:tc>
        <w:tc>
          <w:tcPr>
            <w:tcW w:w="3960" w:type="dxa"/>
            <w:tcBorders>
              <w:top w:val="single" w:sz="4" w:space="0" w:color="auto"/>
              <w:bottom w:val="single" w:sz="4" w:space="0" w:color="auto"/>
            </w:tcBorders>
          </w:tcPr>
          <w:p w14:paraId="7C05ED4E" w14:textId="776507E6" w:rsidR="00200682" w:rsidRPr="009D08F7" w:rsidRDefault="00200682" w:rsidP="00A06A15">
            <w:pPr>
              <w:pStyle w:val="Default"/>
              <w:jc w:val="both"/>
              <w:rPr>
                <w:rFonts w:ascii="Courier New" w:hAnsi="Courier New" w:cs="Courier New"/>
                <w:color w:val="auto"/>
                <w:sz w:val="20"/>
                <w:szCs w:val="20"/>
              </w:rPr>
            </w:pPr>
          </w:p>
        </w:tc>
        <w:tc>
          <w:tcPr>
            <w:tcW w:w="1080" w:type="dxa"/>
            <w:tcBorders>
              <w:top w:val="single" w:sz="4" w:space="0" w:color="auto"/>
              <w:bottom w:val="single" w:sz="4" w:space="0" w:color="auto"/>
            </w:tcBorders>
          </w:tcPr>
          <w:p w14:paraId="0A6DCC77" w14:textId="3A80B9CF" w:rsidR="00200682" w:rsidRPr="009D08F7" w:rsidRDefault="00200682" w:rsidP="00A06A15">
            <w:pPr>
              <w:pStyle w:val="Default"/>
              <w:jc w:val="both"/>
              <w:rPr>
                <w:rFonts w:ascii="Courier New" w:hAnsi="Courier New" w:cs="Courier New"/>
                <w:color w:val="auto"/>
                <w:sz w:val="20"/>
                <w:szCs w:val="20"/>
              </w:rPr>
            </w:pPr>
          </w:p>
        </w:tc>
      </w:tr>
      <w:tr w:rsidR="00200682" w14:paraId="3FA5A1B9" w14:textId="77777777" w:rsidTr="00A06A15">
        <w:tc>
          <w:tcPr>
            <w:tcW w:w="4320" w:type="dxa"/>
            <w:tcBorders>
              <w:top w:val="single" w:sz="4" w:space="0" w:color="auto"/>
              <w:bottom w:val="single" w:sz="4" w:space="0" w:color="auto"/>
            </w:tcBorders>
          </w:tcPr>
          <w:p w14:paraId="70888DB3" w14:textId="096446F5" w:rsidR="00200682" w:rsidRPr="009D08F7" w:rsidRDefault="00200682" w:rsidP="00A06A15">
            <w:pPr>
              <w:pStyle w:val="Default"/>
              <w:jc w:val="both"/>
              <w:rPr>
                <w:rFonts w:ascii="Courier New" w:hAnsi="Courier New" w:cs="Courier New"/>
                <w:color w:val="auto"/>
                <w:sz w:val="20"/>
                <w:szCs w:val="20"/>
              </w:rPr>
            </w:pPr>
          </w:p>
        </w:tc>
        <w:tc>
          <w:tcPr>
            <w:tcW w:w="3960" w:type="dxa"/>
            <w:tcBorders>
              <w:top w:val="single" w:sz="4" w:space="0" w:color="auto"/>
              <w:bottom w:val="single" w:sz="4" w:space="0" w:color="auto"/>
            </w:tcBorders>
          </w:tcPr>
          <w:p w14:paraId="41B106FC" w14:textId="08C1AF07" w:rsidR="00200682" w:rsidRPr="009D08F7" w:rsidRDefault="00200682" w:rsidP="00A06A15">
            <w:pPr>
              <w:pStyle w:val="Default"/>
              <w:jc w:val="both"/>
              <w:rPr>
                <w:rFonts w:ascii="Courier New" w:hAnsi="Courier New" w:cs="Courier New"/>
                <w:color w:val="auto"/>
                <w:sz w:val="20"/>
                <w:szCs w:val="20"/>
              </w:rPr>
            </w:pPr>
          </w:p>
        </w:tc>
        <w:tc>
          <w:tcPr>
            <w:tcW w:w="1080" w:type="dxa"/>
            <w:tcBorders>
              <w:top w:val="single" w:sz="4" w:space="0" w:color="auto"/>
              <w:bottom w:val="single" w:sz="4" w:space="0" w:color="auto"/>
            </w:tcBorders>
          </w:tcPr>
          <w:p w14:paraId="3F65CE3C" w14:textId="10E3A871" w:rsidR="00200682" w:rsidRPr="009D08F7" w:rsidRDefault="00200682" w:rsidP="00A06A15">
            <w:pPr>
              <w:pStyle w:val="Default"/>
              <w:jc w:val="both"/>
              <w:rPr>
                <w:rFonts w:ascii="Courier New" w:hAnsi="Courier New" w:cs="Courier New"/>
                <w:color w:val="auto"/>
                <w:sz w:val="20"/>
                <w:szCs w:val="20"/>
              </w:rPr>
            </w:pPr>
          </w:p>
        </w:tc>
      </w:tr>
    </w:tbl>
    <w:p w14:paraId="503A0C73"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t>Estimate the average monthly expenses of you and your family. Show separately the amounts paid by your spouse. Adjust any payments that are made weekly, biweekly, quarterly, or annually to show the monthly rate.</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9"/>
        <w:gridCol w:w="1080"/>
        <w:gridCol w:w="1081"/>
      </w:tblGrid>
      <w:tr w:rsidR="00200682" w14:paraId="6587DAC8" w14:textId="77777777" w:rsidTr="00F830FE">
        <w:tc>
          <w:tcPr>
            <w:tcW w:w="7199" w:type="dxa"/>
            <w:vAlign w:val="center"/>
          </w:tcPr>
          <w:p w14:paraId="5DFC743D" w14:textId="77777777" w:rsidR="00200682" w:rsidRPr="009D08F7" w:rsidRDefault="00200682" w:rsidP="00A06A15">
            <w:pPr>
              <w:pStyle w:val="Default"/>
              <w:jc w:val="center"/>
              <w:rPr>
                <w:rFonts w:ascii="Courier New" w:hAnsi="Courier New" w:cs="Courier New"/>
                <w:color w:val="auto"/>
                <w:sz w:val="20"/>
                <w:szCs w:val="20"/>
              </w:rPr>
            </w:pPr>
          </w:p>
        </w:tc>
        <w:tc>
          <w:tcPr>
            <w:tcW w:w="1080" w:type="dxa"/>
            <w:vAlign w:val="center"/>
          </w:tcPr>
          <w:p w14:paraId="3904278B" w14:textId="77777777" w:rsidR="00200682" w:rsidRPr="009E1561" w:rsidRDefault="00200682" w:rsidP="00A06A15">
            <w:pPr>
              <w:pStyle w:val="Default"/>
              <w:jc w:val="center"/>
              <w:rPr>
                <w:rFonts w:ascii="Courier New" w:hAnsi="Courier New" w:cs="Courier New"/>
                <w:b/>
                <w:color w:val="auto"/>
              </w:rPr>
            </w:pPr>
            <w:r w:rsidRPr="009E1561">
              <w:rPr>
                <w:rFonts w:ascii="Courier New" w:hAnsi="Courier New" w:cs="Courier New"/>
                <w:b/>
                <w:color w:val="auto"/>
              </w:rPr>
              <w:t>You</w:t>
            </w:r>
          </w:p>
        </w:tc>
        <w:tc>
          <w:tcPr>
            <w:tcW w:w="1081" w:type="dxa"/>
            <w:vAlign w:val="center"/>
          </w:tcPr>
          <w:p w14:paraId="6F6DE219" w14:textId="77777777" w:rsidR="00200682" w:rsidRPr="009E1561" w:rsidRDefault="00200682" w:rsidP="00A06A15">
            <w:pPr>
              <w:pStyle w:val="Default"/>
              <w:jc w:val="center"/>
              <w:rPr>
                <w:rFonts w:ascii="Courier New" w:hAnsi="Courier New" w:cs="Courier New"/>
                <w:b/>
                <w:color w:val="auto"/>
              </w:rPr>
            </w:pPr>
            <w:r w:rsidRPr="009E1561">
              <w:rPr>
                <w:rFonts w:ascii="Courier New" w:hAnsi="Courier New" w:cs="Courier New"/>
                <w:b/>
                <w:color w:val="auto"/>
              </w:rPr>
              <w:t>Your Spouse</w:t>
            </w:r>
          </w:p>
        </w:tc>
      </w:tr>
      <w:tr w:rsidR="00200682" w14:paraId="06EDD697" w14:textId="77777777" w:rsidTr="00F830FE">
        <w:tc>
          <w:tcPr>
            <w:tcW w:w="7199" w:type="dxa"/>
          </w:tcPr>
          <w:p w14:paraId="27E114AE" w14:textId="77777777" w:rsidR="00200682" w:rsidRPr="00A44718" w:rsidRDefault="00200682" w:rsidP="00A06A15">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Rent or Home-Mortgage Payment</w:t>
            </w:r>
          </w:p>
          <w:p w14:paraId="00E331E1" w14:textId="77777777" w:rsidR="00200682" w:rsidRPr="00842A70" w:rsidRDefault="00200682" w:rsidP="00A06A15">
            <w:pPr>
              <w:pStyle w:val="Default"/>
              <w:jc w:val="both"/>
              <w:rPr>
                <w:rFonts w:ascii="Courier New" w:hAnsi="Courier New" w:cs="Courier New"/>
                <w:color w:val="auto"/>
                <w:sz w:val="20"/>
                <w:szCs w:val="20"/>
              </w:rPr>
            </w:pPr>
            <w:r>
              <w:rPr>
                <w:rFonts w:ascii="Courier New" w:hAnsi="Courier New" w:cs="Courier New"/>
                <w:color w:val="auto"/>
                <w:sz w:val="20"/>
                <w:szCs w:val="20"/>
              </w:rPr>
              <w:t>(include lot rented for mobile home)</w:t>
            </w:r>
          </w:p>
        </w:tc>
        <w:tc>
          <w:tcPr>
            <w:tcW w:w="1080" w:type="dxa"/>
            <w:tcBorders>
              <w:bottom w:val="single" w:sz="4" w:space="0" w:color="auto"/>
            </w:tcBorders>
            <w:vAlign w:val="bottom"/>
          </w:tcPr>
          <w:p w14:paraId="26FD2FF9" w14:textId="4286A791" w:rsidR="00200682" w:rsidRPr="00842A70" w:rsidRDefault="00F830FE" w:rsidP="00A06A15">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5A2635E1" w14:textId="42D746A2" w:rsidR="00200682" w:rsidRPr="00842A70" w:rsidRDefault="00F830FE" w:rsidP="00A06A15">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200682" w14:paraId="18FCCFBE" w14:textId="77777777" w:rsidTr="00F830FE">
        <w:tc>
          <w:tcPr>
            <w:tcW w:w="7199" w:type="dxa"/>
          </w:tcPr>
          <w:p w14:paraId="6D4E128E" w14:textId="77777777" w:rsidR="00200682" w:rsidRPr="00842A70" w:rsidRDefault="00200682" w:rsidP="00A06A15">
            <w:pPr>
              <w:pStyle w:val="Default"/>
              <w:ind w:left="342"/>
              <w:jc w:val="both"/>
              <w:rPr>
                <w:rFonts w:ascii="Courier New" w:hAnsi="Courier New" w:cs="Courier New"/>
                <w:color w:val="auto"/>
                <w:sz w:val="20"/>
                <w:szCs w:val="20"/>
              </w:rPr>
            </w:pPr>
            <w:r w:rsidRPr="00842A70">
              <w:rPr>
                <w:rFonts w:ascii="Courier New" w:hAnsi="Courier New" w:cs="Courier New"/>
                <w:color w:val="auto"/>
                <w:sz w:val="20"/>
                <w:szCs w:val="20"/>
              </w:rPr>
              <w:t xml:space="preserve">Are real estate taxes included? </w:t>
            </w:r>
            <w:r w:rsidRPr="00842A70">
              <w:rPr>
                <w:rFonts w:ascii="Courier New" w:hAnsi="Courier New" w:cs="Courier New"/>
                <w:color w:val="auto"/>
                <w:sz w:val="20"/>
                <w:szCs w:val="20"/>
              </w:rPr>
              <w:fldChar w:fldCharType="begin">
                <w:ffData>
                  <w:name w:val=""/>
                  <w:enabled/>
                  <w:calcOnExit w:val="0"/>
                  <w:checkBox>
                    <w:sizeAuto/>
                    <w:default w:val="0"/>
                  </w:checkBox>
                </w:ffData>
              </w:fldChar>
            </w:r>
            <w:r w:rsidRPr="00842A70">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842A70">
              <w:rPr>
                <w:rFonts w:ascii="Courier New" w:hAnsi="Courier New" w:cs="Courier New"/>
                <w:color w:val="auto"/>
                <w:sz w:val="20"/>
                <w:szCs w:val="20"/>
              </w:rPr>
              <w:fldChar w:fldCharType="end"/>
            </w:r>
            <w:r w:rsidRPr="00842A70">
              <w:rPr>
                <w:rFonts w:ascii="Courier New" w:hAnsi="Courier New" w:cs="Courier New"/>
                <w:color w:val="auto"/>
                <w:sz w:val="20"/>
                <w:szCs w:val="20"/>
              </w:rPr>
              <w:t xml:space="preserve"> Yes </w:t>
            </w:r>
            <w:r>
              <w:rPr>
                <w:rFonts w:ascii="Courier New" w:hAnsi="Courier New" w:cs="Courier New"/>
                <w:color w:val="auto"/>
                <w:sz w:val="20"/>
                <w:szCs w:val="20"/>
              </w:rPr>
              <w:fldChar w:fldCharType="begin">
                <w:ffData>
                  <w:name w:val=""/>
                  <w:enabled/>
                  <w:calcOnExit w:val="0"/>
                  <w:checkBox>
                    <w:sizeAuto/>
                    <w:default w:val="1"/>
                  </w:checkBox>
                </w:ffData>
              </w:fldChar>
            </w:r>
            <w:r>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Pr>
                <w:rFonts w:ascii="Courier New" w:hAnsi="Courier New" w:cs="Courier New"/>
                <w:color w:val="auto"/>
                <w:sz w:val="20"/>
                <w:szCs w:val="20"/>
              </w:rPr>
              <w:fldChar w:fldCharType="end"/>
            </w:r>
            <w:r w:rsidRPr="00842A70">
              <w:rPr>
                <w:rFonts w:ascii="Courier New" w:hAnsi="Courier New" w:cs="Courier New"/>
                <w:color w:val="auto"/>
                <w:sz w:val="20"/>
                <w:szCs w:val="20"/>
              </w:rPr>
              <w:t xml:space="preserve"> No</w:t>
            </w:r>
          </w:p>
        </w:tc>
        <w:tc>
          <w:tcPr>
            <w:tcW w:w="1080" w:type="dxa"/>
            <w:tcBorders>
              <w:top w:val="single" w:sz="4" w:space="0" w:color="auto"/>
            </w:tcBorders>
          </w:tcPr>
          <w:p w14:paraId="672AB829" w14:textId="77777777" w:rsidR="00200682" w:rsidRPr="00842A70" w:rsidRDefault="00200682" w:rsidP="00A06A15">
            <w:pPr>
              <w:pStyle w:val="Default"/>
              <w:jc w:val="both"/>
              <w:rPr>
                <w:rFonts w:ascii="Courier New" w:hAnsi="Courier New" w:cs="Courier New"/>
                <w:color w:val="auto"/>
                <w:sz w:val="20"/>
                <w:szCs w:val="20"/>
              </w:rPr>
            </w:pPr>
          </w:p>
        </w:tc>
        <w:tc>
          <w:tcPr>
            <w:tcW w:w="1081" w:type="dxa"/>
            <w:tcBorders>
              <w:top w:val="single" w:sz="4" w:space="0" w:color="auto"/>
            </w:tcBorders>
          </w:tcPr>
          <w:p w14:paraId="6CE7F05B" w14:textId="77777777" w:rsidR="00200682" w:rsidRPr="00842A70" w:rsidRDefault="00200682" w:rsidP="00A06A15">
            <w:pPr>
              <w:pStyle w:val="Default"/>
              <w:jc w:val="both"/>
              <w:rPr>
                <w:rFonts w:ascii="Courier New" w:hAnsi="Courier New" w:cs="Courier New"/>
                <w:color w:val="auto"/>
                <w:sz w:val="20"/>
                <w:szCs w:val="20"/>
              </w:rPr>
            </w:pPr>
          </w:p>
        </w:tc>
      </w:tr>
      <w:tr w:rsidR="00200682" w14:paraId="5A15330E" w14:textId="77777777" w:rsidTr="00F830FE">
        <w:tc>
          <w:tcPr>
            <w:tcW w:w="7199" w:type="dxa"/>
          </w:tcPr>
          <w:p w14:paraId="35BA6917" w14:textId="77777777" w:rsidR="00200682" w:rsidRPr="00842A70" w:rsidRDefault="00200682" w:rsidP="00A06A15">
            <w:pPr>
              <w:pStyle w:val="Default"/>
              <w:ind w:left="342"/>
              <w:jc w:val="both"/>
              <w:rPr>
                <w:rFonts w:ascii="Courier New" w:hAnsi="Courier New" w:cs="Courier New"/>
                <w:color w:val="auto"/>
                <w:sz w:val="20"/>
                <w:szCs w:val="20"/>
              </w:rPr>
            </w:pPr>
            <w:r>
              <w:rPr>
                <w:rFonts w:ascii="Courier New" w:hAnsi="Courier New" w:cs="Courier New"/>
                <w:color w:val="auto"/>
                <w:sz w:val="20"/>
                <w:szCs w:val="20"/>
              </w:rPr>
              <w:t>Is property insurance included</w:t>
            </w:r>
            <w:r w:rsidRPr="00842A70">
              <w:rPr>
                <w:rFonts w:ascii="Courier New" w:hAnsi="Courier New" w:cs="Courier New"/>
                <w:color w:val="auto"/>
                <w:sz w:val="20"/>
                <w:szCs w:val="20"/>
              </w:rPr>
              <w:t xml:space="preserve">? </w:t>
            </w:r>
            <w:r w:rsidRPr="00842A70">
              <w:rPr>
                <w:rFonts w:ascii="Courier New" w:hAnsi="Courier New" w:cs="Courier New"/>
                <w:color w:val="auto"/>
                <w:sz w:val="20"/>
                <w:szCs w:val="20"/>
              </w:rPr>
              <w:fldChar w:fldCharType="begin">
                <w:ffData>
                  <w:name w:val=""/>
                  <w:enabled/>
                  <w:calcOnExit w:val="0"/>
                  <w:checkBox>
                    <w:sizeAuto/>
                    <w:default w:val="0"/>
                  </w:checkBox>
                </w:ffData>
              </w:fldChar>
            </w:r>
            <w:r w:rsidRPr="00842A70">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sidRPr="00842A70">
              <w:rPr>
                <w:rFonts w:ascii="Courier New" w:hAnsi="Courier New" w:cs="Courier New"/>
                <w:color w:val="auto"/>
                <w:sz w:val="20"/>
                <w:szCs w:val="20"/>
              </w:rPr>
              <w:fldChar w:fldCharType="end"/>
            </w:r>
            <w:r w:rsidRPr="00842A70">
              <w:rPr>
                <w:rFonts w:ascii="Courier New" w:hAnsi="Courier New" w:cs="Courier New"/>
                <w:color w:val="auto"/>
                <w:sz w:val="20"/>
                <w:szCs w:val="20"/>
              </w:rPr>
              <w:t xml:space="preserve"> Yes </w:t>
            </w:r>
            <w:r>
              <w:rPr>
                <w:rFonts w:ascii="Courier New" w:hAnsi="Courier New" w:cs="Courier New"/>
                <w:color w:val="auto"/>
                <w:sz w:val="20"/>
                <w:szCs w:val="20"/>
              </w:rPr>
              <w:fldChar w:fldCharType="begin">
                <w:ffData>
                  <w:name w:val=""/>
                  <w:enabled/>
                  <w:calcOnExit w:val="0"/>
                  <w:checkBox>
                    <w:sizeAuto/>
                    <w:default w:val="1"/>
                  </w:checkBox>
                </w:ffData>
              </w:fldChar>
            </w:r>
            <w:r>
              <w:rPr>
                <w:rFonts w:ascii="Courier New" w:hAnsi="Courier New" w:cs="Courier New"/>
                <w:color w:val="auto"/>
                <w:sz w:val="20"/>
                <w:szCs w:val="20"/>
              </w:rPr>
              <w:instrText xml:space="preserve"> FORMCHECKBOX </w:instrText>
            </w:r>
            <w:r w:rsidR="0037231D">
              <w:rPr>
                <w:rFonts w:ascii="Courier New" w:hAnsi="Courier New" w:cs="Courier New"/>
                <w:color w:val="auto"/>
                <w:sz w:val="20"/>
                <w:szCs w:val="20"/>
              </w:rPr>
            </w:r>
            <w:r w:rsidR="0037231D">
              <w:rPr>
                <w:rFonts w:ascii="Courier New" w:hAnsi="Courier New" w:cs="Courier New"/>
                <w:color w:val="auto"/>
                <w:sz w:val="20"/>
                <w:szCs w:val="20"/>
              </w:rPr>
              <w:fldChar w:fldCharType="separate"/>
            </w:r>
            <w:r>
              <w:rPr>
                <w:rFonts w:ascii="Courier New" w:hAnsi="Courier New" w:cs="Courier New"/>
                <w:color w:val="auto"/>
                <w:sz w:val="20"/>
                <w:szCs w:val="20"/>
              </w:rPr>
              <w:fldChar w:fldCharType="end"/>
            </w:r>
            <w:r w:rsidRPr="00842A70">
              <w:rPr>
                <w:rFonts w:ascii="Courier New" w:hAnsi="Courier New" w:cs="Courier New"/>
                <w:color w:val="auto"/>
                <w:sz w:val="20"/>
                <w:szCs w:val="20"/>
              </w:rPr>
              <w:t xml:space="preserve"> No</w:t>
            </w:r>
          </w:p>
        </w:tc>
        <w:tc>
          <w:tcPr>
            <w:tcW w:w="1080" w:type="dxa"/>
          </w:tcPr>
          <w:p w14:paraId="4B5E729E" w14:textId="77777777" w:rsidR="00200682" w:rsidRPr="00842A70" w:rsidRDefault="00200682" w:rsidP="00A06A15">
            <w:pPr>
              <w:pStyle w:val="Default"/>
              <w:jc w:val="both"/>
              <w:rPr>
                <w:rFonts w:ascii="Courier New" w:hAnsi="Courier New" w:cs="Courier New"/>
                <w:color w:val="auto"/>
                <w:sz w:val="20"/>
                <w:szCs w:val="20"/>
              </w:rPr>
            </w:pPr>
          </w:p>
        </w:tc>
        <w:tc>
          <w:tcPr>
            <w:tcW w:w="1081" w:type="dxa"/>
          </w:tcPr>
          <w:p w14:paraId="015FFA62" w14:textId="77777777" w:rsidR="00200682" w:rsidRPr="00842A70" w:rsidRDefault="00200682" w:rsidP="00A06A15">
            <w:pPr>
              <w:pStyle w:val="Default"/>
              <w:jc w:val="both"/>
              <w:rPr>
                <w:rFonts w:ascii="Courier New" w:hAnsi="Courier New" w:cs="Courier New"/>
                <w:color w:val="auto"/>
                <w:sz w:val="20"/>
                <w:szCs w:val="20"/>
              </w:rPr>
            </w:pPr>
          </w:p>
        </w:tc>
      </w:tr>
      <w:tr w:rsidR="00F830FE" w14:paraId="75A12234" w14:textId="77777777" w:rsidTr="00F830FE">
        <w:tc>
          <w:tcPr>
            <w:tcW w:w="7199" w:type="dxa"/>
          </w:tcPr>
          <w:p w14:paraId="7A54756D"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Utilities</w:t>
            </w:r>
          </w:p>
        </w:tc>
        <w:tc>
          <w:tcPr>
            <w:tcW w:w="1080" w:type="dxa"/>
            <w:tcBorders>
              <w:bottom w:val="single" w:sz="4" w:space="0" w:color="auto"/>
            </w:tcBorders>
            <w:vAlign w:val="bottom"/>
          </w:tcPr>
          <w:p w14:paraId="1529DDFF" w14:textId="63BAD6B7" w:rsidR="00F830FE" w:rsidRPr="00842A70"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02363BCF" w14:textId="11CC07EB" w:rsidR="00F830FE" w:rsidRPr="00842A70"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5E8FE06E" w14:textId="77777777" w:rsidTr="00F830FE">
        <w:tc>
          <w:tcPr>
            <w:tcW w:w="7199" w:type="dxa"/>
          </w:tcPr>
          <w:p w14:paraId="41AA12F6" w14:textId="77777777" w:rsidR="00F830FE" w:rsidRDefault="00F830FE" w:rsidP="00F830FE">
            <w:pPr>
              <w:pStyle w:val="Default"/>
              <w:ind w:left="342"/>
              <w:jc w:val="both"/>
              <w:rPr>
                <w:rFonts w:ascii="Courier New" w:hAnsi="Courier New" w:cs="Courier New"/>
                <w:color w:val="auto"/>
                <w:sz w:val="20"/>
                <w:szCs w:val="20"/>
              </w:rPr>
            </w:pPr>
            <w:r>
              <w:rPr>
                <w:rFonts w:ascii="Courier New" w:hAnsi="Courier New" w:cs="Courier New"/>
                <w:color w:val="auto"/>
                <w:sz w:val="20"/>
                <w:szCs w:val="20"/>
              </w:rPr>
              <w:t>(electricity, heating fuel, water, sewer, and telephone)</w:t>
            </w:r>
          </w:p>
        </w:tc>
        <w:tc>
          <w:tcPr>
            <w:tcW w:w="1080" w:type="dxa"/>
            <w:tcBorders>
              <w:top w:val="single" w:sz="4" w:space="0" w:color="auto"/>
            </w:tcBorders>
            <w:vAlign w:val="bottom"/>
          </w:tcPr>
          <w:p w14:paraId="34A651B1" w14:textId="77777777" w:rsidR="00F830FE" w:rsidRDefault="00F830FE" w:rsidP="00F830FE">
            <w:pPr>
              <w:pStyle w:val="Default"/>
              <w:rPr>
                <w:rFonts w:ascii="Courier New" w:hAnsi="Courier New" w:cs="Courier New"/>
                <w:color w:val="auto"/>
                <w:sz w:val="20"/>
                <w:szCs w:val="20"/>
              </w:rPr>
            </w:pPr>
          </w:p>
        </w:tc>
        <w:tc>
          <w:tcPr>
            <w:tcW w:w="1081" w:type="dxa"/>
            <w:tcBorders>
              <w:top w:val="single" w:sz="4" w:space="0" w:color="auto"/>
            </w:tcBorders>
            <w:vAlign w:val="bottom"/>
          </w:tcPr>
          <w:p w14:paraId="6B98C379" w14:textId="77777777" w:rsidR="00F830FE" w:rsidRDefault="00F830FE" w:rsidP="00F830FE">
            <w:pPr>
              <w:pStyle w:val="Default"/>
              <w:rPr>
                <w:rFonts w:ascii="Courier New" w:hAnsi="Courier New" w:cs="Courier New"/>
                <w:color w:val="auto"/>
                <w:sz w:val="20"/>
                <w:szCs w:val="20"/>
              </w:rPr>
            </w:pPr>
          </w:p>
        </w:tc>
      </w:tr>
      <w:tr w:rsidR="00F830FE" w14:paraId="4AB4E8AE" w14:textId="77777777" w:rsidTr="00F830FE">
        <w:tc>
          <w:tcPr>
            <w:tcW w:w="7199" w:type="dxa"/>
          </w:tcPr>
          <w:p w14:paraId="50A1D651"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Home Maintenance</w:t>
            </w:r>
          </w:p>
        </w:tc>
        <w:tc>
          <w:tcPr>
            <w:tcW w:w="1080" w:type="dxa"/>
            <w:vAlign w:val="bottom"/>
          </w:tcPr>
          <w:p w14:paraId="6BA7D304" w14:textId="77777777" w:rsidR="00F830FE" w:rsidRDefault="00F830FE" w:rsidP="00F830FE">
            <w:pPr>
              <w:pStyle w:val="Default"/>
              <w:rPr>
                <w:rFonts w:ascii="Courier New" w:hAnsi="Courier New" w:cs="Courier New"/>
                <w:color w:val="auto"/>
                <w:sz w:val="20"/>
                <w:szCs w:val="20"/>
              </w:rPr>
            </w:pPr>
          </w:p>
        </w:tc>
        <w:tc>
          <w:tcPr>
            <w:tcW w:w="1081" w:type="dxa"/>
            <w:vAlign w:val="bottom"/>
          </w:tcPr>
          <w:p w14:paraId="20572862" w14:textId="77777777" w:rsidR="00F830FE" w:rsidRDefault="00F830FE" w:rsidP="00F830FE">
            <w:pPr>
              <w:pStyle w:val="Default"/>
              <w:rPr>
                <w:rFonts w:ascii="Courier New" w:hAnsi="Courier New" w:cs="Courier New"/>
                <w:color w:val="auto"/>
                <w:sz w:val="20"/>
                <w:szCs w:val="20"/>
              </w:rPr>
            </w:pPr>
          </w:p>
        </w:tc>
      </w:tr>
      <w:tr w:rsidR="00F830FE" w14:paraId="61025A37" w14:textId="77777777" w:rsidTr="00F830FE">
        <w:tc>
          <w:tcPr>
            <w:tcW w:w="7199" w:type="dxa"/>
          </w:tcPr>
          <w:p w14:paraId="194F3414" w14:textId="77777777" w:rsidR="00F830FE" w:rsidRDefault="00F830FE" w:rsidP="00F830FE">
            <w:pPr>
              <w:pStyle w:val="Default"/>
              <w:ind w:left="342"/>
              <w:jc w:val="both"/>
              <w:rPr>
                <w:rFonts w:ascii="Courier New" w:hAnsi="Courier New" w:cs="Courier New"/>
                <w:color w:val="auto"/>
                <w:sz w:val="20"/>
                <w:szCs w:val="20"/>
              </w:rPr>
            </w:pPr>
            <w:r>
              <w:rPr>
                <w:rFonts w:ascii="Courier New" w:hAnsi="Courier New" w:cs="Courier New"/>
                <w:color w:val="auto"/>
                <w:sz w:val="20"/>
                <w:szCs w:val="20"/>
              </w:rPr>
              <w:t>(repairs and upkeep)</w:t>
            </w:r>
          </w:p>
        </w:tc>
        <w:tc>
          <w:tcPr>
            <w:tcW w:w="1080" w:type="dxa"/>
            <w:tcBorders>
              <w:bottom w:val="single" w:sz="4" w:space="0" w:color="auto"/>
            </w:tcBorders>
            <w:vAlign w:val="bottom"/>
          </w:tcPr>
          <w:p w14:paraId="0E8DA714" w14:textId="56C01BAB"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6B4F6C80" w14:textId="42EEA229"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2DCF12AD" w14:textId="77777777" w:rsidTr="00F830FE">
        <w:tc>
          <w:tcPr>
            <w:tcW w:w="7199" w:type="dxa"/>
          </w:tcPr>
          <w:p w14:paraId="324BE997"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Food</w:t>
            </w:r>
          </w:p>
        </w:tc>
        <w:tc>
          <w:tcPr>
            <w:tcW w:w="1080" w:type="dxa"/>
            <w:tcBorders>
              <w:top w:val="single" w:sz="4" w:space="0" w:color="auto"/>
              <w:bottom w:val="single" w:sz="4" w:space="0" w:color="auto"/>
            </w:tcBorders>
            <w:vAlign w:val="bottom"/>
          </w:tcPr>
          <w:p w14:paraId="254D1821" w14:textId="260FFC33"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19A36E67" w14:textId="2EF953E9"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3A6BB0D8" w14:textId="77777777" w:rsidTr="00F830FE">
        <w:tc>
          <w:tcPr>
            <w:tcW w:w="7199" w:type="dxa"/>
          </w:tcPr>
          <w:p w14:paraId="7C0C4598"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Clothing</w:t>
            </w:r>
          </w:p>
        </w:tc>
        <w:tc>
          <w:tcPr>
            <w:tcW w:w="1080" w:type="dxa"/>
            <w:tcBorders>
              <w:top w:val="single" w:sz="4" w:space="0" w:color="auto"/>
              <w:bottom w:val="single" w:sz="4" w:space="0" w:color="auto"/>
            </w:tcBorders>
            <w:vAlign w:val="bottom"/>
          </w:tcPr>
          <w:p w14:paraId="7DD6D4BF" w14:textId="3ACADA02"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35AC9F65" w14:textId="758DBB4B"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0E368069" w14:textId="77777777" w:rsidTr="00F830FE">
        <w:tc>
          <w:tcPr>
            <w:tcW w:w="7199" w:type="dxa"/>
          </w:tcPr>
          <w:p w14:paraId="506C2F6D"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Laundry and Dry-Cleaning</w:t>
            </w:r>
          </w:p>
        </w:tc>
        <w:tc>
          <w:tcPr>
            <w:tcW w:w="1080" w:type="dxa"/>
            <w:tcBorders>
              <w:top w:val="single" w:sz="4" w:space="0" w:color="auto"/>
              <w:bottom w:val="single" w:sz="4" w:space="0" w:color="auto"/>
            </w:tcBorders>
            <w:vAlign w:val="bottom"/>
          </w:tcPr>
          <w:p w14:paraId="61644415" w14:textId="77652411"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5E94D183" w14:textId="00FD03A7"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7C910894" w14:textId="77777777" w:rsidTr="00F830FE">
        <w:tc>
          <w:tcPr>
            <w:tcW w:w="7199" w:type="dxa"/>
          </w:tcPr>
          <w:p w14:paraId="5BE8EC3F"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Medical and Dental Expenses</w:t>
            </w:r>
          </w:p>
        </w:tc>
        <w:tc>
          <w:tcPr>
            <w:tcW w:w="1080" w:type="dxa"/>
            <w:tcBorders>
              <w:top w:val="single" w:sz="4" w:space="0" w:color="auto"/>
              <w:bottom w:val="single" w:sz="4" w:space="0" w:color="auto"/>
            </w:tcBorders>
            <w:vAlign w:val="bottom"/>
          </w:tcPr>
          <w:p w14:paraId="11BC1E42" w14:textId="69A413B1"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78E176A1" w14:textId="161A4C78"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4C4F3B01" w14:textId="77777777" w:rsidTr="00F830FE">
        <w:tc>
          <w:tcPr>
            <w:tcW w:w="7199" w:type="dxa"/>
          </w:tcPr>
          <w:p w14:paraId="63030CFA"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Transportation</w:t>
            </w:r>
          </w:p>
        </w:tc>
        <w:tc>
          <w:tcPr>
            <w:tcW w:w="1080" w:type="dxa"/>
            <w:tcBorders>
              <w:top w:val="single" w:sz="4" w:space="0" w:color="auto"/>
              <w:bottom w:val="single" w:sz="4" w:space="0" w:color="auto"/>
            </w:tcBorders>
            <w:vAlign w:val="bottom"/>
          </w:tcPr>
          <w:p w14:paraId="0715AC5D" w14:textId="5B7052EC"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65822195" w14:textId="098E15F3"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6CB43421" w14:textId="77777777" w:rsidTr="00F830FE">
        <w:tc>
          <w:tcPr>
            <w:tcW w:w="7199" w:type="dxa"/>
          </w:tcPr>
          <w:p w14:paraId="16976218" w14:textId="77777777" w:rsidR="00F830FE" w:rsidRDefault="00F830FE" w:rsidP="00F830FE">
            <w:pPr>
              <w:pStyle w:val="Default"/>
              <w:ind w:left="342"/>
              <w:jc w:val="both"/>
              <w:rPr>
                <w:rFonts w:ascii="Courier New" w:hAnsi="Courier New" w:cs="Courier New"/>
                <w:color w:val="auto"/>
                <w:sz w:val="20"/>
                <w:szCs w:val="20"/>
              </w:rPr>
            </w:pPr>
            <w:r>
              <w:rPr>
                <w:rFonts w:ascii="Courier New" w:hAnsi="Courier New" w:cs="Courier New"/>
                <w:color w:val="auto"/>
                <w:sz w:val="20"/>
                <w:szCs w:val="20"/>
              </w:rPr>
              <w:t>(not including motor vehicle payments)</w:t>
            </w:r>
          </w:p>
        </w:tc>
        <w:tc>
          <w:tcPr>
            <w:tcW w:w="1080" w:type="dxa"/>
            <w:tcBorders>
              <w:top w:val="single" w:sz="4" w:space="0" w:color="auto"/>
            </w:tcBorders>
            <w:vAlign w:val="bottom"/>
          </w:tcPr>
          <w:p w14:paraId="489AE632" w14:textId="77777777" w:rsidR="00F830FE" w:rsidRDefault="00F830FE" w:rsidP="00F830FE">
            <w:pPr>
              <w:pStyle w:val="Default"/>
              <w:rPr>
                <w:rFonts w:ascii="Courier New" w:hAnsi="Courier New" w:cs="Courier New"/>
                <w:color w:val="auto"/>
                <w:sz w:val="20"/>
                <w:szCs w:val="20"/>
              </w:rPr>
            </w:pPr>
          </w:p>
        </w:tc>
        <w:tc>
          <w:tcPr>
            <w:tcW w:w="1081" w:type="dxa"/>
            <w:tcBorders>
              <w:top w:val="single" w:sz="4" w:space="0" w:color="auto"/>
            </w:tcBorders>
            <w:vAlign w:val="bottom"/>
          </w:tcPr>
          <w:p w14:paraId="797DDDD5" w14:textId="77777777" w:rsidR="00F830FE" w:rsidRDefault="00F830FE" w:rsidP="00F830FE">
            <w:pPr>
              <w:pStyle w:val="Default"/>
              <w:rPr>
                <w:rFonts w:ascii="Courier New" w:hAnsi="Courier New" w:cs="Courier New"/>
                <w:color w:val="auto"/>
                <w:sz w:val="20"/>
                <w:szCs w:val="20"/>
              </w:rPr>
            </w:pPr>
          </w:p>
        </w:tc>
      </w:tr>
      <w:tr w:rsidR="00F830FE" w14:paraId="7F88DD38" w14:textId="77777777" w:rsidTr="00F830FE">
        <w:tc>
          <w:tcPr>
            <w:tcW w:w="7199" w:type="dxa"/>
          </w:tcPr>
          <w:p w14:paraId="5840CAA7"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Recreation, entertainment, newspapers, magazines, etc.</w:t>
            </w:r>
          </w:p>
        </w:tc>
        <w:tc>
          <w:tcPr>
            <w:tcW w:w="1080" w:type="dxa"/>
            <w:tcBorders>
              <w:bottom w:val="single" w:sz="4" w:space="0" w:color="auto"/>
            </w:tcBorders>
            <w:vAlign w:val="bottom"/>
          </w:tcPr>
          <w:p w14:paraId="48AB3B77" w14:textId="26D49B4C"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6C15130D" w14:textId="200CDADB"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36AE68F2" w14:textId="77777777" w:rsidTr="00F830FE">
        <w:tc>
          <w:tcPr>
            <w:tcW w:w="7199" w:type="dxa"/>
          </w:tcPr>
          <w:p w14:paraId="409BA528"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Insurance</w:t>
            </w:r>
          </w:p>
          <w:p w14:paraId="2E1BB418" w14:textId="77777777" w:rsidR="00F830FE" w:rsidRDefault="00F830FE" w:rsidP="00F830FE">
            <w:pPr>
              <w:pStyle w:val="Default"/>
              <w:jc w:val="both"/>
              <w:rPr>
                <w:rFonts w:ascii="Courier New" w:hAnsi="Courier New" w:cs="Courier New"/>
                <w:color w:val="auto"/>
                <w:sz w:val="20"/>
                <w:szCs w:val="20"/>
              </w:rPr>
            </w:pPr>
            <w:r>
              <w:rPr>
                <w:rFonts w:ascii="Courier New" w:hAnsi="Courier New" w:cs="Courier New"/>
                <w:color w:val="auto"/>
                <w:sz w:val="20"/>
                <w:szCs w:val="20"/>
              </w:rPr>
              <w:t>(not deducted from wages or included in mortgage payments)</w:t>
            </w:r>
          </w:p>
        </w:tc>
        <w:tc>
          <w:tcPr>
            <w:tcW w:w="1080" w:type="dxa"/>
            <w:tcBorders>
              <w:top w:val="single" w:sz="4" w:space="0" w:color="auto"/>
            </w:tcBorders>
            <w:vAlign w:val="bottom"/>
          </w:tcPr>
          <w:p w14:paraId="77D8B7E9" w14:textId="77777777" w:rsidR="00F830FE" w:rsidRDefault="00F830FE" w:rsidP="00F830FE">
            <w:pPr>
              <w:pStyle w:val="Default"/>
              <w:rPr>
                <w:rFonts w:ascii="Courier New" w:hAnsi="Courier New" w:cs="Courier New"/>
                <w:color w:val="auto"/>
                <w:sz w:val="20"/>
                <w:szCs w:val="20"/>
              </w:rPr>
            </w:pPr>
          </w:p>
        </w:tc>
        <w:tc>
          <w:tcPr>
            <w:tcW w:w="1081" w:type="dxa"/>
            <w:tcBorders>
              <w:top w:val="single" w:sz="4" w:space="0" w:color="auto"/>
            </w:tcBorders>
            <w:vAlign w:val="bottom"/>
          </w:tcPr>
          <w:p w14:paraId="50145284" w14:textId="77777777" w:rsidR="00F830FE" w:rsidRDefault="00F830FE" w:rsidP="00F830FE">
            <w:pPr>
              <w:pStyle w:val="Default"/>
              <w:rPr>
                <w:rFonts w:ascii="Courier New" w:hAnsi="Courier New" w:cs="Courier New"/>
                <w:color w:val="auto"/>
                <w:sz w:val="20"/>
                <w:szCs w:val="20"/>
              </w:rPr>
            </w:pPr>
          </w:p>
        </w:tc>
      </w:tr>
      <w:tr w:rsidR="00F830FE" w14:paraId="5D190468" w14:textId="77777777" w:rsidTr="00F830FE">
        <w:tc>
          <w:tcPr>
            <w:tcW w:w="7199" w:type="dxa"/>
          </w:tcPr>
          <w:p w14:paraId="5BFCE155"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Homeowner’s or Renter’s</w:t>
            </w:r>
          </w:p>
        </w:tc>
        <w:tc>
          <w:tcPr>
            <w:tcW w:w="1080" w:type="dxa"/>
            <w:tcBorders>
              <w:bottom w:val="single" w:sz="4" w:space="0" w:color="auto"/>
            </w:tcBorders>
            <w:vAlign w:val="bottom"/>
          </w:tcPr>
          <w:p w14:paraId="0F5D566B" w14:textId="627D2736"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0AC906DD" w14:textId="64FB1338"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6D78BAC6" w14:textId="77777777" w:rsidTr="00F830FE">
        <w:tc>
          <w:tcPr>
            <w:tcW w:w="7199" w:type="dxa"/>
          </w:tcPr>
          <w:p w14:paraId="23CAE57F"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Life</w:t>
            </w:r>
          </w:p>
        </w:tc>
        <w:tc>
          <w:tcPr>
            <w:tcW w:w="1080" w:type="dxa"/>
            <w:tcBorders>
              <w:top w:val="single" w:sz="4" w:space="0" w:color="auto"/>
              <w:bottom w:val="single" w:sz="4" w:space="0" w:color="auto"/>
            </w:tcBorders>
            <w:vAlign w:val="bottom"/>
          </w:tcPr>
          <w:p w14:paraId="39D2F933" w14:textId="0DAF2B9A"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6DAEFEFA" w14:textId="6BC03C7C"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726D879E" w14:textId="77777777" w:rsidTr="00F830FE">
        <w:tc>
          <w:tcPr>
            <w:tcW w:w="7199" w:type="dxa"/>
          </w:tcPr>
          <w:p w14:paraId="4BA224CE"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Health</w:t>
            </w:r>
          </w:p>
        </w:tc>
        <w:tc>
          <w:tcPr>
            <w:tcW w:w="1080" w:type="dxa"/>
            <w:tcBorders>
              <w:top w:val="single" w:sz="4" w:space="0" w:color="auto"/>
              <w:bottom w:val="single" w:sz="4" w:space="0" w:color="auto"/>
            </w:tcBorders>
            <w:vAlign w:val="bottom"/>
          </w:tcPr>
          <w:p w14:paraId="266ADBD0" w14:textId="0DFACF20"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6C7F8065" w14:textId="1E67483C"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7463CE4D" w14:textId="77777777" w:rsidTr="00F830FE">
        <w:tc>
          <w:tcPr>
            <w:tcW w:w="7199" w:type="dxa"/>
          </w:tcPr>
          <w:p w14:paraId="6EF8AC03"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Motor Vehicle</w:t>
            </w:r>
          </w:p>
        </w:tc>
        <w:tc>
          <w:tcPr>
            <w:tcW w:w="1080" w:type="dxa"/>
            <w:tcBorders>
              <w:top w:val="single" w:sz="4" w:space="0" w:color="auto"/>
              <w:bottom w:val="single" w:sz="4" w:space="0" w:color="auto"/>
            </w:tcBorders>
            <w:vAlign w:val="bottom"/>
          </w:tcPr>
          <w:p w14:paraId="54EBD36B" w14:textId="74A43527"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761A9219" w14:textId="18AD5C47"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225F6A51" w14:textId="77777777" w:rsidTr="00F830FE">
        <w:tc>
          <w:tcPr>
            <w:tcW w:w="7199" w:type="dxa"/>
          </w:tcPr>
          <w:p w14:paraId="33EE5EAD"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Other: ________________________________</w:t>
            </w:r>
          </w:p>
        </w:tc>
        <w:tc>
          <w:tcPr>
            <w:tcW w:w="1080" w:type="dxa"/>
            <w:tcBorders>
              <w:top w:val="single" w:sz="4" w:space="0" w:color="auto"/>
              <w:bottom w:val="single" w:sz="4" w:space="0" w:color="auto"/>
            </w:tcBorders>
            <w:vAlign w:val="bottom"/>
          </w:tcPr>
          <w:p w14:paraId="5AB2F2AE" w14:textId="4BB180DA"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1E14E344" w14:textId="38102679"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7E8DF1B0" w14:textId="77777777" w:rsidTr="00F830FE">
        <w:tc>
          <w:tcPr>
            <w:tcW w:w="7199" w:type="dxa"/>
          </w:tcPr>
          <w:p w14:paraId="417E6B42"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Taxes</w:t>
            </w:r>
          </w:p>
          <w:p w14:paraId="29E5A7E8" w14:textId="77777777" w:rsidR="00F830FE" w:rsidRDefault="00F830FE" w:rsidP="00F830FE">
            <w:pPr>
              <w:pStyle w:val="Default"/>
              <w:jc w:val="both"/>
              <w:rPr>
                <w:rFonts w:ascii="Courier New" w:hAnsi="Courier New" w:cs="Courier New"/>
                <w:color w:val="auto"/>
                <w:sz w:val="20"/>
                <w:szCs w:val="20"/>
              </w:rPr>
            </w:pPr>
            <w:r>
              <w:rPr>
                <w:rFonts w:ascii="Courier New" w:hAnsi="Courier New" w:cs="Courier New"/>
                <w:color w:val="auto"/>
                <w:sz w:val="20"/>
                <w:szCs w:val="20"/>
              </w:rPr>
              <w:t>(not deducted from wages or included in mortgage payments)</w:t>
            </w:r>
          </w:p>
        </w:tc>
        <w:tc>
          <w:tcPr>
            <w:tcW w:w="1080" w:type="dxa"/>
            <w:tcBorders>
              <w:top w:val="single" w:sz="4" w:space="0" w:color="auto"/>
            </w:tcBorders>
            <w:vAlign w:val="bottom"/>
          </w:tcPr>
          <w:p w14:paraId="6A673C75" w14:textId="77777777" w:rsidR="00F830FE" w:rsidRDefault="00F830FE" w:rsidP="00F830FE">
            <w:pPr>
              <w:pStyle w:val="Default"/>
              <w:rPr>
                <w:rFonts w:ascii="Courier New" w:hAnsi="Courier New" w:cs="Courier New"/>
                <w:color w:val="auto"/>
                <w:sz w:val="20"/>
                <w:szCs w:val="20"/>
              </w:rPr>
            </w:pPr>
          </w:p>
        </w:tc>
        <w:tc>
          <w:tcPr>
            <w:tcW w:w="1081" w:type="dxa"/>
            <w:tcBorders>
              <w:top w:val="single" w:sz="4" w:space="0" w:color="auto"/>
            </w:tcBorders>
            <w:vAlign w:val="bottom"/>
          </w:tcPr>
          <w:p w14:paraId="158731CB" w14:textId="77777777" w:rsidR="00F830FE" w:rsidRDefault="00F830FE" w:rsidP="00F830FE">
            <w:pPr>
              <w:pStyle w:val="Default"/>
              <w:rPr>
                <w:rFonts w:ascii="Courier New" w:hAnsi="Courier New" w:cs="Courier New"/>
                <w:color w:val="auto"/>
                <w:sz w:val="20"/>
                <w:szCs w:val="20"/>
              </w:rPr>
            </w:pPr>
          </w:p>
        </w:tc>
      </w:tr>
      <w:tr w:rsidR="00F830FE" w14:paraId="5A00EC0F" w14:textId="77777777" w:rsidTr="00F830FE">
        <w:tc>
          <w:tcPr>
            <w:tcW w:w="7199" w:type="dxa"/>
          </w:tcPr>
          <w:p w14:paraId="267DEEF1" w14:textId="77777777" w:rsidR="00F830FE" w:rsidRDefault="00F830FE" w:rsidP="00F830FE">
            <w:pPr>
              <w:pStyle w:val="Default"/>
              <w:ind w:left="342"/>
              <w:jc w:val="both"/>
              <w:rPr>
                <w:rFonts w:ascii="Courier New" w:hAnsi="Courier New" w:cs="Courier New"/>
                <w:color w:val="auto"/>
                <w:sz w:val="20"/>
                <w:szCs w:val="20"/>
              </w:rPr>
            </w:pPr>
            <w:r>
              <w:rPr>
                <w:rFonts w:ascii="Courier New" w:hAnsi="Courier New" w:cs="Courier New"/>
                <w:color w:val="auto"/>
                <w:sz w:val="20"/>
                <w:szCs w:val="20"/>
              </w:rPr>
              <w:t>(specify): ________________________________</w:t>
            </w:r>
          </w:p>
        </w:tc>
        <w:tc>
          <w:tcPr>
            <w:tcW w:w="1080" w:type="dxa"/>
            <w:tcBorders>
              <w:bottom w:val="single" w:sz="4" w:space="0" w:color="auto"/>
            </w:tcBorders>
            <w:vAlign w:val="bottom"/>
          </w:tcPr>
          <w:p w14:paraId="48444CB9" w14:textId="21057F62"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7F401F62" w14:textId="424CB8FD"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3C4C03DF" w14:textId="77777777" w:rsidTr="00F830FE">
        <w:tc>
          <w:tcPr>
            <w:tcW w:w="7199" w:type="dxa"/>
          </w:tcPr>
          <w:p w14:paraId="706CE638"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Installment Payments</w:t>
            </w:r>
          </w:p>
        </w:tc>
        <w:tc>
          <w:tcPr>
            <w:tcW w:w="1080" w:type="dxa"/>
            <w:tcBorders>
              <w:top w:val="single" w:sz="4" w:space="0" w:color="auto"/>
            </w:tcBorders>
            <w:vAlign w:val="bottom"/>
          </w:tcPr>
          <w:p w14:paraId="1CC8EC54" w14:textId="77777777" w:rsidR="00F830FE" w:rsidRDefault="00F830FE" w:rsidP="00F830FE">
            <w:pPr>
              <w:pStyle w:val="Default"/>
              <w:rPr>
                <w:rFonts w:ascii="Courier New" w:hAnsi="Courier New" w:cs="Courier New"/>
                <w:color w:val="auto"/>
                <w:sz w:val="20"/>
                <w:szCs w:val="20"/>
              </w:rPr>
            </w:pPr>
          </w:p>
        </w:tc>
        <w:tc>
          <w:tcPr>
            <w:tcW w:w="1081" w:type="dxa"/>
            <w:tcBorders>
              <w:top w:val="single" w:sz="4" w:space="0" w:color="auto"/>
            </w:tcBorders>
            <w:vAlign w:val="bottom"/>
          </w:tcPr>
          <w:p w14:paraId="631F2143" w14:textId="77777777" w:rsidR="00F830FE" w:rsidRDefault="00F830FE" w:rsidP="00F830FE">
            <w:pPr>
              <w:pStyle w:val="Default"/>
              <w:rPr>
                <w:rFonts w:ascii="Courier New" w:hAnsi="Courier New" w:cs="Courier New"/>
                <w:color w:val="auto"/>
                <w:sz w:val="20"/>
                <w:szCs w:val="20"/>
              </w:rPr>
            </w:pPr>
          </w:p>
        </w:tc>
      </w:tr>
      <w:tr w:rsidR="00F830FE" w14:paraId="6B862B18" w14:textId="77777777" w:rsidTr="00F830FE">
        <w:tc>
          <w:tcPr>
            <w:tcW w:w="7199" w:type="dxa"/>
          </w:tcPr>
          <w:p w14:paraId="4B3D5781"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Motor Vehicle</w:t>
            </w:r>
          </w:p>
        </w:tc>
        <w:tc>
          <w:tcPr>
            <w:tcW w:w="1080" w:type="dxa"/>
            <w:tcBorders>
              <w:bottom w:val="single" w:sz="4" w:space="0" w:color="auto"/>
            </w:tcBorders>
            <w:vAlign w:val="bottom"/>
          </w:tcPr>
          <w:p w14:paraId="0B52D35F" w14:textId="3E76D566"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bottom w:val="single" w:sz="4" w:space="0" w:color="auto"/>
            </w:tcBorders>
            <w:vAlign w:val="bottom"/>
          </w:tcPr>
          <w:p w14:paraId="03839F62" w14:textId="551B4D24"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390A38A4" w14:textId="77777777" w:rsidTr="00F830FE">
        <w:tc>
          <w:tcPr>
            <w:tcW w:w="7199" w:type="dxa"/>
          </w:tcPr>
          <w:p w14:paraId="15303647"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Credit Cards</w:t>
            </w:r>
          </w:p>
        </w:tc>
        <w:tc>
          <w:tcPr>
            <w:tcW w:w="1080" w:type="dxa"/>
            <w:tcBorders>
              <w:top w:val="single" w:sz="4" w:space="0" w:color="auto"/>
              <w:bottom w:val="single" w:sz="4" w:space="0" w:color="auto"/>
            </w:tcBorders>
            <w:vAlign w:val="bottom"/>
          </w:tcPr>
          <w:p w14:paraId="759EED53" w14:textId="6F9E5841"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6D037772" w14:textId="0249C163"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452ECBD0" w14:textId="77777777" w:rsidTr="00F830FE">
        <w:tc>
          <w:tcPr>
            <w:tcW w:w="7199" w:type="dxa"/>
          </w:tcPr>
          <w:p w14:paraId="582BB887"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Department Store(s)</w:t>
            </w:r>
          </w:p>
        </w:tc>
        <w:tc>
          <w:tcPr>
            <w:tcW w:w="1080" w:type="dxa"/>
            <w:tcBorders>
              <w:top w:val="single" w:sz="4" w:space="0" w:color="auto"/>
              <w:bottom w:val="single" w:sz="4" w:space="0" w:color="auto"/>
            </w:tcBorders>
            <w:vAlign w:val="bottom"/>
          </w:tcPr>
          <w:p w14:paraId="205301CA" w14:textId="35B79007"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2B7867B1" w14:textId="1E860443"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016B356A" w14:textId="77777777" w:rsidTr="00F830FE">
        <w:tc>
          <w:tcPr>
            <w:tcW w:w="7199" w:type="dxa"/>
          </w:tcPr>
          <w:p w14:paraId="2F4DD496" w14:textId="77777777" w:rsidR="00F830FE" w:rsidRPr="00A44718" w:rsidRDefault="00F830FE" w:rsidP="00F830FE">
            <w:pPr>
              <w:pStyle w:val="Default"/>
              <w:ind w:left="342"/>
              <w:jc w:val="both"/>
              <w:rPr>
                <w:rFonts w:ascii="Courier New" w:hAnsi="Courier New" w:cs="Courier New"/>
                <w:b/>
                <w:color w:val="auto"/>
                <w:sz w:val="20"/>
                <w:szCs w:val="20"/>
              </w:rPr>
            </w:pPr>
            <w:r w:rsidRPr="00A44718">
              <w:rPr>
                <w:rFonts w:ascii="Courier New" w:hAnsi="Courier New" w:cs="Courier New"/>
                <w:b/>
                <w:color w:val="auto"/>
                <w:sz w:val="20"/>
                <w:szCs w:val="20"/>
              </w:rPr>
              <w:t>Other: ________________________________</w:t>
            </w:r>
          </w:p>
        </w:tc>
        <w:tc>
          <w:tcPr>
            <w:tcW w:w="1080" w:type="dxa"/>
            <w:tcBorders>
              <w:top w:val="single" w:sz="4" w:space="0" w:color="auto"/>
              <w:bottom w:val="single" w:sz="4" w:space="0" w:color="auto"/>
            </w:tcBorders>
            <w:vAlign w:val="bottom"/>
          </w:tcPr>
          <w:p w14:paraId="57E15927" w14:textId="1D9AB171"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7B262520" w14:textId="5CD9624D"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44603682" w14:textId="77777777" w:rsidTr="00F830FE">
        <w:tc>
          <w:tcPr>
            <w:tcW w:w="7199" w:type="dxa"/>
          </w:tcPr>
          <w:p w14:paraId="08ECCF7F"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Alimony, Maintenance, and Support Paid to Others</w:t>
            </w:r>
          </w:p>
        </w:tc>
        <w:tc>
          <w:tcPr>
            <w:tcW w:w="1080" w:type="dxa"/>
            <w:tcBorders>
              <w:top w:val="single" w:sz="4" w:space="0" w:color="auto"/>
              <w:bottom w:val="single" w:sz="4" w:space="0" w:color="auto"/>
            </w:tcBorders>
            <w:vAlign w:val="bottom"/>
          </w:tcPr>
          <w:p w14:paraId="7FE0E026" w14:textId="6A6DFA04"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7104132A" w14:textId="396D7816"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2A24B92A" w14:textId="77777777" w:rsidTr="00F830FE">
        <w:tc>
          <w:tcPr>
            <w:tcW w:w="7199" w:type="dxa"/>
          </w:tcPr>
          <w:p w14:paraId="3A17E3A2"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Regular Expenses for Operation of Business, Profession, or Farm</w:t>
            </w:r>
            <w:r w:rsidRPr="002101C0">
              <w:rPr>
                <w:rFonts w:ascii="Courier New" w:hAnsi="Courier New" w:cs="Courier New"/>
                <w:color w:val="auto"/>
                <w:sz w:val="20"/>
                <w:szCs w:val="20"/>
              </w:rPr>
              <w:t xml:space="preserve"> (attach detailed statement)</w:t>
            </w:r>
          </w:p>
        </w:tc>
        <w:tc>
          <w:tcPr>
            <w:tcW w:w="1080" w:type="dxa"/>
            <w:tcBorders>
              <w:top w:val="single" w:sz="4" w:space="0" w:color="auto"/>
              <w:bottom w:val="single" w:sz="4" w:space="0" w:color="auto"/>
            </w:tcBorders>
            <w:vAlign w:val="bottom"/>
          </w:tcPr>
          <w:p w14:paraId="41847F7D" w14:textId="54150DF3"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131BBCBF" w14:textId="0DBF1E9E"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5CCC36A4" w14:textId="77777777" w:rsidTr="00F830FE">
        <w:tc>
          <w:tcPr>
            <w:tcW w:w="7199" w:type="dxa"/>
          </w:tcPr>
          <w:p w14:paraId="5DE04890" w14:textId="77777777" w:rsidR="00F830FE" w:rsidRPr="00A44718" w:rsidRDefault="00F830FE" w:rsidP="00F830FE">
            <w:pPr>
              <w:pStyle w:val="Default"/>
              <w:jc w:val="both"/>
              <w:rPr>
                <w:rFonts w:ascii="Courier New" w:hAnsi="Courier New" w:cs="Courier New"/>
                <w:b/>
                <w:color w:val="auto"/>
                <w:sz w:val="20"/>
                <w:szCs w:val="20"/>
              </w:rPr>
            </w:pPr>
            <w:r w:rsidRPr="00A44718">
              <w:rPr>
                <w:rFonts w:ascii="Courier New" w:hAnsi="Courier New" w:cs="Courier New"/>
                <w:b/>
                <w:color w:val="auto"/>
                <w:sz w:val="20"/>
                <w:szCs w:val="20"/>
              </w:rPr>
              <w:t>Other (specify): ________________________________</w:t>
            </w:r>
          </w:p>
        </w:tc>
        <w:tc>
          <w:tcPr>
            <w:tcW w:w="1080" w:type="dxa"/>
            <w:tcBorders>
              <w:top w:val="single" w:sz="4" w:space="0" w:color="auto"/>
              <w:bottom w:val="single" w:sz="4" w:space="0" w:color="auto"/>
            </w:tcBorders>
            <w:vAlign w:val="bottom"/>
          </w:tcPr>
          <w:p w14:paraId="004CA105" w14:textId="631E2B11"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16C9F517" w14:textId="694BD8B0"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r w:rsidR="00F830FE" w14:paraId="2E4BE5CE" w14:textId="77777777" w:rsidTr="00F830FE">
        <w:tc>
          <w:tcPr>
            <w:tcW w:w="7199" w:type="dxa"/>
            <w:vAlign w:val="center"/>
          </w:tcPr>
          <w:p w14:paraId="21591E22" w14:textId="77777777" w:rsidR="00F830FE" w:rsidRPr="002C2290" w:rsidRDefault="00F830FE" w:rsidP="00F830FE">
            <w:pPr>
              <w:pStyle w:val="Default"/>
              <w:jc w:val="right"/>
              <w:rPr>
                <w:rFonts w:ascii="Courier New" w:hAnsi="Courier New" w:cs="Courier New"/>
                <w:b/>
                <w:color w:val="auto"/>
                <w:sz w:val="20"/>
                <w:szCs w:val="20"/>
              </w:rPr>
            </w:pPr>
            <w:r w:rsidRPr="002C2290">
              <w:rPr>
                <w:rFonts w:ascii="Courier New" w:hAnsi="Courier New" w:cs="Courier New"/>
                <w:b/>
                <w:color w:val="auto"/>
                <w:sz w:val="20"/>
                <w:szCs w:val="20"/>
              </w:rPr>
              <w:t>Total Monthly Expenses</w:t>
            </w:r>
            <w:r>
              <w:rPr>
                <w:rFonts w:ascii="Courier New" w:hAnsi="Courier New" w:cs="Courier New"/>
                <w:b/>
                <w:color w:val="auto"/>
                <w:sz w:val="20"/>
                <w:szCs w:val="20"/>
              </w:rPr>
              <w:t>:</w:t>
            </w:r>
          </w:p>
        </w:tc>
        <w:tc>
          <w:tcPr>
            <w:tcW w:w="1080" w:type="dxa"/>
            <w:tcBorders>
              <w:top w:val="single" w:sz="4" w:space="0" w:color="auto"/>
              <w:bottom w:val="single" w:sz="4" w:space="0" w:color="auto"/>
            </w:tcBorders>
            <w:vAlign w:val="bottom"/>
          </w:tcPr>
          <w:p w14:paraId="72E5C142" w14:textId="0CB6E7AB"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c>
          <w:tcPr>
            <w:tcW w:w="1081" w:type="dxa"/>
            <w:tcBorders>
              <w:top w:val="single" w:sz="4" w:space="0" w:color="auto"/>
              <w:bottom w:val="single" w:sz="4" w:space="0" w:color="auto"/>
            </w:tcBorders>
            <w:vAlign w:val="bottom"/>
          </w:tcPr>
          <w:p w14:paraId="7334090B" w14:textId="05D301E5" w:rsidR="00F830FE" w:rsidRDefault="00F830FE" w:rsidP="00F830FE">
            <w:pPr>
              <w:pStyle w:val="Default"/>
              <w:rPr>
                <w:rFonts w:ascii="Courier New" w:hAnsi="Courier New" w:cs="Courier New"/>
                <w:color w:val="auto"/>
                <w:sz w:val="20"/>
                <w:szCs w:val="20"/>
              </w:rPr>
            </w:pPr>
            <w:r w:rsidRPr="00842A70">
              <w:rPr>
                <w:rFonts w:ascii="Courier New" w:hAnsi="Courier New" w:cs="Courier New"/>
                <w:color w:val="auto"/>
                <w:sz w:val="20"/>
                <w:szCs w:val="20"/>
              </w:rPr>
              <w:t>$</w:t>
            </w:r>
          </w:p>
        </w:tc>
      </w:tr>
    </w:tbl>
    <w:p w14:paraId="30BBDE96" w14:textId="77777777" w:rsidR="00200682" w:rsidRDefault="00200682" w:rsidP="00200682">
      <w:pPr>
        <w:pStyle w:val="Default"/>
        <w:spacing w:before="240"/>
        <w:ind w:left="360"/>
        <w:jc w:val="both"/>
        <w:rPr>
          <w:rFonts w:ascii="Courier New" w:hAnsi="Courier New" w:cs="Courier New"/>
          <w:color w:val="auto"/>
        </w:rPr>
      </w:pPr>
    </w:p>
    <w:p w14:paraId="3256F6A9" w14:textId="77777777" w:rsidR="00200682" w:rsidRDefault="00200682" w:rsidP="00200682">
      <w:pPr>
        <w:rPr>
          <w:rFonts w:ascii="Courier New" w:eastAsiaTheme="minorHAnsi" w:hAnsi="Courier New" w:cs="Courier New"/>
          <w:sz w:val="24"/>
          <w:szCs w:val="24"/>
        </w:rPr>
      </w:pPr>
      <w:r>
        <w:rPr>
          <w:rFonts w:ascii="Courier New" w:hAnsi="Courier New" w:cs="Courier New"/>
        </w:rPr>
        <w:br w:type="page"/>
      </w:r>
    </w:p>
    <w:p w14:paraId="4D4186E3" w14:textId="77777777" w:rsidR="00200682" w:rsidRDefault="00200682" w:rsidP="00200682">
      <w:pPr>
        <w:pStyle w:val="Default"/>
        <w:numPr>
          <w:ilvl w:val="0"/>
          <w:numId w:val="41"/>
        </w:numPr>
        <w:spacing w:before="240"/>
        <w:ind w:left="360"/>
        <w:jc w:val="both"/>
        <w:rPr>
          <w:rFonts w:ascii="Courier New" w:hAnsi="Courier New" w:cs="Courier New"/>
          <w:color w:val="auto"/>
        </w:rPr>
      </w:pPr>
      <w:r>
        <w:rPr>
          <w:rFonts w:ascii="Courier New" w:hAnsi="Courier New" w:cs="Courier New"/>
          <w:color w:val="auto"/>
        </w:rPr>
        <w:lastRenderedPageBreak/>
        <w:t>Do you expect any major changes to your monthly income or expenses or in your assets or liabilities during the next 12 months?</w:t>
      </w:r>
    </w:p>
    <w:p w14:paraId="65E095F8" w14:textId="132ED834" w:rsidR="00200682" w:rsidRDefault="00200682" w:rsidP="00200682">
      <w:pPr>
        <w:pStyle w:val="Default"/>
        <w:spacing w:before="240"/>
        <w:ind w:left="360"/>
        <w:jc w:val="both"/>
        <w:rPr>
          <w:rFonts w:ascii="Courier New" w:hAnsi="Courier New" w:cs="Courier New"/>
          <w:color w:val="auto"/>
        </w:rPr>
      </w:pPr>
      <w:r w:rsidRPr="0066585E">
        <w:rPr>
          <w:rFonts w:ascii="Courier New" w:hAnsi="Courier New" w:cs="Courier New"/>
          <w:color w:val="auto"/>
        </w:rPr>
        <w:fldChar w:fldCharType="begin">
          <w:ffData>
            <w:name w:val=""/>
            <w:enabled/>
            <w:calcOnExit w:val="0"/>
            <w:checkBox>
              <w:sizeAuto/>
              <w:default w:val="0"/>
            </w:checkBox>
          </w:ffData>
        </w:fldChar>
      </w:r>
      <w:r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Pr="0066585E">
        <w:rPr>
          <w:rFonts w:ascii="Courier New" w:hAnsi="Courier New" w:cs="Courier New"/>
          <w:color w:val="auto"/>
        </w:rPr>
        <w:fldChar w:fldCharType="end"/>
      </w:r>
      <w:r w:rsidRPr="0066585E">
        <w:rPr>
          <w:rFonts w:ascii="Courier New" w:hAnsi="Courier New" w:cs="Courier New"/>
          <w:color w:val="auto"/>
        </w:rPr>
        <w:t xml:space="preserve"> Yes </w:t>
      </w:r>
      <w:r w:rsidR="00F830FE" w:rsidRPr="0066585E">
        <w:rPr>
          <w:rFonts w:ascii="Courier New" w:hAnsi="Courier New" w:cs="Courier New"/>
          <w:color w:val="auto"/>
        </w:rPr>
        <w:fldChar w:fldCharType="begin">
          <w:ffData>
            <w:name w:val=""/>
            <w:enabled/>
            <w:calcOnExit w:val="0"/>
            <w:checkBox>
              <w:sizeAuto/>
              <w:default w:val="0"/>
            </w:checkBox>
          </w:ffData>
        </w:fldChar>
      </w:r>
      <w:r w:rsidR="00F830FE"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00F830FE" w:rsidRPr="0066585E">
        <w:rPr>
          <w:rFonts w:ascii="Courier New" w:hAnsi="Courier New" w:cs="Courier New"/>
          <w:color w:val="auto"/>
        </w:rPr>
        <w:fldChar w:fldCharType="end"/>
      </w:r>
      <w:r w:rsidRPr="0066585E">
        <w:rPr>
          <w:rFonts w:ascii="Courier New" w:hAnsi="Courier New" w:cs="Courier New"/>
          <w:color w:val="auto"/>
        </w:rPr>
        <w:t xml:space="preserve"> No</w:t>
      </w:r>
    </w:p>
    <w:p w14:paraId="73E62D52" w14:textId="77777777" w:rsidR="00200682" w:rsidRDefault="00200682" w:rsidP="00200682">
      <w:pPr>
        <w:pStyle w:val="Default"/>
        <w:spacing w:before="240"/>
        <w:ind w:left="360"/>
        <w:jc w:val="both"/>
        <w:rPr>
          <w:rFonts w:ascii="Courier New" w:hAnsi="Courier New" w:cs="Courier New"/>
          <w:color w:val="auto"/>
        </w:rPr>
      </w:pPr>
      <w:r>
        <w:rPr>
          <w:rFonts w:ascii="Courier New" w:hAnsi="Courier New" w:cs="Courier New"/>
          <w:color w:val="auto"/>
        </w:rPr>
        <w:t>If yes, describe on an attached sheet.</w:t>
      </w:r>
    </w:p>
    <w:p w14:paraId="6065A803" w14:textId="77777777" w:rsidR="00200682" w:rsidRDefault="00200682" w:rsidP="00200682">
      <w:pPr>
        <w:pStyle w:val="Default"/>
        <w:numPr>
          <w:ilvl w:val="0"/>
          <w:numId w:val="41"/>
        </w:numPr>
        <w:spacing w:before="240"/>
        <w:ind w:left="360" w:hanging="540"/>
        <w:jc w:val="both"/>
        <w:rPr>
          <w:rFonts w:ascii="Courier New" w:hAnsi="Courier New" w:cs="Courier New"/>
          <w:color w:val="auto"/>
        </w:rPr>
      </w:pPr>
      <w:r>
        <w:rPr>
          <w:rFonts w:ascii="Courier New" w:hAnsi="Courier New" w:cs="Courier New"/>
          <w:color w:val="auto"/>
        </w:rPr>
        <w:t>Have you paid – or will you be paying – an attorney any money for services in connection with this case, including the completion of this form?</w:t>
      </w:r>
    </w:p>
    <w:p w14:paraId="36EB536E" w14:textId="4D5FF934" w:rsidR="00200682" w:rsidRDefault="00200682" w:rsidP="00200682">
      <w:pPr>
        <w:pStyle w:val="Default"/>
        <w:spacing w:before="240"/>
        <w:ind w:left="360"/>
        <w:jc w:val="both"/>
        <w:rPr>
          <w:rFonts w:ascii="Courier New" w:hAnsi="Courier New" w:cs="Courier New"/>
          <w:color w:val="auto"/>
        </w:rPr>
      </w:pPr>
      <w:r w:rsidRPr="0066585E">
        <w:rPr>
          <w:rFonts w:ascii="Courier New" w:hAnsi="Courier New" w:cs="Courier New"/>
          <w:color w:val="auto"/>
        </w:rPr>
        <w:fldChar w:fldCharType="begin">
          <w:ffData>
            <w:name w:val=""/>
            <w:enabled/>
            <w:calcOnExit w:val="0"/>
            <w:checkBox>
              <w:sizeAuto/>
              <w:default w:val="0"/>
            </w:checkBox>
          </w:ffData>
        </w:fldChar>
      </w:r>
      <w:r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Pr="0066585E">
        <w:rPr>
          <w:rFonts w:ascii="Courier New" w:hAnsi="Courier New" w:cs="Courier New"/>
          <w:color w:val="auto"/>
        </w:rPr>
        <w:fldChar w:fldCharType="end"/>
      </w:r>
      <w:r w:rsidRPr="0066585E">
        <w:rPr>
          <w:rFonts w:ascii="Courier New" w:hAnsi="Courier New" w:cs="Courier New"/>
          <w:color w:val="auto"/>
        </w:rPr>
        <w:t xml:space="preserve"> Yes </w:t>
      </w:r>
      <w:r w:rsidR="00F830FE" w:rsidRPr="0066585E">
        <w:rPr>
          <w:rFonts w:ascii="Courier New" w:hAnsi="Courier New" w:cs="Courier New"/>
          <w:color w:val="auto"/>
        </w:rPr>
        <w:fldChar w:fldCharType="begin">
          <w:ffData>
            <w:name w:val=""/>
            <w:enabled/>
            <w:calcOnExit w:val="0"/>
            <w:checkBox>
              <w:sizeAuto/>
              <w:default w:val="0"/>
            </w:checkBox>
          </w:ffData>
        </w:fldChar>
      </w:r>
      <w:r w:rsidR="00F830FE"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00F830FE" w:rsidRPr="0066585E">
        <w:rPr>
          <w:rFonts w:ascii="Courier New" w:hAnsi="Courier New" w:cs="Courier New"/>
          <w:color w:val="auto"/>
        </w:rPr>
        <w:fldChar w:fldCharType="end"/>
      </w:r>
      <w:r w:rsidRPr="0066585E">
        <w:rPr>
          <w:rFonts w:ascii="Courier New" w:hAnsi="Courier New" w:cs="Courier New"/>
          <w:color w:val="auto"/>
        </w:rPr>
        <w:t xml:space="preserve"> No</w:t>
      </w:r>
    </w:p>
    <w:p w14:paraId="7CEC82B7" w14:textId="77777777" w:rsidR="00200682" w:rsidRDefault="00200682" w:rsidP="00200682">
      <w:pPr>
        <w:pStyle w:val="Default"/>
        <w:spacing w:before="240"/>
        <w:ind w:left="720"/>
        <w:jc w:val="both"/>
        <w:rPr>
          <w:rFonts w:ascii="Courier New" w:hAnsi="Courier New" w:cs="Courier New"/>
          <w:color w:val="auto"/>
        </w:rPr>
      </w:pPr>
      <w:r>
        <w:rPr>
          <w:rFonts w:ascii="Courier New" w:hAnsi="Courier New" w:cs="Courier New"/>
          <w:color w:val="auto"/>
        </w:rPr>
        <w:t>If yes, how much? ________________________________</w:t>
      </w:r>
    </w:p>
    <w:p w14:paraId="185FABEE" w14:textId="77777777" w:rsidR="00200682" w:rsidRDefault="00200682" w:rsidP="00200682">
      <w:pPr>
        <w:pStyle w:val="Default"/>
        <w:spacing w:before="240"/>
        <w:ind w:left="720"/>
        <w:jc w:val="both"/>
        <w:rPr>
          <w:rFonts w:ascii="Courier New" w:hAnsi="Courier New" w:cs="Courier New"/>
          <w:color w:val="auto"/>
        </w:rPr>
      </w:pPr>
      <w:r>
        <w:rPr>
          <w:rFonts w:ascii="Courier New" w:hAnsi="Courier New" w:cs="Courier New"/>
          <w:color w:val="auto"/>
        </w:rPr>
        <w:t>If yes, state the attorney’s name, address and telephone number:</w:t>
      </w:r>
    </w:p>
    <w:tbl>
      <w:tblPr>
        <w:tblStyle w:val="TableGrid"/>
        <w:tblW w:w="864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2880"/>
        <w:gridCol w:w="2520"/>
      </w:tblGrid>
      <w:tr w:rsidR="00200682" w14:paraId="6B230099" w14:textId="77777777" w:rsidTr="00A06A15">
        <w:tc>
          <w:tcPr>
            <w:tcW w:w="3240" w:type="dxa"/>
            <w:vAlign w:val="center"/>
          </w:tcPr>
          <w:p w14:paraId="29539045"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Name</w:t>
            </w:r>
          </w:p>
        </w:tc>
        <w:tc>
          <w:tcPr>
            <w:tcW w:w="2880" w:type="dxa"/>
            <w:vAlign w:val="center"/>
          </w:tcPr>
          <w:p w14:paraId="05D2737F"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Address</w:t>
            </w:r>
          </w:p>
        </w:tc>
        <w:tc>
          <w:tcPr>
            <w:tcW w:w="2520" w:type="dxa"/>
            <w:vAlign w:val="center"/>
          </w:tcPr>
          <w:p w14:paraId="75A58D19" w14:textId="77777777" w:rsidR="00200682" w:rsidRPr="009D08F7" w:rsidRDefault="00200682" w:rsidP="00A06A15">
            <w:pPr>
              <w:pStyle w:val="Default"/>
              <w:jc w:val="center"/>
              <w:rPr>
                <w:rFonts w:ascii="Courier New" w:hAnsi="Courier New" w:cs="Courier New"/>
                <w:color w:val="auto"/>
                <w:sz w:val="20"/>
                <w:szCs w:val="20"/>
              </w:rPr>
            </w:pPr>
            <w:r>
              <w:rPr>
                <w:rFonts w:ascii="Courier New" w:hAnsi="Courier New" w:cs="Courier New"/>
                <w:color w:val="auto"/>
                <w:sz w:val="20"/>
                <w:szCs w:val="20"/>
              </w:rPr>
              <w:t>Phone Number</w:t>
            </w:r>
          </w:p>
        </w:tc>
      </w:tr>
      <w:tr w:rsidR="00200682" w14:paraId="0402CD8E" w14:textId="77777777" w:rsidTr="00A06A15">
        <w:tc>
          <w:tcPr>
            <w:tcW w:w="3240" w:type="dxa"/>
            <w:tcBorders>
              <w:bottom w:val="single" w:sz="4" w:space="0" w:color="auto"/>
            </w:tcBorders>
          </w:tcPr>
          <w:p w14:paraId="38DAEBFD" w14:textId="77777777" w:rsidR="00200682" w:rsidRDefault="00200682" w:rsidP="00A06A15">
            <w:pPr>
              <w:pStyle w:val="Default"/>
              <w:jc w:val="both"/>
              <w:rPr>
                <w:rFonts w:ascii="Courier New" w:hAnsi="Courier New" w:cs="Courier New"/>
                <w:color w:val="auto"/>
              </w:rPr>
            </w:pPr>
          </w:p>
        </w:tc>
        <w:tc>
          <w:tcPr>
            <w:tcW w:w="2880" w:type="dxa"/>
            <w:tcBorders>
              <w:bottom w:val="single" w:sz="4" w:space="0" w:color="auto"/>
            </w:tcBorders>
          </w:tcPr>
          <w:p w14:paraId="419C0CDF" w14:textId="77777777" w:rsidR="00200682" w:rsidRDefault="00200682" w:rsidP="00A06A15">
            <w:pPr>
              <w:pStyle w:val="Default"/>
              <w:jc w:val="both"/>
              <w:rPr>
                <w:rFonts w:ascii="Courier New" w:hAnsi="Courier New" w:cs="Courier New"/>
                <w:color w:val="auto"/>
              </w:rPr>
            </w:pPr>
          </w:p>
        </w:tc>
        <w:tc>
          <w:tcPr>
            <w:tcW w:w="2520" w:type="dxa"/>
            <w:tcBorders>
              <w:bottom w:val="single" w:sz="4" w:space="0" w:color="auto"/>
            </w:tcBorders>
          </w:tcPr>
          <w:p w14:paraId="1AA69730" w14:textId="77777777" w:rsidR="00200682" w:rsidRDefault="00200682" w:rsidP="00A06A15">
            <w:pPr>
              <w:pStyle w:val="Default"/>
              <w:jc w:val="both"/>
              <w:rPr>
                <w:rFonts w:ascii="Courier New" w:hAnsi="Courier New" w:cs="Courier New"/>
                <w:color w:val="auto"/>
              </w:rPr>
            </w:pPr>
          </w:p>
        </w:tc>
      </w:tr>
    </w:tbl>
    <w:p w14:paraId="7A946E24" w14:textId="77777777" w:rsidR="00200682" w:rsidRDefault="00200682" w:rsidP="00200682">
      <w:pPr>
        <w:pStyle w:val="Default"/>
        <w:numPr>
          <w:ilvl w:val="0"/>
          <w:numId w:val="41"/>
        </w:numPr>
        <w:spacing w:before="240"/>
        <w:ind w:left="360" w:hanging="540"/>
        <w:jc w:val="both"/>
        <w:rPr>
          <w:rFonts w:ascii="Courier New" w:hAnsi="Courier New" w:cs="Courier New"/>
          <w:color w:val="auto"/>
        </w:rPr>
      </w:pPr>
      <w:r>
        <w:rPr>
          <w:rFonts w:ascii="Courier New" w:hAnsi="Courier New" w:cs="Courier New"/>
          <w:color w:val="auto"/>
        </w:rPr>
        <w:t>Have you paid – or will you be paying – anyone other than an attorney (such as a paralegal or a typist) any money in connection with this case, including the completion of this form?</w:t>
      </w:r>
    </w:p>
    <w:p w14:paraId="2B5245B4" w14:textId="63C59163" w:rsidR="00200682" w:rsidRDefault="00200682" w:rsidP="00200682">
      <w:pPr>
        <w:pStyle w:val="Default"/>
        <w:spacing w:before="240"/>
        <w:ind w:left="360"/>
        <w:jc w:val="both"/>
        <w:rPr>
          <w:rFonts w:ascii="Courier New" w:hAnsi="Courier New" w:cs="Courier New"/>
          <w:color w:val="auto"/>
        </w:rPr>
      </w:pPr>
      <w:r w:rsidRPr="0066585E">
        <w:rPr>
          <w:rFonts w:ascii="Courier New" w:hAnsi="Courier New" w:cs="Courier New"/>
          <w:color w:val="auto"/>
        </w:rPr>
        <w:fldChar w:fldCharType="begin">
          <w:ffData>
            <w:name w:val=""/>
            <w:enabled/>
            <w:calcOnExit w:val="0"/>
            <w:checkBox>
              <w:sizeAuto/>
              <w:default w:val="0"/>
            </w:checkBox>
          </w:ffData>
        </w:fldChar>
      </w:r>
      <w:r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Pr="0066585E">
        <w:rPr>
          <w:rFonts w:ascii="Courier New" w:hAnsi="Courier New" w:cs="Courier New"/>
          <w:color w:val="auto"/>
        </w:rPr>
        <w:fldChar w:fldCharType="end"/>
      </w:r>
      <w:r w:rsidRPr="0066585E">
        <w:rPr>
          <w:rFonts w:ascii="Courier New" w:hAnsi="Courier New" w:cs="Courier New"/>
          <w:color w:val="auto"/>
        </w:rPr>
        <w:t xml:space="preserve"> Yes </w:t>
      </w:r>
      <w:r w:rsidR="00F830FE" w:rsidRPr="0066585E">
        <w:rPr>
          <w:rFonts w:ascii="Courier New" w:hAnsi="Courier New" w:cs="Courier New"/>
          <w:color w:val="auto"/>
        </w:rPr>
        <w:fldChar w:fldCharType="begin">
          <w:ffData>
            <w:name w:val=""/>
            <w:enabled/>
            <w:calcOnExit w:val="0"/>
            <w:checkBox>
              <w:sizeAuto/>
              <w:default w:val="0"/>
            </w:checkBox>
          </w:ffData>
        </w:fldChar>
      </w:r>
      <w:r w:rsidR="00F830FE" w:rsidRPr="0066585E">
        <w:rPr>
          <w:rFonts w:ascii="Courier New" w:hAnsi="Courier New" w:cs="Courier New"/>
          <w:color w:val="auto"/>
        </w:rPr>
        <w:instrText xml:space="preserve"> FORMCHECKBOX </w:instrText>
      </w:r>
      <w:r w:rsidR="0037231D">
        <w:rPr>
          <w:rFonts w:ascii="Courier New" w:hAnsi="Courier New" w:cs="Courier New"/>
          <w:color w:val="auto"/>
        </w:rPr>
      </w:r>
      <w:r w:rsidR="0037231D">
        <w:rPr>
          <w:rFonts w:ascii="Courier New" w:hAnsi="Courier New" w:cs="Courier New"/>
          <w:color w:val="auto"/>
        </w:rPr>
        <w:fldChar w:fldCharType="separate"/>
      </w:r>
      <w:r w:rsidR="00F830FE" w:rsidRPr="0066585E">
        <w:rPr>
          <w:rFonts w:ascii="Courier New" w:hAnsi="Courier New" w:cs="Courier New"/>
          <w:color w:val="auto"/>
        </w:rPr>
        <w:fldChar w:fldCharType="end"/>
      </w:r>
      <w:r w:rsidRPr="0066585E">
        <w:rPr>
          <w:rFonts w:ascii="Courier New" w:hAnsi="Courier New" w:cs="Courier New"/>
          <w:color w:val="auto"/>
        </w:rPr>
        <w:t xml:space="preserve"> No</w:t>
      </w:r>
    </w:p>
    <w:p w14:paraId="0E48D027" w14:textId="77777777" w:rsidR="00200682" w:rsidRDefault="00200682" w:rsidP="00200682">
      <w:pPr>
        <w:pStyle w:val="Default"/>
        <w:spacing w:before="240"/>
        <w:ind w:left="720"/>
        <w:jc w:val="both"/>
        <w:rPr>
          <w:rFonts w:ascii="Courier New" w:hAnsi="Courier New" w:cs="Courier New"/>
          <w:color w:val="auto"/>
        </w:rPr>
      </w:pPr>
      <w:r>
        <w:rPr>
          <w:rFonts w:ascii="Courier New" w:hAnsi="Courier New" w:cs="Courier New"/>
          <w:color w:val="auto"/>
        </w:rPr>
        <w:t>If yes, how much? ________________________________</w:t>
      </w:r>
    </w:p>
    <w:p w14:paraId="1A661FC4" w14:textId="77777777" w:rsidR="00200682" w:rsidRDefault="00200682" w:rsidP="00200682">
      <w:pPr>
        <w:pStyle w:val="Default"/>
        <w:numPr>
          <w:ilvl w:val="0"/>
          <w:numId w:val="41"/>
        </w:numPr>
        <w:spacing w:before="240"/>
        <w:ind w:left="360" w:hanging="540"/>
        <w:jc w:val="both"/>
        <w:rPr>
          <w:rFonts w:ascii="Courier New" w:hAnsi="Courier New" w:cs="Courier New"/>
          <w:color w:val="auto"/>
        </w:rPr>
      </w:pPr>
      <w:r>
        <w:rPr>
          <w:rFonts w:ascii="Courier New" w:hAnsi="Courier New" w:cs="Courier New"/>
          <w:color w:val="auto"/>
        </w:rPr>
        <w:t>Provide any other information that will help explain why you cannot pay the costs of this case.</w:t>
      </w:r>
    </w:p>
    <w:p w14:paraId="5ADD7380" w14:textId="77777777" w:rsidR="00200682" w:rsidRDefault="00200682" w:rsidP="00200682">
      <w:pPr>
        <w:pStyle w:val="Default"/>
        <w:jc w:val="both"/>
        <w:rPr>
          <w:rFonts w:ascii="Courier New" w:hAnsi="Courier New" w:cs="Courier New"/>
          <w:color w:val="auto"/>
        </w:rPr>
      </w:pPr>
    </w:p>
    <w:p w14:paraId="7CA4D268" w14:textId="77777777" w:rsidR="00200682" w:rsidRDefault="00200682" w:rsidP="00200682">
      <w:pPr>
        <w:pStyle w:val="Default"/>
        <w:spacing w:before="240"/>
        <w:jc w:val="both"/>
        <w:rPr>
          <w:rFonts w:ascii="Courier New" w:hAnsi="Courier New" w:cs="Courier New"/>
          <w:color w:val="auto"/>
        </w:rPr>
      </w:pPr>
      <w:r>
        <w:rPr>
          <w:rFonts w:ascii="Courier New" w:hAnsi="Courier New" w:cs="Courier New"/>
          <w:color w:val="auto"/>
        </w:rPr>
        <w:t>I declare under penalty of perjury that the foregoing is true and correct.</w:t>
      </w:r>
    </w:p>
    <w:p w14:paraId="5A28E8F9" w14:textId="3A3A457E" w:rsidR="00200682" w:rsidRDefault="00200682" w:rsidP="00200682">
      <w:pPr>
        <w:pStyle w:val="Default"/>
        <w:spacing w:before="240"/>
        <w:jc w:val="both"/>
        <w:rPr>
          <w:rFonts w:ascii="Courier New" w:hAnsi="Courier New" w:cs="Courier New"/>
        </w:rPr>
      </w:pPr>
      <w:r>
        <w:rPr>
          <w:rFonts w:ascii="Courier New" w:hAnsi="Courier New" w:cs="Courier New"/>
          <w:color w:val="auto"/>
        </w:rPr>
        <w:t xml:space="preserve">Executed on: </w:t>
      </w:r>
      <w:r w:rsidR="00F830FE">
        <w:rPr>
          <w:rFonts w:ascii="Courier New" w:hAnsi="Courier New" w:cs="Courier New"/>
          <w:color w:val="auto"/>
        </w:rPr>
        <w:t>[</w:t>
      </w:r>
      <w:proofErr w:type="spellStart"/>
      <w:r w:rsidR="00F830FE">
        <w:rPr>
          <w:rFonts w:ascii="Courier New" w:hAnsi="Courier New" w:cs="Courier New"/>
          <w:color w:val="auto"/>
        </w:rPr>
        <w:t>sigDt</w:t>
      </w:r>
      <w:proofErr w:type="spellEnd"/>
      <w:r w:rsidR="00F830FE">
        <w:rPr>
          <w:rFonts w:ascii="Courier New" w:hAnsi="Courier New" w:cs="Courier New"/>
          <w:color w:val="auto"/>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00682" w14:paraId="6EB67DE4" w14:textId="77777777" w:rsidTr="00A06A15">
        <w:tc>
          <w:tcPr>
            <w:tcW w:w="4675" w:type="dxa"/>
          </w:tcPr>
          <w:p w14:paraId="6E7E88C6" w14:textId="77777777" w:rsidR="00200682" w:rsidRDefault="00200682" w:rsidP="00A06A15">
            <w:pPr>
              <w:pStyle w:val="Default"/>
              <w:jc w:val="both"/>
              <w:rPr>
                <w:rFonts w:ascii="Courier New" w:hAnsi="Courier New" w:cs="Courier New"/>
              </w:rPr>
            </w:pPr>
          </w:p>
        </w:tc>
        <w:tc>
          <w:tcPr>
            <w:tcW w:w="4675" w:type="dxa"/>
            <w:tcBorders>
              <w:bottom w:val="single" w:sz="4" w:space="0" w:color="auto"/>
            </w:tcBorders>
            <w:vAlign w:val="center"/>
          </w:tcPr>
          <w:p w14:paraId="0751F87D" w14:textId="2D6781D2" w:rsidR="00200682" w:rsidRDefault="00200682" w:rsidP="00A06A15">
            <w:pPr>
              <w:pStyle w:val="Default"/>
              <w:jc w:val="center"/>
              <w:rPr>
                <w:rFonts w:ascii="Courier New" w:hAnsi="Courier New" w:cs="Courier New"/>
              </w:rPr>
            </w:pPr>
          </w:p>
        </w:tc>
      </w:tr>
      <w:tr w:rsidR="00200682" w14:paraId="5E785D71" w14:textId="77777777" w:rsidTr="00A06A15">
        <w:tc>
          <w:tcPr>
            <w:tcW w:w="4675" w:type="dxa"/>
          </w:tcPr>
          <w:p w14:paraId="6A0893A7" w14:textId="77777777" w:rsidR="00200682" w:rsidRDefault="00200682" w:rsidP="00A06A15">
            <w:pPr>
              <w:pStyle w:val="Default"/>
              <w:jc w:val="both"/>
              <w:rPr>
                <w:rFonts w:ascii="Courier New" w:hAnsi="Courier New" w:cs="Courier New"/>
              </w:rPr>
            </w:pPr>
          </w:p>
        </w:tc>
        <w:tc>
          <w:tcPr>
            <w:tcW w:w="4675" w:type="dxa"/>
            <w:tcBorders>
              <w:top w:val="single" w:sz="4" w:space="0" w:color="auto"/>
            </w:tcBorders>
          </w:tcPr>
          <w:p w14:paraId="6615695F" w14:textId="77777777" w:rsidR="00200682" w:rsidRPr="006446F0" w:rsidRDefault="00200682" w:rsidP="00A06A15">
            <w:pPr>
              <w:pStyle w:val="Default"/>
              <w:jc w:val="center"/>
              <w:rPr>
                <w:rFonts w:ascii="Courier New" w:hAnsi="Courier New" w:cs="Courier New"/>
                <w:sz w:val="20"/>
                <w:szCs w:val="20"/>
              </w:rPr>
            </w:pPr>
            <w:r w:rsidRPr="006446F0">
              <w:rPr>
                <w:rFonts w:ascii="Courier New" w:hAnsi="Courier New" w:cs="Courier New"/>
                <w:sz w:val="20"/>
                <w:szCs w:val="20"/>
              </w:rPr>
              <w:t>(Signature)</w:t>
            </w:r>
          </w:p>
        </w:tc>
      </w:tr>
    </w:tbl>
    <w:p w14:paraId="081D1B94" w14:textId="4DFE1B76" w:rsidR="0021120F" w:rsidRPr="004C0DDB" w:rsidRDefault="00DF3741" w:rsidP="00014CEC">
      <w:pPr>
        <w:spacing w:before="240" w:after="0"/>
        <w:rPr>
          <w:rFonts w:ascii="Century Schoolbook" w:hAnsi="Century Schoolbook" w:cs="Times New Roman"/>
          <w:sz w:val="20"/>
          <w:szCs w:val="20"/>
        </w:rPr>
      </w:pPr>
      <w:r w:rsidRPr="004C0DDB">
        <w:rPr>
          <w:rFonts w:ascii="Century Schoolbook" w:hAnsi="Century Schoolbook" w:cs="Times New Roman"/>
          <w:sz w:val="20"/>
          <w:szCs w:val="20"/>
        </w:rPr>
        <w:t>Template</w:t>
      </w:r>
      <w:r w:rsidR="0021120F" w:rsidRPr="004C0DDB">
        <w:rPr>
          <w:rFonts w:ascii="Century Schoolbook" w:hAnsi="Century Schoolbook" w:cs="Times New Roman"/>
          <w:sz w:val="20"/>
          <w:szCs w:val="20"/>
        </w:rPr>
        <w:t>:</w:t>
      </w:r>
    </w:p>
    <w:p w14:paraId="5FB7B20A" w14:textId="3D8BA7E8" w:rsidR="0021120F" w:rsidRPr="001D1608" w:rsidRDefault="0037231D" w:rsidP="0021120F">
      <w:pPr>
        <w:spacing w:after="0"/>
        <w:ind w:left="720"/>
        <w:rPr>
          <w:rFonts w:ascii="Times New Roman" w:hAnsi="Times New Roman" w:cs="Times New Roman"/>
        </w:rPr>
      </w:pPr>
      <w:hyperlink r:id="rId19" w:history="1">
        <w:r w:rsidR="00DF3741">
          <w:rPr>
            <w:rStyle w:val="Hyperlink"/>
            <w:rFonts w:ascii="Times New Roman" w:hAnsi="Times New Roman" w:cs="Times New Roman"/>
          </w:rPr>
          <w:t>TextBookDiscrimination.com/Templates/USSC/0b_Miscellaneous_001_Indigence.dotx</w:t>
        </w:r>
      </w:hyperlink>
    </w:p>
    <w:p w14:paraId="43C90DD6" w14:textId="2223B557" w:rsidR="00932103" w:rsidRPr="004C0DDB" w:rsidRDefault="00DF3741" w:rsidP="00932103">
      <w:pPr>
        <w:spacing w:before="240" w:after="0"/>
        <w:rPr>
          <w:rFonts w:ascii="Century Schoolbook" w:hAnsi="Century Schoolbook" w:cs="Times New Roman"/>
          <w:sz w:val="20"/>
          <w:szCs w:val="20"/>
        </w:rPr>
      </w:pPr>
      <w:bookmarkStart w:id="7" w:name="_Hlk157508749"/>
      <w:bookmarkEnd w:id="2"/>
      <w:bookmarkEnd w:id="3"/>
      <w:r w:rsidRPr="004C0DDB">
        <w:rPr>
          <w:rFonts w:ascii="Century Schoolbook" w:hAnsi="Century Schoolbook" w:cs="Times New Roman"/>
          <w:sz w:val="20"/>
          <w:szCs w:val="20"/>
        </w:rPr>
        <w:t>How-To Guide (Petition for Writ of Certiorari)</w:t>
      </w:r>
    </w:p>
    <w:bookmarkStart w:id="8" w:name="_GoBack"/>
    <w:bookmarkEnd w:id="8"/>
    <w:p w14:paraId="1425D966" w14:textId="77777777" w:rsidR="0037231D" w:rsidRDefault="0037231D" w:rsidP="00932103">
      <w:pPr>
        <w:spacing w:after="0"/>
        <w:ind w:left="720"/>
        <w:rPr>
          <w:rStyle w:val="Hyperlink"/>
          <w:rFonts w:ascii="Times New Roman" w:hAnsi="Times New Roman" w:cs="Times New Roman"/>
          <w:bCs/>
        </w:rPr>
        <w:sectPr w:rsidR="0037231D" w:rsidSect="00C22C1A">
          <w:headerReference w:type="default" r:id="rId20"/>
          <w:footerReference w:type="default" r:id="rId21"/>
          <w:type w:val="continuous"/>
          <w:pgSz w:w="12240" w:h="15840"/>
          <w:pgMar w:top="1440" w:right="1440" w:bottom="1440" w:left="1440" w:header="360" w:footer="360" w:gutter="0"/>
          <w:cols w:space="720"/>
          <w:titlePg/>
          <w:docGrid w:linePitch="360"/>
        </w:sectPr>
      </w:pPr>
      <w:r>
        <w:fldChar w:fldCharType="begin"/>
      </w:r>
      <w:r>
        <w:instrText xml:space="preserve"> HYPERLINK "https://textbookdiscrimination.com/Guides/Petitions/Certiorari?tbdTmp" </w:instrText>
      </w:r>
      <w:r>
        <w:fldChar w:fldCharType="separate"/>
      </w:r>
      <w:r w:rsidR="00DF3741">
        <w:rPr>
          <w:rStyle w:val="Hyperlink"/>
          <w:rFonts w:ascii="Times New Roman" w:hAnsi="Times New Roman" w:cs="Times New Roman"/>
          <w:bCs/>
        </w:rPr>
        <w:t>TextBookDiscrimination.com/Guides/Petitions/Certiorari</w:t>
      </w:r>
      <w:r>
        <w:rPr>
          <w:rStyle w:val="Hyperlink"/>
          <w:rFonts w:ascii="Times New Roman" w:hAnsi="Times New Roman" w:cs="Times New Roman"/>
          <w:bCs/>
        </w:rPr>
        <w:fldChar w:fldCharType="end"/>
      </w:r>
      <w:bookmarkEnd w:id="7"/>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37231D" w:rsidRPr="000C3158" w14:paraId="19F094DC" w14:textId="77777777" w:rsidTr="00512ED6">
        <w:trPr>
          <w:gridBefore w:val="1"/>
          <w:gridAfter w:val="1"/>
          <w:wBefore w:w="630" w:type="dxa"/>
          <w:wAfter w:w="810" w:type="dxa"/>
          <w:trHeight w:val="360"/>
        </w:trPr>
        <w:tc>
          <w:tcPr>
            <w:tcW w:w="3120" w:type="dxa"/>
            <w:gridSpan w:val="3"/>
            <w:shd w:val="clear" w:color="auto" w:fill="FAFAFA"/>
            <w:vAlign w:val="center"/>
          </w:tcPr>
          <w:p w14:paraId="4615FAC7" w14:textId="77777777" w:rsidR="0037231D" w:rsidRPr="000C3158" w:rsidRDefault="0037231D"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54426E2C" w14:textId="77777777" w:rsidR="0037231D" w:rsidRPr="000C3158" w:rsidRDefault="0037231D"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3896B93" w14:textId="77777777" w:rsidR="0037231D" w:rsidRPr="000C3158" w:rsidRDefault="0037231D"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37231D" w:rsidRPr="000C3158" w14:paraId="2CC9C4DC" w14:textId="77777777" w:rsidTr="00512ED6">
        <w:trPr>
          <w:gridBefore w:val="1"/>
          <w:gridAfter w:val="1"/>
          <w:wBefore w:w="630" w:type="dxa"/>
          <w:wAfter w:w="810" w:type="dxa"/>
          <w:trHeight w:val="7920"/>
        </w:trPr>
        <w:tc>
          <w:tcPr>
            <w:tcW w:w="9360" w:type="dxa"/>
            <w:gridSpan w:val="7"/>
            <w:shd w:val="clear" w:color="auto" w:fill="FAFAFA"/>
            <w:vAlign w:val="center"/>
          </w:tcPr>
          <w:p w14:paraId="3D8B8713" w14:textId="77777777" w:rsidR="0037231D" w:rsidRPr="000C3158" w:rsidRDefault="0037231D" w:rsidP="00512ED6">
            <w:pPr>
              <w:jc w:val="center"/>
              <w:rPr>
                <w:rFonts w:ascii="Courier New" w:hAnsi="Courier New" w:cs="Courier New"/>
              </w:rPr>
            </w:pPr>
            <w:r w:rsidRPr="000C3158">
              <w:rPr>
                <w:rFonts w:ascii="Courier New" w:hAnsi="Courier New" w:cs="Courier New"/>
                <w:noProof/>
              </w:rPr>
              <w:drawing>
                <wp:inline distT="0" distB="0" distL="0" distR="0" wp14:anchorId="7BDFE7A5" wp14:editId="57C69602">
                  <wp:extent cx="4255477" cy="3657600"/>
                  <wp:effectExtent l="0" t="0" r="0" b="0"/>
                  <wp:docPr id="1" name="Picture 1" descr="A stack of books with text on it&#10;&#10;Description automatically generated">
                    <a:hlinkClick xmlns:a="http://schemas.openxmlformats.org/drawingml/2006/main" r:id="rId23"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3"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37231D" w:rsidRPr="000C3158" w14:paraId="57462393" w14:textId="77777777" w:rsidTr="00512ED6">
        <w:trPr>
          <w:gridBefore w:val="1"/>
          <w:gridAfter w:val="1"/>
          <w:wBefore w:w="630" w:type="dxa"/>
          <w:wAfter w:w="810" w:type="dxa"/>
        </w:trPr>
        <w:tc>
          <w:tcPr>
            <w:tcW w:w="9360" w:type="dxa"/>
            <w:gridSpan w:val="7"/>
            <w:shd w:val="clear" w:color="auto" w:fill="FAFAFA"/>
            <w:vAlign w:val="center"/>
          </w:tcPr>
          <w:p w14:paraId="53920769" w14:textId="77777777" w:rsidR="0037231D" w:rsidRPr="000C3158" w:rsidRDefault="0037231D"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43318AB" w14:textId="77777777" w:rsidR="0037231D" w:rsidRPr="000C3158" w:rsidRDefault="0037231D"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37231D" w:rsidRPr="000C3158" w14:paraId="0E8EFA05" w14:textId="77777777" w:rsidTr="00512ED6">
        <w:trPr>
          <w:gridBefore w:val="1"/>
          <w:gridAfter w:val="1"/>
          <w:wBefore w:w="630" w:type="dxa"/>
          <w:wAfter w:w="810" w:type="dxa"/>
          <w:trHeight w:val="1440"/>
        </w:trPr>
        <w:tc>
          <w:tcPr>
            <w:tcW w:w="9360" w:type="dxa"/>
            <w:gridSpan w:val="7"/>
            <w:shd w:val="clear" w:color="auto" w:fill="FAFAFA"/>
            <w:vAlign w:val="center"/>
          </w:tcPr>
          <w:p w14:paraId="38CF94DF" w14:textId="77777777" w:rsidR="0037231D" w:rsidRPr="000C3158" w:rsidRDefault="0037231D" w:rsidP="00512ED6">
            <w:pPr>
              <w:jc w:val="center"/>
              <w:rPr>
                <w:rFonts w:ascii="Courier New" w:hAnsi="Courier New" w:cs="Courier New"/>
              </w:rPr>
            </w:pPr>
          </w:p>
        </w:tc>
      </w:tr>
      <w:tr w:rsidR="0037231D" w:rsidRPr="000C3158" w14:paraId="41613F17" w14:textId="77777777" w:rsidTr="00512ED6">
        <w:trPr>
          <w:gridBefore w:val="1"/>
          <w:gridAfter w:val="1"/>
          <w:wBefore w:w="630" w:type="dxa"/>
          <w:wAfter w:w="810" w:type="dxa"/>
        </w:trPr>
        <w:tc>
          <w:tcPr>
            <w:tcW w:w="1080" w:type="dxa"/>
            <w:shd w:val="clear" w:color="auto" w:fill="FAFAFA"/>
            <w:vAlign w:val="center"/>
          </w:tcPr>
          <w:p w14:paraId="1E1A3E7A"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875A84F" wp14:editId="54C6D9E1">
                  <wp:extent cx="409575" cy="409575"/>
                  <wp:effectExtent l="0" t="0" r="9525" b="9525"/>
                  <wp:docPr id="2" name="Picture 2">
                    <a:hlinkClick xmlns:a="http://schemas.openxmlformats.org/drawingml/2006/main" r:id="rId2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3"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FDB8BAF" w14:textId="77777777" w:rsidR="0037231D" w:rsidRPr="000C3158" w:rsidRDefault="0037231D"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48AAFB6"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783ABC3" w14:textId="77777777" w:rsidR="0037231D" w:rsidRPr="000C3158" w:rsidRDefault="0037231D"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BA17E41" wp14:editId="2D756492">
                  <wp:extent cx="409575" cy="409575"/>
                  <wp:effectExtent l="0" t="0" r="9525" b="9525"/>
                  <wp:docPr id="3" name="Picture 3">
                    <a:hlinkClick xmlns:a="http://schemas.openxmlformats.org/drawingml/2006/main" r:id="rId2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6"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37231D" w:rsidRPr="000C3158" w14:paraId="1AE176E1" w14:textId="77777777" w:rsidTr="00512ED6">
        <w:tc>
          <w:tcPr>
            <w:tcW w:w="3600" w:type="dxa"/>
            <w:gridSpan w:val="3"/>
            <w:tcBorders>
              <w:right w:val="single" w:sz="24" w:space="0" w:color="FFFFFF" w:themeColor="background1"/>
            </w:tcBorders>
            <w:shd w:val="clear" w:color="auto" w:fill="000000" w:themeFill="text1"/>
            <w:vAlign w:val="center"/>
          </w:tcPr>
          <w:p w14:paraId="4ABE3ABC" w14:textId="77777777" w:rsidR="0037231D" w:rsidRPr="000C3158" w:rsidRDefault="0037231D"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EE00EEB" w14:textId="77777777" w:rsidR="0037231D" w:rsidRPr="000C3158" w:rsidRDefault="0037231D"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4A9384A" w14:textId="77777777" w:rsidR="0037231D" w:rsidRPr="000C3158" w:rsidRDefault="0037231D"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324ACE7" w14:textId="39EB54ED" w:rsidR="00932103" w:rsidRPr="001D1608" w:rsidRDefault="00932103" w:rsidP="00932103">
      <w:pPr>
        <w:spacing w:after="0"/>
        <w:ind w:left="720"/>
        <w:rPr>
          <w:rFonts w:ascii="Times New Roman" w:hAnsi="Times New Roman" w:cs="Times New Roman"/>
        </w:rPr>
      </w:pPr>
    </w:p>
    <w:sectPr w:rsidR="00932103" w:rsidRPr="001D1608" w:rsidSect="0037231D">
      <w:footerReference w:type="default" r:id="rId30"/>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EE647" w14:textId="77777777" w:rsidR="00DB3075" w:rsidRDefault="00DB3075">
      <w:pPr>
        <w:spacing w:after="0" w:line="240" w:lineRule="auto"/>
      </w:pPr>
      <w:r>
        <w:separator/>
      </w:r>
    </w:p>
  </w:endnote>
  <w:endnote w:type="continuationSeparator" w:id="0">
    <w:p w14:paraId="2B9CC683" w14:textId="77777777" w:rsidR="00DB3075" w:rsidRDefault="00DB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28942" w14:textId="77777777" w:rsidR="0037231D" w:rsidRPr="00C41F43" w:rsidRDefault="0037231D"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0E887E19" w14:textId="77777777" w:rsidR="0037231D" w:rsidRDefault="0037231D"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255A45BF" w14:textId="77777777" w:rsidR="0037231D" w:rsidRPr="00FF6121" w:rsidRDefault="0037231D"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A9582" w14:textId="77777777" w:rsidR="00DB3075" w:rsidRDefault="00DB3075" w:rsidP="00C22C1A">
    <w:pPr>
      <w:pStyle w:val="Footer"/>
      <w:jc w:val="center"/>
      <w:rPr>
        <w:noProof/>
      </w:rPr>
    </w:pPr>
    <w:r>
      <w:t xml:space="preserve">Page </w:t>
    </w:r>
    <w:r w:rsidRPr="00C31229">
      <w:fldChar w:fldCharType="begin"/>
    </w:r>
    <w:r w:rsidRPr="00C31229">
      <w:instrText xml:space="preserve"> PAGE  \* Arabic  \* MERGEFORMAT </w:instrText>
    </w:r>
    <w:r w:rsidRPr="00C31229">
      <w:fldChar w:fldCharType="separate"/>
    </w:r>
    <w:r>
      <w:t>5</w:t>
    </w:r>
    <w:r w:rsidRPr="00C31229">
      <w:fldChar w:fldCharType="end"/>
    </w:r>
    <w:r>
      <w:t xml:space="preserve"> </w:t>
    </w:r>
    <w:r w:rsidRPr="00C31229">
      <w:t>of</w:t>
    </w:r>
    <w:r>
      <w:t xml:space="preserve"> </w:t>
    </w:r>
    <w:r w:rsidR="0037231D">
      <w:fldChar w:fldCharType="begin"/>
    </w:r>
    <w:r w:rsidR="0037231D">
      <w:instrText xml:space="preserve"> NUMPAGES  \* Arabic  \* MERGEFORMAT </w:instrText>
    </w:r>
    <w:r w:rsidR="0037231D">
      <w:fldChar w:fldCharType="separate"/>
    </w:r>
    <w:r>
      <w:t>9</w:t>
    </w:r>
    <w:r w:rsidR="0037231D">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010AE" w14:textId="77777777" w:rsidR="0037231D" w:rsidRPr="00C41F43" w:rsidRDefault="0037231D"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6AC9C4F" w14:textId="77777777" w:rsidR="0037231D" w:rsidRDefault="0037231D"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6F545E8" w14:textId="77777777" w:rsidR="0037231D" w:rsidRPr="00FF6121" w:rsidRDefault="0037231D"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E9333" w14:textId="77777777" w:rsidR="00DB3075" w:rsidRDefault="00DB3075">
      <w:pPr>
        <w:spacing w:after="0" w:line="240" w:lineRule="auto"/>
      </w:pPr>
      <w:r>
        <w:separator/>
      </w:r>
    </w:p>
  </w:footnote>
  <w:footnote w:type="continuationSeparator" w:id="0">
    <w:p w14:paraId="091A1B1F" w14:textId="77777777" w:rsidR="00DB3075" w:rsidRDefault="00DB3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15FA2" w14:textId="4746020D" w:rsidR="00DB3075" w:rsidRDefault="00DB3075" w:rsidP="00263FB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9C6"/>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0ABD"/>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18A8"/>
    <w:multiLevelType w:val="hybridMultilevel"/>
    <w:tmpl w:val="F8A69D52"/>
    <w:lvl w:ilvl="0" w:tplc="A2C6388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C26D8C"/>
    <w:multiLevelType w:val="hybridMultilevel"/>
    <w:tmpl w:val="124A057E"/>
    <w:lvl w:ilvl="0" w:tplc="3D625B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A30E19"/>
    <w:multiLevelType w:val="hybridMultilevel"/>
    <w:tmpl w:val="BCB6330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9A5C92"/>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E19D9"/>
    <w:multiLevelType w:val="hybridMultilevel"/>
    <w:tmpl w:val="05D8A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3266B"/>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53380B"/>
    <w:multiLevelType w:val="hybridMultilevel"/>
    <w:tmpl w:val="42620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4C84801"/>
    <w:multiLevelType w:val="hybridMultilevel"/>
    <w:tmpl w:val="02746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E1B8D"/>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A2DEF"/>
    <w:multiLevelType w:val="hybridMultilevel"/>
    <w:tmpl w:val="CEC05BB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3AC7CB6"/>
    <w:multiLevelType w:val="hybridMultilevel"/>
    <w:tmpl w:val="5380A93A"/>
    <w:lvl w:ilvl="0" w:tplc="69CC470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44A358C"/>
    <w:multiLevelType w:val="hybridMultilevel"/>
    <w:tmpl w:val="0E7891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4585A28"/>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A1CB8"/>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0676F5"/>
    <w:multiLevelType w:val="hybridMultilevel"/>
    <w:tmpl w:val="AA0AEED0"/>
    <w:lvl w:ilvl="0" w:tplc="7578EC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F41B4A"/>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81AB8"/>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CE13B3A"/>
    <w:multiLevelType w:val="hybridMultilevel"/>
    <w:tmpl w:val="C16CDC8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02A5081"/>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3E447F"/>
    <w:multiLevelType w:val="hybridMultilevel"/>
    <w:tmpl w:val="02746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486593"/>
    <w:multiLevelType w:val="hybridMultilevel"/>
    <w:tmpl w:val="014076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C005B72"/>
    <w:multiLevelType w:val="hybridMultilevel"/>
    <w:tmpl w:val="CF629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DC11D9"/>
    <w:multiLevelType w:val="hybridMultilevel"/>
    <w:tmpl w:val="CEA4E362"/>
    <w:lvl w:ilvl="0" w:tplc="F0DE22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61F3ADA"/>
    <w:multiLevelType w:val="hybridMultilevel"/>
    <w:tmpl w:val="DADE245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2B080B"/>
    <w:multiLevelType w:val="hybridMultilevel"/>
    <w:tmpl w:val="9C780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E842E9"/>
    <w:multiLevelType w:val="hybridMultilevel"/>
    <w:tmpl w:val="46E2DDBC"/>
    <w:lvl w:ilvl="0" w:tplc="6EB0F18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9B12FB"/>
    <w:multiLevelType w:val="hybridMultilevel"/>
    <w:tmpl w:val="E366867C"/>
    <w:lvl w:ilvl="0" w:tplc="B966272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DC4A68"/>
    <w:multiLevelType w:val="hybridMultilevel"/>
    <w:tmpl w:val="4C98D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C56414"/>
    <w:multiLevelType w:val="hybridMultilevel"/>
    <w:tmpl w:val="512A2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01588C"/>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0351AF"/>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D56101"/>
    <w:multiLevelType w:val="hybridMultilevel"/>
    <w:tmpl w:val="8A94FAB4"/>
    <w:lvl w:ilvl="0" w:tplc="30021CEA">
      <w:start w:val="8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E806408"/>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EE50F2"/>
    <w:multiLevelType w:val="hybridMultilevel"/>
    <w:tmpl w:val="384628DA"/>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0985197"/>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7C5396"/>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775D81"/>
    <w:multiLevelType w:val="hybridMultilevel"/>
    <w:tmpl w:val="E03E4E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87896"/>
    <w:multiLevelType w:val="hybridMultilevel"/>
    <w:tmpl w:val="05D8A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5"/>
  </w:num>
  <w:num w:numId="3">
    <w:abstractNumId w:val="40"/>
  </w:num>
  <w:num w:numId="4">
    <w:abstractNumId w:val="18"/>
  </w:num>
  <w:num w:numId="5">
    <w:abstractNumId w:val="20"/>
  </w:num>
  <w:num w:numId="6">
    <w:abstractNumId w:val="36"/>
  </w:num>
  <w:num w:numId="7">
    <w:abstractNumId w:val="31"/>
  </w:num>
  <w:num w:numId="8">
    <w:abstractNumId w:val="6"/>
  </w:num>
  <w:num w:numId="9">
    <w:abstractNumId w:val="11"/>
  </w:num>
  <w:num w:numId="10">
    <w:abstractNumId w:val="19"/>
  </w:num>
  <w:num w:numId="11">
    <w:abstractNumId w:val="13"/>
  </w:num>
  <w:num w:numId="12">
    <w:abstractNumId w:val="22"/>
  </w:num>
  <w:num w:numId="13">
    <w:abstractNumId w:val="3"/>
  </w:num>
  <w:num w:numId="14">
    <w:abstractNumId w:val="4"/>
  </w:num>
  <w:num w:numId="15">
    <w:abstractNumId w:val="29"/>
  </w:num>
  <w:num w:numId="16">
    <w:abstractNumId w:val="16"/>
  </w:num>
  <w:num w:numId="17">
    <w:abstractNumId w:val="9"/>
  </w:num>
  <w:num w:numId="18">
    <w:abstractNumId w:val="21"/>
  </w:num>
  <w:num w:numId="19">
    <w:abstractNumId w:val="26"/>
  </w:num>
  <w:num w:numId="20">
    <w:abstractNumId w:val="30"/>
  </w:num>
  <w:num w:numId="21">
    <w:abstractNumId w:val="12"/>
  </w:num>
  <w:num w:numId="22">
    <w:abstractNumId w:val="24"/>
  </w:num>
  <w:num w:numId="23">
    <w:abstractNumId w:val="28"/>
  </w:num>
  <w:num w:numId="24">
    <w:abstractNumId w:val="25"/>
  </w:num>
  <w:num w:numId="25">
    <w:abstractNumId w:val="34"/>
  </w:num>
  <w:num w:numId="26">
    <w:abstractNumId w:val="14"/>
  </w:num>
  <w:num w:numId="27">
    <w:abstractNumId w:val="10"/>
  </w:num>
  <w:num w:numId="28">
    <w:abstractNumId w:val="7"/>
  </w:num>
  <w:num w:numId="29">
    <w:abstractNumId w:val="17"/>
  </w:num>
  <w:num w:numId="30">
    <w:abstractNumId w:val="5"/>
  </w:num>
  <w:num w:numId="31">
    <w:abstractNumId w:val="1"/>
  </w:num>
  <w:num w:numId="32">
    <w:abstractNumId w:val="32"/>
  </w:num>
  <w:num w:numId="33">
    <w:abstractNumId w:val="0"/>
  </w:num>
  <w:num w:numId="34">
    <w:abstractNumId w:val="35"/>
  </w:num>
  <w:num w:numId="35">
    <w:abstractNumId w:val="38"/>
  </w:num>
  <w:num w:numId="36">
    <w:abstractNumId w:val="37"/>
  </w:num>
  <w:num w:numId="37">
    <w:abstractNumId w:val="33"/>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
  </w:num>
  <w:num w:numId="41">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53"/>
    <w:rsid w:val="00000214"/>
    <w:rsid w:val="00002543"/>
    <w:rsid w:val="000040CC"/>
    <w:rsid w:val="00010072"/>
    <w:rsid w:val="000101F4"/>
    <w:rsid w:val="00012528"/>
    <w:rsid w:val="00012542"/>
    <w:rsid w:val="00014CEC"/>
    <w:rsid w:val="00015D15"/>
    <w:rsid w:val="00016A09"/>
    <w:rsid w:val="000205ED"/>
    <w:rsid w:val="0002249D"/>
    <w:rsid w:val="00023014"/>
    <w:rsid w:val="0002358F"/>
    <w:rsid w:val="000235BD"/>
    <w:rsid w:val="00023E53"/>
    <w:rsid w:val="0002430D"/>
    <w:rsid w:val="0003284A"/>
    <w:rsid w:val="000330E2"/>
    <w:rsid w:val="00035E3A"/>
    <w:rsid w:val="00036B03"/>
    <w:rsid w:val="00040011"/>
    <w:rsid w:val="00040188"/>
    <w:rsid w:val="00040306"/>
    <w:rsid w:val="00043DC9"/>
    <w:rsid w:val="00044D6C"/>
    <w:rsid w:val="00044FC0"/>
    <w:rsid w:val="00046DDC"/>
    <w:rsid w:val="000473F0"/>
    <w:rsid w:val="00051001"/>
    <w:rsid w:val="00052D24"/>
    <w:rsid w:val="00053A84"/>
    <w:rsid w:val="00054269"/>
    <w:rsid w:val="0005470F"/>
    <w:rsid w:val="0006016F"/>
    <w:rsid w:val="0006204B"/>
    <w:rsid w:val="00064351"/>
    <w:rsid w:val="00066B06"/>
    <w:rsid w:val="00070A68"/>
    <w:rsid w:val="00072E8F"/>
    <w:rsid w:val="00074161"/>
    <w:rsid w:val="000744B7"/>
    <w:rsid w:val="000761E5"/>
    <w:rsid w:val="00077B82"/>
    <w:rsid w:val="000810BF"/>
    <w:rsid w:val="000829CB"/>
    <w:rsid w:val="0008352C"/>
    <w:rsid w:val="000853D5"/>
    <w:rsid w:val="000872C9"/>
    <w:rsid w:val="000901C5"/>
    <w:rsid w:val="0009591C"/>
    <w:rsid w:val="000967FA"/>
    <w:rsid w:val="000A2C32"/>
    <w:rsid w:val="000A2F54"/>
    <w:rsid w:val="000A45F6"/>
    <w:rsid w:val="000A5383"/>
    <w:rsid w:val="000A6BA1"/>
    <w:rsid w:val="000B0719"/>
    <w:rsid w:val="000B10CB"/>
    <w:rsid w:val="000B1F6F"/>
    <w:rsid w:val="000B3810"/>
    <w:rsid w:val="000B46B2"/>
    <w:rsid w:val="000B4993"/>
    <w:rsid w:val="000B4B33"/>
    <w:rsid w:val="000B59A2"/>
    <w:rsid w:val="000B5D6B"/>
    <w:rsid w:val="000B6E69"/>
    <w:rsid w:val="000C346E"/>
    <w:rsid w:val="000C451C"/>
    <w:rsid w:val="000C4A29"/>
    <w:rsid w:val="000C6C62"/>
    <w:rsid w:val="000D1AA5"/>
    <w:rsid w:val="000D2F20"/>
    <w:rsid w:val="000D4A43"/>
    <w:rsid w:val="000D5C1B"/>
    <w:rsid w:val="000D6631"/>
    <w:rsid w:val="000D77FC"/>
    <w:rsid w:val="000E1D7F"/>
    <w:rsid w:val="000E30AB"/>
    <w:rsid w:val="000E45F3"/>
    <w:rsid w:val="000E57D7"/>
    <w:rsid w:val="000E628F"/>
    <w:rsid w:val="000E7501"/>
    <w:rsid w:val="000F2EB9"/>
    <w:rsid w:val="0010006A"/>
    <w:rsid w:val="001005C1"/>
    <w:rsid w:val="00100F4F"/>
    <w:rsid w:val="00102DE9"/>
    <w:rsid w:val="0010782C"/>
    <w:rsid w:val="0011066A"/>
    <w:rsid w:val="001112A8"/>
    <w:rsid w:val="0011190A"/>
    <w:rsid w:val="00112176"/>
    <w:rsid w:val="001126AB"/>
    <w:rsid w:val="001128E1"/>
    <w:rsid w:val="00113FF2"/>
    <w:rsid w:val="0011578A"/>
    <w:rsid w:val="00116377"/>
    <w:rsid w:val="00117C67"/>
    <w:rsid w:val="0012020B"/>
    <w:rsid w:val="00120C66"/>
    <w:rsid w:val="00121181"/>
    <w:rsid w:val="00121CBD"/>
    <w:rsid w:val="00121FEC"/>
    <w:rsid w:val="001223D3"/>
    <w:rsid w:val="00131620"/>
    <w:rsid w:val="00131D8F"/>
    <w:rsid w:val="00132B6B"/>
    <w:rsid w:val="00135837"/>
    <w:rsid w:val="00135FF3"/>
    <w:rsid w:val="00140756"/>
    <w:rsid w:val="00140BBE"/>
    <w:rsid w:val="00140DD6"/>
    <w:rsid w:val="00144301"/>
    <w:rsid w:val="00145DA3"/>
    <w:rsid w:val="00146016"/>
    <w:rsid w:val="001472CF"/>
    <w:rsid w:val="001506F5"/>
    <w:rsid w:val="00150C4D"/>
    <w:rsid w:val="00151933"/>
    <w:rsid w:val="00153E5C"/>
    <w:rsid w:val="00154BDA"/>
    <w:rsid w:val="00154D12"/>
    <w:rsid w:val="00155F07"/>
    <w:rsid w:val="0015728B"/>
    <w:rsid w:val="00157BCB"/>
    <w:rsid w:val="00160915"/>
    <w:rsid w:val="0016098E"/>
    <w:rsid w:val="001621A4"/>
    <w:rsid w:val="001622AD"/>
    <w:rsid w:val="001629D9"/>
    <w:rsid w:val="0016320D"/>
    <w:rsid w:val="001643DB"/>
    <w:rsid w:val="00165282"/>
    <w:rsid w:val="0016607F"/>
    <w:rsid w:val="0016744C"/>
    <w:rsid w:val="00167655"/>
    <w:rsid w:val="001759AF"/>
    <w:rsid w:val="00176888"/>
    <w:rsid w:val="00180011"/>
    <w:rsid w:val="00181DDD"/>
    <w:rsid w:val="00183FC1"/>
    <w:rsid w:val="00184F85"/>
    <w:rsid w:val="00187699"/>
    <w:rsid w:val="00187C52"/>
    <w:rsid w:val="0019129A"/>
    <w:rsid w:val="001918B2"/>
    <w:rsid w:val="00192649"/>
    <w:rsid w:val="00192B68"/>
    <w:rsid w:val="00193D2C"/>
    <w:rsid w:val="00194999"/>
    <w:rsid w:val="00194B99"/>
    <w:rsid w:val="0019581A"/>
    <w:rsid w:val="0019605E"/>
    <w:rsid w:val="001962C1"/>
    <w:rsid w:val="00197F21"/>
    <w:rsid w:val="001A2626"/>
    <w:rsid w:val="001A30FE"/>
    <w:rsid w:val="001A3B87"/>
    <w:rsid w:val="001A6B49"/>
    <w:rsid w:val="001A72B8"/>
    <w:rsid w:val="001A7634"/>
    <w:rsid w:val="001A77BF"/>
    <w:rsid w:val="001A7B11"/>
    <w:rsid w:val="001B0AC6"/>
    <w:rsid w:val="001B0C6B"/>
    <w:rsid w:val="001B142C"/>
    <w:rsid w:val="001B2B0A"/>
    <w:rsid w:val="001B3DA0"/>
    <w:rsid w:val="001C0691"/>
    <w:rsid w:val="001C2491"/>
    <w:rsid w:val="001C431F"/>
    <w:rsid w:val="001C6B6A"/>
    <w:rsid w:val="001C7312"/>
    <w:rsid w:val="001D01AD"/>
    <w:rsid w:val="001D040E"/>
    <w:rsid w:val="001D0A9C"/>
    <w:rsid w:val="001D1608"/>
    <w:rsid w:val="001D264A"/>
    <w:rsid w:val="001D2846"/>
    <w:rsid w:val="001D4165"/>
    <w:rsid w:val="001D5D17"/>
    <w:rsid w:val="001D5DBE"/>
    <w:rsid w:val="001D7706"/>
    <w:rsid w:val="001D7DB3"/>
    <w:rsid w:val="001E02F9"/>
    <w:rsid w:val="001E2DE3"/>
    <w:rsid w:val="001E3A7F"/>
    <w:rsid w:val="001E6941"/>
    <w:rsid w:val="001E7238"/>
    <w:rsid w:val="001E73B3"/>
    <w:rsid w:val="001F068E"/>
    <w:rsid w:val="001F3285"/>
    <w:rsid w:val="001F3454"/>
    <w:rsid w:val="001F35BC"/>
    <w:rsid w:val="001F35EB"/>
    <w:rsid w:val="001F40B0"/>
    <w:rsid w:val="001F46B7"/>
    <w:rsid w:val="001F7090"/>
    <w:rsid w:val="00200682"/>
    <w:rsid w:val="00201039"/>
    <w:rsid w:val="002062C4"/>
    <w:rsid w:val="0021120F"/>
    <w:rsid w:val="00211C78"/>
    <w:rsid w:val="00213030"/>
    <w:rsid w:val="0021430C"/>
    <w:rsid w:val="00215CD7"/>
    <w:rsid w:val="002162CE"/>
    <w:rsid w:val="002201EB"/>
    <w:rsid w:val="0022217D"/>
    <w:rsid w:val="00225985"/>
    <w:rsid w:val="00225AAF"/>
    <w:rsid w:val="0022614A"/>
    <w:rsid w:val="00226512"/>
    <w:rsid w:val="00227CC5"/>
    <w:rsid w:val="00227CE0"/>
    <w:rsid w:val="00230905"/>
    <w:rsid w:val="0023194E"/>
    <w:rsid w:val="00232C43"/>
    <w:rsid w:val="0023363B"/>
    <w:rsid w:val="002339CC"/>
    <w:rsid w:val="00233E01"/>
    <w:rsid w:val="00234043"/>
    <w:rsid w:val="0023450C"/>
    <w:rsid w:val="00235DD9"/>
    <w:rsid w:val="00236A1A"/>
    <w:rsid w:val="002373C5"/>
    <w:rsid w:val="00240B1F"/>
    <w:rsid w:val="00240DE9"/>
    <w:rsid w:val="00243552"/>
    <w:rsid w:val="002438FE"/>
    <w:rsid w:val="002443C8"/>
    <w:rsid w:val="00245ECA"/>
    <w:rsid w:val="00246135"/>
    <w:rsid w:val="00246AD0"/>
    <w:rsid w:val="00251E20"/>
    <w:rsid w:val="0025346B"/>
    <w:rsid w:val="00254322"/>
    <w:rsid w:val="002571B3"/>
    <w:rsid w:val="00260C7D"/>
    <w:rsid w:val="00263408"/>
    <w:rsid w:val="00263FBB"/>
    <w:rsid w:val="0026403F"/>
    <w:rsid w:val="00265747"/>
    <w:rsid w:val="00266593"/>
    <w:rsid w:val="00270A76"/>
    <w:rsid w:val="00272395"/>
    <w:rsid w:val="00274291"/>
    <w:rsid w:val="002747C1"/>
    <w:rsid w:val="0027656C"/>
    <w:rsid w:val="002775A8"/>
    <w:rsid w:val="002776B7"/>
    <w:rsid w:val="00281EA7"/>
    <w:rsid w:val="00282642"/>
    <w:rsid w:val="0028337C"/>
    <w:rsid w:val="0028348F"/>
    <w:rsid w:val="0028486B"/>
    <w:rsid w:val="0028696D"/>
    <w:rsid w:val="002906B0"/>
    <w:rsid w:val="00291EE4"/>
    <w:rsid w:val="002920EE"/>
    <w:rsid w:val="0029210C"/>
    <w:rsid w:val="002939BE"/>
    <w:rsid w:val="0029673E"/>
    <w:rsid w:val="002A08C4"/>
    <w:rsid w:val="002A1069"/>
    <w:rsid w:val="002A286B"/>
    <w:rsid w:val="002A329B"/>
    <w:rsid w:val="002A66D5"/>
    <w:rsid w:val="002B1386"/>
    <w:rsid w:val="002B4748"/>
    <w:rsid w:val="002B7C25"/>
    <w:rsid w:val="002C1269"/>
    <w:rsid w:val="002C2290"/>
    <w:rsid w:val="002C2460"/>
    <w:rsid w:val="002C29BF"/>
    <w:rsid w:val="002C4864"/>
    <w:rsid w:val="002C48D6"/>
    <w:rsid w:val="002D527E"/>
    <w:rsid w:val="002D5D5E"/>
    <w:rsid w:val="002E201F"/>
    <w:rsid w:val="002E2C2C"/>
    <w:rsid w:val="002E54BC"/>
    <w:rsid w:val="002E5765"/>
    <w:rsid w:val="002F00F2"/>
    <w:rsid w:val="002F088F"/>
    <w:rsid w:val="002F1767"/>
    <w:rsid w:val="002F28D9"/>
    <w:rsid w:val="002F4C12"/>
    <w:rsid w:val="002F5A42"/>
    <w:rsid w:val="003002DC"/>
    <w:rsid w:val="00300CEB"/>
    <w:rsid w:val="003024A9"/>
    <w:rsid w:val="0030531E"/>
    <w:rsid w:val="00305DBA"/>
    <w:rsid w:val="0030630A"/>
    <w:rsid w:val="00307845"/>
    <w:rsid w:val="0031111E"/>
    <w:rsid w:val="00311661"/>
    <w:rsid w:val="00311E7E"/>
    <w:rsid w:val="0031426E"/>
    <w:rsid w:val="0031494B"/>
    <w:rsid w:val="00314FE3"/>
    <w:rsid w:val="003152DF"/>
    <w:rsid w:val="00316D50"/>
    <w:rsid w:val="00317525"/>
    <w:rsid w:val="00317D48"/>
    <w:rsid w:val="0032057A"/>
    <w:rsid w:val="00332811"/>
    <w:rsid w:val="0033301F"/>
    <w:rsid w:val="003335D7"/>
    <w:rsid w:val="0033376D"/>
    <w:rsid w:val="00333AF7"/>
    <w:rsid w:val="00334938"/>
    <w:rsid w:val="00336F85"/>
    <w:rsid w:val="00337887"/>
    <w:rsid w:val="003378E4"/>
    <w:rsid w:val="00341C3B"/>
    <w:rsid w:val="00343B95"/>
    <w:rsid w:val="00345531"/>
    <w:rsid w:val="00345D15"/>
    <w:rsid w:val="003475F1"/>
    <w:rsid w:val="00353B96"/>
    <w:rsid w:val="003566BD"/>
    <w:rsid w:val="00360214"/>
    <w:rsid w:val="003614C2"/>
    <w:rsid w:val="00362939"/>
    <w:rsid w:val="00364239"/>
    <w:rsid w:val="00365C12"/>
    <w:rsid w:val="00371B09"/>
    <w:rsid w:val="0037231D"/>
    <w:rsid w:val="00372843"/>
    <w:rsid w:val="00373A3B"/>
    <w:rsid w:val="00373EFE"/>
    <w:rsid w:val="0037471C"/>
    <w:rsid w:val="003749A6"/>
    <w:rsid w:val="00374CD4"/>
    <w:rsid w:val="003759C1"/>
    <w:rsid w:val="003774AD"/>
    <w:rsid w:val="00377C34"/>
    <w:rsid w:val="0038147D"/>
    <w:rsid w:val="00383C3C"/>
    <w:rsid w:val="00383D65"/>
    <w:rsid w:val="00384EA7"/>
    <w:rsid w:val="00385F1A"/>
    <w:rsid w:val="0039008A"/>
    <w:rsid w:val="0039208F"/>
    <w:rsid w:val="0039250B"/>
    <w:rsid w:val="00393113"/>
    <w:rsid w:val="003937E6"/>
    <w:rsid w:val="00393898"/>
    <w:rsid w:val="003947BC"/>
    <w:rsid w:val="00395171"/>
    <w:rsid w:val="00397852"/>
    <w:rsid w:val="003A02A1"/>
    <w:rsid w:val="003A5090"/>
    <w:rsid w:val="003A5A1B"/>
    <w:rsid w:val="003A6C50"/>
    <w:rsid w:val="003A6DD0"/>
    <w:rsid w:val="003A70A4"/>
    <w:rsid w:val="003B15D3"/>
    <w:rsid w:val="003B1D0E"/>
    <w:rsid w:val="003B2B10"/>
    <w:rsid w:val="003B5BDC"/>
    <w:rsid w:val="003B669F"/>
    <w:rsid w:val="003B6D64"/>
    <w:rsid w:val="003C0260"/>
    <w:rsid w:val="003C053E"/>
    <w:rsid w:val="003C0585"/>
    <w:rsid w:val="003C0822"/>
    <w:rsid w:val="003C0EFE"/>
    <w:rsid w:val="003C1FBF"/>
    <w:rsid w:val="003C30E2"/>
    <w:rsid w:val="003C4FB0"/>
    <w:rsid w:val="003C5824"/>
    <w:rsid w:val="003D0EEA"/>
    <w:rsid w:val="003D1FA0"/>
    <w:rsid w:val="003D2524"/>
    <w:rsid w:val="003D425E"/>
    <w:rsid w:val="003D4705"/>
    <w:rsid w:val="003D4C1C"/>
    <w:rsid w:val="003D58C9"/>
    <w:rsid w:val="003D59C1"/>
    <w:rsid w:val="003D5B4C"/>
    <w:rsid w:val="003D6276"/>
    <w:rsid w:val="003D69A4"/>
    <w:rsid w:val="003E1DE2"/>
    <w:rsid w:val="003E1F90"/>
    <w:rsid w:val="003E38AC"/>
    <w:rsid w:val="003E46E8"/>
    <w:rsid w:val="003E5231"/>
    <w:rsid w:val="003E5D85"/>
    <w:rsid w:val="003E6E3E"/>
    <w:rsid w:val="003F0BA1"/>
    <w:rsid w:val="003F3695"/>
    <w:rsid w:val="003F5178"/>
    <w:rsid w:val="003F5ACB"/>
    <w:rsid w:val="00400551"/>
    <w:rsid w:val="00401237"/>
    <w:rsid w:val="00401659"/>
    <w:rsid w:val="004062C9"/>
    <w:rsid w:val="0040651F"/>
    <w:rsid w:val="0040666B"/>
    <w:rsid w:val="00410382"/>
    <w:rsid w:val="0041052C"/>
    <w:rsid w:val="004135EB"/>
    <w:rsid w:val="00413D34"/>
    <w:rsid w:val="00421A28"/>
    <w:rsid w:val="00425F2E"/>
    <w:rsid w:val="00427A1F"/>
    <w:rsid w:val="0043008C"/>
    <w:rsid w:val="00433802"/>
    <w:rsid w:val="00436C32"/>
    <w:rsid w:val="00440185"/>
    <w:rsid w:val="00442C20"/>
    <w:rsid w:val="00442DAB"/>
    <w:rsid w:val="004438C7"/>
    <w:rsid w:val="004449E0"/>
    <w:rsid w:val="00444BC0"/>
    <w:rsid w:val="00444E04"/>
    <w:rsid w:val="00445939"/>
    <w:rsid w:val="00446083"/>
    <w:rsid w:val="004564F1"/>
    <w:rsid w:val="00460A0F"/>
    <w:rsid w:val="00461AFF"/>
    <w:rsid w:val="00461DC2"/>
    <w:rsid w:val="00465CD5"/>
    <w:rsid w:val="004702C3"/>
    <w:rsid w:val="00473222"/>
    <w:rsid w:val="004738B0"/>
    <w:rsid w:val="00474D1D"/>
    <w:rsid w:val="00475A2C"/>
    <w:rsid w:val="00475E14"/>
    <w:rsid w:val="00476EE8"/>
    <w:rsid w:val="00480E5B"/>
    <w:rsid w:val="0048149F"/>
    <w:rsid w:val="00482021"/>
    <w:rsid w:val="00483D42"/>
    <w:rsid w:val="00484ED4"/>
    <w:rsid w:val="004852EB"/>
    <w:rsid w:val="00487925"/>
    <w:rsid w:val="0049189D"/>
    <w:rsid w:val="004936E7"/>
    <w:rsid w:val="004978F1"/>
    <w:rsid w:val="004A71F6"/>
    <w:rsid w:val="004B1B71"/>
    <w:rsid w:val="004B1D81"/>
    <w:rsid w:val="004B2D18"/>
    <w:rsid w:val="004B33E7"/>
    <w:rsid w:val="004B3A3F"/>
    <w:rsid w:val="004B4025"/>
    <w:rsid w:val="004B4A60"/>
    <w:rsid w:val="004B5E87"/>
    <w:rsid w:val="004B641B"/>
    <w:rsid w:val="004B7EEB"/>
    <w:rsid w:val="004C0DDB"/>
    <w:rsid w:val="004C1A84"/>
    <w:rsid w:val="004C41A3"/>
    <w:rsid w:val="004C67BC"/>
    <w:rsid w:val="004C77AC"/>
    <w:rsid w:val="004C7995"/>
    <w:rsid w:val="004D0C35"/>
    <w:rsid w:val="004D2ABB"/>
    <w:rsid w:val="004D2C6B"/>
    <w:rsid w:val="004D374D"/>
    <w:rsid w:val="004D3B90"/>
    <w:rsid w:val="004D46D1"/>
    <w:rsid w:val="004D6E28"/>
    <w:rsid w:val="004D74BF"/>
    <w:rsid w:val="004E4209"/>
    <w:rsid w:val="004E479F"/>
    <w:rsid w:val="004E4AC6"/>
    <w:rsid w:val="004E4F25"/>
    <w:rsid w:val="004E6066"/>
    <w:rsid w:val="004F015E"/>
    <w:rsid w:val="004F0553"/>
    <w:rsid w:val="004F2C93"/>
    <w:rsid w:val="004F32F7"/>
    <w:rsid w:val="004F3622"/>
    <w:rsid w:val="004F3BF2"/>
    <w:rsid w:val="004F4D57"/>
    <w:rsid w:val="004F73FA"/>
    <w:rsid w:val="0050135F"/>
    <w:rsid w:val="00501564"/>
    <w:rsid w:val="00501CA6"/>
    <w:rsid w:val="00501E17"/>
    <w:rsid w:val="00502228"/>
    <w:rsid w:val="00504BB6"/>
    <w:rsid w:val="00504F09"/>
    <w:rsid w:val="00505FEB"/>
    <w:rsid w:val="00510020"/>
    <w:rsid w:val="00510EC7"/>
    <w:rsid w:val="005110B1"/>
    <w:rsid w:val="00515BCF"/>
    <w:rsid w:val="00516DE9"/>
    <w:rsid w:val="00520EAB"/>
    <w:rsid w:val="0052103B"/>
    <w:rsid w:val="00521BBD"/>
    <w:rsid w:val="00523092"/>
    <w:rsid w:val="00531116"/>
    <w:rsid w:val="0053167F"/>
    <w:rsid w:val="0053200E"/>
    <w:rsid w:val="00532B43"/>
    <w:rsid w:val="005358E4"/>
    <w:rsid w:val="00536EF8"/>
    <w:rsid w:val="00537CFD"/>
    <w:rsid w:val="00541060"/>
    <w:rsid w:val="00542D51"/>
    <w:rsid w:val="005435B9"/>
    <w:rsid w:val="00543662"/>
    <w:rsid w:val="00543668"/>
    <w:rsid w:val="0054457F"/>
    <w:rsid w:val="00544CC9"/>
    <w:rsid w:val="00545B40"/>
    <w:rsid w:val="00546263"/>
    <w:rsid w:val="005538EA"/>
    <w:rsid w:val="00553B77"/>
    <w:rsid w:val="00553BF4"/>
    <w:rsid w:val="005543E8"/>
    <w:rsid w:val="0055555F"/>
    <w:rsid w:val="00556FFF"/>
    <w:rsid w:val="005626F0"/>
    <w:rsid w:val="00562878"/>
    <w:rsid w:val="00562D9C"/>
    <w:rsid w:val="005640CB"/>
    <w:rsid w:val="00564657"/>
    <w:rsid w:val="005656B8"/>
    <w:rsid w:val="005675E0"/>
    <w:rsid w:val="005703C4"/>
    <w:rsid w:val="00570CF7"/>
    <w:rsid w:val="0057134E"/>
    <w:rsid w:val="00572DEC"/>
    <w:rsid w:val="005740C3"/>
    <w:rsid w:val="0057494F"/>
    <w:rsid w:val="00577621"/>
    <w:rsid w:val="00580303"/>
    <w:rsid w:val="00581BD4"/>
    <w:rsid w:val="0058273B"/>
    <w:rsid w:val="00583729"/>
    <w:rsid w:val="00590F18"/>
    <w:rsid w:val="0059101B"/>
    <w:rsid w:val="00591387"/>
    <w:rsid w:val="00591664"/>
    <w:rsid w:val="005917AD"/>
    <w:rsid w:val="00591963"/>
    <w:rsid w:val="005919C9"/>
    <w:rsid w:val="00592038"/>
    <w:rsid w:val="00592379"/>
    <w:rsid w:val="00592733"/>
    <w:rsid w:val="00593881"/>
    <w:rsid w:val="00595E7D"/>
    <w:rsid w:val="00596D78"/>
    <w:rsid w:val="00597C8F"/>
    <w:rsid w:val="005A15C8"/>
    <w:rsid w:val="005A5B23"/>
    <w:rsid w:val="005A5BE5"/>
    <w:rsid w:val="005A7D13"/>
    <w:rsid w:val="005B1FF9"/>
    <w:rsid w:val="005B3336"/>
    <w:rsid w:val="005B3468"/>
    <w:rsid w:val="005B667C"/>
    <w:rsid w:val="005C30FE"/>
    <w:rsid w:val="005C40A3"/>
    <w:rsid w:val="005C5734"/>
    <w:rsid w:val="005C5CA6"/>
    <w:rsid w:val="005C5E80"/>
    <w:rsid w:val="005C65FD"/>
    <w:rsid w:val="005C6DFA"/>
    <w:rsid w:val="005C7779"/>
    <w:rsid w:val="005D5709"/>
    <w:rsid w:val="005D5929"/>
    <w:rsid w:val="005E35FA"/>
    <w:rsid w:val="005E6856"/>
    <w:rsid w:val="005F1E32"/>
    <w:rsid w:val="005F209C"/>
    <w:rsid w:val="005F21CA"/>
    <w:rsid w:val="005F3F64"/>
    <w:rsid w:val="005F57D7"/>
    <w:rsid w:val="005F708C"/>
    <w:rsid w:val="00600D8A"/>
    <w:rsid w:val="006011A6"/>
    <w:rsid w:val="006014BB"/>
    <w:rsid w:val="00602316"/>
    <w:rsid w:val="00604BD9"/>
    <w:rsid w:val="006059A5"/>
    <w:rsid w:val="0060779E"/>
    <w:rsid w:val="0061038C"/>
    <w:rsid w:val="00610B4C"/>
    <w:rsid w:val="00610E34"/>
    <w:rsid w:val="0061265E"/>
    <w:rsid w:val="00612939"/>
    <w:rsid w:val="00612A8A"/>
    <w:rsid w:val="00615022"/>
    <w:rsid w:val="0061519A"/>
    <w:rsid w:val="006155A5"/>
    <w:rsid w:val="00616E84"/>
    <w:rsid w:val="006175B1"/>
    <w:rsid w:val="00617A8E"/>
    <w:rsid w:val="00620CA0"/>
    <w:rsid w:val="0062259C"/>
    <w:rsid w:val="006226A4"/>
    <w:rsid w:val="00623AF3"/>
    <w:rsid w:val="00624192"/>
    <w:rsid w:val="006248CF"/>
    <w:rsid w:val="0062529D"/>
    <w:rsid w:val="00625567"/>
    <w:rsid w:val="0062673D"/>
    <w:rsid w:val="00631A25"/>
    <w:rsid w:val="0063266A"/>
    <w:rsid w:val="006328F9"/>
    <w:rsid w:val="00632DF2"/>
    <w:rsid w:val="00634876"/>
    <w:rsid w:val="00635DBB"/>
    <w:rsid w:val="00640886"/>
    <w:rsid w:val="0064417C"/>
    <w:rsid w:val="006446F0"/>
    <w:rsid w:val="00644866"/>
    <w:rsid w:val="006452F9"/>
    <w:rsid w:val="0064603F"/>
    <w:rsid w:val="00650966"/>
    <w:rsid w:val="00650968"/>
    <w:rsid w:val="006527EF"/>
    <w:rsid w:val="00655A7F"/>
    <w:rsid w:val="006577B6"/>
    <w:rsid w:val="00660224"/>
    <w:rsid w:val="00661A35"/>
    <w:rsid w:val="00662022"/>
    <w:rsid w:val="0066393F"/>
    <w:rsid w:val="0066585E"/>
    <w:rsid w:val="006713AD"/>
    <w:rsid w:val="006727DC"/>
    <w:rsid w:val="006762DC"/>
    <w:rsid w:val="006764CA"/>
    <w:rsid w:val="006769E1"/>
    <w:rsid w:val="00680B54"/>
    <w:rsid w:val="00680DE7"/>
    <w:rsid w:val="006816E3"/>
    <w:rsid w:val="0068463C"/>
    <w:rsid w:val="00685A6F"/>
    <w:rsid w:val="00685F68"/>
    <w:rsid w:val="006864DD"/>
    <w:rsid w:val="00686745"/>
    <w:rsid w:val="006871AE"/>
    <w:rsid w:val="00687494"/>
    <w:rsid w:val="006901B3"/>
    <w:rsid w:val="00690CBD"/>
    <w:rsid w:val="00695D95"/>
    <w:rsid w:val="006A2A58"/>
    <w:rsid w:val="006A453F"/>
    <w:rsid w:val="006A686B"/>
    <w:rsid w:val="006B1303"/>
    <w:rsid w:val="006B1451"/>
    <w:rsid w:val="006B20DD"/>
    <w:rsid w:val="006B472F"/>
    <w:rsid w:val="006B5328"/>
    <w:rsid w:val="006C03C5"/>
    <w:rsid w:val="006C0AE1"/>
    <w:rsid w:val="006C10C8"/>
    <w:rsid w:val="006C3C28"/>
    <w:rsid w:val="006C50AA"/>
    <w:rsid w:val="006C750B"/>
    <w:rsid w:val="006D0879"/>
    <w:rsid w:val="006D09E5"/>
    <w:rsid w:val="006D4A37"/>
    <w:rsid w:val="006D577A"/>
    <w:rsid w:val="006D76C4"/>
    <w:rsid w:val="006E153D"/>
    <w:rsid w:val="006E1B90"/>
    <w:rsid w:val="006E33AE"/>
    <w:rsid w:val="006E3817"/>
    <w:rsid w:val="006E66AC"/>
    <w:rsid w:val="006E79FA"/>
    <w:rsid w:val="006E7FD0"/>
    <w:rsid w:val="006F2B09"/>
    <w:rsid w:val="006F5475"/>
    <w:rsid w:val="006F55C8"/>
    <w:rsid w:val="006F6A94"/>
    <w:rsid w:val="0070123D"/>
    <w:rsid w:val="00702E50"/>
    <w:rsid w:val="00703D2E"/>
    <w:rsid w:val="0070455F"/>
    <w:rsid w:val="007065B9"/>
    <w:rsid w:val="00713126"/>
    <w:rsid w:val="00716048"/>
    <w:rsid w:val="00717E1A"/>
    <w:rsid w:val="00717E41"/>
    <w:rsid w:val="00717FE7"/>
    <w:rsid w:val="0072132C"/>
    <w:rsid w:val="00723270"/>
    <w:rsid w:val="00723B26"/>
    <w:rsid w:val="00724D54"/>
    <w:rsid w:val="0072597D"/>
    <w:rsid w:val="00726660"/>
    <w:rsid w:val="0072745A"/>
    <w:rsid w:val="007314BB"/>
    <w:rsid w:val="00731874"/>
    <w:rsid w:val="0073292C"/>
    <w:rsid w:val="0073649C"/>
    <w:rsid w:val="00737E42"/>
    <w:rsid w:val="00737F59"/>
    <w:rsid w:val="00740C14"/>
    <w:rsid w:val="00741DE9"/>
    <w:rsid w:val="007422FB"/>
    <w:rsid w:val="007430B9"/>
    <w:rsid w:val="00743362"/>
    <w:rsid w:val="00743936"/>
    <w:rsid w:val="00750005"/>
    <w:rsid w:val="007510BC"/>
    <w:rsid w:val="00752838"/>
    <w:rsid w:val="00752D3C"/>
    <w:rsid w:val="00754D42"/>
    <w:rsid w:val="00760841"/>
    <w:rsid w:val="00760F92"/>
    <w:rsid w:val="00763E5A"/>
    <w:rsid w:val="00764FF2"/>
    <w:rsid w:val="0076635F"/>
    <w:rsid w:val="00766A3B"/>
    <w:rsid w:val="007704E1"/>
    <w:rsid w:val="0077152A"/>
    <w:rsid w:val="007730E2"/>
    <w:rsid w:val="00777807"/>
    <w:rsid w:val="00777F5C"/>
    <w:rsid w:val="00781C1F"/>
    <w:rsid w:val="00782224"/>
    <w:rsid w:val="00782EDA"/>
    <w:rsid w:val="00786074"/>
    <w:rsid w:val="00787B4A"/>
    <w:rsid w:val="0079112D"/>
    <w:rsid w:val="00791CEC"/>
    <w:rsid w:val="00793C6B"/>
    <w:rsid w:val="0079619F"/>
    <w:rsid w:val="0079777C"/>
    <w:rsid w:val="007A084A"/>
    <w:rsid w:val="007A0EFA"/>
    <w:rsid w:val="007A183F"/>
    <w:rsid w:val="007A41E2"/>
    <w:rsid w:val="007A4D67"/>
    <w:rsid w:val="007A4DE3"/>
    <w:rsid w:val="007A6453"/>
    <w:rsid w:val="007A6A88"/>
    <w:rsid w:val="007A7663"/>
    <w:rsid w:val="007A7EF1"/>
    <w:rsid w:val="007B103A"/>
    <w:rsid w:val="007B2FA8"/>
    <w:rsid w:val="007B6E25"/>
    <w:rsid w:val="007B7824"/>
    <w:rsid w:val="007B7F52"/>
    <w:rsid w:val="007C141D"/>
    <w:rsid w:val="007C2146"/>
    <w:rsid w:val="007C4961"/>
    <w:rsid w:val="007C71C0"/>
    <w:rsid w:val="007C7B67"/>
    <w:rsid w:val="007D02CE"/>
    <w:rsid w:val="007D0B6F"/>
    <w:rsid w:val="007D33E3"/>
    <w:rsid w:val="007D3B3D"/>
    <w:rsid w:val="007D689C"/>
    <w:rsid w:val="007D7492"/>
    <w:rsid w:val="007E1C28"/>
    <w:rsid w:val="007E2004"/>
    <w:rsid w:val="007E4A0E"/>
    <w:rsid w:val="007E7AF7"/>
    <w:rsid w:val="007F15E0"/>
    <w:rsid w:val="007F54AC"/>
    <w:rsid w:val="007F6674"/>
    <w:rsid w:val="007F6F73"/>
    <w:rsid w:val="00804EFF"/>
    <w:rsid w:val="0080537D"/>
    <w:rsid w:val="00805E16"/>
    <w:rsid w:val="00806888"/>
    <w:rsid w:val="008079BB"/>
    <w:rsid w:val="00810272"/>
    <w:rsid w:val="008118E3"/>
    <w:rsid w:val="00813D79"/>
    <w:rsid w:val="00814857"/>
    <w:rsid w:val="00815735"/>
    <w:rsid w:val="00816040"/>
    <w:rsid w:val="008165D7"/>
    <w:rsid w:val="00817407"/>
    <w:rsid w:val="008207D7"/>
    <w:rsid w:val="00820D31"/>
    <w:rsid w:val="00823E32"/>
    <w:rsid w:val="00823EDD"/>
    <w:rsid w:val="008258B6"/>
    <w:rsid w:val="00826C49"/>
    <w:rsid w:val="00827696"/>
    <w:rsid w:val="0083111C"/>
    <w:rsid w:val="0083455A"/>
    <w:rsid w:val="00836AC4"/>
    <w:rsid w:val="00836F21"/>
    <w:rsid w:val="00837074"/>
    <w:rsid w:val="00837DF7"/>
    <w:rsid w:val="00840BB1"/>
    <w:rsid w:val="00840D3A"/>
    <w:rsid w:val="00842A70"/>
    <w:rsid w:val="00844908"/>
    <w:rsid w:val="00845662"/>
    <w:rsid w:val="00850423"/>
    <w:rsid w:val="00850B1B"/>
    <w:rsid w:val="00851C15"/>
    <w:rsid w:val="008533E3"/>
    <w:rsid w:val="00853628"/>
    <w:rsid w:val="008537DE"/>
    <w:rsid w:val="0085422E"/>
    <w:rsid w:val="00857C20"/>
    <w:rsid w:val="00861381"/>
    <w:rsid w:val="008619F4"/>
    <w:rsid w:val="0086617F"/>
    <w:rsid w:val="0086629B"/>
    <w:rsid w:val="00870628"/>
    <w:rsid w:val="00876404"/>
    <w:rsid w:val="0087691B"/>
    <w:rsid w:val="00876F50"/>
    <w:rsid w:val="00882F75"/>
    <w:rsid w:val="00883198"/>
    <w:rsid w:val="00883DDF"/>
    <w:rsid w:val="00883F61"/>
    <w:rsid w:val="008852E0"/>
    <w:rsid w:val="00885C5E"/>
    <w:rsid w:val="00890AF2"/>
    <w:rsid w:val="00892725"/>
    <w:rsid w:val="00894B05"/>
    <w:rsid w:val="0089540A"/>
    <w:rsid w:val="00896836"/>
    <w:rsid w:val="00896FF0"/>
    <w:rsid w:val="008A07D0"/>
    <w:rsid w:val="008A4CE8"/>
    <w:rsid w:val="008A4EF6"/>
    <w:rsid w:val="008A5180"/>
    <w:rsid w:val="008A68A7"/>
    <w:rsid w:val="008B14A0"/>
    <w:rsid w:val="008B2734"/>
    <w:rsid w:val="008B4B2A"/>
    <w:rsid w:val="008B4FBD"/>
    <w:rsid w:val="008C0D29"/>
    <w:rsid w:val="008C2966"/>
    <w:rsid w:val="008C31C4"/>
    <w:rsid w:val="008C3C90"/>
    <w:rsid w:val="008C442E"/>
    <w:rsid w:val="008C5B34"/>
    <w:rsid w:val="008C6159"/>
    <w:rsid w:val="008D0355"/>
    <w:rsid w:val="008D140A"/>
    <w:rsid w:val="008D16AE"/>
    <w:rsid w:val="008D1CFB"/>
    <w:rsid w:val="008D39E2"/>
    <w:rsid w:val="008D5265"/>
    <w:rsid w:val="008D5A91"/>
    <w:rsid w:val="008D5F03"/>
    <w:rsid w:val="008D61D2"/>
    <w:rsid w:val="008D663E"/>
    <w:rsid w:val="008D7660"/>
    <w:rsid w:val="008E0DAB"/>
    <w:rsid w:val="008E34CD"/>
    <w:rsid w:val="008E3DB2"/>
    <w:rsid w:val="008E6FAA"/>
    <w:rsid w:val="008E795D"/>
    <w:rsid w:val="008F14BC"/>
    <w:rsid w:val="008F24A9"/>
    <w:rsid w:val="008F2D26"/>
    <w:rsid w:val="008F68E7"/>
    <w:rsid w:val="0090322F"/>
    <w:rsid w:val="00903DF2"/>
    <w:rsid w:val="00905D62"/>
    <w:rsid w:val="009061EE"/>
    <w:rsid w:val="00906441"/>
    <w:rsid w:val="00907CA3"/>
    <w:rsid w:val="009106A3"/>
    <w:rsid w:val="00910BE6"/>
    <w:rsid w:val="009121BC"/>
    <w:rsid w:val="009135C9"/>
    <w:rsid w:val="0091364C"/>
    <w:rsid w:val="00913653"/>
    <w:rsid w:val="00913D55"/>
    <w:rsid w:val="0091577C"/>
    <w:rsid w:val="00916700"/>
    <w:rsid w:val="0091734D"/>
    <w:rsid w:val="00920901"/>
    <w:rsid w:val="00920BE9"/>
    <w:rsid w:val="009228D4"/>
    <w:rsid w:val="009235AD"/>
    <w:rsid w:val="00925530"/>
    <w:rsid w:val="009270BC"/>
    <w:rsid w:val="0093179F"/>
    <w:rsid w:val="00932103"/>
    <w:rsid w:val="009343EE"/>
    <w:rsid w:val="00934F2A"/>
    <w:rsid w:val="0093505D"/>
    <w:rsid w:val="00937B3F"/>
    <w:rsid w:val="00943583"/>
    <w:rsid w:val="009436AB"/>
    <w:rsid w:val="00944756"/>
    <w:rsid w:val="009449FB"/>
    <w:rsid w:val="00945051"/>
    <w:rsid w:val="00945982"/>
    <w:rsid w:val="009476D9"/>
    <w:rsid w:val="0095034A"/>
    <w:rsid w:val="0095138C"/>
    <w:rsid w:val="0095235B"/>
    <w:rsid w:val="009528EE"/>
    <w:rsid w:val="00952CE1"/>
    <w:rsid w:val="00952F1C"/>
    <w:rsid w:val="00954D75"/>
    <w:rsid w:val="00955F5E"/>
    <w:rsid w:val="0095619D"/>
    <w:rsid w:val="00960E0B"/>
    <w:rsid w:val="009630B6"/>
    <w:rsid w:val="00963705"/>
    <w:rsid w:val="00966EDC"/>
    <w:rsid w:val="00973850"/>
    <w:rsid w:val="00977413"/>
    <w:rsid w:val="009778DC"/>
    <w:rsid w:val="00977A1C"/>
    <w:rsid w:val="00980B0B"/>
    <w:rsid w:val="00983152"/>
    <w:rsid w:val="00983EB6"/>
    <w:rsid w:val="0098496B"/>
    <w:rsid w:val="009850B0"/>
    <w:rsid w:val="00985C62"/>
    <w:rsid w:val="00986FE6"/>
    <w:rsid w:val="00992946"/>
    <w:rsid w:val="009931E5"/>
    <w:rsid w:val="009977AA"/>
    <w:rsid w:val="009A089B"/>
    <w:rsid w:val="009A4699"/>
    <w:rsid w:val="009A5AEC"/>
    <w:rsid w:val="009A6363"/>
    <w:rsid w:val="009A6E60"/>
    <w:rsid w:val="009A6F93"/>
    <w:rsid w:val="009A715F"/>
    <w:rsid w:val="009A7708"/>
    <w:rsid w:val="009B0B73"/>
    <w:rsid w:val="009B1C63"/>
    <w:rsid w:val="009B1EBC"/>
    <w:rsid w:val="009B2375"/>
    <w:rsid w:val="009B61EC"/>
    <w:rsid w:val="009B62EA"/>
    <w:rsid w:val="009C07E9"/>
    <w:rsid w:val="009C0CDE"/>
    <w:rsid w:val="009C2194"/>
    <w:rsid w:val="009C2598"/>
    <w:rsid w:val="009C3B99"/>
    <w:rsid w:val="009C3E18"/>
    <w:rsid w:val="009C5800"/>
    <w:rsid w:val="009C6175"/>
    <w:rsid w:val="009C66A0"/>
    <w:rsid w:val="009C743B"/>
    <w:rsid w:val="009C7D15"/>
    <w:rsid w:val="009D03B3"/>
    <w:rsid w:val="009D03C6"/>
    <w:rsid w:val="009D08F7"/>
    <w:rsid w:val="009D1A5A"/>
    <w:rsid w:val="009D2391"/>
    <w:rsid w:val="009D2482"/>
    <w:rsid w:val="009D350B"/>
    <w:rsid w:val="009D4440"/>
    <w:rsid w:val="009D7B10"/>
    <w:rsid w:val="009E0693"/>
    <w:rsid w:val="009E0D2A"/>
    <w:rsid w:val="009E3351"/>
    <w:rsid w:val="009E4B4E"/>
    <w:rsid w:val="009E6B76"/>
    <w:rsid w:val="009F1E02"/>
    <w:rsid w:val="009F312F"/>
    <w:rsid w:val="009F3239"/>
    <w:rsid w:val="009F4C76"/>
    <w:rsid w:val="009F5133"/>
    <w:rsid w:val="009F677B"/>
    <w:rsid w:val="00A001CA"/>
    <w:rsid w:val="00A00D00"/>
    <w:rsid w:val="00A01035"/>
    <w:rsid w:val="00A01E74"/>
    <w:rsid w:val="00A02636"/>
    <w:rsid w:val="00A035F1"/>
    <w:rsid w:val="00A065E6"/>
    <w:rsid w:val="00A135D2"/>
    <w:rsid w:val="00A14357"/>
    <w:rsid w:val="00A22370"/>
    <w:rsid w:val="00A2349D"/>
    <w:rsid w:val="00A23BE0"/>
    <w:rsid w:val="00A24302"/>
    <w:rsid w:val="00A25412"/>
    <w:rsid w:val="00A26853"/>
    <w:rsid w:val="00A27663"/>
    <w:rsid w:val="00A313AD"/>
    <w:rsid w:val="00A330DF"/>
    <w:rsid w:val="00A3366E"/>
    <w:rsid w:val="00A33931"/>
    <w:rsid w:val="00A33FDC"/>
    <w:rsid w:val="00A360B7"/>
    <w:rsid w:val="00A37678"/>
    <w:rsid w:val="00A41533"/>
    <w:rsid w:val="00A44202"/>
    <w:rsid w:val="00A44BDC"/>
    <w:rsid w:val="00A45594"/>
    <w:rsid w:val="00A464EF"/>
    <w:rsid w:val="00A50AE0"/>
    <w:rsid w:val="00A50E47"/>
    <w:rsid w:val="00A50EE6"/>
    <w:rsid w:val="00A5144D"/>
    <w:rsid w:val="00A51C80"/>
    <w:rsid w:val="00A52158"/>
    <w:rsid w:val="00A53415"/>
    <w:rsid w:val="00A57EE1"/>
    <w:rsid w:val="00A619EF"/>
    <w:rsid w:val="00A6766D"/>
    <w:rsid w:val="00A707A5"/>
    <w:rsid w:val="00A7089D"/>
    <w:rsid w:val="00A71AD4"/>
    <w:rsid w:val="00A75C10"/>
    <w:rsid w:val="00A764DC"/>
    <w:rsid w:val="00A80520"/>
    <w:rsid w:val="00A812A7"/>
    <w:rsid w:val="00A81BF8"/>
    <w:rsid w:val="00A81F58"/>
    <w:rsid w:val="00A821C7"/>
    <w:rsid w:val="00A823CC"/>
    <w:rsid w:val="00A827F6"/>
    <w:rsid w:val="00A839D7"/>
    <w:rsid w:val="00A844AA"/>
    <w:rsid w:val="00A85C0B"/>
    <w:rsid w:val="00A8646C"/>
    <w:rsid w:val="00A86624"/>
    <w:rsid w:val="00A911B8"/>
    <w:rsid w:val="00A912C4"/>
    <w:rsid w:val="00A923A2"/>
    <w:rsid w:val="00A9392A"/>
    <w:rsid w:val="00A97783"/>
    <w:rsid w:val="00AA5595"/>
    <w:rsid w:val="00AB118C"/>
    <w:rsid w:val="00AB41B8"/>
    <w:rsid w:val="00AB4B90"/>
    <w:rsid w:val="00AB5240"/>
    <w:rsid w:val="00AB692D"/>
    <w:rsid w:val="00AC2C91"/>
    <w:rsid w:val="00AC7D37"/>
    <w:rsid w:val="00AD0588"/>
    <w:rsid w:val="00AD0FD5"/>
    <w:rsid w:val="00AD1C1F"/>
    <w:rsid w:val="00AD2C3D"/>
    <w:rsid w:val="00AE0BE3"/>
    <w:rsid w:val="00AE2C36"/>
    <w:rsid w:val="00AE3382"/>
    <w:rsid w:val="00AE3AFC"/>
    <w:rsid w:val="00AE7EC2"/>
    <w:rsid w:val="00AF0C91"/>
    <w:rsid w:val="00AF19C6"/>
    <w:rsid w:val="00AF2E9C"/>
    <w:rsid w:val="00AF38D3"/>
    <w:rsid w:val="00AF4294"/>
    <w:rsid w:val="00AF483F"/>
    <w:rsid w:val="00AF629D"/>
    <w:rsid w:val="00AF770C"/>
    <w:rsid w:val="00AF7A11"/>
    <w:rsid w:val="00AF7A5B"/>
    <w:rsid w:val="00AF7C63"/>
    <w:rsid w:val="00B031E4"/>
    <w:rsid w:val="00B05A00"/>
    <w:rsid w:val="00B05DB3"/>
    <w:rsid w:val="00B07C3B"/>
    <w:rsid w:val="00B10053"/>
    <w:rsid w:val="00B1173A"/>
    <w:rsid w:val="00B11EDB"/>
    <w:rsid w:val="00B155D5"/>
    <w:rsid w:val="00B15AB1"/>
    <w:rsid w:val="00B169F8"/>
    <w:rsid w:val="00B16C29"/>
    <w:rsid w:val="00B17128"/>
    <w:rsid w:val="00B2103C"/>
    <w:rsid w:val="00B2183A"/>
    <w:rsid w:val="00B238F3"/>
    <w:rsid w:val="00B239AC"/>
    <w:rsid w:val="00B24C99"/>
    <w:rsid w:val="00B27970"/>
    <w:rsid w:val="00B3003C"/>
    <w:rsid w:val="00B30835"/>
    <w:rsid w:val="00B30FB2"/>
    <w:rsid w:val="00B3158C"/>
    <w:rsid w:val="00B32B3D"/>
    <w:rsid w:val="00B33794"/>
    <w:rsid w:val="00B337AF"/>
    <w:rsid w:val="00B3412D"/>
    <w:rsid w:val="00B34AC6"/>
    <w:rsid w:val="00B36370"/>
    <w:rsid w:val="00B369C1"/>
    <w:rsid w:val="00B41504"/>
    <w:rsid w:val="00B42C99"/>
    <w:rsid w:val="00B44FC5"/>
    <w:rsid w:val="00B51B0F"/>
    <w:rsid w:val="00B53F12"/>
    <w:rsid w:val="00B65783"/>
    <w:rsid w:val="00B658A3"/>
    <w:rsid w:val="00B71260"/>
    <w:rsid w:val="00B71463"/>
    <w:rsid w:val="00B714B8"/>
    <w:rsid w:val="00B722F2"/>
    <w:rsid w:val="00B72C93"/>
    <w:rsid w:val="00B742FA"/>
    <w:rsid w:val="00B81243"/>
    <w:rsid w:val="00B81DEB"/>
    <w:rsid w:val="00B839E8"/>
    <w:rsid w:val="00B8419D"/>
    <w:rsid w:val="00B86C63"/>
    <w:rsid w:val="00B875D0"/>
    <w:rsid w:val="00B9040B"/>
    <w:rsid w:val="00B9474B"/>
    <w:rsid w:val="00B95577"/>
    <w:rsid w:val="00B9570E"/>
    <w:rsid w:val="00BA16D3"/>
    <w:rsid w:val="00BA4933"/>
    <w:rsid w:val="00BA4F0A"/>
    <w:rsid w:val="00BA57CE"/>
    <w:rsid w:val="00BA6491"/>
    <w:rsid w:val="00BA6512"/>
    <w:rsid w:val="00BA6FCE"/>
    <w:rsid w:val="00BA72D1"/>
    <w:rsid w:val="00BB0A9E"/>
    <w:rsid w:val="00BB0B3F"/>
    <w:rsid w:val="00BB45F6"/>
    <w:rsid w:val="00BB7958"/>
    <w:rsid w:val="00BC0E59"/>
    <w:rsid w:val="00BC3270"/>
    <w:rsid w:val="00BC3953"/>
    <w:rsid w:val="00BC4BB7"/>
    <w:rsid w:val="00BC5F78"/>
    <w:rsid w:val="00BC6148"/>
    <w:rsid w:val="00BC785D"/>
    <w:rsid w:val="00BD047D"/>
    <w:rsid w:val="00BD28DA"/>
    <w:rsid w:val="00BD3A7F"/>
    <w:rsid w:val="00BD3EF1"/>
    <w:rsid w:val="00BD56B1"/>
    <w:rsid w:val="00BE693A"/>
    <w:rsid w:val="00BE7833"/>
    <w:rsid w:val="00BF3807"/>
    <w:rsid w:val="00BF45E7"/>
    <w:rsid w:val="00BF4A91"/>
    <w:rsid w:val="00BF5622"/>
    <w:rsid w:val="00BF7EA8"/>
    <w:rsid w:val="00C005BC"/>
    <w:rsid w:val="00C00B0A"/>
    <w:rsid w:val="00C019AA"/>
    <w:rsid w:val="00C060A7"/>
    <w:rsid w:val="00C062E2"/>
    <w:rsid w:val="00C15576"/>
    <w:rsid w:val="00C21CB6"/>
    <w:rsid w:val="00C21DDB"/>
    <w:rsid w:val="00C22560"/>
    <w:rsid w:val="00C22C1A"/>
    <w:rsid w:val="00C25BDA"/>
    <w:rsid w:val="00C25DA0"/>
    <w:rsid w:val="00C260E0"/>
    <w:rsid w:val="00C321F9"/>
    <w:rsid w:val="00C36809"/>
    <w:rsid w:val="00C36A97"/>
    <w:rsid w:val="00C37C8E"/>
    <w:rsid w:val="00C37CF1"/>
    <w:rsid w:val="00C40086"/>
    <w:rsid w:val="00C40288"/>
    <w:rsid w:val="00C417E2"/>
    <w:rsid w:val="00C41FAB"/>
    <w:rsid w:val="00C429D3"/>
    <w:rsid w:val="00C42C57"/>
    <w:rsid w:val="00C4316C"/>
    <w:rsid w:val="00C44E18"/>
    <w:rsid w:val="00C4526D"/>
    <w:rsid w:val="00C452AC"/>
    <w:rsid w:val="00C465CB"/>
    <w:rsid w:val="00C47E29"/>
    <w:rsid w:val="00C503D6"/>
    <w:rsid w:val="00C52F9A"/>
    <w:rsid w:val="00C54994"/>
    <w:rsid w:val="00C56897"/>
    <w:rsid w:val="00C56ECB"/>
    <w:rsid w:val="00C57CC9"/>
    <w:rsid w:val="00C66BF2"/>
    <w:rsid w:val="00C71624"/>
    <w:rsid w:val="00C71EA5"/>
    <w:rsid w:val="00C7355B"/>
    <w:rsid w:val="00C80ABD"/>
    <w:rsid w:val="00C82CB8"/>
    <w:rsid w:val="00C87802"/>
    <w:rsid w:val="00C87CF4"/>
    <w:rsid w:val="00C901C1"/>
    <w:rsid w:val="00C917F9"/>
    <w:rsid w:val="00C91FDD"/>
    <w:rsid w:val="00C92BD4"/>
    <w:rsid w:val="00C92F19"/>
    <w:rsid w:val="00C93297"/>
    <w:rsid w:val="00C95330"/>
    <w:rsid w:val="00C970E4"/>
    <w:rsid w:val="00CA0FB4"/>
    <w:rsid w:val="00CA1274"/>
    <w:rsid w:val="00CA3045"/>
    <w:rsid w:val="00CA3C98"/>
    <w:rsid w:val="00CA3DD0"/>
    <w:rsid w:val="00CA4F8F"/>
    <w:rsid w:val="00CA6F29"/>
    <w:rsid w:val="00CA762F"/>
    <w:rsid w:val="00CA78F5"/>
    <w:rsid w:val="00CB0985"/>
    <w:rsid w:val="00CB2831"/>
    <w:rsid w:val="00CB3234"/>
    <w:rsid w:val="00CC03CB"/>
    <w:rsid w:val="00CC0CC3"/>
    <w:rsid w:val="00CC0F3B"/>
    <w:rsid w:val="00CC3AA4"/>
    <w:rsid w:val="00CC3F23"/>
    <w:rsid w:val="00CC5477"/>
    <w:rsid w:val="00CC7D9D"/>
    <w:rsid w:val="00CD066B"/>
    <w:rsid w:val="00CD318C"/>
    <w:rsid w:val="00CD71C4"/>
    <w:rsid w:val="00CD75B2"/>
    <w:rsid w:val="00CD7EC6"/>
    <w:rsid w:val="00CE2438"/>
    <w:rsid w:val="00CE3215"/>
    <w:rsid w:val="00CE43B3"/>
    <w:rsid w:val="00CE458F"/>
    <w:rsid w:val="00CF2FA2"/>
    <w:rsid w:val="00CF4E62"/>
    <w:rsid w:val="00CF5738"/>
    <w:rsid w:val="00CF580B"/>
    <w:rsid w:val="00CF7A52"/>
    <w:rsid w:val="00CF7E95"/>
    <w:rsid w:val="00D03EDC"/>
    <w:rsid w:val="00D0457C"/>
    <w:rsid w:val="00D07834"/>
    <w:rsid w:val="00D07D2D"/>
    <w:rsid w:val="00D117C2"/>
    <w:rsid w:val="00D144C8"/>
    <w:rsid w:val="00D1475F"/>
    <w:rsid w:val="00D15B74"/>
    <w:rsid w:val="00D16291"/>
    <w:rsid w:val="00D1777C"/>
    <w:rsid w:val="00D17D27"/>
    <w:rsid w:val="00D212B9"/>
    <w:rsid w:val="00D21535"/>
    <w:rsid w:val="00D21F4B"/>
    <w:rsid w:val="00D22A35"/>
    <w:rsid w:val="00D259CE"/>
    <w:rsid w:val="00D270F3"/>
    <w:rsid w:val="00D27101"/>
    <w:rsid w:val="00D30C97"/>
    <w:rsid w:val="00D311FC"/>
    <w:rsid w:val="00D332E5"/>
    <w:rsid w:val="00D4038E"/>
    <w:rsid w:val="00D4462A"/>
    <w:rsid w:val="00D46C98"/>
    <w:rsid w:val="00D472CC"/>
    <w:rsid w:val="00D53BAD"/>
    <w:rsid w:val="00D54004"/>
    <w:rsid w:val="00D541DD"/>
    <w:rsid w:val="00D54F44"/>
    <w:rsid w:val="00D55E03"/>
    <w:rsid w:val="00D56A1B"/>
    <w:rsid w:val="00D6275B"/>
    <w:rsid w:val="00D63D71"/>
    <w:rsid w:val="00D647DF"/>
    <w:rsid w:val="00D64A5C"/>
    <w:rsid w:val="00D64E13"/>
    <w:rsid w:val="00D662CE"/>
    <w:rsid w:val="00D668C8"/>
    <w:rsid w:val="00D70921"/>
    <w:rsid w:val="00D72AA7"/>
    <w:rsid w:val="00D738F4"/>
    <w:rsid w:val="00D7390D"/>
    <w:rsid w:val="00D73B39"/>
    <w:rsid w:val="00D74928"/>
    <w:rsid w:val="00D77305"/>
    <w:rsid w:val="00D7761B"/>
    <w:rsid w:val="00D82BE0"/>
    <w:rsid w:val="00D83744"/>
    <w:rsid w:val="00D83752"/>
    <w:rsid w:val="00D870B8"/>
    <w:rsid w:val="00D91E26"/>
    <w:rsid w:val="00D93CE2"/>
    <w:rsid w:val="00D9412F"/>
    <w:rsid w:val="00D94AB4"/>
    <w:rsid w:val="00D97CBF"/>
    <w:rsid w:val="00DA076D"/>
    <w:rsid w:val="00DA0F07"/>
    <w:rsid w:val="00DA1F1D"/>
    <w:rsid w:val="00DA31DA"/>
    <w:rsid w:val="00DA326C"/>
    <w:rsid w:val="00DA3708"/>
    <w:rsid w:val="00DA3EEA"/>
    <w:rsid w:val="00DA59D5"/>
    <w:rsid w:val="00DA6B15"/>
    <w:rsid w:val="00DA6C5B"/>
    <w:rsid w:val="00DA74DE"/>
    <w:rsid w:val="00DB00E8"/>
    <w:rsid w:val="00DB06B4"/>
    <w:rsid w:val="00DB1B4A"/>
    <w:rsid w:val="00DB223D"/>
    <w:rsid w:val="00DB23D9"/>
    <w:rsid w:val="00DB2F36"/>
    <w:rsid w:val="00DB3075"/>
    <w:rsid w:val="00DB3AF4"/>
    <w:rsid w:val="00DB5361"/>
    <w:rsid w:val="00DB73B8"/>
    <w:rsid w:val="00DB73E2"/>
    <w:rsid w:val="00DB7D25"/>
    <w:rsid w:val="00DC6AFD"/>
    <w:rsid w:val="00DD196B"/>
    <w:rsid w:val="00DD280F"/>
    <w:rsid w:val="00DD2F5B"/>
    <w:rsid w:val="00DD4704"/>
    <w:rsid w:val="00DD499E"/>
    <w:rsid w:val="00DD6744"/>
    <w:rsid w:val="00DD6B5E"/>
    <w:rsid w:val="00DD7647"/>
    <w:rsid w:val="00DE2D54"/>
    <w:rsid w:val="00DE350E"/>
    <w:rsid w:val="00DE3CC7"/>
    <w:rsid w:val="00DE59D6"/>
    <w:rsid w:val="00DE753E"/>
    <w:rsid w:val="00DF14A4"/>
    <w:rsid w:val="00DF14BD"/>
    <w:rsid w:val="00DF1A0F"/>
    <w:rsid w:val="00DF3741"/>
    <w:rsid w:val="00DF4F07"/>
    <w:rsid w:val="00DF6317"/>
    <w:rsid w:val="00DF6742"/>
    <w:rsid w:val="00DF727E"/>
    <w:rsid w:val="00E00042"/>
    <w:rsid w:val="00E010DE"/>
    <w:rsid w:val="00E0110D"/>
    <w:rsid w:val="00E03997"/>
    <w:rsid w:val="00E074B6"/>
    <w:rsid w:val="00E13035"/>
    <w:rsid w:val="00E15B22"/>
    <w:rsid w:val="00E15C22"/>
    <w:rsid w:val="00E162FF"/>
    <w:rsid w:val="00E16793"/>
    <w:rsid w:val="00E20393"/>
    <w:rsid w:val="00E21BE1"/>
    <w:rsid w:val="00E22384"/>
    <w:rsid w:val="00E23387"/>
    <w:rsid w:val="00E23AFF"/>
    <w:rsid w:val="00E32764"/>
    <w:rsid w:val="00E33531"/>
    <w:rsid w:val="00E35671"/>
    <w:rsid w:val="00E36DCA"/>
    <w:rsid w:val="00E3722F"/>
    <w:rsid w:val="00E378C7"/>
    <w:rsid w:val="00E4194B"/>
    <w:rsid w:val="00E42435"/>
    <w:rsid w:val="00E42D0C"/>
    <w:rsid w:val="00E43971"/>
    <w:rsid w:val="00E43B3A"/>
    <w:rsid w:val="00E44243"/>
    <w:rsid w:val="00E44DF3"/>
    <w:rsid w:val="00E453F0"/>
    <w:rsid w:val="00E4628C"/>
    <w:rsid w:val="00E4637C"/>
    <w:rsid w:val="00E50306"/>
    <w:rsid w:val="00E50CB3"/>
    <w:rsid w:val="00E5279F"/>
    <w:rsid w:val="00E5341F"/>
    <w:rsid w:val="00E5422F"/>
    <w:rsid w:val="00E55B72"/>
    <w:rsid w:val="00E60A14"/>
    <w:rsid w:val="00E6229E"/>
    <w:rsid w:val="00E6302B"/>
    <w:rsid w:val="00E63A69"/>
    <w:rsid w:val="00E63EA4"/>
    <w:rsid w:val="00E66E2F"/>
    <w:rsid w:val="00E70E57"/>
    <w:rsid w:val="00E71E93"/>
    <w:rsid w:val="00E738E9"/>
    <w:rsid w:val="00E7498A"/>
    <w:rsid w:val="00E770CC"/>
    <w:rsid w:val="00E80FE1"/>
    <w:rsid w:val="00E81DB0"/>
    <w:rsid w:val="00E8429D"/>
    <w:rsid w:val="00E852FE"/>
    <w:rsid w:val="00E85FDD"/>
    <w:rsid w:val="00E866D1"/>
    <w:rsid w:val="00E87F6C"/>
    <w:rsid w:val="00E91C53"/>
    <w:rsid w:val="00E92718"/>
    <w:rsid w:val="00E93BBE"/>
    <w:rsid w:val="00E9439F"/>
    <w:rsid w:val="00E94BE2"/>
    <w:rsid w:val="00E94D15"/>
    <w:rsid w:val="00E95A4B"/>
    <w:rsid w:val="00EA19FF"/>
    <w:rsid w:val="00EA1A01"/>
    <w:rsid w:val="00EA22A4"/>
    <w:rsid w:val="00EA470C"/>
    <w:rsid w:val="00EA62C2"/>
    <w:rsid w:val="00EA6A74"/>
    <w:rsid w:val="00EB07B7"/>
    <w:rsid w:val="00EB2D29"/>
    <w:rsid w:val="00EB3510"/>
    <w:rsid w:val="00EB493B"/>
    <w:rsid w:val="00EB57B3"/>
    <w:rsid w:val="00EC0325"/>
    <w:rsid w:val="00EC17DC"/>
    <w:rsid w:val="00EC375E"/>
    <w:rsid w:val="00EC4496"/>
    <w:rsid w:val="00ED1501"/>
    <w:rsid w:val="00ED1EFC"/>
    <w:rsid w:val="00ED5397"/>
    <w:rsid w:val="00ED5474"/>
    <w:rsid w:val="00ED6587"/>
    <w:rsid w:val="00ED6A4C"/>
    <w:rsid w:val="00ED75C4"/>
    <w:rsid w:val="00ED7655"/>
    <w:rsid w:val="00EE0CC7"/>
    <w:rsid w:val="00EE0DF6"/>
    <w:rsid w:val="00EE30C1"/>
    <w:rsid w:val="00EE3C32"/>
    <w:rsid w:val="00EF1D6C"/>
    <w:rsid w:val="00EF4294"/>
    <w:rsid w:val="00EF4428"/>
    <w:rsid w:val="00EF5920"/>
    <w:rsid w:val="00EF5BC6"/>
    <w:rsid w:val="00EF5CE4"/>
    <w:rsid w:val="00EF73AD"/>
    <w:rsid w:val="00EF7C8C"/>
    <w:rsid w:val="00F03F54"/>
    <w:rsid w:val="00F04204"/>
    <w:rsid w:val="00F054AC"/>
    <w:rsid w:val="00F06628"/>
    <w:rsid w:val="00F07B59"/>
    <w:rsid w:val="00F07F4A"/>
    <w:rsid w:val="00F10543"/>
    <w:rsid w:val="00F1075E"/>
    <w:rsid w:val="00F12DBC"/>
    <w:rsid w:val="00F13D6C"/>
    <w:rsid w:val="00F13EE8"/>
    <w:rsid w:val="00F20C50"/>
    <w:rsid w:val="00F2145E"/>
    <w:rsid w:val="00F2710D"/>
    <w:rsid w:val="00F332D3"/>
    <w:rsid w:val="00F33343"/>
    <w:rsid w:val="00F3373D"/>
    <w:rsid w:val="00F33CE7"/>
    <w:rsid w:val="00F371E0"/>
    <w:rsid w:val="00F3724D"/>
    <w:rsid w:val="00F43B05"/>
    <w:rsid w:val="00F475DF"/>
    <w:rsid w:val="00F508A3"/>
    <w:rsid w:val="00F512C1"/>
    <w:rsid w:val="00F544D2"/>
    <w:rsid w:val="00F54AEC"/>
    <w:rsid w:val="00F57745"/>
    <w:rsid w:val="00F64D55"/>
    <w:rsid w:val="00F6736D"/>
    <w:rsid w:val="00F678A8"/>
    <w:rsid w:val="00F7039B"/>
    <w:rsid w:val="00F705B4"/>
    <w:rsid w:val="00F7229C"/>
    <w:rsid w:val="00F727F1"/>
    <w:rsid w:val="00F73662"/>
    <w:rsid w:val="00F738EE"/>
    <w:rsid w:val="00F751B3"/>
    <w:rsid w:val="00F75587"/>
    <w:rsid w:val="00F756A1"/>
    <w:rsid w:val="00F7701B"/>
    <w:rsid w:val="00F81416"/>
    <w:rsid w:val="00F81681"/>
    <w:rsid w:val="00F8223F"/>
    <w:rsid w:val="00F830FE"/>
    <w:rsid w:val="00F8507D"/>
    <w:rsid w:val="00F87D18"/>
    <w:rsid w:val="00F91783"/>
    <w:rsid w:val="00F93D37"/>
    <w:rsid w:val="00F942AE"/>
    <w:rsid w:val="00F96FD3"/>
    <w:rsid w:val="00F97BB9"/>
    <w:rsid w:val="00FA017A"/>
    <w:rsid w:val="00FA1CB1"/>
    <w:rsid w:val="00FA3577"/>
    <w:rsid w:val="00FA4396"/>
    <w:rsid w:val="00FA6E32"/>
    <w:rsid w:val="00FA757E"/>
    <w:rsid w:val="00FB14BF"/>
    <w:rsid w:val="00FB1899"/>
    <w:rsid w:val="00FB5603"/>
    <w:rsid w:val="00FB5789"/>
    <w:rsid w:val="00FB7875"/>
    <w:rsid w:val="00FB7ED1"/>
    <w:rsid w:val="00FC0107"/>
    <w:rsid w:val="00FC12BB"/>
    <w:rsid w:val="00FC19AA"/>
    <w:rsid w:val="00FC3613"/>
    <w:rsid w:val="00FC58F8"/>
    <w:rsid w:val="00FC5949"/>
    <w:rsid w:val="00FD0246"/>
    <w:rsid w:val="00FD03EF"/>
    <w:rsid w:val="00FD5042"/>
    <w:rsid w:val="00FD619E"/>
    <w:rsid w:val="00FD624B"/>
    <w:rsid w:val="00FD7B7E"/>
    <w:rsid w:val="00FE07C6"/>
    <w:rsid w:val="00FE1F33"/>
    <w:rsid w:val="00FE260B"/>
    <w:rsid w:val="00FE2D98"/>
    <w:rsid w:val="00FE580B"/>
    <w:rsid w:val="00FE5D73"/>
    <w:rsid w:val="00FE61C9"/>
    <w:rsid w:val="00FF02B7"/>
    <w:rsid w:val="00FF43CD"/>
    <w:rsid w:val="00FF4870"/>
    <w:rsid w:val="00FF5E8F"/>
    <w:rsid w:val="00FF6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650D91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C53"/>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C5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1C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C53"/>
    <w:rPr>
      <w:rFonts w:eastAsia="MS Mincho"/>
    </w:rPr>
  </w:style>
  <w:style w:type="paragraph" w:styleId="Footer">
    <w:name w:val="footer"/>
    <w:basedOn w:val="Normal"/>
    <w:link w:val="FooterChar"/>
    <w:uiPriority w:val="99"/>
    <w:unhideWhenUsed/>
    <w:rsid w:val="00E91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C53"/>
    <w:rPr>
      <w:rFonts w:eastAsia="MS Mincho"/>
    </w:rPr>
  </w:style>
  <w:style w:type="character" w:styleId="Hyperlink">
    <w:name w:val="Hyperlink"/>
    <w:basedOn w:val="DefaultParagraphFont"/>
    <w:uiPriority w:val="99"/>
    <w:unhideWhenUsed/>
    <w:rsid w:val="00E91C53"/>
    <w:rPr>
      <w:color w:val="0563C1" w:themeColor="hyperlink"/>
      <w:u w:val="single"/>
    </w:rPr>
  </w:style>
  <w:style w:type="paragraph" w:styleId="ListParagraph">
    <w:name w:val="List Paragraph"/>
    <w:basedOn w:val="Normal"/>
    <w:uiPriority w:val="34"/>
    <w:qFormat/>
    <w:rsid w:val="00E91C53"/>
    <w:pPr>
      <w:ind w:left="720"/>
      <w:contextualSpacing/>
    </w:pPr>
  </w:style>
  <w:style w:type="character" w:customStyle="1" w:styleId="HTMLPreformattedChar">
    <w:name w:val="HTML Preformatted Char"/>
    <w:basedOn w:val="DefaultParagraphFont"/>
    <w:link w:val="HTMLPreformatted"/>
    <w:uiPriority w:val="99"/>
    <w:semiHidden/>
    <w:rsid w:val="00E91C5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91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E36DCA"/>
    <w:rPr>
      <w:color w:val="808080"/>
      <w:shd w:val="clear" w:color="auto" w:fill="E6E6E6"/>
    </w:rPr>
  </w:style>
  <w:style w:type="character" w:styleId="FollowedHyperlink">
    <w:name w:val="FollowedHyperlink"/>
    <w:basedOn w:val="DefaultParagraphFont"/>
    <w:uiPriority w:val="99"/>
    <w:semiHidden/>
    <w:unhideWhenUsed/>
    <w:rsid w:val="00687494"/>
    <w:rPr>
      <w:color w:val="954F72" w:themeColor="followedHyperlink"/>
      <w:u w:val="single"/>
    </w:rPr>
  </w:style>
  <w:style w:type="character" w:styleId="PlaceholderText">
    <w:name w:val="Placeholder Text"/>
    <w:basedOn w:val="DefaultParagraphFont"/>
    <w:uiPriority w:val="99"/>
    <w:semiHidden/>
    <w:rsid w:val="00DB73B8"/>
    <w:rPr>
      <w:color w:val="808080"/>
    </w:rPr>
  </w:style>
  <w:style w:type="paragraph" w:customStyle="1" w:styleId="Default">
    <w:name w:val="Default"/>
    <w:rsid w:val="009C07E9"/>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C25DA0"/>
    <w:pPr>
      <w:spacing w:after="0" w:line="240" w:lineRule="auto"/>
    </w:pPr>
    <w:rPr>
      <w:rFonts w:ascii="Calibri" w:eastAsiaTheme="minorHAnsi" w:hAnsi="Calibri" w:cs="Consolas"/>
      <w:szCs w:val="21"/>
    </w:rPr>
  </w:style>
  <w:style w:type="character" w:customStyle="1" w:styleId="PlainTextChar">
    <w:name w:val="Plain Text Char"/>
    <w:basedOn w:val="DefaultParagraphFont"/>
    <w:link w:val="PlainText"/>
    <w:uiPriority w:val="99"/>
    <w:rsid w:val="00C25DA0"/>
    <w:rPr>
      <w:rFonts w:ascii="Calibri" w:hAnsi="Calibri" w:cs="Consolas"/>
      <w:szCs w:val="21"/>
    </w:rPr>
  </w:style>
  <w:style w:type="paragraph" w:customStyle="1" w:styleId="19be6477-de15-4711-b951-a2d95ddd2fea">
    <w:name w:val="19be6477-de15-4711-b951-a2d95ddd2fea"/>
    <w:basedOn w:val="Normal"/>
    <w:rsid w:val="00724D54"/>
    <w:pPr>
      <w:spacing w:after="0" w:line="240" w:lineRule="auto"/>
    </w:pPr>
    <w:rPr>
      <w:rFonts w:ascii="Calibri" w:eastAsiaTheme="minorHAnsi" w:hAnsi="Calibri" w:cs="Calibri"/>
    </w:rPr>
  </w:style>
  <w:style w:type="character" w:styleId="Strong">
    <w:name w:val="Strong"/>
    <w:basedOn w:val="DefaultParagraphFont"/>
    <w:uiPriority w:val="22"/>
    <w:qFormat/>
    <w:rsid w:val="00724D54"/>
    <w:rPr>
      <w:b/>
      <w:bCs/>
    </w:rPr>
  </w:style>
  <w:style w:type="character" w:styleId="CommentReference">
    <w:name w:val="annotation reference"/>
    <w:basedOn w:val="DefaultParagraphFont"/>
    <w:uiPriority w:val="99"/>
    <w:semiHidden/>
    <w:unhideWhenUsed/>
    <w:rsid w:val="00D270F3"/>
    <w:rPr>
      <w:sz w:val="16"/>
      <w:szCs w:val="16"/>
    </w:rPr>
  </w:style>
  <w:style w:type="paragraph" w:styleId="CommentText">
    <w:name w:val="annotation text"/>
    <w:basedOn w:val="Normal"/>
    <w:link w:val="CommentTextChar"/>
    <w:uiPriority w:val="99"/>
    <w:semiHidden/>
    <w:unhideWhenUsed/>
    <w:rsid w:val="00D270F3"/>
    <w:pPr>
      <w:spacing w:line="240" w:lineRule="auto"/>
    </w:pPr>
    <w:rPr>
      <w:sz w:val="20"/>
      <w:szCs w:val="20"/>
    </w:rPr>
  </w:style>
  <w:style w:type="character" w:customStyle="1" w:styleId="CommentTextChar">
    <w:name w:val="Comment Text Char"/>
    <w:basedOn w:val="DefaultParagraphFont"/>
    <w:link w:val="CommentText"/>
    <w:uiPriority w:val="99"/>
    <w:semiHidden/>
    <w:rsid w:val="00D270F3"/>
    <w:rPr>
      <w:rFonts w:eastAsia="MS Mincho"/>
      <w:sz w:val="20"/>
      <w:szCs w:val="20"/>
    </w:rPr>
  </w:style>
  <w:style w:type="paragraph" w:styleId="CommentSubject">
    <w:name w:val="annotation subject"/>
    <w:basedOn w:val="CommentText"/>
    <w:next w:val="CommentText"/>
    <w:link w:val="CommentSubjectChar"/>
    <w:uiPriority w:val="99"/>
    <w:semiHidden/>
    <w:unhideWhenUsed/>
    <w:rsid w:val="00D270F3"/>
    <w:rPr>
      <w:b/>
      <w:bCs/>
    </w:rPr>
  </w:style>
  <w:style w:type="character" w:customStyle="1" w:styleId="CommentSubjectChar">
    <w:name w:val="Comment Subject Char"/>
    <w:basedOn w:val="CommentTextChar"/>
    <w:link w:val="CommentSubject"/>
    <w:uiPriority w:val="99"/>
    <w:semiHidden/>
    <w:rsid w:val="00D270F3"/>
    <w:rPr>
      <w:rFonts w:eastAsia="MS Mincho"/>
      <w:b/>
      <w:bCs/>
      <w:sz w:val="20"/>
      <w:szCs w:val="20"/>
    </w:rPr>
  </w:style>
  <w:style w:type="paragraph" w:styleId="BalloonText">
    <w:name w:val="Balloon Text"/>
    <w:basedOn w:val="Normal"/>
    <w:link w:val="BalloonTextChar"/>
    <w:uiPriority w:val="99"/>
    <w:semiHidden/>
    <w:unhideWhenUsed/>
    <w:rsid w:val="00D270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0F3"/>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4473">
      <w:bodyDiv w:val="1"/>
      <w:marLeft w:val="0"/>
      <w:marRight w:val="0"/>
      <w:marTop w:val="0"/>
      <w:marBottom w:val="0"/>
      <w:divBdr>
        <w:top w:val="none" w:sz="0" w:space="0" w:color="auto"/>
        <w:left w:val="none" w:sz="0" w:space="0" w:color="auto"/>
        <w:bottom w:val="none" w:sz="0" w:space="0" w:color="auto"/>
        <w:right w:val="none" w:sz="0" w:space="0" w:color="auto"/>
      </w:divBdr>
    </w:div>
    <w:div w:id="342054899">
      <w:bodyDiv w:val="1"/>
      <w:marLeft w:val="0"/>
      <w:marRight w:val="0"/>
      <w:marTop w:val="0"/>
      <w:marBottom w:val="0"/>
      <w:divBdr>
        <w:top w:val="none" w:sz="0" w:space="0" w:color="auto"/>
        <w:left w:val="none" w:sz="0" w:space="0" w:color="auto"/>
        <w:bottom w:val="none" w:sz="0" w:space="0" w:color="auto"/>
        <w:right w:val="none" w:sz="0" w:space="0" w:color="auto"/>
      </w:divBdr>
    </w:div>
    <w:div w:id="403533629">
      <w:bodyDiv w:val="1"/>
      <w:marLeft w:val="0"/>
      <w:marRight w:val="0"/>
      <w:marTop w:val="0"/>
      <w:marBottom w:val="0"/>
      <w:divBdr>
        <w:top w:val="none" w:sz="0" w:space="0" w:color="auto"/>
        <w:left w:val="none" w:sz="0" w:space="0" w:color="auto"/>
        <w:bottom w:val="none" w:sz="0" w:space="0" w:color="auto"/>
        <w:right w:val="none" w:sz="0" w:space="0" w:color="auto"/>
      </w:divBdr>
    </w:div>
    <w:div w:id="465240988">
      <w:bodyDiv w:val="1"/>
      <w:marLeft w:val="0"/>
      <w:marRight w:val="0"/>
      <w:marTop w:val="0"/>
      <w:marBottom w:val="0"/>
      <w:divBdr>
        <w:top w:val="none" w:sz="0" w:space="0" w:color="auto"/>
        <w:left w:val="none" w:sz="0" w:space="0" w:color="auto"/>
        <w:bottom w:val="none" w:sz="0" w:space="0" w:color="auto"/>
        <w:right w:val="none" w:sz="0" w:space="0" w:color="auto"/>
      </w:divBdr>
    </w:div>
    <w:div w:id="538469931">
      <w:bodyDiv w:val="1"/>
      <w:marLeft w:val="0"/>
      <w:marRight w:val="0"/>
      <w:marTop w:val="0"/>
      <w:marBottom w:val="0"/>
      <w:divBdr>
        <w:top w:val="none" w:sz="0" w:space="0" w:color="auto"/>
        <w:left w:val="none" w:sz="0" w:space="0" w:color="auto"/>
        <w:bottom w:val="none" w:sz="0" w:space="0" w:color="auto"/>
        <w:right w:val="none" w:sz="0" w:space="0" w:color="auto"/>
      </w:divBdr>
    </w:div>
    <w:div w:id="919020853">
      <w:bodyDiv w:val="1"/>
      <w:marLeft w:val="0"/>
      <w:marRight w:val="0"/>
      <w:marTop w:val="0"/>
      <w:marBottom w:val="0"/>
      <w:divBdr>
        <w:top w:val="none" w:sz="0" w:space="0" w:color="auto"/>
        <w:left w:val="none" w:sz="0" w:space="0" w:color="auto"/>
        <w:bottom w:val="none" w:sz="0" w:space="0" w:color="auto"/>
        <w:right w:val="none" w:sz="0" w:space="0" w:color="auto"/>
      </w:divBdr>
    </w:div>
    <w:div w:id="953752088">
      <w:bodyDiv w:val="1"/>
      <w:marLeft w:val="0"/>
      <w:marRight w:val="0"/>
      <w:marTop w:val="0"/>
      <w:marBottom w:val="0"/>
      <w:divBdr>
        <w:top w:val="none" w:sz="0" w:space="0" w:color="auto"/>
        <w:left w:val="none" w:sz="0" w:space="0" w:color="auto"/>
        <w:bottom w:val="none" w:sz="0" w:space="0" w:color="auto"/>
        <w:right w:val="none" w:sz="0" w:space="0" w:color="auto"/>
      </w:divBdr>
    </w:div>
    <w:div w:id="965281071">
      <w:bodyDiv w:val="1"/>
      <w:marLeft w:val="0"/>
      <w:marRight w:val="0"/>
      <w:marTop w:val="0"/>
      <w:marBottom w:val="0"/>
      <w:divBdr>
        <w:top w:val="none" w:sz="0" w:space="0" w:color="auto"/>
        <w:left w:val="none" w:sz="0" w:space="0" w:color="auto"/>
        <w:bottom w:val="none" w:sz="0" w:space="0" w:color="auto"/>
        <w:right w:val="none" w:sz="0" w:space="0" w:color="auto"/>
      </w:divBdr>
    </w:div>
    <w:div w:id="1148787968">
      <w:bodyDiv w:val="1"/>
      <w:marLeft w:val="0"/>
      <w:marRight w:val="0"/>
      <w:marTop w:val="0"/>
      <w:marBottom w:val="0"/>
      <w:divBdr>
        <w:top w:val="none" w:sz="0" w:space="0" w:color="auto"/>
        <w:left w:val="none" w:sz="0" w:space="0" w:color="auto"/>
        <w:bottom w:val="none" w:sz="0" w:space="0" w:color="auto"/>
        <w:right w:val="none" w:sz="0" w:space="0" w:color="auto"/>
      </w:divBdr>
    </w:div>
    <w:div w:id="1333489927">
      <w:bodyDiv w:val="1"/>
      <w:marLeft w:val="0"/>
      <w:marRight w:val="0"/>
      <w:marTop w:val="0"/>
      <w:marBottom w:val="0"/>
      <w:divBdr>
        <w:top w:val="none" w:sz="0" w:space="0" w:color="auto"/>
        <w:left w:val="none" w:sz="0" w:space="0" w:color="auto"/>
        <w:bottom w:val="none" w:sz="0" w:space="0" w:color="auto"/>
        <w:right w:val="none" w:sz="0" w:space="0" w:color="auto"/>
      </w:divBdr>
    </w:div>
    <w:div w:id="1563250163">
      <w:bodyDiv w:val="1"/>
      <w:marLeft w:val="0"/>
      <w:marRight w:val="0"/>
      <w:marTop w:val="0"/>
      <w:marBottom w:val="0"/>
      <w:divBdr>
        <w:top w:val="none" w:sz="0" w:space="0" w:color="auto"/>
        <w:left w:val="none" w:sz="0" w:space="0" w:color="auto"/>
        <w:bottom w:val="none" w:sz="0" w:space="0" w:color="auto"/>
        <w:right w:val="none" w:sz="0" w:space="0" w:color="auto"/>
      </w:divBdr>
    </w:div>
    <w:div w:id="1613631949">
      <w:bodyDiv w:val="1"/>
      <w:marLeft w:val="0"/>
      <w:marRight w:val="0"/>
      <w:marTop w:val="0"/>
      <w:marBottom w:val="0"/>
      <w:divBdr>
        <w:top w:val="none" w:sz="0" w:space="0" w:color="auto"/>
        <w:left w:val="none" w:sz="0" w:space="0" w:color="auto"/>
        <w:bottom w:val="none" w:sz="0" w:space="0" w:color="auto"/>
        <w:right w:val="none" w:sz="0" w:space="0" w:color="auto"/>
      </w:divBdr>
    </w:div>
    <w:div w:id="1909416917">
      <w:bodyDiv w:val="1"/>
      <w:marLeft w:val="0"/>
      <w:marRight w:val="0"/>
      <w:marTop w:val="0"/>
      <w:marBottom w:val="0"/>
      <w:divBdr>
        <w:top w:val="none" w:sz="0" w:space="0" w:color="auto"/>
        <w:left w:val="none" w:sz="0" w:space="0" w:color="auto"/>
        <w:bottom w:val="none" w:sz="0" w:space="0" w:color="auto"/>
        <w:right w:val="none" w:sz="0" w:space="0" w:color="auto"/>
      </w:divBdr>
    </w:div>
    <w:div w:id="1921333297">
      <w:bodyDiv w:val="1"/>
      <w:marLeft w:val="0"/>
      <w:marRight w:val="0"/>
      <w:marTop w:val="0"/>
      <w:marBottom w:val="0"/>
      <w:divBdr>
        <w:top w:val="none" w:sz="0" w:space="0" w:color="auto"/>
        <w:left w:val="none" w:sz="0" w:space="0" w:color="auto"/>
        <w:bottom w:val="none" w:sz="0" w:space="0" w:color="auto"/>
        <w:right w:val="none" w:sz="0" w:space="0" w:color="auto"/>
      </w:divBdr>
    </w:div>
    <w:div w:id="2020623817">
      <w:bodyDiv w:val="1"/>
      <w:marLeft w:val="0"/>
      <w:marRight w:val="0"/>
      <w:marTop w:val="0"/>
      <w:marBottom w:val="0"/>
      <w:divBdr>
        <w:top w:val="none" w:sz="0" w:space="0" w:color="auto"/>
        <w:left w:val="none" w:sz="0" w:space="0" w:color="auto"/>
        <w:bottom w:val="none" w:sz="0" w:space="0" w:color="auto"/>
        <w:right w:val="none" w:sz="0" w:space="0" w:color="auto"/>
      </w:divBdr>
    </w:div>
    <w:div w:id="214738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yperlink" Target="https://textbookdiscrimination.com/Sell/Templates?tbdMrkt"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textbookdiscrimination.com/?tbdMrkt" TargetMode="External"/><Relationship Id="rId17" Type="http://schemas.openxmlformats.org/officeDocument/2006/relationships/hyperlink" Target="https://textbookdiscrimination.com/Shop/?tbdSmp" TargetMode="External"/><Relationship Id="rId25" Type="http://schemas.openxmlformats.org/officeDocument/2006/relationships/hyperlink" Target="https://textbookdiscrimination.com/?tbdMrkt" TargetMode="External"/><Relationship Id="rId2" Type="http://schemas.openxmlformats.org/officeDocument/2006/relationships/customXml" Target="../customXml/item2.xml"/><Relationship Id="rId16" Type="http://schemas.openxmlformats.org/officeDocument/2006/relationships/hyperlink" Target="https://textbookdiscrimination.com/Sell/Templates?tbdMrkt"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extbookdiscrimination.com/Buy/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hyperlink" Target="https://textbookdiscrimination.com/Shop/?tbdMrkt" TargetMode="External"/><Relationship Id="rId19" Type="http://schemas.openxmlformats.org/officeDocument/2006/relationships/hyperlink" Target="https://textbookdiscrimination.com/Templates/USSC/0b_Miscellaneous_001_Indigence.dotx?tbdTmp"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textbookdiscrimination.com/Sell/Templates?tbdMrkt" TargetMode="External"/><Relationship Id="rId14" Type="http://schemas.openxmlformats.org/officeDocument/2006/relationships/hyperlink" Target="https://textbookdiscrimination.com/Sell/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91C52A-0036-4805-B13A-BDE0FBBDC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0b_Miscellaneous_001_Indigence.dotx</Template>
  <TotalTime>0</TotalTime>
  <Pages>7</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Motion for Leave to Proceed in Forma Pauperis</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for Leave to Proceed in Forma Pauperis</dc:title>
  <dc:subject>Indigence</dc:subject>
  <dc:creator>Elias Makere</dc:creator>
  <cp:keywords>Poor; Indigent</cp:keywords>
  <dc:description/>
  <cp:lastModifiedBy>THNK</cp:lastModifiedBy>
  <cp:revision>3</cp:revision>
  <cp:lastPrinted>2023-05-21T13:50:00Z</cp:lastPrinted>
  <dcterms:created xsi:type="dcterms:W3CDTF">2024-01-30T19:57:00Z</dcterms:created>
  <dcterms:modified xsi:type="dcterms:W3CDTF">2025-02-07T22:31:00Z</dcterms:modified>
  <cp:category>Civil</cp:category>
</cp:coreProperties>
</file>